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0D93E" w14:textId="77777777" w:rsidR="005F6DB5" w:rsidRPr="00F65930" w:rsidRDefault="00E306D8" w:rsidP="00595643">
      <w:pPr>
        <w:jc w:val="center"/>
        <w:rPr>
          <w:b/>
          <w:sz w:val="56"/>
        </w:rPr>
      </w:pPr>
      <w:r w:rsidRPr="00F65930">
        <w:rPr>
          <w:rFonts w:hint="eastAsia"/>
          <w:b/>
          <w:sz w:val="56"/>
        </w:rPr>
        <w:t>南投縣</w:t>
      </w:r>
      <w:r w:rsidR="00C314F4">
        <w:rPr>
          <w:rFonts w:hint="eastAsia"/>
          <w:b/>
          <w:sz w:val="56"/>
        </w:rPr>
        <w:t>鹿谷</w:t>
      </w:r>
      <w:r w:rsidR="00D94719" w:rsidRPr="00F65930">
        <w:rPr>
          <w:rFonts w:ascii="標楷體" w:hAnsi="標楷體" w:hint="eastAsia"/>
          <w:b/>
          <w:sz w:val="56"/>
        </w:rPr>
        <w:t>鄉</w:t>
      </w:r>
      <w:r w:rsidRPr="00F65930">
        <w:rPr>
          <w:rFonts w:hint="eastAsia"/>
          <w:b/>
          <w:sz w:val="56"/>
        </w:rPr>
        <w:t>地區災害防救計畫</w:t>
      </w:r>
    </w:p>
    <w:p w14:paraId="621B129D" w14:textId="77777777" w:rsidR="00595643" w:rsidRDefault="00595643" w:rsidP="00595643">
      <w:pPr>
        <w:jc w:val="center"/>
        <w:rPr>
          <w:b/>
          <w:sz w:val="56"/>
        </w:rPr>
      </w:pPr>
    </w:p>
    <w:p w14:paraId="43A5EAE0" w14:textId="77777777" w:rsidR="00595643" w:rsidRPr="004D531D" w:rsidRDefault="00000000" w:rsidP="00595643">
      <w:pPr>
        <w:jc w:val="center"/>
        <w:rPr>
          <w:b/>
          <w:color w:val="808080"/>
          <w:sz w:val="32"/>
        </w:rPr>
      </w:pPr>
      <w:r>
        <w:rPr>
          <w:b/>
          <w:noProof/>
          <w:color w:val="808080"/>
          <w:sz w:val="32"/>
        </w:rPr>
        <w:object w:dxaOrig="1440" w:dyaOrig="1440" w14:anchorId="5FEF9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50pt;margin-top:14.4pt;width:112.05pt;height:228.6pt;z-index:251638272">
            <v:imagedata r:id="rId8" o:title=""/>
          </v:shape>
          <o:OLEObject Type="Embed" ProgID="PI3.Image" ShapeID="_x0000_s2050" DrawAspect="Content" ObjectID="_1844939386" r:id="rId9"/>
        </w:object>
      </w:r>
    </w:p>
    <w:p w14:paraId="4F30650C" w14:textId="77777777" w:rsidR="00595643" w:rsidRDefault="00595643" w:rsidP="00595643">
      <w:pPr>
        <w:jc w:val="center"/>
        <w:rPr>
          <w:b/>
          <w:sz w:val="56"/>
        </w:rPr>
      </w:pPr>
    </w:p>
    <w:p w14:paraId="0EA156C1" w14:textId="77777777" w:rsidR="00595643" w:rsidRDefault="00595643" w:rsidP="00595643">
      <w:pPr>
        <w:jc w:val="center"/>
        <w:rPr>
          <w:b/>
          <w:sz w:val="56"/>
        </w:rPr>
      </w:pPr>
    </w:p>
    <w:p w14:paraId="5E89D1F9" w14:textId="77777777" w:rsidR="00595643" w:rsidRDefault="00595643" w:rsidP="00595643">
      <w:pPr>
        <w:jc w:val="center"/>
        <w:rPr>
          <w:b/>
          <w:sz w:val="56"/>
        </w:rPr>
      </w:pPr>
    </w:p>
    <w:p w14:paraId="68492F92" w14:textId="77777777" w:rsidR="00595643" w:rsidRDefault="00595643" w:rsidP="00595643">
      <w:pPr>
        <w:jc w:val="center"/>
        <w:rPr>
          <w:b/>
          <w:sz w:val="56"/>
        </w:rPr>
      </w:pPr>
    </w:p>
    <w:p w14:paraId="5AB2E661" w14:textId="77777777" w:rsidR="00D94719" w:rsidRDefault="00D94719" w:rsidP="00595643">
      <w:pPr>
        <w:jc w:val="center"/>
        <w:rPr>
          <w:b/>
          <w:sz w:val="56"/>
        </w:rPr>
      </w:pPr>
    </w:p>
    <w:p w14:paraId="1C3CF820" w14:textId="77777777" w:rsidR="00D94719" w:rsidRDefault="00D94719" w:rsidP="00595643">
      <w:pPr>
        <w:jc w:val="center"/>
        <w:rPr>
          <w:b/>
          <w:sz w:val="56"/>
        </w:rPr>
      </w:pPr>
    </w:p>
    <w:p w14:paraId="6A0791C7" w14:textId="77777777" w:rsidR="00595643" w:rsidRDefault="00595643" w:rsidP="00595643">
      <w:pPr>
        <w:jc w:val="center"/>
        <w:rPr>
          <w:b/>
          <w:sz w:val="56"/>
        </w:rPr>
      </w:pPr>
    </w:p>
    <w:p w14:paraId="3F707B4D" w14:textId="77777777" w:rsidR="00595643" w:rsidRDefault="00595643" w:rsidP="00595643">
      <w:pPr>
        <w:jc w:val="center"/>
        <w:rPr>
          <w:b/>
          <w:sz w:val="56"/>
        </w:rPr>
      </w:pPr>
    </w:p>
    <w:p w14:paraId="5937040D" w14:textId="77777777" w:rsidR="00595643" w:rsidRDefault="00595643" w:rsidP="00595643">
      <w:pPr>
        <w:jc w:val="center"/>
        <w:rPr>
          <w:b/>
          <w:sz w:val="56"/>
        </w:rPr>
      </w:pPr>
    </w:p>
    <w:p w14:paraId="2EA340B7" w14:textId="77777777" w:rsidR="00595643" w:rsidRDefault="00595643" w:rsidP="00595643">
      <w:pPr>
        <w:jc w:val="center"/>
        <w:rPr>
          <w:b/>
          <w:sz w:val="56"/>
        </w:rPr>
      </w:pPr>
    </w:p>
    <w:p w14:paraId="47F665BA" w14:textId="77777777" w:rsidR="00595643" w:rsidRDefault="00595643" w:rsidP="00595643">
      <w:pPr>
        <w:jc w:val="center"/>
        <w:rPr>
          <w:b/>
          <w:sz w:val="56"/>
        </w:rPr>
      </w:pPr>
    </w:p>
    <w:p w14:paraId="52A961B8" w14:textId="77777777" w:rsidR="00C0507D" w:rsidRDefault="00C0507D" w:rsidP="00595643">
      <w:pPr>
        <w:jc w:val="center"/>
        <w:rPr>
          <w:b/>
          <w:sz w:val="56"/>
        </w:rPr>
      </w:pPr>
    </w:p>
    <w:p w14:paraId="47169ED1" w14:textId="77777777" w:rsidR="00C0507D" w:rsidRDefault="00C0507D" w:rsidP="00595643">
      <w:pPr>
        <w:jc w:val="center"/>
        <w:rPr>
          <w:b/>
          <w:sz w:val="56"/>
        </w:rPr>
      </w:pPr>
    </w:p>
    <w:p w14:paraId="49D7A2FF" w14:textId="77777777" w:rsidR="00C0507D" w:rsidRDefault="00C0507D" w:rsidP="00595643">
      <w:pPr>
        <w:jc w:val="center"/>
        <w:rPr>
          <w:b/>
          <w:sz w:val="56"/>
        </w:rPr>
      </w:pPr>
    </w:p>
    <w:p w14:paraId="70950021" w14:textId="77777777" w:rsidR="00595643" w:rsidRPr="00E73A00" w:rsidRDefault="00E306D8" w:rsidP="00595643">
      <w:pPr>
        <w:jc w:val="center"/>
        <w:rPr>
          <w:rFonts w:cstheme="minorBidi"/>
          <w:b/>
          <w:sz w:val="40"/>
        </w:rPr>
      </w:pPr>
      <w:r w:rsidRPr="00E73A00">
        <w:rPr>
          <w:rFonts w:cstheme="minorBidi" w:hint="eastAsia"/>
          <w:b/>
          <w:sz w:val="40"/>
        </w:rPr>
        <w:t>中華民國</w:t>
      </w:r>
      <w:r w:rsidRPr="00541362">
        <w:rPr>
          <w:rFonts w:cstheme="minorBidi" w:hint="eastAsia"/>
          <w:b/>
          <w:sz w:val="40"/>
          <w:highlight w:val="yellow"/>
        </w:rPr>
        <w:t>1</w:t>
      </w:r>
      <w:r w:rsidR="00470122" w:rsidRPr="00541362">
        <w:rPr>
          <w:rFonts w:cstheme="minorBidi"/>
          <w:b/>
          <w:sz w:val="40"/>
          <w:highlight w:val="yellow"/>
        </w:rPr>
        <w:t>1</w:t>
      </w:r>
      <w:r w:rsidR="00541362" w:rsidRPr="00541362">
        <w:rPr>
          <w:rFonts w:cstheme="minorBidi"/>
          <w:b/>
          <w:sz w:val="40"/>
          <w:highlight w:val="yellow"/>
        </w:rPr>
        <w:t>5</w:t>
      </w:r>
      <w:r w:rsidRPr="00541362">
        <w:rPr>
          <w:rFonts w:cstheme="minorBidi" w:hint="eastAsia"/>
          <w:b/>
          <w:sz w:val="40"/>
          <w:highlight w:val="yellow"/>
        </w:rPr>
        <w:t>年</w:t>
      </w:r>
      <w:r w:rsidR="0064305F">
        <w:rPr>
          <w:rFonts w:cstheme="minorBidi" w:hint="eastAsia"/>
          <w:b/>
          <w:color w:val="000000" w:themeColor="text1"/>
          <w:sz w:val="40"/>
          <w:highlight w:val="yellow"/>
        </w:rPr>
        <w:t>6</w:t>
      </w:r>
      <w:r w:rsidRPr="00541362">
        <w:rPr>
          <w:rFonts w:cstheme="minorBidi" w:hint="eastAsia"/>
          <w:b/>
          <w:sz w:val="40"/>
          <w:highlight w:val="yellow"/>
        </w:rPr>
        <w:t>月</w:t>
      </w:r>
      <w:r w:rsidR="00D94719" w:rsidRPr="00E73A00">
        <w:rPr>
          <w:rFonts w:cstheme="minorBidi" w:hint="eastAsia"/>
          <w:b/>
          <w:sz w:val="40"/>
        </w:rPr>
        <w:t>修訂</w:t>
      </w:r>
    </w:p>
    <w:p w14:paraId="1F32D69F" w14:textId="77777777" w:rsidR="00DC7008" w:rsidRDefault="00E306D8">
      <w:pPr>
        <w:widowControl/>
        <w:rPr>
          <w:rFonts w:ascii="標楷體" w:hAnsi="標楷體"/>
          <w:sz w:val="32"/>
          <w:szCs w:val="28"/>
        </w:rPr>
      </w:pPr>
      <w:r>
        <w:rPr>
          <w:b/>
          <w:sz w:val="56"/>
        </w:rPr>
        <w:br w:type="page"/>
      </w:r>
    </w:p>
    <w:p w14:paraId="7C604323" w14:textId="77777777" w:rsidR="00DC7008" w:rsidRDefault="00DC7008">
      <w:pPr>
        <w:widowControl/>
        <w:rPr>
          <w:rFonts w:ascii="標楷體" w:hAnsi="標楷體"/>
          <w:sz w:val="32"/>
          <w:szCs w:val="28"/>
        </w:rPr>
        <w:sectPr w:rsidR="00DC7008" w:rsidSect="00E73A00">
          <w:footerReference w:type="default" r:id="rId10"/>
          <w:pgSz w:w="11906" w:h="16838"/>
          <w:pgMar w:top="1440" w:right="1800" w:bottom="1440" w:left="1800" w:header="851" w:footer="992" w:gutter="0"/>
          <w:cols w:space="425"/>
          <w:docGrid w:type="lines" w:linePitch="360"/>
        </w:sectPr>
      </w:pPr>
    </w:p>
    <w:p w14:paraId="13FC8A75" w14:textId="77777777" w:rsidR="002E5012" w:rsidRDefault="00E306D8">
      <w:pPr>
        <w:widowControl/>
        <w:rPr>
          <w:b/>
          <w:sz w:val="56"/>
        </w:rPr>
      </w:pPr>
      <w:r>
        <w:rPr>
          <w:rFonts w:ascii="標楷體" w:hAnsi="標楷體" w:hint="eastAsia"/>
          <w:sz w:val="32"/>
          <w:szCs w:val="28"/>
        </w:rPr>
        <w:lastRenderedPageBreak/>
        <w:t>鹿谷鄉</w:t>
      </w:r>
      <w:r w:rsidRPr="002E5012">
        <w:rPr>
          <w:rFonts w:ascii="標楷體" w:hAnsi="標楷體" w:hint="eastAsia"/>
          <w:sz w:val="32"/>
          <w:szCs w:val="28"/>
        </w:rPr>
        <w:t>地區災害防救計畫編修歷程</w:t>
      </w:r>
    </w:p>
    <w:p w14:paraId="5A585DFA" w14:textId="77777777" w:rsidR="00F33256" w:rsidRPr="001064F8" w:rsidRDefault="00E306D8" w:rsidP="00B5596B">
      <w:pPr>
        <w:pStyle w:val="a2"/>
        <w:spacing w:after="180"/>
      </w:pPr>
      <w:r w:rsidRPr="001064F8">
        <w:rPr>
          <w:rFonts w:hint="eastAsia"/>
        </w:rPr>
        <w:t>初版</w:t>
      </w:r>
      <w:r w:rsidR="00B5596B">
        <w:rPr>
          <w:rFonts w:hint="eastAsia"/>
        </w:rPr>
        <w:t>經</w:t>
      </w:r>
      <w:r w:rsidR="00B5596B" w:rsidRPr="00B5596B">
        <w:rPr>
          <w:rFonts w:hint="eastAsia"/>
          <w:color w:val="000000"/>
        </w:rPr>
        <w:t>104</w:t>
      </w:r>
      <w:r w:rsidR="00B5596B" w:rsidRPr="00B5596B">
        <w:rPr>
          <w:rFonts w:hint="eastAsia"/>
          <w:color w:val="000000"/>
        </w:rPr>
        <w:t>年</w:t>
      </w:r>
      <w:r w:rsidR="00B5596B" w:rsidRPr="00B5596B">
        <w:rPr>
          <w:rFonts w:hint="eastAsia"/>
          <w:color w:val="000000"/>
        </w:rPr>
        <w:t>5</w:t>
      </w:r>
      <w:r w:rsidR="00B5596B" w:rsidRPr="00B5596B">
        <w:rPr>
          <w:rFonts w:hint="eastAsia"/>
          <w:color w:val="000000"/>
        </w:rPr>
        <w:t>月</w:t>
      </w:r>
      <w:r w:rsidR="00B5596B" w:rsidRPr="00B5596B">
        <w:rPr>
          <w:rFonts w:hint="eastAsia"/>
          <w:color w:val="000000"/>
        </w:rPr>
        <w:t>8</w:t>
      </w:r>
      <w:r w:rsidR="00B5596B" w:rsidRPr="00B5596B">
        <w:rPr>
          <w:rFonts w:hint="eastAsia"/>
          <w:color w:val="000000"/>
        </w:rPr>
        <w:t>日</w:t>
      </w:r>
      <w:r w:rsidR="00B5596B">
        <w:rPr>
          <w:rFonts w:hint="eastAsia"/>
          <w:color w:val="000000"/>
        </w:rPr>
        <w:t>本</w:t>
      </w:r>
      <w:r w:rsidRPr="001064F8">
        <w:rPr>
          <w:rFonts w:hint="eastAsia"/>
        </w:rPr>
        <w:t>鄉</w:t>
      </w:r>
      <w:r w:rsidRPr="00B5596B">
        <w:rPr>
          <w:rFonts w:hint="eastAsia"/>
          <w:color w:val="000000"/>
        </w:rPr>
        <w:t>104</w:t>
      </w:r>
      <w:r w:rsidRPr="00B5596B">
        <w:rPr>
          <w:rFonts w:hint="eastAsia"/>
          <w:color w:val="000000"/>
        </w:rPr>
        <w:t>年</w:t>
      </w:r>
      <w:r w:rsidRPr="001064F8">
        <w:rPr>
          <w:rFonts w:hint="eastAsia"/>
        </w:rPr>
        <w:t>度災害防救會報核定</w:t>
      </w:r>
      <w:r w:rsidR="00B5596B">
        <w:rPr>
          <w:rFonts w:hint="eastAsia"/>
        </w:rPr>
        <w:t>，並經</w:t>
      </w:r>
      <w:r w:rsidRPr="009F5A22">
        <w:rPr>
          <w:rFonts w:hint="eastAsia"/>
        </w:rPr>
        <w:t>南投</w:t>
      </w:r>
      <w:r>
        <w:rPr>
          <w:rFonts w:hint="eastAsia"/>
        </w:rPr>
        <w:t>縣政府</w:t>
      </w:r>
      <w:r>
        <w:rPr>
          <w:rFonts w:hint="eastAsia"/>
        </w:rPr>
        <w:t>104</w:t>
      </w:r>
      <w:r>
        <w:rPr>
          <w:rFonts w:hint="eastAsia"/>
        </w:rPr>
        <w:t>年</w:t>
      </w:r>
      <w:r>
        <w:rPr>
          <w:rFonts w:hint="eastAsia"/>
        </w:rPr>
        <w:t>11</w:t>
      </w:r>
      <w:r>
        <w:rPr>
          <w:rFonts w:hint="eastAsia"/>
        </w:rPr>
        <w:t>月</w:t>
      </w:r>
      <w:r>
        <w:rPr>
          <w:rFonts w:hint="eastAsia"/>
        </w:rPr>
        <w:t>10</w:t>
      </w:r>
      <w:r>
        <w:rPr>
          <w:rFonts w:hint="eastAsia"/>
        </w:rPr>
        <w:t>日後南投動字第</w:t>
      </w:r>
      <w:r>
        <w:rPr>
          <w:rFonts w:hint="eastAsia"/>
        </w:rPr>
        <w:t>1040003873</w:t>
      </w:r>
      <w:r w:rsidRPr="009F5A22">
        <w:rPr>
          <w:rFonts w:hint="eastAsia"/>
        </w:rPr>
        <w:t>號函備</w:t>
      </w:r>
      <w:r w:rsidR="00B5596B">
        <w:rPr>
          <w:rFonts w:hint="eastAsia"/>
        </w:rPr>
        <w:t>查。</w:t>
      </w:r>
    </w:p>
    <w:p w14:paraId="0B1A37DC" w14:textId="77777777" w:rsidR="00F33256" w:rsidRPr="00396126" w:rsidRDefault="00E306D8" w:rsidP="00B5596B">
      <w:pPr>
        <w:pStyle w:val="a2"/>
        <w:spacing w:after="180"/>
      </w:pPr>
      <w:r w:rsidRPr="001064F8">
        <w:rPr>
          <w:rFonts w:hint="eastAsia"/>
        </w:rPr>
        <w:t>第一次修正</w:t>
      </w:r>
      <w:r w:rsidR="00B5596B">
        <w:rPr>
          <w:rFonts w:hint="eastAsia"/>
        </w:rPr>
        <w:t>經</w:t>
      </w:r>
      <w:r w:rsidR="00B5596B">
        <w:rPr>
          <w:rFonts w:hint="eastAsia"/>
        </w:rPr>
        <w:t>105</w:t>
      </w:r>
      <w:r w:rsidR="00B5596B" w:rsidRPr="001064F8">
        <w:rPr>
          <w:rFonts w:hint="eastAsia"/>
        </w:rPr>
        <w:t>年</w:t>
      </w:r>
      <w:r w:rsidR="00B5596B">
        <w:rPr>
          <w:rFonts w:hint="eastAsia"/>
        </w:rPr>
        <w:t>4</w:t>
      </w:r>
      <w:r w:rsidR="00B5596B">
        <w:rPr>
          <w:rFonts w:hint="eastAsia"/>
        </w:rPr>
        <w:t>月</w:t>
      </w:r>
      <w:r w:rsidR="00B5596B">
        <w:rPr>
          <w:rFonts w:hint="eastAsia"/>
        </w:rPr>
        <w:t>12</w:t>
      </w:r>
      <w:r w:rsidR="00B5596B" w:rsidRPr="001064F8">
        <w:rPr>
          <w:rFonts w:hint="eastAsia"/>
        </w:rPr>
        <w:t>日</w:t>
      </w:r>
      <w:r w:rsidR="00B5596B">
        <w:rPr>
          <w:rFonts w:hint="eastAsia"/>
        </w:rPr>
        <w:t>本</w:t>
      </w:r>
      <w:r w:rsidRPr="001064F8">
        <w:rPr>
          <w:rFonts w:hint="eastAsia"/>
        </w:rPr>
        <w:t>鄉</w:t>
      </w:r>
      <w:r>
        <w:rPr>
          <w:rFonts w:hint="eastAsia"/>
        </w:rPr>
        <w:t>105</w:t>
      </w:r>
      <w:r w:rsidRPr="001064F8">
        <w:rPr>
          <w:rFonts w:hint="eastAsia"/>
        </w:rPr>
        <w:t>年度災害防救會報核定</w:t>
      </w:r>
      <w:r w:rsidR="00B5596B">
        <w:rPr>
          <w:rFonts w:hint="eastAsia"/>
        </w:rPr>
        <w:t>，並經南投縣政府</w:t>
      </w:r>
      <w:r>
        <w:rPr>
          <w:rFonts w:hint="eastAsia"/>
        </w:rPr>
        <w:t>106</w:t>
      </w:r>
      <w:r>
        <w:rPr>
          <w:rFonts w:hint="eastAsia"/>
        </w:rPr>
        <w:t>年</w:t>
      </w:r>
      <w:r>
        <w:rPr>
          <w:rFonts w:hint="eastAsia"/>
        </w:rPr>
        <w:t>3</w:t>
      </w:r>
      <w:r>
        <w:rPr>
          <w:rFonts w:hint="eastAsia"/>
        </w:rPr>
        <w:t>月</w:t>
      </w:r>
      <w:r>
        <w:rPr>
          <w:rFonts w:hint="eastAsia"/>
        </w:rPr>
        <w:t>21</w:t>
      </w:r>
      <w:r>
        <w:rPr>
          <w:rFonts w:hint="eastAsia"/>
        </w:rPr>
        <w:t>日後南投動字第</w:t>
      </w:r>
      <w:r>
        <w:rPr>
          <w:rFonts w:hint="eastAsia"/>
        </w:rPr>
        <w:t>1060000803</w:t>
      </w:r>
      <w:r w:rsidRPr="009F5A22">
        <w:rPr>
          <w:rFonts w:hint="eastAsia"/>
        </w:rPr>
        <w:t>號函</w:t>
      </w:r>
      <w:r w:rsidR="00B5596B">
        <w:rPr>
          <w:rFonts w:hint="eastAsia"/>
        </w:rPr>
        <w:t>備查</w:t>
      </w:r>
      <w:r>
        <w:rPr>
          <w:rFonts w:hint="eastAsia"/>
        </w:rPr>
        <w:t>。</w:t>
      </w:r>
    </w:p>
    <w:p w14:paraId="07DDA5F4" w14:textId="77777777" w:rsidR="00F33256" w:rsidRPr="00133E1D" w:rsidRDefault="00E306D8" w:rsidP="00B5596B">
      <w:pPr>
        <w:pStyle w:val="a2"/>
        <w:spacing w:after="180"/>
      </w:pPr>
      <w:r w:rsidRPr="001064F8">
        <w:rPr>
          <w:rFonts w:hint="eastAsia"/>
        </w:rPr>
        <w:t>第</w:t>
      </w:r>
      <w:r>
        <w:rPr>
          <w:rFonts w:hint="eastAsia"/>
        </w:rPr>
        <w:t>二</w:t>
      </w:r>
      <w:r w:rsidRPr="001064F8">
        <w:rPr>
          <w:rFonts w:hint="eastAsia"/>
        </w:rPr>
        <w:t>次修正</w:t>
      </w:r>
      <w:r w:rsidR="00B5596B">
        <w:rPr>
          <w:rFonts w:hint="eastAsia"/>
        </w:rPr>
        <w:t>經</w:t>
      </w:r>
      <w:r w:rsidR="00B5596B">
        <w:rPr>
          <w:rFonts w:hint="eastAsia"/>
        </w:rPr>
        <w:t>107</w:t>
      </w:r>
      <w:r w:rsidR="00B5596B" w:rsidRPr="001064F8">
        <w:rPr>
          <w:rFonts w:hint="eastAsia"/>
        </w:rPr>
        <w:t>年</w:t>
      </w:r>
      <w:r w:rsidR="00B5596B">
        <w:rPr>
          <w:rFonts w:hint="eastAsia"/>
        </w:rPr>
        <w:t>5</w:t>
      </w:r>
      <w:r w:rsidR="00B5596B">
        <w:rPr>
          <w:rFonts w:hint="eastAsia"/>
        </w:rPr>
        <w:t>月</w:t>
      </w:r>
      <w:r w:rsidR="00B5596B">
        <w:rPr>
          <w:rFonts w:hint="eastAsia"/>
        </w:rPr>
        <w:t>22</w:t>
      </w:r>
      <w:r w:rsidR="00B5596B" w:rsidRPr="001064F8">
        <w:rPr>
          <w:rFonts w:hint="eastAsia"/>
        </w:rPr>
        <w:t>日</w:t>
      </w:r>
      <w:r w:rsidR="00B5596B">
        <w:rPr>
          <w:rFonts w:hint="eastAsia"/>
        </w:rPr>
        <w:t>本</w:t>
      </w:r>
      <w:r w:rsidR="00B5596B" w:rsidRPr="001064F8">
        <w:rPr>
          <w:rFonts w:hint="eastAsia"/>
        </w:rPr>
        <w:t>鄉</w:t>
      </w:r>
      <w:r>
        <w:rPr>
          <w:rFonts w:hint="eastAsia"/>
        </w:rPr>
        <w:t>107</w:t>
      </w:r>
      <w:r w:rsidRPr="001064F8">
        <w:rPr>
          <w:rFonts w:hint="eastAsia"/>
        </w:rPr>
        <w:t>年度災害防救會報核定</w:t>
      </w:r>
      <w:r w:rsidR="00B5596B">
        <w:rPr>
          <w:rFonts w:hint="eastAsia"/>
        </w:rPr>
        <w:t>，並經南投縣政府</w:t>
      </w:r>
      <w:r>
        <w:rPr>
          <w:rFonts w:hint="eastAsia"/>
        </w:rPr>
        <w:t>107</w:t>
      </w:r>
      <w:r>
        <w:rPr>
          <w:rFonts w:hint="eastAsia"/>
        </w:rPr>
        <w:t>年</w:t>
      </w:r>
      <w:r w:rsidRPr="00133E1D">
        <w:rPr>
          <w:rFonts w:hint="eastAsia"/>
        </w:rPr>
        <w:t>9</w:t>
      </w:r>
      <w:r w:rsidRPr="00133E1D">
        <w:rPr>
          <w:rFonts w:hint="eastAsia"/>
        </w:rPr>
        <w:t>月</w:t>
      </w:r>
      <w:r w:rsidRPr="00133E1D">
        <w:rPr>
          <w:rFonts w:hint="eastAsia"/>
        </w:rPr>
        <w:t>14</w:t>
      </w:r>
      <w:r w:rsidRPr="00133E1D">
        <w:rPr>
          <w:rFonts w:hint="eastAsia"/>
        </w:rPr>
        <w:t>日後南投動字第</w:t>
      </w:r>
      <w:r w:rsidRPr="00133E1D">
        <w:rPr>
          <w:rFonts w:hint="eastAsia"/>
        </w:rPr>
        <w:t>1070003160</w:t>
      </w:r>
      <w:r w:rsidRPr="00133E1D">
        <w:rPr>
          <w:rFonts w:hint="eastAsia"/>
        </w:rPr>
        <w:t>號函</w:t>
      </w:r>
      <w:r w:rsidR="00B5596B">
        <w:rPr>
          <w:rFonts w:hint="eastAsia"/>
        </w:rPr>
        <w:t>備查。</w:t>
      </w:r>
    </w:p>
    <w:p w14:paraId="5D342980" w14:textId="77777777" w:rsidR="00F33256" w:rsidRPr="00133E1D" w:rsidRDefault="00E306D8" w:rsidP="00F33256">
      <w:pPr>
        <w:pStyle w:val="a2"/>
        <w:spacing w:after="180"/>
      </w:pPr>
      <w:r>
        <w:rPr>
          <w:rFonts w:hint="eastAsia"/>
        </w:rPr>
        <w:t>第三次修正經</w:t>
      </w:r>
      <w:r w:rsidRPr="00133E1D">
        <w:rPr>
          <w:rFonts w:hint="eastAsia"/>
        </w:rPr>
        <w:t>109</w:t>
      </w:r>
      <w:r w:rsidRPr="00133E1D">
        <w:rPr>
          <w:rFonts w:hint="eastAsia"/>
        </w:rPr>
        <w:t>年</w:t>
      </w:r>
      <w:r w:rsidRPr="00133E1D">
        <w:rPr>
          <w:rFonts w:hint="eastAsia"/>
        </w:rPr>
        <w:t>5</w:t>
      </w:r>
      <w:r w:rsidRPr="00133E1D">
        <w:rPr>
          <w:rFonts w:hint="eastAsia"/>
        </w:rPr>
        <w:t>月</w:t>
      </w:r>
      <w:r w:rsidRPr="00133E1D">
        <w:rPr>
          <w:rFonts w:hint="eastAsia"/>
        </w:rPr>
        <w:t>28</w:t>
      </w:r>
      <w:r w:rsidRPr="00133E1D">
        <w:rPr>
          <w:rFonts w:hint="eastAsia"/>
        </w:rPr>
        <w:t>日</w:t>
      </w:r>
      <w:r>
        <w:rPr>
          <w:rFonts w:hint="eastAsia"/>
        </w:rPr>
        <w:t>本鄉</w:t>
      </w:r>
      <w:r>
        <w:rPr>
          <w:rFonts w:hint="eastAsia"/>
        </w:rPr>
        <w:t>1</w:t>
      </w:r>
      <w:r>
        <w:t>09</w:t>
      </w:r>
      <w:r>
        <w:rPr>
          <w:rFonts w:hint="eastAsia"/>
        </w:rPr>
        <w:t>年</w:t>
      </w:r>
      <w:r w:rsidR="0025026F">
        <w:rPr>
          <w:rFonts w:hint="eastAsia"/>
        </w:rPr>
        <w:t>度</w:t>
      </w:r>
      <w:r>
        <w:rPr>
          <w:rFonts w:hint="eastAsia"/>
        </w:rPr>
        <w:t>災害防救會報核定</w:t>
      </w:r>
      <w:r w:rsidR="0025026F">
        <w:rPr>
          <w:rFonts w:hint="eastAsia"/>
        </w:rPr>
        <w:t>。</w:t>
      </w:r>
    </w:p>
    <w:p w14:paraId="3529059E" w14:textId="77777777" w:rsidR="006F65AA" w:rsidRDefault="00E306D8" w:rsidP="006F65AA">
      <w:pPr>
        <w:pStyle w:val="a2"/>
        <w:numPr>
          <w:ilvl w:val="0"/>
          <w:numId w:val="0"/>
        </w:numPr>
        <w:spacing w:after="180"/>
      </w:pPr>
      <w:r>
        <w:rPr>
          <w:rFonts w:hint="eastAsia"/>
          <w:kern w:val="2"/>
          <w:sz w:val="24"/>
        </w:rPr>
        <w:t xml:space="preserve">    </w:t>
      </w:r>
      <w:r>
        <w:rPr>
          <w:rFonts w:hint="eastAsia"/>
        </w:rPr>
        <w:t>經南投縣政府</w:t>
      </w:r>
      <w:r>
        <w:rPr>
          <w:rFonts w:hint="eastAsia"/>
        </w:rPr>
        <w:t>109</w:t>
      </w:r>
      <w:r>
        <w:rPr>
          <w:rFonts w:hint="eastAsia"/>
        </w:rPr>
        <w:t>年</w:t>
      </w:r>
      <w:r w:rsidRPr="00133E1D">
        <w:rPr>
          <w:rFonts w:hint="eastAsia"/>
        </w:rPr>
        <w:t>9</w:t>
      </w:r>
      <w:r w:rsidRPr="00133E1D">
        <w:rPr>
          <w:rFonts w:hint="eastAsia"/>
        </w:rPr>
        <w:t>月</w:t>
      </w:r>
      <w:r>
        <w:rPr>
          <w:rFonts w:hint="eastAsia"/>
        </w:rPr>
        <w:t>28</w:t>
      </w:r>
      <w:r w:rsidRPr="00133E1D">
        <w:rPr>
          <w:rFonts w:hint="eastAsia"/>
        </w:rPr>
        <w:t>日後南投動字第</w:t>
      </w:r>
      <w:r w:rsidRPr="00133E1D">
        <w:rPr>
          <w:rFonts w:hint="eastAsia"/>
        </w:rPr>
        <w:t>10</w:t>
      </w:r>
      <w:r>
        <w:rPr>
          <w:rFonts w:hint="eastAsia"/>
        </w:rPr>
        <w:t>90002999</w:t>
      </w:r>
      <w:r w:rsidRPr="00133E1D">
        <w:rPr>
          <w:rFonts w:hint="eastAsia"/>
        </w:rPr>
        <w:t>號函</w:t>
      </w:r>
      <w:r>
        <w:rPr>
          <w:rFonts w:hint="eastAsia"/>
        </w:rPr>
        <w:t>備</w:t>
      </w:r>
      <w:r>
        <w:rPr>
          <w:rFonts w:hint="eastAsia"/>
        </w:rPr>
        <w:t xml:space="preserve">     </w:t>
      </w:r>
    </w:p>
    <w:p w14:paraId="01C94A61" w14:textId="77777777" w:rsidR="006F65AA" w:rsidRDefault="00E306D8" w:rsidP="006F65AA">
      <w:pPr>
        <w:pStyle w:val="a2"/>
        <w:numPr>
          <w:ilvl w:val="0"/>
          <w:numId w:val="0"/>
        </w:numPr>
        <w:spacing w:after="180"/>
      </w:pPr>
      <w:r>
        <w:rPr>
          <w:rFonts w:hint="eastAsia"/>
        </w:rPr>
        <w:t xml:space="preserve">   </w:t>
      </w:r>
      <w:r>
        <w:rPr>
          <w:rFonts w:hint="eastAsia"/>
        </w:rPr>
        <w:t>查。</w:t>
      </w:r>
    </w:p>
    <w:p w14:paraId="223725C2" w14:textId="77777777" w:rsidR="007C00C8" w:rsidRDefault="00E306D8" w:rsidP="007C00C8">
      <w:pPr>
        <w:pStyle w:val="a2"/>
        <w:spacing w:after="180"/>
      </w:pPr>
      <w:r>
        <w:rPr>
          <w:rFonts w:hint="eastAsia"/>
        </w:rPr>
        <w:t>第四次修正經</w:t>
      </w:r>
      <w:r w:rsidR="001A0ADA">
        <w:rPr>
          <w:rFonts w:hint="eastAsia"/>
        </w:rPr>
        <w:t>111</w:t>
      </w:r>
      <w:r w:rsidRPr="00133E1D">
        <w:rPr>
          <w:rFonts w:hint="eastAsia"/>
        </w:rPr>
        <w:t>年</w:t>
      </w:r>
      <w:r w:rsidRPr="00133E1D">
        <w:rPr>
          <w:rFonts w:hint="eastAsia"/>
        </w:rPr>
        <w:t>5</w:t>
      </w:r>
      <w:r w:rsidRPr="00133E1D">
        <w:rPr>
          <w:rFonts w:hint="eastAsia"/>
        </w:rPr>
        <w:t>月</w:t>
      </w:r>
      <w:r w:rsidRPr="00133E1D">
        <w:rPr>
          <w:rFonts w:hint="eastAsia"/>
        </w:rPr>
        <w:t>2</w:t>
      </w:r>
      <w:r w:rsidR="001A0ADA">
        <w:rPr>
          <w:rFonts w:hint="eastAsia"/>
        </w:rPr>
        <w:t>4</w:t>
      </w:r>
      <w:r w:rsidRPr="00133E1D">
        <w:rPr>
          <w:rFonts w:hint="eastAsia"/>
        </w:rPr>
        <w:t>日</w:t>
      </w:r>
      <w:r>
        <w:rPr>
          <w:rFonts w:hint="eastAsia"/>
        </w:rPr>
        <w:t>本鄉</w:t>
      </w:r>
      <w:r>
        <w:rPr>
          <w:rFonts w:hint="eastAsia"/>
        </w:rPr>
        <w:t>1</w:t>
      </w:r>
      <w:r w:rsidR="001A0ADA">
        <w:rPr>
          <w:rFonts w:hint="eastAsia"/>
        </w:rPr>
        <w:t>11</w:t>
      </w:r>
      <w:r>
        <w:rPr>
          <w:rFonts w:hint="eastAsia"/>
        </w:rPr>
        <w:t>年度災害防救會報核定。</w:t>
      </w:r>
    </w:p>
    <w:p w14:paraId="38B05800" w14:textId="77777777" w:rsidR="0056210A" w:rsidRDefault="0056210A" w:rsidP="0056210A">
      <w:pPr>
        <w:pStyle w:val="a2"/>
        <w:spacing w:after="180"/>
      </w:pPr>
      <w:r>
        <w:rPr>
          <w:rFonts w:hint="eastAsia"/>
        </w:rPr>
        <w:t>第五次修正經</w:t>
      </w:r>
      <w:r>
        <w:rPr>
          <w:rFonts w:hint="eastAsia"/>
        </w:rPr>
        <w:t>113</w:t>
      </w:r>
      <w:r w:rsidRPr="00133E1D">
        <w:rPr>
          <w:rFonts w:hint="eastAsia"/>
        </w:rPr>
        <w:t>年</w:t>
      </w:r>
      <w:r>
        <w:rPr>
          <w:rFonts w:hint="eastAsia"/>
        </w:rPr>
        <w:t>8</w:t>
      </w:r>
      <w:r w:rsidRPr="00133E1D">
        <w:rPr>
          <w:rFonts w:hint="eastAsia"/>
        </w:rPr>
        <w:t>月</w:t>
      </w:r>
      <w:r w:rsidRPr="00133E1D">
        <w:rPr>
          <w:rFonts w:hint="eastAsia"/>
        </w:rPr>
        <w:t>2</w:t>
      </w:r>
      <w:r>
        <w:rPr>
          <w:rFonts w:hint="eastAsia"/>
        </w:rPr>
        <w:t>1</w:t>
      </w:r>
      <w:r w:rsidRPr="00133E1D">
        <w:rPr>
          <w:rFonts w:hint="eastAsia"/>
        </w:rPr>
        <w:t>日</w:t>
      </w:r>
      <w:r>
        <w:rPr>
          <w:rFonts w:hint="eastAsia"/>
        </w:rPr>
        <w:t>本鄉</w:t>
      </w:r>
      <w:r>
        <w:rPr>
          <w:rFonts w:hint="eastAsia"/>
        </w:rPr>
        <w:t>113</w:t>
      </w:r>
      <w:r>
        <w:rPr>
          <w:rFonts w:hint="eastAsia"/>
        </w:rPr>
        <w:t>年度第二次災害防救會報核</w:t>
      </w:r>
    </w:p>
    <w:p w14:paraId="602CBE48" w14:textId="77777777" w:rsidR="0056210A" w:rsidRDefault="0056210A" w:rsidP="0056210A">
      <w:pPr>
        <w:pStyle w:val="a2"/>
        <w:numPr>
          <w:ilvl w:val="0"/>
          <w:numId w:val="0"/>
        </w:numPr>
        <w:spacing w:after="180"/>
        <w:ind w:left="482"/>
      </w:pPr>
      <w:r>
        <w:rPr>
          <w:rFonts w:hint="eastAsia"/>
        </w:rPr>
        <w:t>定。</w:t>
      </w:r>
    </w:p>
    <w:p w14:paraId="2F8CB888" w14:textId="77777777" w:rsidR="0056210A" w:rsidRDefault="0056210A" w:rsidP="0056210A">
      <w:pPr>
        <w:pStyle w:val="a2"/>
        <w:spacing w:after="180"/>
      </w:pPr>
      <w:r w:rsidRPr="0056210A">
        <w:rPr>
          <w:rFonts w:hint="eastAsia"/>
          <w:highlight w:val="yellow"/>
        </w:rPr>
        <w:t>第六次修正經</w:t>
      </w:r>
      <w:r w:rsidRPr="0056210A">
        <w:rPr>
          <w:rFonts w:hint="eastAsia"/>
          <w:highlight w:val="yellow"/>
        </w:rPr>
        <w:t>115</w:t>
      </w:r>
      <w:r w:rsidRPr="0056210A">
        <w:rPr>
          <w:rFonts w:hint="eastAsia"/>
          <w:highlight w:val="yellow"/>
        </w:rPr>
        <w:t>年</w:t>
      </w:r>
      <w:r w:rsidR="0064305F">
        <w:rPr>
          <w:rFonts w:hint="eastAsia"/>
          <w:highlight w:val="yellow"/>
        </w:rPr>
        <w:t>6</w:t>
      </w:r>
      <w:r w:rsidRPr="0056210A">
        <w:rPr>
          <w:rFonts w:hint="eastAsia"/>
          <w:highlight w:val="yellow"/>
        </w:rPr>
        <w:t>月</w:t>
      </w:r>
      <w:r w:rsidR="0064305F">
        <w:rPr>
          <w:rFonts w:hint="eastAsia"/>
          <w:highlight w:val="yellow"/>
        </w:rPr>
        <w:t>2</w:t>
      </w:r>
      <w:r w:rsidR="00C94941">
        <w:rPr>
          <w:rFonts w:hint="eastAsia"/>
          <w:highlight w:val="yellow"/>
        </w:rPr>
        <w:t>2</w:t>
      </w:r>
      <w:r w:rsidRPr="0056210A">
        <w:rPr>
          <w:rFonts w:hint="eastAsia"/>
          <w:highlight w:val="yellow"/>
        </w:rPr>
        <w:t>日本鄉</w:t>
      </w:r>
      <w:r w:rsidRPr="0056210A">
        <w:rPr>
          <w:rFonts w:hint="eastAsia"/>
          <w:highlight w:val="yellow"/>
        </w:rPr>
        <w:t>115</w:t>
      </w:r>
      <w:r w:rsidRPr="0056210A">
        <w:rPr>
          <w:rFonts w:hint="eastAsia"/>
          <w:highlight w:val="yellow"/>
        </w:rPr>
        <w:t>年度第</w:t>
      </w:r>
      <w:r w:rsidR="0064305F">
        <w:rPr>
          <w:rFonts w:hint="eastAsia"/>
          <w:highlight w:val="yellow"/>
        </w:rPr>
        <w:t>二</w:t>
      </w:r>
      <w:r w:rsidRPr="0056210A">
        <w:rPr>
          <w:rFonts w:hint="eastAsia"/>
          <w:highlight w:val="yellow"/>
        </w:rPr>
        <w:t>次災害防救會報核定。</w:t>
      </w:r>
    </w:p>
    <w:p w14:paraId="44901438" w14:textId="77777777" w:rsidR="0056210A" w:rsidRPr="00133E1D" w:rsidRDefault="0056210A" w:rsidP="0056210A">
      <w:pPr>
        <w:pStyle w:val="a2"/>
        <w:numPr>
          <w:ilvl w:val="0"/>
          <w:numId w:val="0"/>
        </w:numPr>
        <w:spacing w:after="180"/>
        <w:ind w:left="482" w:hanging="482"/>
      </w:pPr>
    </w:p>
    <w:p w14:paraId="666487E0" w14:textId="77777777" w:rsidR="00876E77" w:rsidRPr="00133E1D" w:rsidRDefault="00876E77" w:rsidP="00876E77">
      <w:pPr>
        <w:pStyle w:val="a2"/>
        <w:numPr>
          <w:ilvl w:val="0"/>
          <w:numId w:val="0"/>
        </w:numPr>
        <w:spacing w:after="180"/>
        <w:ind w:left="482"/>
      </w:pPr>
    </w:p>
    <w:p w14:paraId="39BD8CEB" w14:textId="77777777" w:rsidR="007C00C8" w:rsidRPr="007C00C8" w:rsidRDefault="007C00C8" w:rsidP="006F65AA">
      <w:pPr>
        <w:pStyle w:val="a2"/>
        <w:numPr>
          <w:ilvl w:val="0"/>
          <w:numId w:val="0"/>
        </w:numPr>
        <w:spacing w:after="180"/>
      </w:pPr>
    </w:p>
    <w:p w14:paraId="37D3E678" w14:textId="77777777" w:rsidR="00595643" w:rsidRPr="00A60779" w:rsidRDefault="00595643" w:rsidP="00595643">
      <w:pPr>
        <w:jc w:val="center"/>
        <w:rPr>
          <w:b/>
          <w:sz w:val="56"/>
        </w:rPr>
        <w:sectPr w:rsidR="00595643" w:rsidRPr="00A60779">
          <w:pgSz w:w="11906" w:h="16838"/>
          <w:pgMar w:top="1440" w:right="1800" w:bottom="1440" w:left="1800" w:header="851" w:footer="992" w:gutter="0"/>
          <w:cols w:space="425"/>
          <w:docGrid w:type="lines" w:linePitch="360"/>
        </w:sectPr>
      </w:pPr>
    </w:p>
    <w:p w14:paraId="573D4DED" w14:textId="77777777" w:rsidR="005F6DB5" w:rsidRPr="005F6DB5" w:rsidRDefault="00E306D8" w:rsidP="005F6DB5">
      <w:pPr>
        <w:pStyle w:val="18"/>
      </w:pPr>
      <w:r w:rsidRPr="005F6DB5">
        <w:rPr>
          <w:rFonts w:hint="eastAsia"/>
        </w:rPr>
        <w:lastRenderedPageBreak/>
        <w:t>目錄</w:t>
      </w:r>
    </w:p>
    <w:p w14:paraId="65E3701C" w14:textId="587DD297" w:rsidR="00BC041E" w:rsidRPr="004D531D" w:rsidRDefault="000D4934">
      <w:pPr>
        <w:pStyle w:val="23"/>
        <w:tabs>
          <w:tab w:val="right" w:leader="dot" w:pos="8296"/>
        </w:tabs>
        <w:rPr>
          <w:rFonts w:ascii="Calibri" w:eastAsia="新細明體" w:hAnsi="Calibri"/>
          <w:noProof/>
        </w:rPr>
      </w:pPr>
      <w:r>
        <w:rPr>
          <w:b/>
          <w:sz w:val="40"/>
        </w:rPr>
        <w:fldChar w:fldCharType="begin"/>
      </w:r>
      <w:r w:rsidR="005F6DB5">
        <w:instrText xml:space="preserve"> TOC \t "</w:instrText>
      </w:r>
      <w:r w:rsidR="005F6DB5">
        <w:instrText>標題</w:instrText>
      </w:r>
      <w:r w:rsidR="005F6DB5">
        <w:instrText xml:space="preserve"> </w:instrText>
      </w:r>
      <w:r w:rsidR="005F6DB5">
        <w:instrText>篇</w:instrText>
      </w:r>
      <w:r w:rsidR="005F6DB5">
        <w:instrText>,1,</w:instrText>
      </w:r>
      <w:r w:rsidR="005F6DB5">
        <w:instrText>標題</w:instrText>
      </w:r>
      <w:r w:rsidR="005F6DB5">
        <w:instrText xml:space="preserve"> </w:instrText>
      </w:r>
      <w:r w:rsidR="005F6DB5">
        <w:instrText>章</w:instrText>
      </w:r>
      <w:r w:rsidR="005F6DB5">
        <w:instrText>,2,</w:instrText>
      </w:r>
      <w:r w:rsidR="005F6DB5">
        <w:instrText>標題</w:instrText>
      </w:r>
      <w:r w:rsidR="005F6DB5">
        <w:instrText xml:space="preserve"> </w:instrText>
      </w:r>
      <w:r w:rsidR="005F6DB5">
        <w:instrText>節</w:instrText>
      </w:r>
      <w:r w:rsidR="005F6DB5">
        <w:instrText xml:space="preserve">,3" </w:instrText>
      </w:r>
      <w:r>
        <w:rPr>
          <w:b/>
          <w:sz w:val="40"/>
        </w:rPr>
        <w:fldChar w:fldCharType="separate"/>
      </w:r>
      <w:r w:rsidR="00E306D8">
        <w:rPr>
          <w:rFonts w:hint="eastAsia"/>
          <w:noProof/>
        </w:rPr>
        <w:t>第壹章</w:t>
      </w:r>
      <w:r w:rsidR="00E306D8">
        <w:rPr>
          <w:rFonts w:hint="eastAsia"/>
          <w:noProof/>
        </w:rPr>
        <w:t xml:space="preserve"> </w:t>
      </w:r>
      <w:r w:rsidR="00E306D8">
        <w:rPr>
          <w:rFonts w:hint="eastAsia"/>
          <w:noProof/>
        </w:rPr>
        <w:t>總則</w:t>
      </w:r>
      <w:r w:rsidR="00E306D8">
        <w:rPr>
          <w:noProof/>
        </w:rPr>
        <w:tab/>
      </w:r>
      <w:r>
        <w:rPr>
          <w:noProof/>
        </w:rPr>
        <w:fldChar w:fldCharType="begin"/>
      </w:r>
      <w:r w:rsidR="00E306D8">
        <w:rPr>
          <w:noProof/>
        </w:rPr>
        <w:instrText xml:space="preserve"> PAGEREF _Toc97038002 \h </w:instrText>
      </w:r>
      <w:r>
        <w:rPr>
          <w:noProof/>
        </w:rPr>
      </w:r>
      <w:r>
        <w:rPr>
          <w:noProof/>
        </w:rPr>
        <w:fldChar w:fldCharType="separate"/>
      </w:r>
      <w:r w:rsidR="00EC2F10">
        <w:rPr>
          <w:noProof/>
        </w:rPr>
        <w:t>1</w:t>
      </w:r>
      <w:r>
        <w:rPr>
          <w:noProof/>
        </w:rPr>
        <w:fldChar w:fldCharType="end"/>
      </w:r>
    </w:p>
    <w:p w14:paraId="6150DB67" w14:textId="4B89E957"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計畫概述</w:t>
      </w:r>
      <w:r>
        <w:rPr>
          <w:noProof/>
        </w:rPr>
        <w:tab/>
      </w:r>
      <w:r w:rsidR="000D4934">
        <w:rPr>
          <w:noProof/>
        </w:rPr>
        <w:fldChar w:fldCharType="begin"/>
      </w:r>
      <w:r>
        <w:rPr>
          <w:noProof/>
        </w:rPr>
        <w:instrText xml:space="preserve"> PAGEREF _Toc97038003 \h </w:instrText>
      </w:r>
      <w:r w:rsidR="000D4934">
        <w:rPr>
          <w:noProof/>
        </w:rPr>
      </w:r>
      <w:r w:rsidR="000D4934">
        <w:rPr>
          <w:noProof/>
        </w:rPr>
        <w:fldChar w:fldCharType="separate"/>
      </w:r>
      <w:r w:rsidR="00EC2F10">
        <w:rPr>
          <w:noProof/>
        </w:rPr>
        <w:t>1</w:t>
      </w:r>
      <w:r w:rsidR="000D4934">
        <w:rPr>
          <w:noProof/>
        </w:rPr>
        <w:fldChar w:fldCharType="end"/>
      </w:r>
    </w:p>
    <w:p w14:paraId="75FDFA92" w14:textId="42285339"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行政區域概況</w:t>
      </w:r>
      <w:r>
        <w:rPr>
          <w:noProof/>
        </w:rPr>
        <w:tab/>
      </w:r>
      <w:r w:rsidR="000D4934">
        <w:rPr>
          <w:noProof/>
        </w:rPr>
        <w:fldChar w:fldCharType="begin"/>
      </w:r>
      <w:r>
        <w:rPr>
          <w:noProof/>
        </w:rPr>
        <w:instrText xml:space="preserve"> PAGEREF _Toc97038004 \h </w:instrText>
      </w:r>
      <w:r w:rsidR="000D4934">
        <w:rPr>
          <w:noProof/>
        </w:rPr>
      </w:r>
      <w:r w:rsidR="000D4934">
        <w:rPr>
          <w:noProof/>
        </w:rPr>
        <w:fldChar w:fldCharType="separate"/>
      </w:r>
      <w:r w:rsidR="00EC2F10">
        <w:rPr>
          <w:noProof/>
        </w:rPr>
        <w:t>4</w:t>
      </w:r>
      <w:r w:rsidR="000D4934">
        <w:rPr>
          <w:noProof/>
        </w:rPr>
        <w:fldChar w:fldCharType="end"/>
      </w:r>
    </w:p>
    <w:p w14:paraId="2B82B26B" w14:textId="4521EF57"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災害潛勢分析</w:t>
      </w:r>
      <w:r>
        <w:rPr>
          <w:noProof/>
        </w:rPr>
        <w:tab/>
      </w:r>
      <w:r w:rsidR="000D4934">
        <w:rPr>
          <w:noProof/>
        </w:rPr>
        <w:fldChar w:fldCharType="begin"/>
      </w:r>
      <w:r>
        <w:rPr>
          <w:noProof/>
        </w:rPr>
        <w:instrText xml:space="preserve"> PAGEREF _Toc97038005 \h </w:instrText>
      </w:r>
      <w:r w:rsidR="000D4934">
        <w:rPr>
          <w:noProof/>
        </w:rPr>
      </w:r>
      <w:r w:rsidR="000D4934">
        <w:rPr>
          <w:noProof/>
        </w:rPr>
        <w:fldChar w:fldCharType="separate"/>
      </w:r>
      <w:r w:rsidR="00EC2F10">
        <w:rPr>
          <w:noProof/>
        </w:rPr>
        <w:t>6</w:t>
      </w:r>
      <w:r w:rsidR="000D4934">
        <w:rPr>
          <w:noProof/>
        </w:rPr>
        <w:fldChar w:fldCharType="end"/>
      </w:r>
    </w:p>
    <w:p w14:paraId="5003849E" w14:textId="77777777"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災害防救機制</w:t>
      </w:r>
      <w:r>
        <w:rPr>
          <w:noProof/>
        </w:rPr>
        <w:tab/>
      </w:r>
      <w:r w:rsidR="004C439B">
        <w:rPr>
          <w:noProof/>
        </w:rPr>
        <w:t>..23</w:t>
      </w:r>
    </w:p>
    <w:p w14:paraId="320381C2" w14:textId="6ED6A189"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防救災資源及聯絡清冊</w:t>
      </w:r>
      <w:r>
        <w:rPr>
          <w:noProof/>
        </w:rPr>
        <w:tab/>
      </w:r>
      <w:r w:rsidR="000D4934">
        <w:rPr>
          <w:noProof/>
        </w:rPr>
        <w:fldChar w:fldCharType="begin"/>
      </w:r>
      <w:r>
        <w:rPr>
          <w:noProof/>
        </w:rPr>
        <w:instrText xml:space="preserve"> PAGEREF _Toc97038007 \h </w:instrText>
      </w:r>
      <w:r w:rsidR="000D4934">
        <w:rPr>
          <w:noProof/>
        </w:rPr>
      </w:r>
      <w:r w:rsidR="000D4934">
        <w:rPr>
          <w:noProof/>
        </w:rPr>
        <w:fldChar w:fldCharType="separate"/>
      </w:r>
      <w:r w:rsidR="00EC2F10">
        <w:rPr>
          <w:noProof/>
        </w:rPr>
        <w:t>30</w:t>
      </w:r>
      <w:r w:rsidR="000D4934">
        <w:rPr>
          <w:noProof/>
        </w:rPr>
        <w:fldChar w:fldCharType="end"/>
      </w:r>
    </w:p>
    <w:p w14:paraId="4B95B995" w14:textId="089DEF4C" w:rsidR="00BC041E" w:rsidRPr="004D531D" w:rsidRDefault="00E306D8">
      <w:pPr>
        <w:pStyle w:val="23"/>
        <w:tabs>
          <w:tab w:val="right" w:leader="dot" w:pos="8296"/>
        </w:tabs>
        <w:rPr>
          <w:rFonts w:ascii="Calibri" w:eastAsia="新細明體" w:hAnsi="Calibri"/>
          <w:noProof/>
        </w:rPr>
      </w:pPr>
      <w:r>
        <w:rPr>
          <w:rFonts w:hint="eastAsia"/>
          <w:noProof/>
        </w:rPr>
        <w:t>第貳章</w:t>
      </w:r>
      <w:r>
        <w:rPr>
          <w:rFonts w:hint="eastAsia"/>
          <w:noProof/>
        </w:rPr>
        <w:t xml:space="preserve"> </w:t>
      </w:r>
      <w:r>
        <w:rPr>
          <w:rFonts w:hint="eastAsia"/>
          <w:noProof/>
        </w:rPr>
        <w:t>減災對策</w:t>
      </w:r>
      <w:r>
        <w:rPr>
          <w:noProof/>
        </w:rPr>
        <w:tab/>
      </w:r>
      <w:r w:rsidR="000D4934">
        <w:rPr>
          <w:noProof/>
        </w:rPr>
        <w:fldChar w:fldCharType="begin"/>
      </w:r>
      <w:r>
        <w:rPr>
          <w:noProof/>
        </w:rPr>
        <w:instrText xml:space="preserve"> PAGEREF _Toc97038008 \h </w:instrText>
      </w:r>
      <w:r w:rsidR="000D4934">
        <w:rPr>
          <w:noProof/>
        </w:rPr>
      </w:r>
      <w:r w:rsidR="000D4934">
        <w:rPr>
          <w:noProof/>
        </w:rPr>
        <w:fldChar w:fldCharType="separate"/>
      </w:r>
      <w:r w:rsidR="00EC2F10">
        <w:rPr>
          <w:noProof/>
        </w:rPr>
        <w:t>37</w:t>
      </w:r>
      <w:r w:rsidR="000D4934">
        <w:rPr>
          <w:noProof/>
        </w:rPr>
        <w:fldChar w:fldCharType="end"/>
      </w:r>
    </w:p>
    <w:p w14:paraId="49FD5541" w14:textId="34BC7F05"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加強安全防護</w:t>
      </w:r>
      <w:r>
        <w:rPr>
          <w:noProof/>
        </w:rPr>
        <w:tab/>
      </w:r>
      <w:r w:rsidR="000D4934">
        <w:rPr>
          <w:noProof/>
        </w:rPr>
        <w:fldChar w:fldCharType="begin"/>
      </w:r>
      <w:r>
        <w:rPr>
          <w:noProof/>
        </w:rPr>
        <w:instrText xml:space="preserve"> PAGEREF _Toc97038009 \h </w:instrText>
      </w:r>
      <w:r w:rsidR="000D4934">
        <w:rPr>
          <w:noProof/>
        </w:rPr>
      </w:r>
      <w:r w:rsidR="000D4934">
        <w:rPr>
          <w:noProof/>
        </w:rPr>
        <w:fldChar w:fldCharType="separate"/>
      </w:r>
      <w:r w:rsidR="00EC2F10">
        <w:rPr>
          <w:noProof/>
        </w:rPr>
        <w:t>37</w:t>
      </w:r>
      <w:r w:rsidR="000D4934">
        <w:rPr>
          <w:noProof/>
        </w:rPr>
        <w:fldChar w:fldCharType="end"/>
      </w:r>
    </w:p>
    <w:p w14:paraId="16BC8D6F" w14:textId="43678F0B" w:rsidR="00BC041E" w:rsidRPr="004D531D" w:rsidRDefault="00E306D8">
      <w:pPr>
        <w:pStyle w:val="31"/>
        <w:tabs>
          <w:tab w:val="right" w:leader="dot" w:pos="8296"/>
        </w:tabs>
        <w:rPr>
          <w:rFonts w:ascii="Calibri" w:eastAsia="新細明體" w:hAnsi="Calibri"/>
          <w:noProof/>
        </w:rPr>
      </w:pPr>
      <w:r>
        <w:rPr>
          <w:rFonts w:hint="eastAsia"/>
          <w:noProof/>
        </w:rPr>
        <w:t>第貳節</w:t>
      </w:r>
      <w:r>
        <w:rPr>
          <w:noProof/>
        </w:rPr>
        <w:t xml:space="preserve"> </w:t>
      </w:r>
      <w:r>
        <w:rPr>
          <w:rFonts w:hint="eastAsia"/>
          <w:noProof/>
        </w:rPr>
        <w:t>建置災害防救資料庫與資訊通訊系統</w:t>
      </w:r>
      <w:r>
        <w:rPr>
          <w:noProof/>
        </w:rPr>
        <w:tab/>
      </w:r>
      <w:r w:rsidR="000D4934">
        <w:rPr>
          <w:noProof/>
        </w:rPr>
        <w:fldChar w:fldCharType="begin"/>
      </w:r>
      <w:r>
        <w:rPr>
          <w:noProof/>
        </w:rPr>
        <w:instrText xml:space="preserve"> PAGEREF _Toc97038010 \h </w:instrText>
      </w:r>
      <w:r w:rsidR="000D4934">
        <w:rPr>
          <w:noProof/>
        </w:rPr>
      </w:r>
      <w:r w:rsidR="000D4934">
        <w:rPr>
          <w:noProof/>
        </w:rPr>
        <w:fldChar w:fldCharType="separate"/>
      </w:r>
      <w:r w:rsidR="00EC2F10">
        <w:rPr>
          <w:noProof/>
        </w:rPr>
        <w:t>38</w:t>
      </w:r>
      <w:r w:rsidR="000D4934">
        <w:rPr>
          <w:noProof/>
        </w:rPr>
        <w:fldChar w:fldCharType="end"/>
      </w:r>
    </w:p>
    <w:p w14:paraId="5A8AA79A" w14:textId="292D21E8"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防災宣導</w:t>
      </w:r>
      <w:r>
        <w:rPr>
          <w:noProof/>
        </w:rPr>
        <w:tab/>
      </w:r>
      <w:r w:rsidR="000D4934">
        <w:rPr>
          <w:noProof/>
        </w:rPr>
        <w:fldChar w:fldCharType="begin"/>
      </w:r>
      <w:r>
        <w:rPr>
          <w:noProof/>
        </w:rPr>
        <w:instrText xml:space="preserve"> PAGEREF _Toc97038011 \h </w:instrText>
      </w:r>
      <w:r w:rsidR="000D4934">
        <w:rPr>
          <w:noProof/>
        </w:rPr>
      </w:r>
      <w:r w:rsidR="000D4934">
        <w:rPr>
          <w:noProof/>
        </w:rPr>
        <w:fldChar w:fldCharType="separate"/>
      </w:r>
      <w:r w:rsidR="00EC2F10">
        <w:rPr>
          <w:noProof/>
        </w:rPr>
        <w:t>39</w:t>
      </w:r>
      <w:r w:rsidR="000D4934">
        <w:rPr>
          <w:noProof/>
        </w:rPr>
        <w:fldChar w:fldCharType="end"/>
      </w:r>
    </w:p>
    <w:p w14:paraId="144C9557" w14:textId="4E566BB2" w:rsidR="00BC041E" w:rsidRDefault="00E306D8">
      <w:pPr>
        <w:pStyle w:val="31"/>
        <w:tabs>
          <w:tab w:val="right" w:leader="dot" w:pos="8296"/>
        </w:tabs>
        <w:rPr>
          <w:noProof/>
        </w:rPr>
      </w:pPr>
      <w:r>
        <w:rPr>
          <w:rFonts w:hint="eastAsia"/>
          <w:noProof/>
        </w:rPr>
        <w:t>第肆節</w:t>
      </w:r>
      <w:r>
        <w:rPr>
          <w:rFonts w:hint="eastAsia"/>
          <w:noProof/>
        </w:rPr>
        <w:t xml:space="preserve"> </w:t>
      </w:r>
      <w:r>
        <w:rPr>
          <w:rFonts w:hint="eastAsia"/>
          <w:noProof/>
        </w:rPr>
        <w:t>防災社區</w:t>
      </w:r>
      <w:r>
        <w:rPr>
          <w:noProof/>
        </w:rPr>
        <w:tab/>
      </w:r>
      <w:r w:rsidR="000D4934">
        <w:rPr>
          <w:noProof/>
        </w:rPr>
        <w:fldChar w:fldCharType="begin"/>
      </w:r>
      <w:r>
        <w:rPr>
          <w:noProof/>
        </w:rPr>
        <w:instrText xml:space="preserve"> PAGEREF _Toc97038012 \h </w:instrText>
      </w:r>
      <w:r w:rsidR="000D4934">
        <w:rPr>
          <w:noProof/>
        </w:rPr>
      </w:r>
      <w:r w:rsidR="000D4934">
        <w:rPr>
          <w:noProof/>
        </w:rPr>
        <w:fldChar w:fldCharType="separate"/>
      </w:r>
      <w:r w:rsidR="00EC2F10">
        <w:rPr>
          <w:noProof/>
        </w:rPr>
        <w:t>39</w:t>
      </w:r>
      <w:r w:rsidR="000D4934">
        <w:rPr>
          <w:noProof/>
        </w:rPr>
        <w:fldChar w:fldCharType="end"/>
      </w:r>
    </w:p>
    <w:p w14:paraId="5909EEA4" w14:textId="77777777" w:rsidR="004C439B" w:rsidRPr="004C439B" w:rsidRDefault="004C439B" w:rsidP="004C439B">
      <w:r>
        <w:rPr>
          <w:rFonts w:hint="eastAsia"/>
        </w:rPr>
        <w:t xml:space="preserve">        </w:t>
      </w:r>
      <w:r>
        <w:rPr>
          <w:rFonts w:hint="eastAsia"/>
          <w:noProof/>
        </w:rPr>
        <w:t>第伍節</w:t>
      </w:r>
      <w:r>
        <w:rPr>
          <w:rFonts w:hint="eastAsia"/>
          <w:noProof/>
        </w:rPr>
        <w:t xml:space="preserve"> </w:t>
      </w:r>
      <w:r>
        <w:rPr>
          <w:rFonts w:hint="eastAsia"/>
          <w:noProof/>
        </w:rPr>
        <w:t>監測</w:t>
      </w:r>
      <w:r>
        <w:rPr>
          <w:rFonts w:ascii="標楷體" w:hAnsi="標楷體" w:hint="eastAsia"/>
          <w:noProof/>
        </w:rPr>
        <w:t>、</w:t>
      </w:r>
      <w:r>
        <w:rPr>
          <w:rFonts w:hint="eastAsia"/>
          <w:noProof/>
        </w:rPr>
        <w:t>預報及預警系統之建立</w:t>
      </w:r>
      <w:r>
        <w:rPr>
          <w:noProof/>
        </w:rPr>
        <w:t>…………………………………</w:t>
      </w:r>
      <w:r>
        <w:rPr>
          <w:rFonts w:hint="eastAsia"/>
          <w:noProof/>
        </w:rPr>
        <w:t>.40</w:t>
      </w:r>
    </w:p>
    <w:p w14:paraId="6D14E0B8" w14:textId="7C43FFFF" w:rsidR="00BC041E" w:rsidRPr="004D531D" w:rsidRDefault="00E306D8">
      <w:pPr>
        <w:pStyle w:val="31"/>
        <w:tabs>
          <w:tab w:val="right" w:leader="dot" w:pos="8296"/>
        </w:tabs>
        <w:rPr>
          <w:rFonts w:ascii="Calibri" w:eastAsia="新細明體" w:hAnsi="Calibri"/>
          <w:noProof/>
        </w:rPr>
      </w:pPr>
      <w:r>
        <w:rPr>
          <w:rFonts w:hint="eastAsia"/>
          <w:noProof/>
        </w:rPr>
        <w:t>第</w:t>
      </w:r>
      <w:r w:rsidR="004C439B">
        <w:rPr>
          <w:rFonts w:hint="eastAsia"/>
          <w:noProof/>
        </w:rPr>
        <w:t>陸</w:t>
      </w:r>
      <w:r>
        <w:rPr>
          <w:rFonts w:hint="eastAsia"/>
          <w:noProof/>
        </w:rPr>
        <w:t>節</w:t>
      </w:r>
      <w:r>
        <w:rPr>
          <w:rFonts w:hint="eastAsia"/>
          <w:noProof/>
        </w:rPr>
        <w:t xml:space="preserve"> </w:t>
      </w:r>
      <w:r>
        <w:rPr>
          <w:rFonts w:hint="eastAsia"/>
          <w:noProof/>
        </w:rPr>
        <w:t>特別災害之減災對策</w:t>
      </w:r>
      <w:r>
        <w:rPr>
          <w:noProof/>
        </w:rPr>
        <w:tab/>
      </w:r>
      <w:r w:rsidR="000D4934">
        <w:rPr>
          <w:noProof/>
        </w:rPr>
        <w:fldChar w:fldCharType="begin"/>
      </w:r>
      <w:r>
        <w:rPr>
          <w:noProof/>
        </w:rPr>
        <w:instrText xml:space="preserve"> PAGEREF _Toc97038013 \h </w:instrText>
      </w:r>
      <w:r w:rsidR="000D4934">
        <w:rPr>
          <w:noProof/>
        </w:rPr>
      </w:r>
      <w:r w:rsidR="000D4934">
        <w:rPr>
          <w:noProof/>
        </w:rPr>
        <w:fldChar w:fldCharType="separate"/>
      </w:r>
      <w:r w:rsidR="00EC2F10">
        <w:rPr>
          <w:noProof/>
        </w:rPr>
        <w:t>40</w:t>
      </w:r>
      <w:r w:rsidR="000D4934">
        <w:rPr>
          <w:noProof/>
        </w:rPr>
        <w:fldChar w:fldCharType="end"/>
      </w:r>
    </w:p>
    <w:p w14:paraId="54FDD633" w14:textId="1936041A" w:rsidR="00BC041E" w:rsidRPr="004D531D" w:rsidRDefault="00E306D8">
      <w:pPr>
        <w:pStyle w:val="23"/>
        <w:tabs>
          <w:tab w:val="right" w:leader="dot" w:pos="8296"/>
        </w:tabs>
        <w:rPr>
          <w:rFonts w:ascii="Calibri" w:eastAsia="新細明體" w:hAnsi="Calibri"/>
          <w:noProof/>
        </w:rPr>
      </w:pPr>
      <w:r>
        <w:rPr>
          <w:rFonts w:hint="eastAsia"/>
          <w:noProof/>
        </w:rPr>
        <w:t>第參章</w:t>
      </w:r>
      <w:r>
        <w:rPr>
          <w:rFonts w:hint="eastAsia"/>
          <w:noProof/>
        </w:rPr>
        <w:t xml:space="preserve"> </w:t>
      </w:r>
      <w:r>
        <w:rPr>
          <w:rFonts w:hint="eastAsia"/>
          <w:noProof/>
        </w:rPr>
        <w:t>整備對策</w:t>
      </w:r>
      <w:r>
        <w:rPr>
          <w:noProof/>
        </w:rPr>
        <w:tab/>
      </w:r>
      <w:r w:rsidR="000D4934">
        <w:rPr>
          <w:noProof/>
        </w:rPr>
        <w:fldChar w:fldCharType="begin"/>
      </w:r>
      <w:r>
        <w:rPr>
          <w:noProof/>
        </w:rPr>
        <w:instrText xml:space="preserve"> PAGEREF _Toc97038014 \h </w:instrText>
      </w:r>
      <w:r w:rsidR="000D4934">
        <w:rPr>
          <w:noProof/>
        </w:rPr>
      </w:r>
      <w:r w:rsidR="000D4934">
        <w:rPr>
          <w:noProof/>
        </w:rPr>
        <w:fldChar w:fldCharType="separate"/>
      </w:r>
      <w:r w:rsidR="00EC2F10">
        <w:rPr>
          <w:noProof/>
        </w:rPr>
        <w:t>43</w:t>
      </w:r>
      <w:r w:rsidR="000D4934">
        <w:rPr>
          <w:noProof/>
        </w:rPr>
        <w:fldChar w:fldCharType="end"/>
      </w:r>
    </w:p>
    <w:p w14:paraId="290F36F9" w14:textId="0FC2A44C"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應變機制之建立</w:t>
      </w:r>
      <w:r>
        <w:rPr>
          <w:noProof/>
        </w:rPr>
        <w:tab/>
      </w:r>
      <w:r w:rsidR="000D4934">
        <w:rPr>
          <w:noProof/>
        </w:rPr>
        <w:fldChar w:fldCharType="begin"/>
      </w:r>
      <w:r>
        <w:rPr>
          <w:noProof/>
        </w:rPr>
        <w:instrText xml:space="preserve"> PAGEREF _Toc97038015 \h </w:instrText>
      </w:r>
      <w:r w:rsidR="000D4934">
        <w:rPr>
          <w:noProof/>
        </w:rPr>
      </w:r>
      <w:r w:rsidR="000D4934">
        <w:rPr>
          <w:noProof/>
        </w:rPr>
        <w:fldChar w:fldCharType="separate"/>
      </w:r>
      <w:r w:rsidR="00EC2F10">
        <w:rPr>
          <w:noProof/>
        </w:rPr>
        <w:t>43</w:t>
      </w:r>
      <w:r w:rsidR="000D4934">
        <w:rPr>
          <w:noProof/>
        </w:rPr>
        <w:fldChar w:fldCharType="end"/>
      </w:r>
    </w:p>
    <w:p w14:paraId="47BCBD22" w14:textId="7597175C"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災情蒐集通報</w:t>
      </w:r>
      <w:r>
        <w:rPr>
          <w:noProof/>
        </w:rPr>
        <w:tab/>
      </w:r>
      <w:r w:rsidR="000D4934">
        <w:rPr>
          <w:noProof/>
        </w:rPr>
        <w:fldChar w:fldCharType="begin"/>
      </w:r>
      <w:r>
        <w:rPr>
          <w:noProof/>
        </w:rPr>
        <w:instrText xml:space="preserve"> PAGEREF _Toc97038016 \h </w:instrText>
      </w:r>
      <w:r w:rsidR="000D4934">
        <w:rPr>
          <w:noProof/>
        </w:rPr>
      </w:r>
      <w:r w:rsidR="000D4934">
        <w:rPr>
          <w:noProof/>
        </w:rPr>
        <w:fldChar w:fldCharType="separate"/>
      </w:r>
      <w:r w:rsidR="00EC2F10">
        <w:rPr>
          <w:noProof/>
        </w:rPr>
        <w:t>44</w:t>
      </w:r>
      <w:r w:rsidR="000D4934">
        <w:rPr>
          <w:noProof/>
        </w:rPr>
        <w:fldChar w:fldCharType="end"/>
      </w:r>
    </w:p>
    <w:p w14:paraId="2EB0908D" w14:textId="73ED9B7E"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避難及收容</w:t>
      </w:r>
      <w:r>
        <w:rPr>
          <w:noProof/>
        </w:rPr>
        <w:tab/>
      </w:r>
      <w:r w:rsidR="000D4934">
        <w:rPr>
          <w:noProof/>
        </w:rPr>
        <w:fldChar w:fldCharType="begin"/>
      </w:r>
      <w:r>
        <w:rPr>
          <w:noProof/>
        </w:rPr>
        <w:instrText xml:space="preserve"> PAGEREF _Toc97038017 \h </w:instrText>
      </w:r>
      <w:r w:rsidR="000D4934">
        <w:rPr>
          <w:noProof/>
        </w:rPr>
      </w:r>
      <w:r w:rsidR="000D4934">
        <w:rPr>
          <w:noProof/>
        </w:rPr>
        <w:fldChar w:fldCharType="separate"/>
      </w:r>
      <w:r w:rsidR="00EC2F10">
        <w:rPr>
          <w:noProof/>
        </w:rPr>
        <w:t>45</w:t>
      </w:r>
      <w:r w:rsidR="000D4934">
        <w:rPr>
          <w:noProof/>
        </w:rPr>
        <w:fldChar w:fldCharType="end"/>
      </w:r>
    </w:p>
    <w:p w14:paraId="46A64AD6" w14:textId="42C10B78"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建置危險地區保全資料庫</w:t>
      </w:r>
      <w:r>
        <w:rPr>
          <w:noProof/>
        </w:rPr>
        <w:tab/>
      </w:r>
      <w:r w:rsidR="000D4934">
        <w:rPr>
          <w:noProof/>
        </w:rPr>
        <w:fldChar w:fldCharType="begin"/>
      </w:r>
      <w:r>
        <w:rPr>
          <w:noProof/>
        </w:rPr>
        <w:instrText xml:space="preserve"> PAGEREF _Toc97038018 \h </w:instrText>
      </w:r>
      <w:r w:rsidR="000D4934">
        <w:rPr>
          <w:noProof/>
        </w:rPr>
      </w:r>
      <w:r w:rsidR="000D4934">
        <w:rPr>
          <w:noProof/>
        </w:rPr>
        <w:fldChar w:fldCharType="separate"/>
      </w:r>
      <w:r w:rsidR="00EC2F10">
        <w:rPr>
          <w:noProof/>
        </w:rPr>
        <w:t>46</w:t>
      </w:r>
      <w:r w:rsidR="000D4934">
        <w:rPr>
          <w:noProof/>
        </w:rPr>
        <w:fldChar w:fldCharType="end"/>
      </w:r>
    </w:p>
    <w:p w14:paraId="7491D6DF" w14:textId="2A271473"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障礙物清除</w:t>
      </w:r>
      <w:r>
        <w:rPr>
          <w:noProof/>
        </w:rPr>
        <w:tab/>
      </w:r>
      <w:r w:rsidR="000D4934">
        <w:rPr>
          <w:noProof/>
        </w:rPr>
        <w:fldChar w:fldCharType="begin"/>
      </w:r>
      <w:r>
        <w:rPr>
          <w:noProof/>
        </w:rPr>
        <w:instrText xml:space="preserve"> PAGEREF _Toc97038019 \h </w:instrText>
      </w:r>
      <w:r w:rsidR="000D4934">
        <w:rPr>
          <w:noProof/>
        </w:rPr>
      </w:r>
      <w:r w:rsidR="000D4934">
        <w:rPr>
          <w:noProof/>
        </w:rPr>
        <w:fldChar w:fldCharType="separate"/>
      </w:r>
      <w:r w:rsidR="00EC2F10">
        <w:rPr>
          <w:noProof/>
        </w:rPr>
        <w:t>47</w:t>
      </w:r>
      <w:r w:rsidR="000D4934">
        <w:rPr>
          <w:noProof/>
        </w:rPr>
        <w:fldChar w:fldCharType="end"/>
      </w:r>
    </w:p>
    <w:p w14:paraId="19ED0EC4" w14:textId="4875442A" w:rsidR="00BC041E" w:rsidRPr="004D531D" w:rsidRDefault="00E306D8">
      <w:pPr>
        <w:pStyle w:val="31"/>
        <w:tabs>
          <w:tab w:val="right" w:leader="dot" w:pos="8296"/>
        </w:tabs>
        <w:rPr>
          <w:rFonts w:ascii="Calibri" w:eastAsia="新細明體" w:hAnsi="Calibri"/>
          <w:noProof/>
        </w:rPr>
      </w:pPr>
      <w:r>
        <w:rPr>
          <w:rFonts w:hint="eastAsia"/>
          <w:noProof/>
        </w:rPr>
        <w:t>第陸節</w:t>
      </w:r>
      <w:r>
        <w:rPr>
          <w:rFonts w:hint="eastAsia"/>
          <w:noProof/>
        </w:rPr>
        <w:t xml:space="preserve"> </w:t>
      </w:r>
      <w:r>
        <w:rPr>
          <w:rFonts w:hint="eastAsia"/>
          <w:noProof/>
        </w:rPr>
        <w:t>災害防救演習、訓練</w:t>
      </w:r>
      <w:r>
        <w:rPr>
          <w:noProof/>
        </w:rPr>
        <w:tab/>
      </w:r>
      <w:r w:rsidR="000D4934">
        <w:rPr>
          <w:noProof/>
        </w:rPr>
        <w:fldChar w:fldCharType="begin"/>
      </w:r>
      <w:r>
        <w:rPr>
          <w:noProof/>
        </w:rPr>
        <w:instrText xml:space="preserve"> PAGEREF _Toc97038020 \h </w:instrText>
      </w:r>
      <w:r w:rsidR="000D4934">
        <w:rPr>
          <w:noProof/>
        </w:rPr>
      </w:r>
      <w:r w:rsidR="000D4934">
        <w:rPr>
          <w:noProof/>
        </w:rPr>
        <w:fldChar w:fldCharType="separate"/>
      </w:r>
      <w:r w:rsidR="00EC2F10">
        <w:rPr>
          <w:noProof/>
        </w:rPr>
        <w:t>48</w:t>
      </w:r>
      <w:r w:rsidR="000D4934">
        <w:rPr>
          <w:noProof/>
        </w:rPr>
        <w:fldChar w:fldCharType="end"/>
      </w:r>
    </w:p>
    <w:p w14:paraId="365C4275" w14:textId="7970A0C8" w:rsidR="00BC041E" w:rsidRPr="004D531D" w:rsidRDefault="00E306D8">
      <w:pPr>
        <w:pStyle w:val="31"/>
        <w:tabs>
          <w:tab w:val="right" w:leader="dot" w:pos="8296"/>
        </w:tabs>
        <w:rPr>
          <w:rFonts w:ascii="Calibri" w:eastAsia="新細明體" w:hAnsi="Calibri"/>
          <w:noProof/>
        </w:rPr>
      </w:pPr>
      <w:r>
        <w:rPr>
          <w:rFonts w:hint="eastAsia"/>
          <w:noProof/>
        </w:rPr>
        <w:t>第柒節</w:t>
      </w:r>
      <w:r>
        <w:rPr>
          <w:rFonts w:hint="eastAsia"/>
          <w:noProof/>
        </w:rPr>
        <w:t xml:space="preserve"> </w:t>
      </w:r>
      <w:r>
        <w:rPr>
          <w:rFonts w:hint="eastAsia"/>
          <w:noProof/>
        </w:rPr>
        <w:t>特別災害之整備對策</w:t>
      </w:r>
      <w:r>
        <w:rPr>
          <w:noProof/>
        </w:rPr>
        <w:tab/>
      </w:r>
      <w:r w:rsidR="000D4934">
        <w:rPr>
          <w:noProof/>
        </w:rPr>
        <w:fldChar w:fldCharType="begin"/>
      </w:r>
      <w:r>
        <w:rPr>
          <w:noProof/>
        </w:rPr>
        <w:instrText xml:space="preserve"> PAGEREF _Toc97038021 \h </w:instrText>
      </w:r>
      <w:r w:rsidR="000D4934">
        <w:rPr>
          <w:noProof/>
        </w:rPr>
      </w:r>
      <w:r w:rsidR="000D4934">
        <w:rPr>
          <w:noProof/>
        </w:rPr>
        <w:fldChar w:fldCharType="separate"/>
      </w:r>
      <w:r w:rsidR="00EC2F10">
        <w:rPr>
          <w:noProof/>
        </w:rPr>
        <w:t>49</w:t>
      </w:r>
      <w:r w:rsidR="000D4934">
        <w:rPr>
          <w:noProof/>
        </w:rPr>
        <w:fldChar w:fldCharType="end"/>
      </w:r>
    </w:p>
    <w:p w14:paraId="0C6E4066" w14:textId="36EE86B6" w:rsidR="00BC041E" w:rsidRPr="004D531D" w:rsidRDefault="00E306D8">
      <w:pPr>
        <w:pStyle w:val="23"/>
        <w:tabs>
          <w:tab w:val="right" w:leader="dot" w:pos="8296"/>
        </w:tabs>
        <w:rPr>
          <w:rFonts w:ascii="Calibri" w:eastAsia="新細明體" w:hAnsi="Calibri"/>
          <w:noProof/>
        </w:rPr>
      </w:pPr>
      <w:r>
        <w:rPr>
          <w:rFonts w:hint="eastAsia"/>
          <w:noProof/>
        </w:rPr>
        <w:t>第肆章</w:t>
      </w:r>
      <w:r>
        <w:rPr>
          <w:rFonts w:hint="eastAsia"/>
          <w:noProof/>
        </w:rPr>
        <w:t xml:space="preserve"> </w:t>
      </w:r>
      <w:r>
        <w:rPr>
          <w:rFonts w:hint="eastAsia"/>
          <w:noProof/>
        </w:rPr>
        <w:t>緊急應變對策</w:t>
      </w:r>
      <w:r>
        <w:rPr>
          <w:noProof/>
        </w:rPr>
        <w:tab/>
      </w:r>
      <w:r w:rsidR="000D4934">
        <w:rPr>
          <w:noProof/>
        </w:rPr>
        <w:fldChar w:fldCharType="begin"/>
      </w:r>
      <w:r>
        <w:rPr>
          <w:noProof/>
        </w:rPr>
        <w:instrText xml:space="preserve"> PAGEREF _Toc97038022 \h </w:instrText>
      </w:r>
      <w:r w:rsidR="000D4934">
        <w:rPr>
          <w:noProof/>
        </w:rPr>
      </w:r>
      <w:r w:rsidR="000D4934">
        <w:rPr>
          <w:noProof/>
        </w:rPr>
        <w:fldChar w:fldCharType="separate"/>
      </w:r>
      <w:r w:rsidR="00EC2F10">
        <w:rPr>
          <w:noProof/>
        </w:rPr>
        <w:t>51</w:t>
      </w:r>
      <w:r w:rsidR="000D4934">
        <w:rPr>
          <w:noProof/>
        </w:rPr>
        <w:fldChar w:fldCharType="end"/>
      </w:r>
    </w:p>
    <w:p w14:paraId="7CA93DE0" w14:textId="208B8D93"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緊急應變體制</w:t>
      </w:r>
      <w:r>
        <w:rPr>
          <w:noProof/>
        </w:rPr>
        <w:tab/>
      </w:r>
      <w:r w:rsidR="000D4934">
        <w:rPr>
          <w:noProof/>
        </w:rPr>
        <w:fldChar w:fldCharType="begin"/>
      </w:r>
      <w:r>
        <w:rPr>
          <w:noProof/>
        </w:rPr>
        <w:instrText xml:space="preserve"> PAGEREF _Toc97038023 \h </w:instrText>
      </w:r>
      <w:r w:rsidR="000D4934">
        <w:rPr>
          <w:noProof/>
        </w:rPr>
      </w:r>
      <w:r w:rsidR="000D4934">
        <w:rPr>
          <w:noProof/>
        </w:rPr>
        <w:fldChar w:fldCharType="separate"/>
      </w:r>
      <w:r w:rsidR="00EC2F10">
        <w:rPr>
          <w:noProof/>
        </w:rPr>
        <w:t>51</w:t>
      </w:r>
      <w:r w:rsidR="000D4934">
        <w:rPr>
          <w:noProof/>
        </w:rPr>
        <w:fldChar w:fldCharType="end"/>
      </w:r>
    </w:p>
    <w:p w14:paraId="03B7BCC1" w14:textId="6B1A9678"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災害預報及警戒資訊發佈、傳遞</w:t>
      </w:r>
      <w:r>
        <w:rPr>
          <w:noProof/>
        </w:rPr>
        <w:tab/>
      </w:r>
      <w:r w:rsidR="000D4934">
        <w:rPr>
          <w:noProof/>
        </w:rPr>
        <w:fldChar w:fldCharType="begin"/>
      </w:r>
      <w:r>
        <w:rPr>
          <w:noProof/>
        </w:rPr>
        <w:instrText xml:space="preserve"> PAGEREF _Toc97038024 \h </w:instrText>
      </w:r>
      <w:r w:rsidR="000D4934">
        <w:rPr>
          <w:noProof/>
        </w:rPr>
      </w:r>
      <w:r w:rsidR="000D4934">
        <w:rPr>
          <w:noProof/>
        </w:rPr>
        <w:fldChar w:fldCharType="separate"/>
      </w:r>
      <w:r w:rsidR="00EC2F10">
        <w:rPr>
          <w:noProof/>
        </w:rPr>
        <w:t>51</w:t>
      </w:r>
      <w:r w:rsidR="000D4934">
        <w:rPr>
          <w:noProof/>
        </w:rPr>
        <w:fldChar w:fldCharType="end"/>
      </w:r>
    </w:p>
    <w:p w14:paraId="3AD0EDB0" w14:textId="308321E9"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疏散撤離命令下達</w:t>
      </w:r>
      <w:r>
        <w:rPr>
          <w:noProof/>
        </w:rPr>
        <w:tab/>
      </w:r>
      <w:r w:rsidR="000D4934">
        <w:rPr>
          <w:noProof/>
        </w:rPr>
        <w:fldChar w:fldCharType="begin"/>
      </w:r>
      <w:r>
        <w:rPr>
          <w:noProof/>
        </w:rPr>
        <w:instrText xml:space="preserve"> PAGEREF _Toc97038025 \h </w:instrText>
      </w:r>
      <w:r w:rsidR="000D4934">
        <w:rPr>
          <w:noProof/>
        </w:rPr>
      </w:r>
      <w:r w:rsidR="000D4934">
        <w:rPr>
          <w:noProof/>
        </w:rPr>
        <w:fldChar w:fldCharType="separate"/>
      </w:r>
      <w:r w:rsidR="00EC2F10">
        <w:rPr>
          <w:noProof/>
        </w:rPr>
        <w:t>52</w:t>
      </w:r>
      <w:r w:rsidR="000D4934">
        <w:rPr>
          <w:noProof/>
        </w:rPr>
        <w:fldChar w:fldCharType="end"/>
      </w:r>
    </w:p>
    <w:p w14:paraId="7C3B4DE7" w14:textId="161D5828"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避難收容與弱勢族群照護</w:t>
      </w:r>
      <w:r>
        <w:rPr>
          <w:noProof/>
        </w:rPr>
        <w:tab/>
      </w:r>
      <w:r w:rsidR="000D4934">
        <w:rPr>
          <w:noProof/>
        </w:rPr>
        <w:fldChar w:fldCharType="begin"/>
      </w:r>
      <w:r>
        <w:rPr>
          <w:noProof/>
        </w:rPr>
        <w:instrText xml:space="preserve"> PAGEREF _Toc97038026 \h </w:instrText>
      </w:r>
      <w:r w:rsidR="000D4934">
        <w:rPr>
          <w:noProof/>
        </w:rPr>
      </w:r>
      <w:r w:rsidR="000D4934">
        <w:rPr>
          <w:noProof/>
        </w:rPr>
        <w:fldChar w:fldCharType="separate"/>
      </w:r>
      <w:r w:rsidR="00EC2F10">
        <w:rPr>
          <w:noProof/>
        </w:rPr>
        <w:t>52</w:t>
      </w:r>
      <w:r w:rsidR="000D4934">
        <w:rPr>
          <w:noProof/>
        </w:rPr>
        <w:fldChar w:fldCharType="end"/>
      </w:r>
    </w:p>
    <w:p w14:paraId="0A289660" w14:textId="660C62FC"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救災物資之調度、供應</w:t>
      </w:r>
      <w:r>
        <w:rPr>
          <w:noProof/>
        </w:rPr>
        <w:tab/>
      </w:r>
      <w:r w:rsidR="000D4934">
        <w:rPr>
          <w:noProof/>
        </w:rPr>
        <w:fldChar w:fldCharType="begin"/>
      </w:r>
      <w:r>
        <w:rPr>
          <w:noProof/>
        </w:rPr>
        <w:instrText xml:space="preserve"> PAGEREF _Toc97038027 \h </w:instrText>
      </w:r>
      <w:r w:rsidR="000D4934">
        <w:rPr>
          <w:noProof/>
        </w:rPr>
      </w:r>
      <w:r w:rsidR="000D4934">
        <w:rPr>
          <w:noProof/>
        </w:rPr>
        <w:fldChar w:fldCharType="separate"/>
      </w:r>
      <w:r w:rsidR="00EC2F10">
        <w:rPr>
          <w:noProof/>
        </w:rPr>
        <w:t>53</w:t>
      </w:r>
      <w:r w:rsidR="000D4934">
        <w:rPr>
          <w:noProof/>
        </w:rPr>
        <w:fldChar w:fldCharType="end"/>
      </w:r>
    </w:p>
    <w:p w14:paraId="521D934D" w14:textId="62AE9953" w:rsidR="00BC041E" w:rsidRPr="004D531D" w:rsidRDefault="00E306D8">
      <w:pPr>
        <w:pStyle w:val="31"/>
        <w:tabs>
          <w:tab w:val="right" w:leader="dot" w:pos="8296"/>
        </w:tabs>
        <w:rPr>
          <w:rFonts w:ascii="Calibri" w:eastAsia="新細明體" w:hAnsi="Calibri"/>
          <w:noProof/>
        </w:rPr>
      </w:pPr>
      <w:r>
        <w:rPr>
          <w:rFonts w:hint="eastAsia"/>
          <w:noProof/>
        </w:rPr>
        <w:t>第陸節</w:t>
      </w:r>
      <w:r>
        <w:rPr>
          <w:rFonts w:hint="eastAsia"/>
          <w:noProof/>
        </w:rPr>
        <w:t xml:space="preserve"> </w:t>
      </w:r>
      <w:r>
        <w:rPr>
          <w:rFonts w:hint="eastAsia"/>
          <w:noProof/>
        </w:rPr>
        <w:t>災情蒐集通報</w:t>
      </w:r>
      <w:r>
        <w:rPr>
          <w:noProof/>
        </w:rPr>
        <w:tab/>
      </w:r>
      <w:r w:rsidR="000D4934">
        <w:rPr>
          <w:noProof/>
        </w:rPr>
        <w:fldChar w:fldCharType="begin"/>
      </w:r>
      <w:r>
        <w:rPr>
          <w:noProof/>
        </w:rPr>
        <w:instrText xml:space="preserve"> PAGEREF _Toc97038028 \h </w:instrText>
      </w:r>
      <w:r w:rsidR="000D4934">
        <w:rPr>
          <w:noProof/>
        </w:rPr>
      </w:r>
      <w:r w:rsidR="000D4934">
        <w:rPr>
          <w:noProof/>
        </w:rPr>
        <w:fldChar w:fldCharType="separate"/>
      </w:r>
      <w:r w:rsidR="00EC2F10">
        <w:rPr>
          <w:noProof/>
        </w:rPr>
        <w:t>53</w:t>
      </w:r>
      <w:r w:rsidR="000D4934">
        <w:rPr>
          <w:noProof/>
        </w:rPr>
        <w:fldChar w:fldCharType="end"/>
      </w:r>
    </w:p>
    <w:p w14:paraId="53A8D42D" w14:textId="3EB93722" w:rsidR="00BC041E" w:rsidRPr="004D531D" w:rsidRDefault="00E306D8">
      <w:pPr>
        <w:pStyle w:val="31"/>
        <w:tabs>
          <w:tab w:val="right" w:leader="dot" w:pos="8296"/>
        </w:tabs>
        <w:rPr>
          <w:rFonts w:ascii="Calibri" w:eastAsia="新細明體" w:hAnsi="Calibri"/>
          <w:noProof/>
        </w:rPr>
      </w:pPr>
      <w:r>
        <w:rPr>
          <w:rFonts w:hint="eastAsia"/>
          <w:noProof/>
        </w:rPr>
        <w:t>第柒節</w:t>
      </w:r>
      <w:r>
        <w:rPr>
          <w:rFonts w:hint="eastAsia"/>
          <w:noProof/>
        </w:rPr>
        <w:t xml:space="preserve"> </w:t>
      </w:r>
      <w:r>
        <w:rPr>
          <w:rFonts w:hint="eastAsia"/>
          <w:noProof/>
        </w:rPr>
        <w:t>搜救、滅火、緊急運送及醫療救護</w:t>
      </w:r>
      <w:r>
        <w:rPr>
          <w:noProof/>
        </w:rPr>
        <w:tab/>
      </w:r>
      <w:r w:rsidR="000D4934">
        <w:rPr>
          <w:noProof/>
        </w:rPr>
        <w:fldChar w:fldCharType="begin"/>
      </w:r>
      <w:r>
        <w:rPr>
          <w:noProof/>
        </w:rPr>
        <w:instrText xml:space="preserve"> PAGEREF _Toc97038029 \h </w:instrText>
      </w:r>
      <w:r w:rsidR="000D4934">
        <w:rPr>
          <w:noProof/>
        </w:rPr>
      </w:r>
      <w:r w:rsidR="000D4934">
        <w:rPr>
          <w:noProof/>
        </w:rPr>
        <w:fldChar w:fldCharType="separate"/>
      </w:r>
      <w:r w:rsidR="00EC2F10">
        <w:rPr>
          <w:noProof/>
        </w:rPr>
        <w:t>53</w:t>
      </w:r>
      <w:r w:rsidR="000D4934">
        <w:rPr>
          <w:noProof/>
        </w:rPr>
        <w:fldChar w:fldCharType="end"/>
      </w:r>
    </w:p>
    <w:p w14:paraId="0EE0AF12" w14:textId="20AEC0EC" w:rsidR="00BC041E" w:rsidRPr="004D531D" w:rsidRDefault="00E306D8">
      <w:pPr>
        <w:pStyle w:val="31"/>
        <w:tabs>
          <w:tab w:val="right" w:leader="dot" w:pos="8296"/>
        </w:tabs>
        <w:rPr>
          <w:rFonts w:ascii="Calibri" w:eastAsia="新細明體" w:hAnsi="Calibri"/>
          <w:noProof/>
        </w:rPr>
      </w:pPr>
      <w:r>
        <w:rPr>
          <w:rFonts w:hint="eastAsia"/>
          <w:noProof/>
        </w:rPr>
        <w:t>第捌節</w:t>
      </w:r>
      <w:r>
        <w:rPr>
          <w:rFonts w:hint="eastAsia"/>
          <w:noProof/>
        </w:rPr>
        <w:t xml:space="preserve"> </w:t>
      </w:r>
      <w:r>
        <w:rPr>
          <w:rFonts w:hint="eastAsia"/>
          <w:noProof/>
        </w:rPr>
        <w:t>衛生保健、防疫及罹難者屍體處理</w:t>
      </w:r>
      <w:r>
        <w:rPr>
          <w:noProof/>
        </w:rPr>
        <w:tab/>
      </w:r>
      <w:r w:rsidR="000D4934">
        <w:rPr>
          <w:noProof/>
        </w:rPr>
        <w:fldChar w:fldCharType="begin"/>
      </w:r>
      <w:r>
        <w:rPr>
          <w:noProof/>
        </w:rPr>
        <w:instrText xml:space="preserve"> PAGEREF _Toc97038030 \h </w:instrText>
      </w:r>
      <w:r w:rsidR="000D4934">
        <w:rPr>
          <w:noProof/>
        </w:rPr>
      </w:r>
      <w:r w:rsidR="000D4934">
        <w:rPr>
          <w:noProof/>
        </w:rPr>
        <w:fldChar w:fldCharType="separate"/>
      </w:r>
      <w:r w:rsidR="00EC2F10">
        <w:rPr>
          <w:noProof/>
        </w:rPr>
        <w:t>56</w:t>
      </w:r>
      <w:r w:rsidR="000D4934">
        <w:rPr>
          <w:noProof/>
        </w:rPr>
        <w:fldChar w:fldCharType="end"/>
      </w:r>
    </w:p>
    <w:p w14:paraId="5CA90E85" w14:textId="0F0AE7FE" w:rsidR="00BC041E" w:rsidRPr="004D531D" w:rsidRDefault="00E306D8">
      <w:pPr>
        <w:pStyle w:val="31"/>
        <w:tabs>
          <w:tab w:val="right" w:leader="dot" w:pos="8296"/>
        </w:tabs>
        <w:rPr>
          <w:rFonts w:ascii="Calibri" w:eastAsia="新細明體" w:hAnsi="Calibri"/>
          <w:noProof/>
        </w:rPr>
      </w:pPr>
      <w:r>
        <w:rPr>
          <w:rFonts w:hint="eastAsia"/>
          <w:noProof/>
        </w:rPr>
        <w:t>第玖節</w:t>
      </w:r>
      <w:r>
        <w:rPr>
          <w:rFonts w:hint="eastAsia"/>
          <w:noProof/>
        </w:rPr>
        <w:t xml:space="preserve"> </w:t>
      </w:r>
      <w:r>
        <w:rPr>
          <w:rFonts w:hint="eastAsia"/>
          <w:noProof/>
        </w:rPr>
        <w:t>二次災害之防止</w:t>
      </w:r>
      <w:r>
        <w:rPr>
          <w:noProof/>
        </w:rPr>
        <w:tab/>
      </w:r>
      <w:r w:rsidR="000D4934">
        <w:rPr>
          <w:noProof/>
        </w:rPr>
        <w:fldChar w:fldCharType="begin"/>
      </w:r>
      <w:r>
        <w:rPr>
          <w:noProof/>
        </w:rPr>
        <w:instrText xml:space="preserve"> PAGEREF _Toc97038031 \h </w:instrText>
      </w:r>
      <w:r w:rsidR="000D4934">
        <w:rPr>
          <w:noProof/>
        </w:rPr>
      </w:r>
      <w:r w:rsidR="000D4934">
        <w:rPr>
          <w:noProof/>
        </w:rPr>
        <w:fldChar w:fldCharType="separate"/>
      </w:r>
      <w:r w:rsidR="00EC2F10">
        <w:rPr>
          <w:noProof/>
        </w:rPr>
        <w:t>56</w:t>
      </w:r>
      <w:r w:rsidR="000D4934">
        <w:rPr>
          <w:noProof/>
        </w:rPr>
        <w:fldChar w:fldCharType="end"/>
      </w:r>
    </w:p>
    <w:p w14:paraId="5C9EDB02" w14:textId="3DB4AA3F" w:rsidR="00BC041E" w:rsidRPr="004D531D" w:rsidRDefault="004C439B">
      <w:pPr>
        <w:pStyle w:val="31"/>
        <w:tabs>
          <w:tab w:val="right" w:leader="dot" w:pos="8296"/>
        </w:tabs>
        <w:rPr>
          <w:rFonts w:ascii="Calibri" w:eastAsia="新細明體" w:hAnsi="Calibri"/>
          <w:noProof/>
        </w:rPr>
      </w:pPr>
      <w:r>
        <w:rPr>
          <w:rFonts w:hint="eastAsia"/>
          <w:noProof/>
        </w:rPr>
        <w:t>第</w:t>
      </w:r>
      <w:r w:rsidR="00E306D8">
        <w:rPr>
          <w:rFonts w:hint="eastAsia"/>
          <w:noProof/>
        </w:rPr>
        <w:t>拾節</w:t>
      </w:r>
      <w:r w:rsidR="00E306D8">
        <w:rPr>
          <w:rFonts w:hint="eastAsia"/>
          <w:noProof/>
        </w:rPr>
        <w:t xml:space="preserve"> </w:t>
      </w:r>
      <w:r w:rsidR="00E306D8">
        <w:rPr>
          <w:rFonts w:hint="eastAsia"/>
          <w:noProof/>
        </w:rPr>
        <w:t>特別災害之應變對策</w:t>
      </w:r>
      <w:r w:rsidR="00E306D8">
        <w:rPr>
          <w:noProof/>
        </w:rPr>
        <w:tab/>
      </w:r>
      <w:r w:rsidR="000D4934">
        <w:rPr>
          <w:noProof/>
        </w:rPr>
        <w:fldChar w:fldCharType="begin"/>
      </w:r>
      <w:r w:rsidR="00E306D8">
        <w:rPr>
          <w:noProof/>
        </w:rPr>
        <w:instrText xml:space="preserve"> PAGEREF _Toc97038032 \h </w:instrText>
      </w:r>
      <w:r w:rsidR="000D4934">
        <w:rPr>
          <w:noProof/>
        </w:rPr>
      </w:r>
      <w:r w:rsidR="000D4934">
        <w:rPr>
          <w:noProof/>
        </w:rPr>
        <w:fldChar w:fldCharType="separate"/>
      </w:r>
      <w:r w:rsidR="00EC2F10">
        <w:rPr>
          <w:noProof/>
        </w:rPr>
        <w:t>57</w:t>
      </w:r>
      <w:r w:rsidR="000D4934">
        <w:rPr>
          <w:noProof/>
        </w:rPr>
        <w:fldChar w:fldCharType="end"/>
      </w:r>
    </w:p>
    <w:p w14:paraId="5544BBA2" w14:textId="6A45DC80" w:rsidR="00BC041E" w:rsidRPr="004D531D" w:rsidRDefault="00E306D8">
      <w:pPr>
        <w:pStyle w:val="23"/>
        <w:tabs>
          <w:tab w:val="right" w:leader="dot" w:pos="8296"/>
        </w:tabs>
        <w:rPr>
          <w:rFonts w:ascii="Calibri" w:eastAsia="新細明體" w:hAnsi="Calibri"/>
          <w:noProof/>
        </w:rPr>
      </w:pPr>
      <w:r>
        <w:rPr>
          <w:rFonts w:hint="eastAsia"/>
          <w:noProof/>
        </w:rPr>
        <w:t>第伍章</w:t>
      </w:r>
      <w:r>
        <w:rPr>
          <w:rFonts w:hint="eastAsia"/>
          <w:noProof/>
        </w:rPr>
        <w:t xml:space="preserve"> </w:t>
      </w:r>
      <w:r>
        <w:rPr>
          <w:rFonts w:hint="eastAsia"/>
          <w:noProof/>
        </w:rPr>
        <w:t>復原重建對策</w:t>
      </w:r>
      <w:r>
        <w:rPr>
          <w:noProof/>
        </w:rPr>
        <w:tab/>
      </w:r>
      <w:r w:rsidR="000D4934">
        <w:rPr>
          <w:noProof/>
        </w:rPr>
        <w:fldChar w:fldCharType="begin"/>
      </w:r>
      <w:r>
        <w:rPr>
          <w:noProof/>
        </w:rPr>
        <w:instrText xml:space="preserve"> PAGEREF _Toc97038033 \h </w:instrText>
      </w:r>
      <w:r w:rsidR="000D4934">
        <w:rPr>
          <w:noProof/>
        </w:rPr>
      </w:r>
      <w:r w:rsidR="000D4934">
        <w:rPr>
          <w:noProof/>
        </w:rPr>
        <w:fldChar w:fldCharType="separate"/>
      </w:r>
      <w:r w:rsidR="00EC2F10">
        <w:rPr>
          <w:noProof/>
        </w:rPr>
        <w:t>60</w:t>
      </w:r>
      <w:r w:rsidR="000D4934">
        <w:rPr>
          <w:noProof/>
        </w:rPr>
        <w:fldChar w:fldCharType="end"/>
      </w:r>
    </w:p>
    <w:p w14:paraId="48DF22DF" w14:textId="6303D34E"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災情勘查與緊急處理</w:t>
      </w:r>
      <w:r>
        <w:rPr>
          <w:noProof/>
        </w:rPr>
        <w:tab/>
      </w:r>
      <w:r w:rsidR="000D4934">
        <w:rPr>
          <w:noProof/>
        </w:rPr>
        <w:fldChar w:fldCharType="begin"/>
      </w:r>
      <w:r>
        <w:rPr>
          <w:noProof/>
        </w:rPr>
        <w:instrText xml:space="preserve"> PAGEREF _Toc97038034 \h </w:instrText>
      </w:r>
      <w:r w:rsidR="000D4934">
        <w:rPr>
          <w:noProof/>
        </w:rPr>
      </w:r>
      <w:r w:rsidR="000D4934">
        <w:rPr>
          <w:noProof/>
        </w:rPr>
        <w:fldChar w:fldCharType="separate"/>
      </w:r>
      <w:r w:rsidR="00EC2F10">
        <w:rPr>
          <w:noProof/>
        </w:rPr>
        <w:t>60</w:t>
      </w:r>
      <w:r w:rsidR="000D4934">
        <w:rPr>
          <w:noProof/>
        </w:rPr>
        <w:fldChar w:fldCharType="end"/>
      </w:r>
    </w:p>
    <w:p w14:paraId="3349A9DE" w14:textId="17ED7E3E"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協助復原重建計畫訂定實施</w:t>
      </w:r>
      <w:r>
        <w:rPr>
          <w:noProof/>
        </w:rPr>
        <w:tab/>
      </w:r>
      <w:r w:rsidR="000D4934">
        <w:rPr>
          <w:noProof/>
        </w:rPr>
        <w:fldChar w:fldCharType="begin"/>
      </w:r>
      <w:r>
        <w:rPr>
          <w:noProof/>
        </w:rPr>
        <w:instrText xml:space="preserve"> PAGEREF _Toc97038035 \h </w:instrText>
      </w:r>
      <w:r w:rsidR="000D4934">
        <w:rPr>
          <w:noProof/>
        </w:rPr>
      </w:r>
      <w:r w:rsidR="000D4934">
        <w:rPr>
          <w:noProof/>
        </w:rPr>
        <w:fldChar w:fldCharType="separate"/>
      </w:r>
      <w:r w:rsidR="00EC2F10">
        <w:rPr>
          <w:noProof/>
        </w:rPr>
        <w:t>60</w:t>
      </w:r>
      <w:r w:rsidR="000D4934">
        <w:rPr>
          <w:noProof/>
        </w:rPr>
        <w:fldChar w:fldCharType="end"/>
      </w:r>
    </w:p>
    <w:p w14:paraId="2C066FDC" w14:textId="59A8E9BC"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社會救助措施之支援</w:t>
      </w:r>
      <w:r>
        <w:rPr>
          <w:noProof/>
        </w:rPr>
        <w:tab/>
      </w:r>
      <w:r w:rsidR="000D4934">
        <w:rPr>
          <w:noProof/>
        </w:rPr>
        <w:fldChar w:fldCharType="begin"/>
      </w:r>
      <w:r>
        <w:rPr>
          <w:noProof/>
        </w:rPr>
        <w:instrText xml:space="preserve"> PAGEREF _Toc97038036 \h </w:instrText>
      </w:r>
      <w:r w:rsidR="000D4934">
        <w:rPr>
          <w:noProof/>
        </w:rPr>
      </w:r>
      <w:r w:rsidR="000D4934">
        <w:rPr>
          <w:noProof/>
        </w:rPr>
        <w:fldChar w:fldCharType="separate"/>
      </w:r>
      <w:r w:rsidR="00EC2F10">
        <w:rPr>
          <w:noProof/>
        </w:rPr>
        <w:t>61</w:t>
      </w:r>
      <w:r w:rsidR="000D4934">
        <w:rPr>
          <w:noProof/>
        </w:rPr>
        <w:fldChar w:fldCharType="end"/>
      </w:r>
    </w:p>
    <w:p w14:paraId="0DFE05F8" w14:textId="0504BB67" w:rsidR="00BC041E" w:rsidRPr="004D531D" w:rsidRDefault="00E306D8">
      <w:pPr>
        <w:pStyle w:val="31"/>
        <w:tabs>
          <w:tab w:val="right" w:leader="dot" w:pos="8296"/>
        </w:tabs>
        <w:rPr>
          <w:rFonts w:ascii="Calibri" w:eastAsia="新細明體" w:hAnsi="Calibri"/>
          <w:noProof/>
        </w:rPr>
      </w:pPr>
      <w:r>
        <w:rPr>
          <w:rFonts w:hint="eastAsia"/>
          <w:noProof/>
        </w:rPr>
        <w:lastRenderedPageBreak/>
        <w:t>第肆節</w:t>
      </w:r>
      <w:r>
        <w:rPr>
          <w:rFonts w:hint="eastAsia"/>
          <w:noProof/>
        </w:rPr>
        <w:t xml:space="preserve"> </w:t>
      </w:r>
      <w:r>
        <w:rPr>
          <w:rFonts w:hint="eastAsia"/>
          <w:noProof/>
        </w:rPr>
        <w:t>災民救助金之核發</w:t>
      </w:r>
      <w:r>
        <w:rPr>
          <w:noProof/>
        </w:rPr>
        <w:tab/>
      </w:r>
      <w:r w:rsidR="000D4934">
        <w:rPr>
          <w:noProof/>
        </w:rPr>
        <w:fldChar w:fldCharType="begin"/>
      </w:r>
      <w:r>
        <w:rPr>
          <w:noProof/>
        </w:rPr>
        <w:instrText xml:space="preserve"> PAGEREF _Toc97038037 \h </w:instrText>
      </w:r>
      <w:r w:rsidR="000D4934">
        <w:rPr>
          <w:noProof/>
        </w:rPr>
      </w:r>
      <w:r w:rsidR="000D4934">
        <w:rPr>
          <w:noProof/>
        </w:rPr>
        <w:fldChar w:fldCharType="separate"/>
      </w:r>
      <w:r w:rsidR="00EC2F10">
        <w:rPr>
          <w:noProof/>
        </w:rPr>
        <w:t>62</w:t>
      </w:r>
      <w:r w:rsidR="000D4934">
        <w:rPr>
          <w:noProof/>
        </w:rPr>
        <w:fldChar w:fldCharType="end"/>
      </w:r>
    </w:p>
    <w:p w14:paraId="6537B3AA" w14:textId="1419DCCD"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災民生活之安置</w:t>
      </w:r>
      <w:r>
        <w:rPr>
          <w:noProof/>
        </w:rPr>
        <w:tab/>
      </w:r>
      <w:r w:rsidR="000D4934">
        <w:rPr>
          <w:noProof/>
        </w:rPr>
        <w:fldChar w:fldCharType="begin"/>
      </w:r>
      <w:r>
        <w:rPr>
          <w:noProof/>
        </w:rPr>
        <w:instrText xml:space="preserve"> PAGEREF _Toc97038038 \h </w:instrText>
      </w:r>
      <w:r w:rsidR="000D4934">
        <w:rPr>
          <w:noProof/>
        </w:rPr>
      </w:r>
      <w:r w:rsidR="000D4934">
        <w:rPr>
          <w:noProof/>
        </w:rPr>
        <w:fldChar w:fldCharType="separate"/>
      </w:r>
      <w:r w:rsidR="00EC2F10">
        <w:rPr>
          <w:noProof/>
        </w:rPr>
        <w:t>62</w:t>
      </w:r>
      <w:r w:rsidR="000D4934">
        <w:rPr>
          <w:noProof/>
        </w:rPr>
        <w:fldChar w:fldCharType="end"/>
      </w:r>
    </w:p>
    <w:p w14:paraId="24F45FEB" w14:textId="6E0628CB" w:rsidR="00BC041E" w:rsidRPr="004D531D" w:rsidRDefault="00E306D8">
      <w:pPr>
        <w:pStyle w:val="31"/>
        <w:tabs>
          <w:tab w:val="right" w:leader="dot" w:pos="8296"/>
        </w:tabs>
        <w:rPr>
          <w:rFonts w:ascii="Calibri" w:eastAsia="新細明體" w:hAnsi="Calibri"/>
          <w:noProof/>
        </w:rPr>
      </w:pPr>
      <w:r>
        <w:rPr>
          <w:rFonts w:hint="eastAsia"/>
          <w:noProof/>
        </w:rPr>
        <w:t>第陸節</w:t>
      </w:r>
      <w:r>
        <w:rPr>
          <w:rFonts w:hint="eastAsia"/>
          <w:noProof/>
        </w:rPr>
        <w:t xml:space="preserve"> </w:t>
      </w:r>
      <w:r>
        <w:rPr>
          <w:rFonts w:hint="eastAsia"/>
          <w:noProof/>
        </w:rPr>
        <w:t>財源之籌措</w:t>
      </w:r>
      <w:r>
        <w:rPr>
          <w:noProof/>
        </w:rPr>
        <w:tab/>
      </w:r>
      <w:r w:rsidR="000D4934">
        <w:rPr>
          <w:noProof/>
        </w:rPr>
        <w:fldChar w:fldCharType="begin"/>
      </w:r>
      <w:r>
        <w:rPr>
          <w:noProof/>
        </w:rPr>
        <w:instrText xml:space="preserve"> PAGEREF _Toc97038039 \h </w:instrText>
      </w:r>
      <w:r w:rsidR="000D4934">
        <w:rPr>
          <w:noProof/>
        </w:rPr>
      </w:r>
      <w:r w:rsidR="000D4934">
        <w:rPr>
          <w:noProof/>
        </w:rPr>
        <w:fldChar w:fldCharType="separate"/>
      </w:r>
      <w:r w:rsidR="00EC2F10">
        <w:rPr>
          <w:noProof/>
        </w:rPr>
        <w:t>62</w:t>
      </w:r>
      <w:r w:rsidR="000D4934">
        <w:rPr>
          <w:noProof/>
        </w:rPr>
        <w:fldChar w:fldCharType="end"/>
      </w:r>
    </w:p>
    <w:p w14:paraId="4E108812" w14:textId="31228F71" w:rsidR="00BC041E" w:rsidRPr="004D531D" w:rsidRDefault="00E306D8">
      <w:pPr>
        <w:pStyle w:val="31"/>
        <w:tabs>
          <w:tab w:val="right" w:leader="dot" w:pos="8296"/>
        </w:tabs>
        <w:rPr>
          <w:rFonts w:ascii="Calibri" w:eastAsia="新細明體" w:hAnsi="Calibri"/>
          <w:noProof/>
        </w:rPr>
      </w:pPr>
      <w:r>
        <w:rPr>
          <w:rFonts w:hint="eastAsia"/>
          <w:noProof/>
        </w:rPr>
        <w:t>第柒節</w:t>
      </w:r>
      <w:r>
        <w:rPr>
          <w:rFonts w:hint="eastAsia"/>
          <w:noProof/>
        </w:rPr>
        <w:t xml:space="preserve"> </w:t>
      </w:r>
      <w:r>
        <w:rPr>
          <w:rFonts w:hint="eastAsia"/>
          <w:noProof/>
        </w:rPr>
        <w:t>災後重建對策之宣導</w:t>
      </w:r>
      <w:r>
        <w:rPr>
          <w:noProof/>
        </w:rPr>
        <w:tab/>
      </w:r>
      <w:r w:rsidR="000D4934">
        <w:rPr>
          <w:noProof/>
        </w:rPr>
        <w:fldChar w:fldCharType="begin"/>
      </w:r>
      <w:r>
        <w:rPr>
          <w:noProof/>
        </w:rPr>
        <w:instrText xml:space="preserve"> PAGEREF _Toc97038040 \h </w:instrText>
      </w:r>
      <w:r w:rsidR="000D4934">
        <w:rPr>
          <w:noProof/>
        </w:rPr>
      </w:r>
      <w:r w:rsidR="000D4934">
        <w:rPr>
          <w:noProof/>
        </w:rPr>
        <w:fldChar w:fldCharType="separate"/>
      </w:r>
      <w:r w:rsidR="00EC2F10">
        <w:rPr>
          <w:noProof/>
        </w:rPr>
        <w:t>63</w:t>
      </w:r>
      <w:r w:rsidR="000D4934">
        <w:rPr>
          <w:noProof/>
        </w:rPr>
        <w:fldChar w:fldCharType="end"/>
      </w:r>
    </w:p>
    <w:p w14:paraId="6B41023D" w14:textId="266F0DA5" w:rsidR="00BC041E" w:rsidRPr="004D531D" w:rsidRDefault="00E306D8">
      <w:pPr>
        <w:pStyle w:val="31"/>
        <w:tabs>
          <w:tab w:val="right" w:leader="dot" w:pos="8296"/>
        </w:tabs>
        <w:rPr>
          <w:rFonts w:ascii="Calibri" w:eastAsia="新細明體" w:hAnsi="Calibri"/>
          <w:noProof/>
        </w:rPr>
      </w:pPr>
      <w:r>
        <w:rPr>
          <w:rFonts w:hint="eastAsia"/>
          <w:noProof/>
        </w:rPr>
        <w:t>第捌節</w:t>
      </w:r>
      <w:r>
        <w:rPr>
          <w:rFonts w:hint="eastAsia"/>
          <w:noProof/>
        </w:rPr>
        <w:t xml:space="preserve"> </w:t>
      </w:r>
      <w:r>
        <w:rPr>
          <w:rFonts w:hint="eastAsia"/>
          <w:noProof/>
        </w:rPr>
        <w:t>損毀設施之修復</w:t>
      </w:r>
      <w:r>
        <w:rPr>
          <w:noProof/>
        </w:rPr>
        <w:tab/>
      </w:r>
      <w:r w:rsidR="000D4934">
        <w:rPr>
          <w:noProof/>
        </w:rPr>
        <w:fldChar w:fldCharType="begin"/>
      </w:r>
      <w:r>
        <w:rPr>
          <w:noProof/>
        </w:rPr>
        <w:instrText xml:space="preserve"> PAGEREF _Toc97038041 \h </w:instrText>
      </w:r>
      <w:r w:rsidR="000D4934">
        <w:rPr>
          <w:noProof/>
        </w:rPr>
      </w:r>
      <w:r w:rsidR="000D4934">
        <w:rPr>
          <w:noProof/>
        </w:rPr>
        <w:fldChar w:fldCharType="separate"/>
      </w:r>
      <w:r w:rsidR="00EC2F10">
        <w:rPr>
          <w:noProof/>
        </w:rPr>
        <w:t>63</w:t>
      </w:r>
      <w:r w:rsidR="000D4934">
        <w:rPr>
          <w:noProof/>
        </w:rPr>
        <w:fldChar w:fldCharType="end"/>
      </w:r>
    </w:p>
    <w:p w14:paraId="37FFC6FC" w14:textId="64AD5185" w:rsidR="00BC041E" w:rsidRPr="004D531D" w:rsidRDefault="00E306D8">
      <w:pPr>
        <w:pStyle w:val="31"/>
        <w:tabs>
          <w:tab w:val="right" w:leader="dot" w:pos="8296"/>
        </w:tabs>
        <w:rPr>
          <w:rFonts w:ascii="Calibri" w:eastAsia="新細明體" w:hAnsi="Calibri"/>
          <w:noProof/>
        </w:rPr>
      </w:pPr>
      <w:r>
        <w:rPr>
          <w:rFonts w:hint="eastAsia"/>
          <w:noProof/>
        </w:rPr>
        <w:t>第玖節</w:t>
      </w:r>
      <w:r>
        <w:rPr>
          <w:rFonts w:hint="eastAsia"/>
          <w:noProof/>
        </w:rPr>
        <w:t xml:space="preserve"> </w:t>
      </w:r>
      <w:r>
        <w:rPr>
          <w:rFonts w:hint="eastAsia"/>
          <w:noProof/>
        </w:rPr>
        <w:t>災區環境復原</w:t>
      </w:r>
      <w:r>
        <w:rPr>
          <w:noProof/>
        </w:rPr>
        <w:tab/>
      </w:r>
      <w:r w:rsidR="000D4934">
        <w:rPr>
          <w:noProof/>
        </w:rPr>
        <w:fldChar w:fldCharType="begin"/>
      </w:r>
      <w:r>
        <w:rPr>
          <w:noProof/>
        </w:rPr>
        <w:instrText xml:space="preserve"> PAGEREF _Toc97038042 \h </w:instrText>
      </w:r>
      <w:r w:rsidR="000D4934">
        <w:rPr>
          <w:noProof/>
        </w:rPr>
      </w:r>
      <w:r w:rsidR="000D4934">
        <w:rPr>
          <w:noProof/>
        </w:rPr>
        <w:fldChar w:fldCharType="separate"/>
      </w:r>
      <w:r w:rsidR="00EC2F10">
        <w:rPr>
          <w:noProof/>
        </w:rPr>
        <w:t>63</w:t>
      </w:r>
      <w:r w:rsidR="000D4934">
        <w:rPr>
          <w:noProof/>
        </w:rPr>
        <w:fldChar w:fldCharType="end"/>
      </w:r>
    </w:p>
    <w:p w14:paraId="6A818FE1" w14:textId="488957C8" w:rsidR="00BC041E" w:rsidRPr="004D531D" w:rsidRDefault="004C439B">
      <w:pPr>
        <w:pStyle w:val="31"/>
        <w:tabs>
          <w:tab w:val="right" w:leader="dot" w:pos="8296"/>
        </w:tabs>
        <w:rPr>
          <w:rFonts w:ascii="Calibri" w:eastAsia="新細明體" w:hAnsi="Calibri"/>
          <w:noProof/>
        </w:rPr>
      </w:pPr>
      <w:r>
        <w:rPr>
          <w:rFonts w:hint="eastAsia"/>
          <w:noProof/>
        </w:rPr>
        <w:t>第</w:t>
      </w:r>
      <w:r w:rsidR="00E306D8">
        <w:rPr>
          <w:rFonts w:hint="eastAsia"/>
          <w:noProof/>
        </w:rPr>
        <w:t>拾節</w:t>
      </w:r>
      <w:r w:rsidR="00E306D8">
        <w:rPr>
          <w:rFonts w:hint="eastAsia"/>
          <w:noProof/>
        </w:rPr>
        <w:t xml:space="preserve"> </w:t>
      </w:r>
      <w:r w:rsidR="00E306D8">
        <w:rPr>
          <w:rFonts w:hint="eastAsia"/>
          <w:noProof/>
        </w:rPr>
        <w:t>災民安置</w:t>
      </w:r>
      <w:r w:rsidR="00E306D8">
        <w:rPr>
          <w:noProof/>
        </w:rPr>
        <w:tab/>
      </w:r>
      <w:r w:rsidR="000D4934">
        <w:rPr>
          <w:noProof/>
        </w:rPr>
        <w:fldChar w:fldCharType="begin"/>
      </w:r>
      <w:r w:rsidR="00E306D8">
        <w:rPr>
          <w:noProof/>
        </w:rPr>
        <w:instrText xml:space="preserve"> PAGEREF _Toc97038043 \h </w:instrText>
      </w:r>
      <w:r w:rsidR="000D4934">
        <w:rPr>
          <w:noProof/>
        </w:rPr>
      </w:r>
      <w:r w:rsidR="000D4934">
        <w:rPr>
          <w:noProof/>
        </w:rPr>
        <w:fldChar w:fldCharType="separate"/>
      </w:r>
      <w:r w:rsidR="00EC2F10">
        <w:rPr>
          <w:noProof/>
        </w:rPr>
        <w:t>64</w:t>
      </w:r>
      <w:r w:rsidR="000D4934">
        <w:rPr>
          <w:noProof/>
        </w:rPr>
        <w:fldChar w:fldCharType="end"/>
      </w:r>
    </w:p>
    <w:p w14:paraId="07799EE2" w14:textId="18999F6A" w:rsidR="00BC041E" w:rsidRPr="004D531D" w:rsidRDefault="004C439B">
      <w:pPr>
        <w:pStyle w:val="31"/>
        <w:tabs>
          <w:tab w:val="right" w:leader="dot" w:pos="8296"/>
        </w:tabs>
        <w:rPr>
          <w:rFonts w:ascii="Calibri" w:eastAsia="新細明體" w:hAnsi="Calibri"/>
          <w:noProof/>
        </w:rPr>
      </w:pPr>
      <w:r>
        <w:rPr>
          <w:rFonts w:hint="eastAsia"/>
          <w:noProof/>
        </w:rPr>
        <w:t>第</w:t>
      </w:r>
      <w:r w:rsidR="00E306D8">
        <w:rPr>
          <w:rFonts w:hint="eastAsia"/>
          <w:noProof/>
        </w:rPr>
        <w:t>拾壹節</w:t>
      </w:r>
      <w:r w:rsidR="00E306D8">
        <w:rPr>
          <w:rFonts w:hint="eastAsia"/>
          <w:noProof/>
        </w:rPr>
        <w:t xml:space="preserve"> </w:t>
      </w:r>
      <w:r w:rsidR="00E306D8">
        <w:rPr>
          <w:rFonts w:hint="eastAsia"/>
          <w:noProof/>
        </w:rPr>
        <w:t>特別災害之復原對策</w:t>
      </w:r>
      <w:r w:rsidR="00E306D8">
        <w:rPr>
          <w:noProof/>
        </w:rPr>
        <w:tab/>
      </w:r>
      <w:r w:rsidR="000D4934">
        <w:rPr>
          <w:noProof/>
        </w:rPr>
        <w:fldChar w:fldCharType="begin"/>
      </w:r>
      <w:r w:rsidR="00E306D8">
        <w:rPr>
          <w:noProof/>
        </w:rPr>
        <w:instrText xml:space="preserve"> PAGEREF _Toc97038044 \h </w:instrText>
      </w:r>
      <w:r w:rsidR="000D4934">
        <w:rPr>
          <w:noProof/>
        </w:rPr>
      </w:r>
      <w:r w:rsidR="000D4934">
        <w:rPr>
          <w:noProof/>
        </w:rPr>
        <w:fldChar w:fldCharType="separate"/>
      </w:r>
      <w:r w:rsidR="00EC2F10">
        <w:rPr>
          <w:noProof/>
        </w:rPr>
        <w:t>64</w:t>
      </w:r>
      <w:r w:rsidR="000D4934">
        <w:rPr>
          <w:noProof/>
        </w:rPr>
        <w:fldChar w:fldCharType="end"/>
      </w:r>
    </w:p>
    <w:p w14:paraId="5FD0E60B" w14:textId="0DFB9580" w:rsidR="00BC041E" w:rsidRPr="004D531D" w:rsidRDefault="00E306D8">
      <w:pPr>
        <w:pStyle w:val="23"/>
        <w:tabs>
          <w:tab w:val="right" w:leader="dot" w:pos="8296"/>
        </w:tabs>
        <w:rPr>
          <w:rFonts w:ascii="Calibri" w:eastAsia="新細明體" w:hAnsi="Calibri"/>
          <w:noProof/>
        </w:rPr>
      </w:pPr>
      <w:r>
        <w:rPr>
          <w:rFonts w:hint="eastAsia"/>
          <w:noProof/>
        </w:rPr>
        <w:t>第陸章</w:t>
      </w:r>
      <w:r>
        <w:rPr>
          <w:rFonts w:hint="eastAsia"/>
          <w:noProof/>
        </w:rPr>
        <w:t xml:space="preserve"> </w:t>
      </w:r>
      <w:r>
        <w:rPr>
          <w:rFonts w:hint="eastAsia"/>
          <w:noProof/>
        </w:rPr>
        <w:t>計畫經費與執行評估</w:t>
      </w:r>
      <w:r>
        <w:rPr>
          <w:noProof/>
        </w:rPr>
        <w:tab/>
      </w:r>
      <w:r w:rsidR="000D4934">
        <w:rPr>
          <w:noProof/>
        </w:rPr>
        <w:fldChar w:fldCharType="begin"/>
      </w:r>
      <w:r>
        <w:rPr>
          <w:noProof/>
        </w:rPr>
        <w:instrText xml:space="preserve"> PAGEREF _Toc97038045 \h </w:instrText>
      </w:r>
      <w:r w:rsidR="000D4934">
        <w:rPr>
          <w:noProof/>
        </w:rPr>
      </w:r>
      <w:r w:rsidR="000D4934">
        <w:rPr>
          <w:noProof/>
        </w:rPr>
        <w:fldChar w:fldCharType="separate"/>
      </w:r>
      <w:r w:rsidR="00EC2F10">
        <w:rPr>
          <w:noProof/>
        </w:rPr>
        <w:t>66</w:t>
      </w:r>
      <w:r w:rsidR="000D4934">
        <w:rPr>
          <w:noProof/>
        </w:rPr>
        <w:fldChar w:fldCharType="end"/>
      </w:r>
    </w:p>
    <w:p w14:paraId="6C1618B3" w14:textId="12ECCB8C"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災害防救預算</w:t>
      </w:r>
      <w:r>
        <w:rPr>
          <w:noProof/>
        </w:rPr>
        <w:tab/>
      </w:r>
      <w:r w:rsidR="000D4934">
        <w:rPr>
          <w:noProof/>
        </w:rPr>
        <w:fldChar w:fldCharType="begin"/>
      </w:r>
      <w:r>
        <w:rPr>
          <w:noProof/>
        </w:rPr>
        <w:instrText xml:space="preserve"> PAGEREF _Toc97038046 \h </w:instrText>
      </w:r>
      <w:r w:rsidR="000D4934">
        <w:rPr>
          <w:noProof/>
        </w:rPr>
      </w:r>
      <w:r w:rsidR="000D4934">
        <w:rPr>
          <w:noProof/>
        </w:rPr>
        <w:fldChar w:fldCharType="separate"/>
      </w:r>
      <w:r w:rsidR="00EC2F10">
        <w:rPr>
          <w:noProof/>
        </w:rPr>
        <w:t>66</w:t>
      </w:r>
      <w:r w:rsidR="000D4934">
        <w:rPr>
          <w:noProof/>
        </w:rPr>
        <w:fldChar w:fldCharType="end"/>
      </w:r>
    </w:p>
    <w:p w14:paraId="26BE69AA" w14:textId="1BDFAC4B"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短中長期防救災重點工作事項</w:t>
      </w:r>
      <w:r>
        <w:rPr>
          <w:noProof/>
        </w:rPr>
        <w:tab/>
      </w:r>
      <w:r w:rsidR="000D4934">
        <w:rPr>
          <w:noProof/>
        </w:rPr>
        <w:fldChar w:fldCharType="begin"/>
      </w:r>
      <w:r>
        <w:rPr>
          <w:noProof/>
        </w:rPr>
        <w:instrText xml:space="preserve"> PAGEREF _Toc97038047 \h </w:instrText>
      </w:r>
      <w:r w:rsidR="000D4934">
        <w:rPr>
          <w:noProof/>
        </w:rPr>
      </w:r>
      <w:r w:rsidR="000D4934">
        <w:rPr>
          <w:noProof/>
        </w:rPr>
        <w:fldChar w:fldCharType="separate"/>
      </w:r>
      <w:r w:rsidR="00EC2F10">
        <w:rPr>
          <w:noProof/>
        </w:rPr>
        <w:t>66</w:t>
      </w:r>
      <w:r w:rsidR="000D4934">
        <w:rPr>
          <w:noProof/>
        </w:rPr>
        <w:fldChar w:fldCharType="end"/>
      </w:r>
    </w:p>
    <w:p w14:paraId="71E8621E" w14:textId="596B02FF"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執行成效評估機制</w:t>
      </w:r>
      <w:r>
        <w:rPr>
          <w:noProof/>
        </w:rPr>
        <w:tab/>
      </w:r>
      <w:r w:rsidR="000D4934">
        <w:rPr>
          <w:noProof/>
        </w:rPr>
        <w:fldChar w:fldCharType="begin"/>
      </w:r>
      <w:r>
        <w:rPr>
          <w:noProof/>
        </w:rPr>
        <w:instrText xml:space="preserve"> PAGEREF _Toc97038048 \h </w:instrText>
      </w:r>
      <w:r w:rsidR="000D4934">
        <w:rPr>
          <w:noProof/>
        </w:rPr>
      </w:r>
      <w:r w:rsidR="000D4934">
        <w:rPr>
          <w:noProof/>
        </w:rPr>
        <w:fldChar w:fldCharType="separate"/>
      </w:r>
      <w:r w:rsidR="00EC2F10">
        <w:rPr>
          <w:noProof/>
        </w:rPr>
        <w:t>70</w:t>
      </w:r>
      <w:r w:rsidR="000D4934">
        <w:rPr>
          <w:noProof/>
        </w:rPr>
        <w:fldChar w:fldCharType="end"/>
      </w:r>
    </w:p>
    <w:p w14:paraId="7B08FE0C" w14:textId="77777777" w:rsidR="005F6DB5" w:rsidRDefault="000D4934">
      <w:r>
        <w:fldChar w:fldCharType="end"/>
      </w:r>
      <w:r w:rsidR="000727F7">
        <w:rPr>
          <w:rFonts w:hint="eastAsia"/>
        </w:rPr>
        <w:t>附件</w:t>
      </w:r>
      <w:r w:rsidR="00061D14">
        <w:rPr>
          <w:rFonts w:hint="eastAsia"/>
        </w:rPr>
        <w:t>一</w:t>
      </w:r>
      <w:r w:rsidR="000727F7">
        <w:rPr>
          <w:rFonts w:hint="eastAsia"/>
        </w:rPr>
        <w:t>、</w:t>
      </w:r>
      <w:r w:rsidR="000727F7" w:rsidRPr="000727F7">
        <w:rPr>
          <w:rFonts w:hint="eastAsia"/>
        </w:rPr>
        <w:t>因應嚴重特殊傳染性肺炎應變計畫</w:t>
      </w:r>
    </w:p>
    <w:p w14:paraId="23071AF5" w14:textId="77777777" w:rsidR="00061D14" w:rsidRDefault="00E306D8">
      <w:r>
        <w:rPr>
          <w:rFonts w:hint="eastAsia"/>
        </w:rPr>
        <w:t>附件二、</w:t>
      </w:r>
      <w:r w:rsidRPr="00061D14">
        <w:rPr>
          <w:rFonts w:hint="eastAsia"/>
        </w:rPr>
        <w:t>鹿谷鄉公所地區災害防救計畫辦理單位對照表</w:t>
      </w:r>
    </w:p>
    <w:p w14:paraId="62A1E193" w14:textId="77777777" w:rsidR="00AF2A13" w:rsidRPr="00C97017" w:rsidRDefault="00E306D8">
      <w:pPr>
        <w:rPr>
          <w:highlight w:val="yellow"/>
        </w:rPr>
      </w:pPr>
      <w:r w:rsidRPr="00C97017">
        <w:rPr>
          <w:rFonts w:hint="eastAsia"/>
          <w:highlight w:val="yellow"/>
        </w:rPr>
        <w:t>附件三、鹿谷鄉各村簡易疏散避難地圖</w:t>
      </w:r>
    </w:p>
    <w:p w14:paraId="7757A38F" w14:textId="77777777" w:rsidR="00B25355" w:rsidRPr="00B25355" w:rsidRDefault="00B25355">
      <w:pPr>
        <w:rPr>
          <w:szCs w:val="24"/>
        </w:rPr>
      </w:pPr>
      <w:r w:rsidRPr="00C97017">
        <w:rPr>
          <w:rFonts w:hint="eastAsia"/>
          <w:highlight w:val="yellow"/>
        </w:rPr>
        <w:t>附件四</w:t>
      </w:r>
      <w:r w:rsidRPr="00C97017">
        <w:rPr>
          <w:rFonts w:ascii="標楷體" w:hAnsi="標楷體" w:hint="eastAsia"/>
          <w:highlight w:val="yellow"/>
        </w:rPr>
        <w:t>、</w:t>
      </w:r>
      <w:r w:rsidRPr="00C97017">
        <w:rPr>
          <w:rFonts w:hint="eastAsia"/>
          <w:color w:val="000000"/>
          <w:szCs w:val="24"/>
          <w:highlight w:val="yellow"/>
        </w:rPr>
        <w:t>南投縣鹿谷鄉災害應變中心各組別一級開設標準作業程序圖</w:t>
      </w:r>
    </w:p>
    <w:p w14:paraId="782A9903" w14:textId="77777777" w:rsidR="005F6DB5" w:rsidRDefault="00E306D8" w:rsidP="00FF2461">
      <w:pPr>
        <w:widowControl/>
        <w:jc w:val="both"/>
      </w:pPr>
      <w:r>
        <w:br w:type="page"/>
      </w:r>
    </w:p>
    <w:p w14:paraId="153CEFDE" w14:textId="77777777" w:rsidR="005F6DB5" w:rsidRPr="005F6DB5" w:rsidRDefault="00E306D8" w:rsidP="005F6DB5">
      <w:pPr>
        <w:widowControl/>
        <w:jc w:val="center"/>
        <w:rPr>
          <w:b/>
          <w:sz w:val="40"/>
        </w:rPr>
      </w:pPr>
      <w:r>
        <w:rPr>
          <w:rFonts w:hint="eastAsia"/>
          <w:b/>
          <w:sz w:val="40"/>
        </w:rPr>
        <w:lastRenderedPageBreak/>
        <w:t>圖</w:t>
      </w:r>
      <w:r w:rsidRPr="005F6DB5">
        <w:rPr>
          <w:rFonts w:hint="eastAsia"/>
          <w:b/>
          <w:sz w:val="40"/>
        </w:rPr>
        <w:t>目錄</w:t>
      </w:r>
    </w:p>
    <w:p w14:paraId="5DCAE127" w14:textId="52EFD36C" w:rsidR="00D120CD" w:rsidRDefault="000D4934">
      <w:pPr>
        <w:pStyle w:val="affe"/>
        <w:tabs>
          <w:tab w:val="right" w:leader="dot" w:pos="8296"/>
        </w:tabs>
        <w:rPr>
          <w:rFonts w:asciiTheme="minorHAnsi" w:eastAsiaTheme="minorEastAsia" w:hAnsiTheme="minorHAnsi" w:cstheme="minorBidi"/>
          <w:noProof/>
        </w:rPr>
      </w:pPr>
      <w:r>
        <w:fldChar w:fldCharType="begin"/>
      </w:r>
      <w:r w:rsidR="005F6DB5">
        <w:instrText xml:space="preserve"> TOC \f F \t "</w:instrText>
      </w:r>
      <w:r w:rsidR="005F6DB5">
        <w:instrText>圖名</w:instrText>
      </w:r>
      <w:r w:rsidR="005F6DB5">
        <w:instrText xml:space="preserve">" \c </w:instrText>
      </w:r>
      <w:r>
        <w:fldChar w:fldCharType="separate"/>
      </w:r>
      <w:r w:rsidR="00E306D8">
        <w:rPr>
          <w:rFonts w:hint="eastAsia"/>
          <w:noProof/>
          <w:lang w:bidi="zh-TW"/>
        </w:rPr>
        <w:t>圖</w:t>
      </w:r>
      <w:r w:rsidR="00E306D8">
        <w:rPr>
          <w:noProof/>
          <w:lang w:bidi="zh-TW"/>
        </w:rPr>
        <w:t xml:space="preserve"> 1</w:t>
      </w:r>
      <w:r w:rsidR="00E306D8">
        <w:rPr>
          <w:rFonts w:hint="eastAsia"/>
          <w:noProof/>
          <w:lang w:bidi="zh-TW"/>
        </w:rPr>
        <w:t>鹿谷鄉淹水易致災易致災區點位分佈位置與照片</w:t>
      </w:r>
      <w:r w:rsidR="00E306D8">
        <w:rPr>
          <w:noProof/>
        </w:rPr>
        <w:tab/>
      </w:r>
      <w:r>
        <w:rPr>
          <w:noProof/>
        </w:rPr>
        <w:fldChar w:fldCharType="begin"/>
      </w:r>
      <w:r w:rsidR="00E306D8">
        <w:rPr>
          <w:noProof/>
        </w:rPr>
        <w:instrText xml:space="preserve"> PAGEREF _Toc103258193 \h </w:instrText>
      </w:r>
      <w:r>
        <w:rPr>
          <w:noProof/>
        </w:rPr>
      </w:r>
      <w:r>
        <w:rPr>
          <w:noProof/>
        </w:rPr>
        <w:fldChar w:fldCharType="separate"/>
      </w:r>
      <w:r w:rsidR="00EC2F10">
        <w:rPr>
          <w:noProof/>
        </w:rPr>
        <w:t>7</w:t>
      </w:r>
      <w:r>
        <w:rPr>
          <w:noProof/>
        </w:rPr>
        <w:fldChar w:fldCharType="end"/>
      </w:r>
    </w:p>
    <w:p w14:paraId="4B2C7646" w14:textId="5D985F7D"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2 </w:t>
      </w:r>
      <w:r>
        <w:rPr>
          <w:rFonts w:hint="eastAsia"/>
          <w:noProof/>
          <w:lang w:bidi="zh-TW"/>
        </w:rPr>
        <w:t>本鄉土石流潛勢溪流分布</w:t>
      </w:r>
      <w:r>
        <w:rPr>
          <w:noProof/>
        </w:rPr>
        <w:tab/>
      </w:r>
      <w:r w:rsidR="000D4934">
        <w:rPr>
          <w:noProof/>
        </w:rPr>
        <w:fldChar w:fldCharType="begin"/>
      </w:r>
      <w:r>
        <w:rPr>
          <w:noProof/>
        </w:rPr>
        <w:instrText xml:space="preserve"> PAGEREF _Toc103258194 \h </w:instrText>
      </w:r>
      <w:r w:rsidR="000D4934">
        <w:rPr>
          <w:noProof/>
        </w:rPr>
      </w:r>
      <w:r w:rsidR="000D4934">
        <w:rPr>
          <w:noProof/>
        </w:rPr>
        <w:fldChar w:fldCharType="separate"/>
      </w:r>
      <w:r w:rsidR="00EC2F10">
        <w:rPr>
          <w:noProof/>
        </w:rPr>
        <w:t>9</w:t>
      </w:r>
      <w:r w:rsidR="000D4934">
        <w:rPr>
          <w:noProof/>
        </w:rPr>
        <w:fldChar w:fldCharType="end"/>
      </w:r>
    </w:p>
    <w:p w14:paraId="03C244DC" w14:textId="01DA9C45"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3 </w:t>
      </w:r>
      <w:r>
        <w:rPr>
          <w:rFonts w:hint="eastAsia"/>
          <w:noProof/>
          <w:lang w:bidi="zh-TW"/>
        </w:rPr>
        <w:t>本鄉山崩地滑地質敏感區分布圖</w:t>
      </w:r>
      <w:r>
        <w:rPr>
          <w:noProof/>
        </w:rPr>
        <w:tab/>
      </w:r>
      <w:r w:rsidR="000D4934">
        <w:rPr>
          <w:noProof/>
        </w:rPr>
        <w:fldChar w:fldCharType="begin"/>
      </w:r>
      <w:r>
        <w:rPr>
          <w:noProof/>
        </w:rPr>
        <w:instrText xml:space="preserve"> PAGEREF _Toc103258195 \h </w:instrText>
      </w:r>
      <w:r w:rsidR="000D4934">
        <w:rPr>
          <w:noProof/>
        </w:rPr>
      </w:r>
      <w:r w:rsidR="000D4934">
        <w:rPr>
          <w:noProof/>
        </w:rPr>
        <w:fldChar w:fldCharType="separate"/>
      </w:r>
      <w:r w:rsidR="00EC2F10">
        <w:rPr>
          <w:noProof/>
        </w:rPr>
        <w:t>10</w:t>
      </w:r>
      <w:r w:rsidR="000D4934">
        <w:rPr>
          <w:noProof/>
        </w:rPr>
        <w:fldChar w:fldCharType="end"/>
      </w:r>
    </w:p>
    <w:p w14:paraId="4ED84ED6" w14:textId="1C7EFC28"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4</w:t>
      </w:r>
      <w:r>
        <w:rPr>
          <w:rFonts w:hint="eastAsia"/>
          <w:noProof/>
          <w:lang w:bidi="zh-TW"/>
        </w:rPr>
        <w:t>鹿谷鄉坡地易致災易致災區點位分佈位置圖</w:t>
      </w:r>
      <w:r>
        <w:rPr>
          <w:noProof/>
        </w:rPr>
        <w:tab/>
      </w:r>
      <w:r w:rsidR="000D4934">
        <w:rPr>
          <w:noProof/>
        </w:rPr>
        <w:fldChar w:fldCharType="begin"/>
      </w:r>
      <w:r>
        <w:rPr>
          <w:noProof/>
        </w:rPr>
        <w:instrText xml:space="preserve"> PAGEREF _Toc103258196 \h </w:instrText>
      </w:r>
      <w:r w:rsidR="000D4934">
        <w:rPr>
          <w:noProof/>
        </w:rPr>
      </w:r>
      <w:r w:rsidR="000D4934">
        <w:rPr>
          <w:noProof/>
        </w:rPr>
        <w:fldChar w:fldCharType="separate"/>
      </w:r>
      <w:r w:rsidR="00EC2F10">
        <w:rPr>
          <w:noProof/>
        </w:rPr>
        <w:t>11</w:t>
      </w:r>
      <w:r w:rsidR="000D4934">
        <w:rPr>
          <w:noProof/>
        </w:rPr>
        <w:fldChar w:fldCharType="end"/>
      </w:r>
    </w:p>
    <w:p w14:paraId="5B555A4E" w14:textId="5A99492F"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5</w:t>
      </w:r>
      <w:r>
        <w:rPr>
          <w:rFonts w:hint="eastAsia"/>
          <w:noProof/>
          <w:lang w:bidi="zh-TW"/>
        </w:rPr>
        <w:t>竹林村小半天調查位置與照片彙整圖</w:t>
      </w:r>
      <w:r>
        <w:rPr>
          <w:noProof/>
        </w:rPr>
        <w:tab/>
      </w:r>
      <w:r w:rsidR="000D4934">
        <w:rPr>
          <w:noProof/>
        </w:rPr>
        <w:fldChar w:fldCharType="begin"/>
      </w:r>
      <w:r>
        <w:rPr>
          <w:noProof/>
        </w:rPr>
        <w:instrText xml:space="preserve"> PAGEREF _Toc103258197 \h </w:instrText>
      </w:r>
      <w:r w:rsidR="000D4934">
        <w:rPr>
          <w:noProof/>
        </w:rPr>
      </w:r>
      <w:r w:rsidR="000D4934">
        <w:rPr>
          <w:noProof/>
        </w:rPr>
        <w:fldChar w:fldCharType="separate"/>
      </w:r>
      <w:r w:rsidR="00EC2F10">
        <w:rPr>
          <w:noProof/>
        </w:rPr>
        <w:t>11</w:t>
      </w:r>
      <w:r w:rsidR="000D4934">
        <w:rPr>
          <w:noProof/>
        </w:rPr>
        <w:fldChar w:fldCharType="end"/>
      </w:r>
    </w:p>
    <w:p w14:paraId="7476581F" w14:textId="294A6A23"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6 </w:t>
      </w:r>
      <w:r>
        <w:rPr>
          <w:rFonts w:hint="eastAsia"/>
          <w:noProof/>
          <w:lang w:bidi="zh-TW"/>
        </w:rPr>
        <w:t>本鄉活動斷層分布圖</w:t>
      </w:r>
      <w:r>
        <w:rPr>
          <w:noProof/>
        </w:rPr>
        <w:tab/>
      </w:r>
      <w:r w:rsidR="000D4934">
        <w:rPr>
          <w:noProof/>
        </w:rPr>
        <w:fldChar w:fldCharType="begin"/>
      </w:r>
      <w:r>
        <w:rPr>
          <w:noProof/>
        </w:rPr>
        <w:instrText xml:space="preserve"> PAGEREF _Toc103258198 \h </w:instrText>
      </w:r>
      <w:r w:rsidR="000D4934">
        <w:rPr>
          <w:noProof/>
        </w:rPr>
      </w:r>
      <w:r w:rsidR="000D4934">
        <w:rPr>
          <w:noProof/>
        </w:rPr>
        <w:fldChar w:fldCharType="separate"/>
      </w:r>
      <w:r w:rsidR="00EC2F10">
        <w:rPr>
          <w:noProof/>
        </w:rPr>
        <w:t>12</w:t>
      </w:r>
      <w:r w:rsidR="000D4934">
        <w:rPr>
          <w:noProof/>
        </w:rPr>
        <w:fldChar w:fldCharType="end"/>
      </w:r>
    </w:p>
    <w:p w14:paraId="7B1F8BC7" w14:textId="121F2952"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7</w:t>
      </w:r>
      <w:r>
        <w:rPr>
          <w:rFonts w:hint="eastAsia"/>
          <w:noProof/>
          <w:lang w:bidi="zh-TW"/>
        </w:rPr>
        <w:t>模擬車籠埔斷層</w:t>
      </w:r>
      <w:r>
        <w:rPr>
          <w:noProof/>
          <w:lang w:bidi="zh-TW"/>
        </w:rPr>
        <w:t>PGA</w:t>
      </w:r>
      <w:r>
        <w:rPr>
          <w:rFonts w:hint="eastAsia"/>
          <w:noProof/>
          <w:lang w:bidi="zh-TW"/>
        </w:rPr>
        <w:t>分布圖</w:t>
      </w:r>
      <w:r>
        <w:rPr>
          <w:noProof/>
        </w:rPr>
        <w:tab/>
      </w:r>
      <w:r w:rsidR="000D4934">
        <w:rPr>
          <w:noProof/>
        </w:rPr>
        <w:fldChar w:fldCharType="begin"/>
      </w:r>
      <w:r>
        <w:rPr>
          <w:noProof/>
        </w:rPr>
        <w:instrText xml:space="preserve"> PAGEREF _Toc103258199 \h </w:instrText>
      </w:r>
      <w:r w:rsidR="000D4934">
        <w:rPr>
          <w:noProof/>
        </w:rPr>
      </w:r>
      <w:r w:rsidR="000D4934">
        <w:rPr>
          <w:noProof/>
        </w:rPr>
        <w:fldChar w:fldCharType="separate"/>
      </w:r>
      <w:r w:rsidR="00EC2F10">
        <w:rPr>
          <w:noProof/>
        </w:rPr>
        <w:t>14</w:t>
      </w:r>
      <w:r w:rsidR="000D4934">
        <w:rPr>
          <w:noProof/>
        </w:rPr>
        <w:fldChar w:fldCharType="end"/>
      </w:r>
    </w:p>
    <w:p w14:paraId="04424E81" w14:textId="7D9FE369"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8</w:t>
      </w:r>
      <w:r>
        <w:rPr>
          <w:rFonts w:hint="eastAsia"/>
          <w:noProof/>
          <w:lang w:bidi="zh-TW"/>
        </w:rPr>
        <w:t>模擬車籠埔斷層建物至少嚴重損毀分布圖</w:t>
      </w:r>
      <w:r>
        <w:rPr>
          <w:noProof/>
        </w:rPr>
        <w:tab/>
      </w:r>
      <w:r w:rsidR="000D4934">
        <w:rPr>
          <w:noProof/>
        </w:rPr>
        <w:fldChar w:fldCharType="begin"/>
      </w:r>
      <w:r>
        <w:rPr>
          <w:noProof/>
        </w:rPr>
        <w:instrText xml:space="preserve"> PAGEREF _Toc103258200 \h </w:instrText>
      </w:r>
      <w:r w:rsidR="000D4934">
        <w:rPr>
          <w:noProof/>
        </w:rPr>
      </w:r>
      <w:r w:rsidR="000D4934">
        <w:rPr>
          <w:noProof/>
        </w:rPr>
        <w:fldChar w:fldCharType="separate"/>
      </w:r>
      <w:r w:rsidR="00EC2F10">
        <w:rPr>
          <w:noProof/>
        </w:rPr>
        <w:t>15</w:t>
      </w:r>
      <w:r w:rsidR="000D4934">
        <w:rPr>
          <w:noProof/>
        </w:rPr>
        <w:fldChar w:fldCharType="end"/>
      </w:r>
    </w:p>
    <w:p w14:paraId="7ECA4C0E" w14:textId="440B3E36"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9</w:t>
      </w:r>
      <w:r>
        <w:rPr>
          <w:rFonts w:hint="eastAsia"/>
          <w:noProof/>
          <w:lang w:bidi="zh-TW"/>
        </w:rPr>
        <w:t>模擬車籠埔斷層白天人員傷亡分布圖</w:t>
      </w:r>
      <w:r>
        <w:rPr>
          <w:noProof/>
        </w:rPr>
        <w:tab/>
      </w:r>
      <w:r w:rsidR="000D4934">
        <w:rPr>
          <w:noProof/>
        </w:rPr>
        <w:fldChar w:fldCharType="begin"/>
      </w:r>
      <w:r>
        <w:rPr>
          <w:noProof/>
        </w:rPr>
        <w:instrText xml:space="preserve"> PAGEREF _Toc103258201 \h </w:instrText>
      </w:r>
      <w:r w:rsidR="000D4934">
        <w:rPr>
          <w:noProof/>
        </w:rPr>
      </w:r>
      <w:r w:rsidR="000D4934">
        <w:rPr>
          <w:noProof/>
        </w:rPr>
        <w:fldChar w:fldCharType="separate"/>
      </w:r>
      <w:r w:rsidR="00EC2F10">
        <w:rPr>
          <w:noProof/>
        </w:rPr>
        <w:t>16</w:t>
      </w:r>
      <w:r w:rsidR="000D4934">
        <w:rPr>
          <w:noProof/>
        </w:rPr>
        <w:fldChar w:fldCharType="end"/>
      </w:r>
    </w:p>
    <w:p w14:paraId="31D4A0D6" w14:textId="0AB7828E"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10</w:t>
      </w:r>
      <w:r>
        <w:rPr>
          <w:rFonts w:hint="eastAsia"/>
          <w:noProof/>
          <w:lang w:bidi="zh-TW"/>
        </w:rPr>
        <w:t>模擬車籠埔斷層夜間人員傷亡分布圖</w:t>
      </w:r>
      <w:r>
        <w:rPr>
          <w:noProof/>
        </w:rPr>
        <w:tab/>
      </w:r>
      <w:r w:rsidR="000D4934">
        <w:rPr>
          <w:noProof/>
        </w:rPr>
        <w:fldChar w:fldCharType="begin"/>
      </w:r>
      <w:r>
        <w:rPr>
          <w:noProof/>
        </w:rPr>
        <w:instrText xml:space="preserve"> PAGEREF _Toc103258202 \h </w:instrText>
      </w:r>
      <w:r w:rsidR="000D4934">
        <w:rPr>
          <w:noProof/>
        </w:rPr>
      </w:r>
      <w:r w:rsidR="000D4934">
        <w:rPr>
          <w:noProof/>
        </w:rPr>
        <w:fldChar w:fldCharType="separate"/>
      </w:r>
      <w:r w:rsidR="00EC2F10">
        <w:rPr>
          <w:noProof/>
        </w:rPr>
        <w:t>17</w:t>
      </w:r>
      <w:r w:rsidR="000D4934">
        <w:rPr>
          <w:noProof/>
        </w:rPr>
        <w:fldChar w:fldCharType="end"/>
      </w:r>
    </w:p>
    <w:p w14:paraId="452AED03" w14:textId="67BAD5D3"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11</w:t>
      </w:r>
      <w:r>
        <w:rPr>
          <w:rFonts w:hint="eastAsia"/>
          <w:noProof/>
          <w:lang w:bidi="zh-TW"/>
        </w:rPr>
        <w:t>模擬車籠埔斷層對南投縣境內液化之機率</w:t>
      </w:r>
      <w:r>
        <w:rPr>
          <w:noProof/>
        </w:rPr>
        <w:tab/>
      </w:r>
      <w:r w:rsidR="000D4934">
        <w:rPr>
          <w:noProof/>
        </w:rPr>
        <w:fldChar w:fldCharType="begin"/>
      </w:r>
      <w:r>
        <w:rPr>
          <w:noProof/>
        </w:rPr>
        <w:instrText xml:space="preserve"> PAGEREF _Toc103258203 \h </w:instrText>
      </w:r>
      <w:r w:rsidR="000D4934">
        <w:rPr>
          <w:noProof/>
        </w:rPr>
      </w:r>
      <w:r w:rsidR="000D4934">
        <w:rPr>
          <w:noProof/>
        </w:rPr>
        <w:fldChar w:fldCharType="separate"/>
      </w:r>
      <w:r w:rsidR="00EC2F10">
        <w:rPr>
          <w:noProof/>
        </w:rPr>
        <w:t>17</w:t>
      </w:r>
      <w:r w:rsidR="000D4934">
        <w:rPr>
          <w:noProof/>
        </w:rPr>
        <w:fldChar w:fldCharType="end"/>
      </w:r>
    </w:p>
    <w:p w14:paraId="1AD35991" w14:textId="612EBB41"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12</w:t>
      </w:r>
      <w:r>
        <w:rPr>
          <w:rFonts w:hint="eastAsia"/>
          <w:noProof/>
          <w:lang w:bidi="zh-TW"/>
        </w:rPr>
        <w:t>模擬大茅埔</w:t>
      </w:r>
      <w:r>
        <w:rPr>
          <w:noProof/>
          <w:lang w:bidi="zh-TW"/>
        </w:rPr>
        <w:t>-</w:t>
      </w:r>
      <w:r>
        <w:rPr>
          <w:rFonts w:hint="eastAsia"/>
          <w:noProof/>
          <w:lang w:bidi="zh-TW"/>
        </w:rPr>
        <w:t>雙冬斷層之</w:t>
      </w:r>
      <w:r>
        <w:rPr>
          <w:noProof/>
          <w:lang w:bidi="zh-TW"/>
        </w:rPr>
        <w:t>PGA</w:t>
      </w:r>
      <w:r>
        <w:rPr>
          <w:rFonts w:hint="eastAsia"/>
          <w:noProof/>
          <w:lang w:bidi="zh-TW"/>
        </w:rPr>
        <w:t>分布圖</w:t>
      </w:r>
      <w:r>
        <w:rPr>
          <w:noProof/>
        </w:rPr>
        <w:tab/>
      </w:r>
      <w:r w:rsidR="000D4934">
        <w:rPr>
          <w:noProof/>
        </w:rPr>
        <w:fldChar w:fldCharType="begin"/>
      </w:r>
      <w:r>
        <w:rPr>
          <w:noProof/>
        </w:rPr>
        <w:instrText xml:space="preserve"> PAGEREF _Toc103258204 \h </w:instrText>
      </w:r>
      <w:r w:rsidR="000D4934">
        <w:rPr>
          <w:noProof/>
        </w:rPr>
      </w:r>
      <w:r w:rsidR="000D4934">
        <w:rPr>
          <w:noProof/>
        </w:rPr>
        <w:fldChar w:fldCharType="separate"/>
      </w:r>
      <w:r w:rsidR="00EC2F10">
        <w:rPr>
          <w:noProof/>
        </w:rPr>
        <w:t>18</w:t>
      </w:r>
      <w:r w:rsidR="000D4934">
        <w:rPr>
          <w:noProof/>
        </w:rPr>
        <w:fldChar w:fldCharType="end"/>
      </w:r>
    </w:p>
    <w:p w14:paraId="391FE279" w14:textId="1FAADFBF"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13</w:t>
      </w:r>
      <w:r>
        <w:rPr>
          <w:rFonts w:hint="eastAsia"/>
          <w:noProof/>
          <w:lang w:bidi="zh-TW"/>
        </w:rPr>
        <w:t>模擬大茅埔</w:t>
      </w:r>
      <w:r>
        <w:rPr>
          <w:noProof/>
          <w:lang w:bidi="zh-TW"/>
        </w:rPr>
        <w:t>-</w:t>
      </w:r>
      <w:r>
        <w:rPr>
          <w:rFonts w:hint="eastAsia"/>
          <w:noProof/>
          <w:lang w:bidi="zh-TW"/>
        </w:rPr>
        <w:t>雙冬斷層白天人員傷亡之分布圖</w:t>
      </w:r>
      <w:r>
        <w:rPr>
          <w:noProof/>
        </w:rPr>
        <w:tab/>
      </w:r>
      <w:r w:rsidR="000D4934">
        <w:rPr>
          <w:noProof/>
        </w:rPr>
        <w:fldChar w:fldCharType="begin"/>
      </w:r>
      <w:r>
        <w:rPr>
          <w:noProof/>
        </w:rPr>
        <w:instrText xml:space="preserve"> PAGEREF _Toc103258205 \h </w:instrText>
      </w:r>
      <w:r w:rsidR="000D4934">
        <w:rPr>
          <w:noProof/>
        </w:rPr>
      </w:r>
      <w:r w:rsidR="000D4934">
        <w:rPr>
          <w:noProof/>
        </w:rPr>
        <w:fldChar w:fldCharType="separate"/>
      </w:r>
      <w:r w:rsidR="00EC2F10">
        <w:rPr>
          <w:noProof/>
        </w:rPr>
        <w:t>19</w:t>
      </w:r>
      <w:r w:rsidR="000D4934">
        <w:rPr>
          <w:noProof/>
        </w:rPr>
        <w:fldChar w:fldCharType="end"/>
      </w:r>
    </w:p>
    <w:p w14:paraId="17400AC9" w14:textId="01B57F1D"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14</w:t>
      </w:r>
      <w:r>
        <w:rPr>
          <w:rFonts w:hint="eastAsia"/>
          <w:noProof/>
          <w:lang w:bidi="zh-TW"/>
        </w:rPr>
        <w:t>模擬大茅埔</w:t>
      </w:r>
      <w:r>
        <w:rPr>
          <w:noProof/>
          <w:lang w:bidi="zh-TW"/>
        </w:rPr>
        <w:t>-</w:t>
      </w:r>
      <w:r>
        <w:rPr>
          <w:rFonts w:hint="eastAsia"/>
          <w:noProof/>
          <w:lang w:bidi="zh-TW"/>
        </w:rPr>
        <w:t>雙冬斷層夜間人員傷亡之分布圖</w:t>
      </w:r>
      <w:r>
        <w:rPr>
          <w:noProof/>
        </w:rPr>
        <w:tab/>
      </w:r>
      <w:r w:rsidR="000D4934">
        <w:rPr>
          <w:noProof/>
        </w:rPr>
        <w:fldChar w:fldCharType="begin"/>
      </w:r>
      <w:r>
        <w:rPr>
          <w:noProof/>
        </w:rPr>
        <w:instrText xml:space="preserve"> PAGEREF _Toc103258206 \h </w:instrText>
      </w:r>
      <w:r w:rsidR="000D4934">
        <w:rPr>
          <w:noProof/>
        </w:rPr>
      </w:r>
      <w:r w:rsidR="000D4934">
        <w:rPr>
          <w:noProof/>
        </w:rPr>
        <w:fldChar w:fldCharType="separate"/>
      </w:r>
      <w:r w:rsidR="00EC2F10">
        <w:rPr>
          <w:noProof/>
        </w:rPr>
        <w:t>20</w:t>
      </w:r>
      <w:r w:rsidR="000D4934">
        <w:rPr>
          <w:noProof/>
        </w:rPr>
        <w:fldChar w:fldCharType="end"/>
      </w:r>
    </w:p>
    <w:p w14:paraId="0EEA77CC" w14:textId="103BCCE7" w:rsidR="00D120CD" w:rsidRDefault="00E306D8">
      <w:pPr>
        <w:pStyle w:val="affe"/>
        <w:tabs>
          <w:tab w:val="right" w:leader="dot" w:pos="8296"/>
        </w:tabs>
        <w:rPr>
          <w:rFonts w:asciiTheme="minorHAnsi" w:eastAsiaTheme="minorEastAsia" w:hAnsiTheme="minorHAnsi" w:cstheme="minorBidi"/>
          <w:noProof/>
        </w:rPr>
      </w:pPr>
      <w:r>
        <w:rPr>
          <w:rFonts w:hint="eastAsia"/>
          <w:noProof/>
          <w:lang w:bidi="zh-TW"/>
        </w:rPr>
        <w:t>圖</w:t>
      </w:r>
      <w:r w:rsidR="006465C0">
        <w:rPr>
          <w:noProof/>
          <w:lang w:bidi="zh-TW"/>
        </w:rPr>
        <w:t xml:space="preserve"> 15</w:t>
      </w:r>
      <w:r w:rsidRPr="006465C0">
        <w:rPr>
          <w:rFonts w:hint="eastAsia"/>
          <w:noProof/>
          <w:lang w:bidi="zh-TW"/>
        </w:rPr>
        <w:t>本鄉</w:t>
      </w:r>
      <w:r>
        <w:rPr>
          <w:rFonts w:hint="eastAsia"/>
          <w:noProof/>
          <w:lang w:bidi="zh-TW"/>
        </w:rPr>
        <w:t>災害應變中心功能編組架構</w:t>
      </w:r>
      <w:r>
        <w:rPr>
          <w:noProof/>
        </w:rPr>
        <w:tab/>
      </w:r>
      <w:r w:rsidR="000D4934">
        <w:rPr>
          <w:noProof/>
        </w:rPr>
        <w:fldChar w:fldCharType="begin"/>
      </w:r>
      <w:r>
        <w:rPr>
          <w:noProof/>
        </w:rPr>
        <w:instrText xml:space="preserve"> PAGEREF _Toc103258207 \h </w:instrText>
      </w:r>
      <w:r w:rsidR="000D4934">
        <w:rPr>
          <w:noProof/>
        </w:rPr>
      </w:r>
      <w:r w:rsidR="000D4934">
        <w:rPr>
          <w:noProof/>
        </w:rPr>
        <w:fldChar w:fldCharType="separate"/>
      </w:r>
      <w:r w:rsidR="00EC2F10">
        <w:rPr>
          <w:noProof/>
        </w:rPr>
        <w:t>32</w:t>
      </w:r>
      <w:r w:rsidR="000D4934">
        <w:rPr>
          <w:noProof/>
        </w:rPr>
        <w:fldChar w:fldCharType="end"/>
      </w:r>
    </w:p>
    <w:p w14:paraId="5402781E" w14:textId="77777777" w:rsidR="00AB5E58" w:rsidRDefault="000D4934" w:rsidP="00FF2461">
      <w:pPr>
        <w:widowControl/>
      </w:pPr>
      <w:r>
        <w:fldChar w:fldCharType="end"/>
      </w:r>
    </w:p>
    <w:p w14:paraId="7DC6FAC6" w14:textId="77777777" w:rsidR="005F6DB5" w:rsidRPr="00E57BEE" w:rsidRDefault="00E306D8" w:rsidP="00E57BEE">
      <w:pPr>
        <w:widowControl/>
        <w:jc w:val="center"/>
        <w:rPr>
          <w:b/>
          <w:sz w:val="40"/>
        </w:rPr>
      </w:pPr>
      <w:r>
        <w:br w:type="page"/>
      </w:r>
      <w:r w:rsidRPr="00E57BEE">
        <w:rPr>
          <w:rFonts w:hint="eastAsia"/>
          <w:b/>
          <w:sz w:val="40"/>
        </w:rPr>
        <w:lastRenderedPageBreak/>
        <w:t>表目錄</w:t>
      </w:r>
    </w:p>
    <w:p w14:paraId="558F8300" w14:textId="1D2047FE" w:rsidR="00921EA2" w:rsidRDefault="000D4934">
      <w:pPr>
        <w:pStyle w:val="affe"/>
        <w:tabs>
          <w:tab w:val="right" w:leader="dot" w:pos="8296"/>
        </w:tabs>
        <w:rPr>
          <w:rFonts w:asciiTheme="minorHAnsi" w:eastAsiaTheme="minorEastAsia" w:hAnsiTheme="minorHAnsi" w:cstheme="minorBidi"/>
          <w:noProof/>
        </w:rPr>
      </w:pPr>
      <w:r>
        <w:fldChar w:fldCharType="begin"/>
      </w:r>
      <w:r w:rsidR="00E57BEE">
        <w:instrText xml:space="preserve"> </w:instrText>
      </w:r>
      <w:r w:rsidR="00E57BEE">
        <w:rPr>
          <w:rFonts w:hint="eastAsia"/>
        </w:rPr>
        <w:instrText>TOC \c "</w:instrText>
      </w:r>
      <w:r w:rsidR="00E57BEE">
        <w:rPr>
          <w:rFonts w:hint="eastAsia"/>
        </w:rPr>
        <w:instrText>表</w:instrText>
      </w:r>
      <w:r w:rsidR="00E57BEE">
        <w:rPr>
          <w:rFonts w:hint="eastAsia"/>
        </w:rPr>
        <w:instrText>"</w:instrText>
      </w:r>
      <w:r w:rsidR="00E57BEE">
        <w:instrText xml:space="preserve"> </w:instrText>
      </w:r>
      <w:r>
        <w:fldChar w:fldCharType="separate"/>
      </w:r>
      <w:r w:rsidR="00E306D8">
        <w:rPr>
          <w:rFonts w:hint="eastAsia"/>
          <w:noProof/>
          <w:lang w:bidi="zh-TW"/>
        </w:rPr>
        <w:t>表</w:t>
      </w:r>
      <w:r w:rsidR="00E306D8">
        <w:rPr>
          <w:noProof/>
          <w:lang w:bidi="zh-TW"/>
        </w:rPr>
        <w:t xml:space="preserve"> 1 </w:t>
      </w:r>
      <w:r w:rsidR="00E306D8">
        <w:rPr>
          <w:rFonts w:hint="eastAsia"/>
          <w:noProof/>
          <w:lang w:bidi="zh-TW"/>
        </w:rPr>
        <w:t>人口統計表</w:t>
      </w:r>
      <w:r w:rsidR="00E306D8">
        <w:rPr>
          <w:noProof/>
        </w:rPr>
        <w:tab/>
      </w:r>
      <w:r>
        <w:rPr>
          <w:noProof/>
        </w:rPr>
        <w:fldChar w:fldCharType="begin"/>
      </w:r>
      <w:r w:rsidR="00E306D8">
        <w:rPr>
          <w:noProof/>
        </w:rPr>
        <w:instrText xml:space="preserve"> PAGEREF _Toc102119474 \h </w:instrText>
      </w:r>
      <w:r>
        <w:rPr>
          <w:noProof/>
        </w:rPr>
      </w:r>
      <w:r>
        <w:rPr>
          <w:noProof/>
        </w:rPr>
        <w:fldChar w:fldCharType="separate"/>
      </w:r>
      <w:r w:rsidR="00EC2F10">
        <w:rPr>
          <w:noProof/>
        </w:rPr>
        <w:t>6</w:t>
      </w:r>
      <w:r>
        <w:rPr>
          <w:noProof/>
        </w:rPr>
        <w:fldChar w:fldCharType="end"/>
      </w:r>
    </w:p>
    <w:p w14:paraId="7DA1879D" w14:textId="30FBD12C"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2 </w:t>
      </w:r>
      <w:r>
        <w:rPr>
          <w:rFonts w:hint="eastAsia"/>
          <w:noProof/>
          <w:lang w:bidi="zh-TW"/>
        </w:rPr>
        <w:t>鹿谷鄉土石流潛勢溪流一覽表</w:t>
      </w:r>
      <w:r>
        <w:rPr>
          <w:noProof/>
        </w:rPr>
        <w:tab/>
      </w:r>
      <w:r w:rsidR="000D4934">
        <w:rPr>
          <w:noProof/>
        </w:rPr>
        <w:fldChar w:fldCharType="begin"/>
      </w:r>
      <w:r>
        <w:rPr>
          <w:noProof/>
        </w:rPr>
        <w:instrText xml:space="preserve"> PAGEREF _Toc102119475 \h </w:instrText>
      </w:r>
      <w:r w:rsidR="000D4934">
        <w:rPr>
          <w:noProof/>
        </w:rPr>
      </w:r>
      <w:r w:rsidR="000D4934">
        <w:rPr>
          <w:noProof/>
        </w:rPr>
        <w:fldChar w:fldCharType="separate"/>
      </w:r>
      <w:r w:rsidR="00EC2F10">
        <w:rPr>
          <w:noProof/>
        </w:rPr>
        <w:t>7</w:t>
      </w:r>
      <w:r w:rsidR="000D4934">
        <w:rPr>
          <w:noProof/>
        </w:rPr>
        <w:fldChar w:fldCharType="end"/>
      </w:r>
    </w:p>
    <w:p w14:paraId="38DC9277" w14:textId="22A1CF58"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3 </w:t>
      </w:r>
      <w:r>
        <w:rPr>
          <w:rFonts w:hint="eastAsia"/>
          <w:noProof/>
          <w:lang w:bidi="zh-TW"/>
        </w:rPr>
        <w:t>鹿谷鄉坡地易致災區點位分佈地理資訊表</w:t>
      </w:r>
      <w:r>
        <w:rPr>
          <w:noProof/>
        </w:rPr>
        <w:tab/>
      </w:r>
      <w:r w:rsidR="000D4934">
        <w:rPr>
          <w:noProof/>
        </w:rPr>
        <w:fldChar w:fldCharType="begin"/>
      </w:r>
      <w:r>
        <w:rPr>
          <w:noProof/>
        </w:rPr>
        <w:instrText xml:space="preserve"> PAGEREF _Toc102119476 \h </w:instrText>
      </w:r>
      <w:r w:rsidR="000D4934">
        <w:rPr>
          <w:noProof/>
        </w:rPr>
      </w:r>
      <w:r w:rsidR="000D4934">
        <w:rPr>
          <w:noProof/>
        </w:rPr>
        <w:fldChar w:fldCharType="separate"/>
      </w:r>
      <w:r w:rsidR="00EC2F10">
        <w:rPr>
          <w:noProof/>
        </w:rPr>
        <w:t>11</w:t>
      </w:r>
      <w:r w:rsidR="000D4934">
        <w:rPr>
          <w:noProof/>
        </w:rPr>
        <w:fldChar w:fldCharType="end"/>
      </w:r>
    </w:p>
    <w:p w14:paraId="00EB9F99" w14:textId="6429D8AB"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4 </w:t>
      </w:r>
      <w:r>
        <w:rPr>
          <w:rFonts w:hint="eastAsia"/>
          <w:noProof/>
          <w:lang w:bidi="zh-TW"/>
        </w:rPr>
        <w:t>受影響斷層模擬參數一覽表</w:t>
      </w:r>
      <w:r>
        <w:rPr>
          <w:noProof/>
        </w:rPr>
        <w:tab/>
      </w:r>
      <w:r w:rsidR="000D4934">
        <w:rPr>
          <w:noProof/>
        </w:rPr>
        <w:fldChar w:fldCharType="begin"/>
      </w:r>
      <w:r>
        <w:rPr>
          <w:noProof/>
        </w:rPr>
        <w:instrText xml:space="preserve"> PAGEREF _Toc102119477 \h </w:instrText>
      </w:r>
      <w:r w:rsidR="000D4934">
        <w:rPr>
          <w:noProof/>
        </w:rPr>
      </w:r>
      <w:r w:rsidR="000D4934">
        <w:rPr>
          <w:noProof/>
        </w:rPr>
        <w:fldChar w:fldCharType="separate"/>
      </w:r>
      <w:r w:rsidR="00EC2F10">
        <w:rPr>
          <w:noProof/>
        </w:rPr>
        <w:t>13</w:t>
      </w:r>
      <w:r w:rsidR="000D4934">
        <w:rPr>
          <w:noProof/>
        </w:rPr>
        <w:fldChar w:fldCharType="end"/>
      </w:r>
    </w:p>
    <w:p w14:paraId="6A56652E" w14:textId="6356CF4A"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5 </w:t>
      </w:r>
      <w:r>
        <w:rPr>
          <w:rFonts w:hint="eastAsia"/>
          <w:noProof/>
          <w:lang w:bidi="zh-TW"/>
        </w:rPr>
        <w:t>地震災害推估概述一覽表</w:t>
      </w:r>
      <w:r>
        <w:rPr>
          <w:noProof/>
        </w:rPr>
        <w:tab/>
      </w:r>
      <w:r w:rsidR="000D4934">
        <w:rPr>
          <w:noProof/>
        </w:rPr>
        <w:fldChar w:fldCharType="begin"/>
      </w:r>
      <w:r>
        <w:rPr>
          <w:noProof/>
        </w:rPr>
        <w:instrText xml:space="preserve"> PAGEREF _Toc102119478 \h </w:instrText>
      </w:r>
      <w:r w:rsidR="000D4934">
        <w:rPr>
          <w:noProof/>
        </w:rPr>
      </w:r>
      <w:r w:rsidR="000D4934">
        <w:rPr>
          <w:noProof/>
        </w:rPr>
        <w:fldChar w:fldCharType="separate"/>
      </w:r>
      <w:r w:rsidR="00EC2F10">
        <w:rPr>
          <w:noProof/>
        </w:rPr>
        <w:t>13</w:t>
      </w:r>
      <w:r w:rsidR="000D4934">
        <w:rPr>
          <w:noProof/>
        </w:rPr>
        <w:fldChar w:fldCharType="end"/>
      </w:r>
    </w:p>
    <w:p w14:paraId="0F748330" w14:textId="0C2D8B91"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6 </w:t>
      </w:r>
      <w:r>
        <w:rPr>
          <w:rFonts w:hint="eastAsia"/>
          <w:noProof/>
          <w:lang w:bidi="zh-TW"/>
        </w:rPr>
        <w:t>南投縣林地分佈狀況表</w:t>
      </w:r>
      <w:r>
        <w:rPr>
          <w:noProof/>
        </w:rPr>
        <w:tab/>
      </w:r>
      <w:r w:rsidR="000D4934">
        <w:rPr>
          <w:noProof/>
        </w:rPr>
        <w:fldChar w:fldCharType="begin"/>
      </w:r>
      <w:r>
        <w:rPr>
          <w:noProof/>
        </w:rPr>
        <w:instrText xml:space="preserve"> PAGEREF _Toc102119479 \h </w:instrText>
      </w:r>
      <w:r w:rsidR="000D4934">
        <w:rPr>
          <w:noProof/>
        </w:rPr>
      </w:r>
      <w:r w:rsidR="000D4934">
        <w:rPr>
          <w:noProof/>
        </w:rPr>
        <w:fldChar w:fldCharType="separate"/>
      </w:r>
      <w:r w:rsidR="00EC2F10">
        <w:rPr>
          <w:noProof/>
        </w:rPr>
        <w:t>21</w:t>
      </w:r>
      <w:r w:rsidR="000D4934">
        <w:rPr>
          <w:noProof/>
        </w:rPr>
        <w:fldChar w:fldCharType="end"/>
      </w:r>
    </w:p>
    <w:p w14:paraId="03D96F7B" w14:textId="768C0B5F"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7 </w:t>
      </w:r>
      <w:r>
        <w:rPr>
          <w:rFonts w:hint="eastAsia"/>
          <w:noProof/>
          <w:lang w:bidi="zh-TW"/>
        </w:rPr>
        <w:t>南投縣森林之蓄積量表</w:t>
      </w:r>
      <w:r>
        <w:rPr>
          <w:noProof/>
        </w:rPr>
        <w:tab/>
      </w:r>
      <w:r w:rsidR="000D4934">
        <w:rPr>
          <w:noProof/>
        </w:rPr>
        <w:fldChar w:fldCharType="begin"/>
      </w:r>
      <w:r>
        <w:rPr>
          <w:noProof/>
        </w:rPr>
        <w:instrText xml:space="preserve"> PAGEREF _Toc102119480 \h </w:instrText>
      </w:r>
      <w:r w:rsidR="000D4934">
        <w:rPr>
          <w:noProof/>
        </w:rPr>
      </w:r>
      <w:r w:rsidR="000D4934">
        <w:rPr>
          <w:noProof/>
        </w:rPr>
        <w:fldChar w:fldCharType="separate"/>
      </w:r>
      <w:r w:rsidR="00EC2F10">
        <w:rPr>
          <w:noProof/>
        </w:rPr>
        <w:t>21</w:t>
      </w:r>
      <w:r w:rsidR="000D4934">
        <w:rPr>
          <w:noProof/>
        </w:rPr>
        <w:fldChar w:fldCharType="end"/>
      </w:r>
    </w:p>
    <w:p w14:paraId="47966726" w14:textId="2C7BA80E"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8 </w:t>
      </w:r>
      <w:r w:rsidRPr="006465C0">
        <w:rPr>
          <w:rFonts w:hint="eastAsia"/>
          <w:noProof/>
          <w:lang w:bidi="zh-TW"/>
        </w:rPr>
        <w:t>本鄉</w:t>
      </w:r>
      <w:r>
        <w:rPr>
          <w:rFonts w:hint="eastAsia"/>
          <w:noProof/>
          <w:lang w:bidi="zh-TW"/>
        </w:rPr>
        <w:t>災害應變中心編組及任務分工表</w:t>
      </w:r>
      <w:r>
        <w:rPr>
          <w:noProof/>
        </w:rPr>
        <w:tab/>
      </w:r>
      <w:r w:rsidR="000D4934">
        <w:rPr>
          <w:noProof/>
        </w:rPr>
        <w:fldChar w:fldCharType="begin"/>
      </w:r>
      <w:r>
        <w:rPr>
          <w:noProof/>
        </w:rPr>
        <w:instrText xml:space="preserve"> PAGEREF _Toc102119481 \h </w:instrText>
      </w:r>
      <w:r w:rsidR="000D4934">
        <w:rPr>
          <w:noProof/>
        </w:rPr>
      </w:r>
      <w:r w:rsidR="000D4934">
        <w:rPr>
          <w:noProof/>
        </w:rPr>
        <w:fldChar w:fldCharType="separate"/>
      </w:r>
      <w:r w:rsidR="00EC2F10">
        <w:rPr>
          <w:noProof/>
        </w:rPr>
        <w:t>24</w:t>
      </w:r>
      <w:r w:rsidR="000D4934">
        <w:rPr>
          <w:noProof/>
        </w:rPr>
        <w:fldChar w:fldCharType="end"/>
      </w:r>
    </w:p>
    <w:p w14:paraId="6FFFEFBF" w14:textId="36F1300C"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9 </w:t>
      </w:r>
      <w:r w:rsidRPr="006465C0">
        <w:rPr>
          <w:rFonts w:hint="eastAsia"/>
          <w:noProof/>
          <w:lang w:bidi="zh-TW"/>
        </w:rPr>
        <w:t>本鄉</w:t>
      </w:r>
      <w:r>
        <w:rPr>
          <w:rFonts w:hint="eastAsia"/>
          <w:noProof/>
          <w:lang w:bidi="zh-TW"/>
        </w:rPr>
        <w:t>災害應變中心功能編組表</w:t>
      </w:r>
      <w:r>
        <w:rPr>
          <w:noProof/>
        </w:rPr>
        <w:tab/>
      </w:r>
      <w:r w:rsidR="000D4934">
        <w:rPr>
          <w:noProof/>
        </w:rPr>
        <w:fldChar w:fldCharType="begin"/>
      </w:r>
      <w:r>
        <w:rPr>
          <w:noProof/>
        </w:rPr>
        <w:instrText xml:space="preserve"> PAGEREF _Toc102119482 \h </w:instrText>
      </w:r>
      <w:r w:rsidR="000D4934">
        <w:rPr>
          <w:noProof/>
        </w:rPr>
      </w:r>
      <w:r w:rsidR="000D4934">
        <w:rPr>
          <w:noProof/>
        </w:rPr>
        <w:fldChar w:fldCharType="separate"/>
      </w:r>
      <w:r w:rsidR="00EC2F10">
        <w:rPr>
          <w:noProof/>
        </w:rPr>
        <w:t>30</w:t>
      </w:r>
      <w:r w:rsidR="000D4934">
        <w:rPr>
          <w:noProof/>
        </w:rPr>
        <w:fldChar w:fldCharType="end"/>
      </w:r>
    </w:p>
    <w:p w14:paraId="489D7583" w14:textId="1F103D41"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10 </w:t>
      </w:r>
      <w:r>
        <w:rPr>
          <w:rFonts w:hint="eastAsia"/>
          <w:noProof/>
          <w:lang w:bidi="zh-TW"/>
        </w:rPr>
        <w:t>本鄉防救災組織人力清冊</w:t>
      </w:r>
      <w:r>
        <w:rPr>
          <w:noProof/>
        </w:rPr>
        <w:tab/>
      </w:r>
      <w:r w:rsidR="000D4934">
        <w:rPr>
          <w:noProof/>
        </w:rPr>
        <w:fldChar w:fldCharType="begin"/>
      </w:r>
      <w:r>
        <w:rPr>
          <w:noProof/>
        </w:rPr>
        <w:instrText xml:space="preserve"> PAGEREF _Toc102119483 \h </w:instrText>
      </w:r>
      <w:r w:rsidR="000D4934">
        <w:rPr>
          <w:noProof/>
        </w:rPr>
      </w:r>
      <w:r w:rsidR="000D4934">
        <w:rPr>
          <w:noProof/>
        </w:rPr>
        <w:fldChar w:fldCharType="separate"/>
      </w:r>
      <w:r w:rsidR="00EC2F10">
        <w:rPr>
          <w:noProof/>
        </w:rPr>
        <w:t>33</w:t>
      </w:r>
      <w:r w:rsidR="000D4934">
        <w:rPr>
          <w:noProof/>
        </w:rPr>
        <w:fldChar w:fldCharType="end"/>
      </w:r>
    </w:p>
    <w:p w14:paraId="5BB1F7A2" w14:textId="2DB19467"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11 </w:t>
      </w:r>
      <w:r>
        <w:rPr>
          <w:rFonts w:hint="eastAsia"/>
          <w:noProof/>
          <w:lang w:bidi="zh-TW"/>
        </w:rPr>
        <w:t>本鄉防救災</w:t>
      </w:r>
      <w:r w:rsidRPr="006465C0">
        <w:rPr>
          <w:rFonts w:hint="eastAsia"/>
          <w:noProof/>
          <w:lang w:bidi="zh-TW"/>
        </w:rPr>
        <w:t>設備</w:t>
      </w:r>
      <w:r>
        <w:rPr>
          <w:rFonts w:hint="eastAsia"/>
          <w:noProof/>
          <w:lang w:bidi="zh-TW"/>
        </w:rPr>
        <w:t>清冊</w:t>
      </w:r>
      <w:r>
        <w:rPr>
          <w:noProof/>
        </w:rPr>
        <w:tab/>
      </w:r>
      <w:r w:rsidR="000D4934">
        <w:rPr>
          <w:noProof/>
        </w:rPr>
        <w:fldChar w:fldCharType="begin"/>
      </w:r>
      <w:r>
        <w:rPr>
          <w:noProof/>
        </w:rPr>
        <w:instrText xml:space="preserve"> PAGEREF _Toc102119484 \h </w:instrText>
      </w:r>
      <w:r w:rsidR="000D4934">
        <w:rPr>
          <w:noProof/>
        </w:rPr>
      </w:r>
      <w:r w:rsidR="000D4934">
        <w:rPr>
          <w:noProof/>
        </w:rPr>
        <w:fldChar w:fldCharType="separate"/>
      </w:r>
      <w:r w:rsidR="00EC2F10">
        <w:rPr>
          <w:noProof/>
        </w:rPr>
        <w:t>35</w:t>
      </w:r>
      <w:r w:rsidR="000D4934">
        <w:rPr>
          <w:noProof/>
        </w:rPr>
        <w:fldChar w:fldCharType="end"/>
      </w:r>
    </w:p>
    <w:p w14:paraId="5575E1E9" w14:textId="0E3AAAC6"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12 </w:t>
      </w:r>
      <w:r w:rsidRPr="006465C0">
        <w:rPr>
          <w:rFonts w:hint="eastAsia"/>
          <w:noProof/>
          <w:lang w:bidi="zh-TW"/>
        </w:rPr>
        <w:t>本鄉</w:t>
      </w:r>
      <w:r>
        <w:rPr>
          <w:rFonts w:hint="eastAsia"/>
          <w:noProof/>
          <w:lang w:bidi="zh-TW"/>
        </w:rPr>
        <w:t>避難處所清冊</w:t>
      </w:r>
      <w:r>
        <w:rPr>
          <w:noProof/>
        </w:rPr>
        <w:tab/>
      </w:r>
      <w:r w:rsidR="000D4934">
        <w:rPr>
          <w:noProof/>
        </w:rPr>
        <w:fldChar w:fldCharType="begin"/>
      </w:r>
      <w:r>
        <w:rPr>
          <w:noProof/>
        </w:rPr>
        <w:instrText xml:space="preserve"> PAGEREF _Toc102119485 \h </w:instrText>
      </w:r>
      <w:r w:rsidR="000D4934">
        <w:rPr>
          <w:noProof/>
        </w:rPr>
      </w:r>
      <w:r w:rsidR="000D4934">
        <w:rPr>
          <w:noProof/>
        </w:rPr>
        <w:fldChar w:fldCharType="separate"/>
      </w:r>
      <w:r w:rsidR="00EC2F10">
        <w:rPr>
          <w:noProof/>
        </w:rPr>
        <w:t>36</w:t>
      </w:r>
      <w:r w:rsidR="000D4934">
        <w:rPr>
          <w:noProof/>
        </w:rPr>
        <w:fldChar w:fldCharType="end"/>
      </w:r>
    </w:p>
    <w:p w14:paraId="26687C3E" w14:textId="13D373FA" w:rsidR="00921EA2" w:rsidRDefault="00E306D8">
      <w:pPr>
        <w:pStyle w:val="affe"/>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13 </w:t>
      </w:r>
      <w:r>
        <w:rPr>
          <w:rFonts w:hint="eastAsia"/>
          <w:noProof/>
          <w:lang w:bidi="zh-TW"/>
        </w:rPr>
        <w:t>計畫經費表</w:t>
      </w:r>
      <w:r>
        <w:rPr>
          <w:noProof/>
        </w:rPr>
        <w:tab/>
      </w:r>
      <w:r w:rsidR="000D4934">
        <w:rPr>
          <w:noProof/>
        </w:rPr>
        <w:fldChar w:fldCharType="begin"/>
      </w:r>
      <w:r>
        <w:rPr>
          <w:noProof/>
        </w:rPr>
        <w:instrText xml:space="preserve"> PAGEREF _Toc102119486 \h </w:instrText>
      </w:r>
      <w:r w:rsidR="000D4934">
        <w:rPr>
          <w:noProof/>
        </w:rPr>
      </w:r>
      <w:r w:rsidR="000D4934">
        <w:rPr>
          <w:noProof/>
        </w:rPr>
        <w:fldChar w:fldCharType="separate"/>
      </w:r>
      <w:r w:rsidR="00EC2F10">
        <w:rPr>
          <w:noProof/>
        </w:rPr>
        <w:t>66</w:t>
      </w:r>
      <w:r w:rsidR="000D4934">
        <w:rPr>
          <w:noProof/>
        </w:rPr>
        <w:fldChar w:fldCharType="end"/>
      </w:r>
    </w:p>
    <w:p w14:paraId="11730CC6" w14:textId="77777777" w:rsidR="005F6DB5" w:rsidRDefault="000D4934">
      <w:pPr>
        <w:widowControl/>
      </w:pPr>
      <w:r>
        <w:fldChar w:fldCharType="end"/>
      </w:r>
    </w:p>
    <w:p w14:paraId="05BDCEE4" w14:textId="77777777" w:rsidR="00D713A6" w:rsidRDefault="00D713A6">
      <w:pPr>
        <w:sectPr w:rsidR="00D713A6" w:rsidSect="005F6DB5">
          <w:footerReference w:type="default" r:id="rId11"/>
          <w:pgSz w:w="11906" w:h="16838"/>
          <w:pgMar w:top="1440" w:right="1800" w:bottom="1440" w:left="1800" w:header="851" w:footer="992" w:gutter="0"/>
          <w:pgNumType w:fmt="lowerRoman" w:start="1"/>
          <w:cols w:space="425"/>
          <w:docGrid w:type="lines" w:linePitch="360"/>
        </w:sectPr>
      </w:pPr>
    </w:p>
    <w:p w14:paraId="5DB6B4D4" w14:textId="77777777" w:rsidR="00852D33" w:rsidRDefault="00E306D8" w:rsidP="00C777E2">
      <w:pPr>
        <w:pStyle w:val="a1"/>
      </w:pPr>
      <w:bookmarkStart w:id="0" w:name="_Toc97038002"/>
      <w:r>
        <w:rPr>
          <w:rFonts w:hint="eastAsia"/>
        </w:rPr>
        <w:lastRenderedPageBreak/>
        <w:t>總則</w:t>
      </w:r>
      <w:bookmarkEnd w:id="0"/>
    </w:p>
    <w:p w14:paraId="4544051A" w14:textId="77777777" w:rsidR="00D713A6" w:rsidRDefault="00E306D8" w:rsidP="001E3085">
      <w:pPr>
        <w:pStyle w:val="a6"/>
      </w:pPr>
      <w:bookmarkStart w:id="1" w:name="_Toc97038003"/>
      <w:r>
        <w:rPr>
          <w:rFonts w:hint="eastAsia"/>
        </w:rPr>
        <w:t>計畫概述</w:t>
      </w:r>
      <w:bookmarkEnd w:id="1"/>
    </w:p>
    <w:p w14:paraId="5D849959" w14:textId="77777777" w:rsidR="000D4591" w:rsidRPr="003220E9" w:rsidRDefault="00E306D8" w:rsidP="001E3085">
      <w:pPr>
        <w:pStyle w:val="a8"/>
      </w:pPr>
      <w:r w:rsidRPr="003220E9">
        <w:rPr>
          <w:rFonts w:hint="eastAsia"/>
        </w:rPr>
        <w:t>緣起與依據</w:t>
      </w:r>
    </w:p>
    <w:p w14:paraId="42FBE28B" w14:textId="77777777" w:rsidR="000D4591" w:rsidRDefault="00E306D8" w:rsidP="000F6DC4">
      <w:pPr>
        <w:pStyle w:val="a4"/>
      </w:pPr>
      <w:r>
        <w:rPr>
          <w:rFonts w:hint="eastAsia"/>
        </w:rPr>
        <w:t>緣起</w:t>
      </w:r>
    </w:p>
    <w:p w14:paraId="542EC7F6" w14:textId="77777777" w:rsidR="008D3173" w:rsidRPr="001A5023" w:rsidRDefault="00E306D8" w:rsidP="006616C5">
      <w:pPr>
        <w:pStyle w:val="af2"/>
      </w:pPr>
      <w:r w:rsidRPr="001A5023">
        <w:rPr>
          <w:rFonts w:hint="eastAsia"/>
        </w:rPr>
        <w:t>我國位處西太平洋颱風區及環太平洋地震帶上，近百年來平均每年遭受</w:t>
      </w:r>
      <w:r w:rsidRPr="001A5023">
        <w:rPr>
          <w:rFonts w:hint="eastAsia"/>
        </w:rPr>
        <w:t>3</w:t>
      </w:r>
      <w:r w:rsidRPr="001A5023">
        <w:rPr>
          <w:rFonts w:hint="eastAsia"/>
        </w:rPr>
        <w:t>至</w:t>
      </w:r>
      <w:r w:rsidRPr="001A5023">
        <w:rPr>
          <w:rFonts w:hint="eastAsia"/>
        </w:rPr>
        <w:t>4</w:t>
      </w:r>
      <w:r w:rsidRPr="001A5023">
        <w:rPr>
          <w:rFonts w:hint="eastAsia"/>
        </w:rPr>
        <w:t>次颱風侵襲，並可能遭受地震災害。近年來，全球氣候變遷，豪大雨事件發生更為頻繁，加上九二一地震發生之後，造成全台地殼變動，增加土石流及山崩等坡地災害發生頻率及規模。本</w:t>
      </w:r>
      <w:r w:rsidR="00DA1589" w:rsidRPr="001A5023">
        <w:rPr>
          <w:rFonts w:hint="eastAsia"/>
        </w:rPr>
        <w:t>鄉</w:t>
      </w:r>
      <w:r w:rsidRPr="001A5023">
        <w:rPr>
          <w:rFonts w:hint="eastAsia"/>
        </w:rPr>
        <w:t>除了人為不慎造成的住宅火災外，亦不定時發生颱風、地震，多造成民眾生命財產重大的損失，為防範未然，研提有效的整備、應變、復建對策，始為積極作法，爰依災害防救法、中央災害防救相關計畫及本縣地區災害防救計畫研訂本</w:t>
      </w:r>
      <w:r w:rsidR="001C75BE" w:rsidRPr="001A5023">
        <w:rPr>
          <w:rFonts w:hint="eastAsia"/>
        </w:rPr>
        <w:t>鄉</w:t>
      </w:r>
      <w:r w:rsidRPr="001A5023">
        <w:rPr>
          <w:rFonts w:hint="eastAsia"/>
        </w:rPr>
        <w:t>災害防救計畫，以作為未來災害防救工作施政方針。</w:t>
      </w:r>
    </w:p>
    <w:p w14:paraId="21B9FD90" w14:textId="77777777" w:rsidR="00650F29" w:rsidRPr="001A5023" w:rsidRDefault="00E306D8" w:rsidP="000F6DC4">
      <w:pPr>
        <w:pStyle w:val="a4"/>
      </w:pPr>
      <w:r w:rsidRPr="001A5023">
        <w:rPr>
          <w:rFonts w:hint="eastAsia"/>
        </w:rPr>
        <w:t>依據</w:t>
      </w:r>
    </w:p>
    <w:p w14:paraId="774144F1" w14:textId="77777777" w:rsidR="00D20855" w:rsidRPr="00D20855" w:rsidRDefault="00E306D8" w:rsidP="00D20855">
      <w:pPr>
        <w:pStyle w:val="a5"/>
        <w:rPr>
          <w:rFonts w:ascii="標楷體" w:hAnsi="標楷體"/>
          <w:b w:val="0"/>
        </w:rPr>
      </w:pPr>
      <w:r w:rsidRPr="00D20855">
        <w:rPr>
          <w:rFonts w:ascii="標楷體" w:hAnsi="標楷體" w:hint="eastAsia"/>
          <w:b w:val="0"/>
        </w:rPr>
        <w:t>災害防救法第20條第3項：鄉 (鎮、市) 公所應依上級災害防救計畫及地區災害潛勢特性，擬訂地區災害防救計畫，經各該災害防救會報核定後實施，並報所屬上級災害防救會報備查。</w:t>
      </w:r>
    </w:p>
    <w:p w14:paraId="1DFEC445" w14:textId="77777777" w:rsidR="00D20855" w:rsidRPr="00D20855" w:rsidRDefault="00E306D8" w:rsidP="00D20855">
      <w:pPr>
        <w:pStyle w:val="a5"/>
        <w:rPr>
          <w:rFonts w:ascii="標楷體" w:hAnsi="標楷體"/>
          <w:b w:val="0"/>
        </w:rPr>
      </w:pPr>
      <w:r w:rsidRPr="00D20855">
        <w:rPr>
          <w:rFonts w:ascii="標楷體" w:hAnsi="標楷體" w:hint="eastAsia"/>
          <w:b w:val="0"/>
        </w:rPr>
        <w:t>災害防救法施行細則</w:t>
      </w:r>
      <w:r w:rsidRPr="00D20855">
        <w:rPr>
          <w:rFonts w:ascii="標楷體" w:hAnsi="標楷體" w:hint="eastAsia"/>
          <w:b w:val="0"/>
          <w:highlight w:val="yellow"/>
        </w:rPr>
        <w:t>第</w:t>
      </w:r>
      <w:r w:rsidR="00D20855" w:rsidRPr="00D20855">
        <w:rPr>
          <w:rFonts w:ascii="標楷體" w:hAnsi="標楷體"/>
          <w:b w:val="0"/>
          <w:highlight w:val="yellow"/>
        </w:rPr>
        <w:t>8</w:t>
      </w:r>
      <w:r w:rsidRPr="00D20855">
        <w:rPr>
          <w:rFonts w:ascii="標楷體" w:hAnsi="標楷體" w:hint="eastAsia"/>
          <w:b w:val="0"/>
          <w:highlight w:val="yellow"/>
        </w:rPr>
        <w:t>條</w:t>
      </w:r>
      <w:r w:rsidRPr="00D20855">
        <w:rPr>
          <w:rFonts w:ascii="標楷體" w:hAnsi="標楷體" w:hint="eastAsia"/>
          <w:b w:val="0"/>
        </w:rPr>
        <w:t>：直轄市、縣（市）政府及鄉（鎮、市）公所每2年應依本法第22條第2項、第23條第2項、第27條第2項、第36條第2項規定、災害防救計畫、地區災害發生狀況、災害潛勢特性等，進行勘查、評估，檢討地區災害防救計畫；必要時，得隨時辦理之。</w:t>
      </w:r>
    </w:p>
    <w:p w14:paraId="51BC4223" w14:textId="77777777" w:rsidR="008D3173" w:rsidRPr="00D20855" w:rsidRDefault="00E306D8" w:rsidP="00D20855">
      <w:pPr>
        <w:pStyle w:val="a5"/>
        <w:rPr>
          <w:rFonts w:ascii="標楷體" w:hAnsi="標楷體"/>
          <w:b w:val="0"/>
        </w:rPr>
      </w:pPr>
      <w:r w:rsidRPr="00D20855">
        <w:rPr>
          <w:rFonts w:ascii="標楷體" w:hAnsi="標楷體" w:hint="eastAsia"/>
          <w:b w:val="0"/>
        </w:rPr>
        <w:t>南投縣地區災害防救計畫。</w:t>
      </w:r>
    </w:p>
    <w:p w14:paraId="3E4225F6" w14:textId="77777777" w:rsidR="00D713A6" w:rsidRPr="001A5023" w:rsidRDefault="00E306D8" w:rsidP="001E3085">
      <w:pPr>
        <w:pStyle w:val="a8"/>
      </w:pPr>
      <w:bookmarkStart w:id="2" w:name="_Toc87528578"/>
      <w:r w:rsidRPr="001A5023">
        <w:t>目的</w:t>
      </w:r>
      <w:bookmarkEnd w:id="2"/>
      <w:r w:rsidR="00650F29" w:rsidRPr="001A5023">
        <w:rPr>
          <w:rFonts w:hint="eastAsia"/>
        </w:rPr>
        <w:t>、方針及位階</w:t>
      </w:r>
    </w:p>
    <w:p w14:paraId="0AB721C4" w14:textId="77777777" w:rsidR="000D4591" w:rsidRPr="001A5023" w:rsidRDefault="00E306D8" w:rsidP="00171139">
      <w:pPr>
        <w:pStyle w:val="a4"/>
        <w:numPr>
          <w:ilvl w:val="4"/>
          <w:numId w:val="131"/>
        </w:numPr>
      </w:pPr>
      <w:r w:rsidRPr="001A5023">
        <w:rPr>
          <w:rFonts w:hint="eastAsia"/>
        </w:rPr>
        <w:t>目的</w:t>
      </w:r>
    </w:p>
    <w:p w14:paraId="2E97160D" w14:textId="77777777" w:rsidR="008D3173" w:rsidRPr="001A5023" w:rsidRDefault="00E306D8" w:rsidP="006616C5">
      <w:pPr>
        <w:pStyle w:val="af2"/>
      </w:pPr>
      <w:r w:rsidRPr="001A5023">
        <w:rPr>
          <w:rFonts w:hint="eastAsia"/>
        </w:rPr>
        <w:t>為健全本</w:t>
      </w:r>
      <w:r w:rsidR="00DA1589" w:rsidRPr="001A5023">
        <w:rPr>
          <w:rFonts w:hint="eastAsia"/>
        </w:rPr>
        <w:t>鄉</w:t>
      </w:r>
      <w:r w:rsidRPr="001A5023">
        <w:rPr>
          <w:rFonts w:hint="eastAsia"/>
        </w:rPr>
        <w:t>災害防救體系，提昇減災、預防應變重建等災害防救各個階段工作之執行能力，達到減少災害發生與民眾生命財產損失，進而建立低災害低風險的生存環境，並邁向永續發展。</w:t>
      </w:r>
    </w:p>
    <w:p w14:paraId="7535ACE3" w14:textId="77777777" w:rsidR="00650F29" w:rsidRPr="001A5023" w:rsidRDefault="00E306D8" w:rsidP="000F6DC4">
      <w:pPr>
        <w:pStyle w:val="a4"/>
      </w:pPr>
      <w:r w:rsidRPr="001A5023">
        <w:rPr>
          <w:rFonts w:hint="eastAsia"/>
        </w:rPr>
        <w:t>方針</w:t>
      </w:r>
    </w:p>
    <w:p w14:paraId="27367B33" w14:textId="77777777" w:rsidR="008D3173" w:rsidRPr="001A5023" w:rsidRDefault="00E306D8" w:rsidP="006616C5">
      <w:pPr>
        <w:pStyle w:val="af2"/>
      </w:pPr>
      <w:r w:rsidRPr="001A5023">
        <w:rPr>
          <w:rFonts w:hint="eastAsia"/>
        </w:rPr>
        <w:t>強化災害防救科技與相關社經體制之研發、應用與建置，以提昇本鄉</w:t>
      </w:r>
      <w:r w:rsidRPr="001A5023">
        <w:rPr>
          <w:rFonts w:hint="eastAsia"/>
        </w:rPr>
        <w:lastRenderedPageBreak/>
        <w:t>災害防救相關施政與實務之水準。</w:t>
      </w:r>
    </w:p>
    <w:p w14:paraId="70211B62" w14:textId="77777777" w:rsidR="008D3173" w:rsidRPr="001A5023" w:rsidRDefault="00E306D8" w:rsidP="006616C5">
      <w:pPr>
        <w:pStyle w:val="af2"/>
      </w:pPr>
      <w:r w:rsidRPr="001A5023">
        <w:rPr>
          <w:rFonts w:hint="eastAsia"/>
        </w:rPr>
        <w:t>確保災害防救研發與實務所需之經費與人力，逐年落實災害防救法之各項規定。</w:t>
      </w:r>
    </w:p>
    <w:p w14:paraId="41245FDC" w14:textId="77777777" w:rsidR="008D3173" w:rsidRPr="001A5023" w:rsidRDefault="00E306D8" w:rsidP="006616C5">
      <w:pPr>
        <w:pStyle w:val="af2"/>
      </w:pPr>
      <w:r w:rsidRPr="001A5023">
        <w:rPr>
          <w:rFonts w:hint="eastAsia"/>
        </w:rPr>
        <w:t>有效檢討、累積歷次重大災害之應變、重建經驗，建立有效永續發展的災害防救機制。</w:t>
      </w:r>
    </w:p>
    <w:p w14:paraId="2B7E4C12" w14:textId="77777777" w:rsidR="008D3173" w:rsidRPr="001A5023" w:rsidRDefault="00E306D8" w:rsidP="006616C5">
      <w:pPr>
        <w:pStyle w:val="af2"/>
      </w:pPr>
      <w:r w:rsidRPr="001A5023">
        <w:rPr>
          <w:rFonts w:hint="eastAsia"/>
        </w:rPr>
        <w:t>於近程內完成不同類型與具地區特性之災害防救計畫，作為爾後執行災害防救業務之依據。</w:t>
      </w:r>
    </w:p>
    <w:p w14:paraId="27391D84" w14:textId="77777777" w:rsidR="008D3173" w:rsidRPr="001A5023" w:rsidRDefault="00E306D8" w:rsidP="006616C5">
      <w:pPr>
        <w:pStyle w:val="af2"/>
      </w:pPr>
      <w:r w:rsidRPr="001A5023">
        <w:rPr>
          <w:rFonts w:hint="eastAsia"/>
        </w:rPr>
        <w:t>透過減災與整備等軟硬體措施之規劃與執行，營造少災、耐災之城鎮。</w:t>
      </w:r>
    </w:p>
    <w:p w14:paraId="552E15A9" w14:textId="77777777" w:rsidR="008D3173" w:rsidRPr="001A5023" w:rsidRDefault="00E306D8" w:rsidP="006616C5">
      <w:pPr>
        <w:pStyle w:val="af2"/>
      </w:pPr>
      <w:r w:rsidRPr="001A5023">
        <w:rPr>
          <w:rFonts w:hint="eastAsia"/>
        </w:rPr>
        <w:t>建置結合民間資源、社區以及民防、軍隊、公共事業之全民災害防救體系，並確切協調、分工以因應各類重大災害之發生。</w:t>
      </w:r>
    </w:p>
    <w:p w14:paraId="6401E3E3" w14:textId="77777777" w:rsidR="008D3173" w:rsidRPr="001A5023" w:rsidRDefault="00E306D8" w:rsidP="006616C5">
      <w:pPr>
        <w:pStyle w:val="af2"/>
      </w:pPr>
      <w:r w:rsidRPr="001A5023">
        <w:rPr>
          <w:rFonts w:hint="eastAsia"/>
        </w:rPr>
        <w:t>推動災害防救之學習、訓練與演練，並建立有效之災情蒐集、通報與指揮系統，以提昇整體的災害防救與應變能力。</w:t>
      </w:r>
    </w:p>
    <w:p w14:paraId="37906018" w14:textId="77777777" w:rsidR="008D3173" w:rsidRPr="001A5023" w:rsidRDefault="00E306D8" w:rsidP="006616C5">
      <w:pPr>
        <w:pStyle w:val="af2"/>
      </w:pPr>
      <w:r w:rsidRPr="001A5023">
        <w:rPr>
          <w:rFonts w:hint="eastAsia"/>
        </w:rPr>
        <w:t>強化韌性社區發展，永續自主經營防救災工作。</w:t>
      </w:r>
    </w:p>
    <w:p w14:paraId="38C35063" w14:textId="77777777" w:rsidR="00650F29" w:rsidRPr="001A5023" w:rsidRDefault="00E306D8" w:rsidP="000F6DC4">
      <w:pPr>
        <w:pStyle w:val="a4"/>
      </w:pPr>
      <w:r w:rsidRPr="001A5023">
        <w:rPr>
          <w:rFonts w:hint="eastAsia"/>
        </w:rPr>
        <w:t>位階</w:t>
      </w:r>
    </w:p>
    <w:p w14:paraId="37EFAD5F" w14:textId="77777777" w:rsidR="008D3173" w:rsidRPr="001A5023" w:rsidRDefault="00E306D8" w:rsidP="006616C5">
      <w:pPr>
        <w:pStyle w:val="af2"/>
      </w:pPr>
      <w:r w:rsidRPr="001A5023">
        <w:rPr>
          <w:rFonts w:hint="eastAsia"/>
        </w:rPr>
        <w:t>本計畫依據災害防救法第</w:t>
      </w:r>
      <w:r w:rsidRPr="001A5023">
        <w:rPr>
          <w:rFonts w:hint="eastAsia"/>
        </w:rPr>
        <w:t>20</w:t>
      </w:r>
      <w:r w:rsidRPr="001A5023">
        <w:rPr>
          <w:rFonts w:hint="eastAsia"/>
        </w:rPr>
        <w:t>條及參考災害防救基本計畫、中央各災害防救業務計畫與本縣地區災害防救計畫訂定，性質屬本縣地區災害防救計畫之下位計畫，</w:t>
      </w:r>
      <w:r w:rsidR="008904F2" w:rsidRPr="001A5023">
        <w:rPr>
          <w:rFonts w:hint="eastAsia"/>
        </w:rPr>
        <w:t>初版於</w:t>
      </w:r>
      <w:r w:rsidR="008904F2" w:rsidRPr="001A5023">
        <w:rPr>
          <w:rFonts w:hint="eastAsia"/>
        </w:rPr>
        <w:t>104</w:t>
      </w:r>
      <w:r w:rsidR="008904F2" w:rsidRPr="001A5023">
        <w:rPr>
          <w:rFonts w:hint="eastAsia"/>
        </w:rPr>
        <w:t>年</w:t>
      </w:r>
      <w:r w:rsidR="008904F2" w:rsidRPr="001A5023">
        <w:rPr>
          <w:rFonts w:hint="eastAsia"/>
        </w:rPr>
        <w:t>5</w:t>
      </w:r>
      <w:r w:rsidR="008904F2" w:rsidRPr="001A5023">
        <w:rPr>
          <w:rFonts w:hint="eastAsia"/>
        </w:rPr>
        <w:t>月</w:t>
      </w:r>
      <w:r w:rsidR="008904F2" w:rsidRPr="001A5023">
        <w:rPr>
          <w:rFonts w:hint="eastAsia"/>
        </w:rPr>
        <w:t>8</w:t>
      </w:r>
      <w:r w:rsidRPr="001A5023">
        <w:rPr>
          <w:rFonts w:hint="eastAsia"/>
        </w:rPr>
        <w:t>日經本所災害防救會報核定，並報請本縣災害防救會報核備在案，此次依據災害防救法施行細則</w:t>
      </w:r>
      <w:r w:rsidRPr="00A96F92">
        <w:rPr>
          <w:rFonts w:hint="eastAsia"/>
          <w:highlight w:val="yellow"/>
        </w:rPr>
        <w:t>第</w:t>
      </w:r>
      <w:r w:rsidR="00A96F92" w:rsidRPr="00A96F92">
        <w:rPr>
          <w:rFonts w:hint="eastAsia"/>
          <w:highlight w:val="yellow"/>
        </w:rPr>
        <w:t>8</w:t>
      </w:r>
      <w:r w:rsidRPr="00A96F92">
        <w:rPr>
          <w:rFonts w:hint="eastAsia"/>
          <w:highlight w:val="yellow"/>
        </w:rPr>
        <w:t>條</w:t>
      </w:r>
      <w:r w:rsidRPr="001A5023">
        <w:rPr>
          <w:rFonts w:hint="eastAsia"/>
        </w:rPr>
        <w:t>規定每二年修訂本計畫</w:t>
      </w:r>
      <w:r w:rsidRPr="001A5023">
        <w:rPr>
          <w:rFonts w:hint="eastAsia"/>
          <w:color w:val="000000" w:themeColor="text1"/>
        </w:rPr>
        <w:t>，於</w:t>
      </w:r>
      <w:r w:rsidR="00C94941">
        <w:rPr>
          <w:rFonts w:hint="eastAsia"/>
          <w:color w:val="000000" w:themeColor="text1"/>
        </w:rPr>
        <w:t>115</w:t>
      </w:r>
      <w:r w:rsidR="008904F2" w:rsidRPr="001A5023">
        <w:rPr>
          <w:rFonts w:hint="eastAsia"/>
          <w:color w:val="000000" w:themeColor="text1"/>
        </w:rPr>
        <w:t>年</w:t>
      </w:r>
      <w:r w:rsidR="00C94941">
        <w:rPr>
          <w:rFonts w:hint="eastAsia"/>
          <w:color w:val="000000" w:themeColor="text1"/>
        </w:rPr>
        <w:t>6</w:t>
      </w:r>
      <w:r w:rsidR="000C4288" w:rsidRPr="001A5023">
        <w:rPr>
          <w:rFonts w:hint="eastAsia"/>
          <w:color w:val="000000" w:themeColor="text1"/>
        </w:rPr>
        <w:t>月</w:t>
      </w:r>
      <w:r w:rsidR="00897228" w:rsidRPr="001A5023">
        <w:rPr>
          <w:rFonts w:hint="eastAsia"/>
          <w:color w:val="000000" w:themeColor="text1"/>
        </w:rPr>
        <w:t>2</w:t>
      </w:r>
      <w:r w:rsidR="00C94941">
        <w:rPr>
          <w:rFonts w:hint="eastAsia"/>
          <w:color w:val="000000" w:themeColor="text1"/>
        </w:rPr>
        <w:t>2</w:t>
      </w:r>
      <w:r w:rsidRPr="001A5023">
        <w:rPr>
          <w:rFonts w:hint="eastAsia"/>
          <w:color w:val="000000" w:themeColor="text1"/>
        </w:rPr>
        <w:t>日經本所</w:t>
      </w:r>
      <w:r w:rsidRPr="001A5023">
        <w:rPr>
          <w:rFonts w:hint="eastAsia"/>
        </w:rPr>
        <w:t>災害防救會報核定，報請本縣災害防救會報核備。</w:t>
      </w:r>
    </w:p>
    <w:p w14:paraId="00DAF353" w14:textId="77777777" w:rsidR="000D4591" w:rsidRPr="001A5023" w:rsidRDefault="00E306D8" w:rsidP="001E3085">
      <w:pPr>
        <w:pStyle w:val="a8"/>
      </w:pPr>
      <w:bookmarkStart w:id="3" w:name="_Toc87528579"/>
      <w:r w:rsidRPr="001A5023">
        <w:t>架構</w:t>
      </w:r>
      <w:bookmarkEnd w:id="3"/>
      <w:r w:rsidR="00650F29" w:rsidRPr="001A5023">
        <w:rPr>
          <w:rFonts w:hint="eastAsia"/>
        </w:rPr>
        <w:t>與內容</w:t>
      </w:r>
    </w:p>
    <w:p w14:paraId="6AB57A83" w14:textId="77777777" w:rsidR="005B2F61" w:rsidRPr="001A5023" w:rsidRDefault="00E306D8" w:rsidP="00171139">
      <w:pPr>
        <w:pStyle w:val="a4"/>
        <w:numPr>
          <w:ilvl w:val="4"/>
          <w:numId w:val="132"/>
        </w:numPr>
      </w:pPr>
      <w:r w:rsidRPr="001A5023">
        <w:rPr>
          <w:rFonts w:hint="eastAsia"/>
        </w:rPr>
        <w:t>架構</w:t>
      </w:r>
    </w:p>
    <w:p w14:paraId="4F29D8BE" w14:textId="77777777" w:rsidR="008D3173" w:rsidRPr="001A5023" w:rsidRDefault="00E306D8" w:rsidP="006616C5">
      <w:pPr>
        <w:pStyle w:val="af2"/>
      </w:pPr>
      <w:r w:rsidRPr="001A5023">
        <w:rPr>
          <w:rFonts w:hint="eastAsia"/>
        </w:rPr>
        <w:t>本計畫採全災害架構編撰</w:t>
      </w:r>
      <w:r w:rsidR="00BD7A1A" w:rsidRPr="001A5023">
        <w:rPr>
          <w:rFonts w:hint="eastAsia"/>
        </w:rPr>
        <w:t>，</w:t>
      </w:r>
      <w:r w:rsidR="000B7D15" w:rsidRPr="001A5023">
        <w:rPr>
          <w:rFonts w:hint="eastAsia"/>
        </w:rPr>
        <w:t>將各類共通性之災害防救工作事項及權責分工依減災、整備、應變、復原重建等階段進行整併，非共通性之事項則在減災、整備、</w:t>
      </w:r>
      <w:r w:rsidR="008761FF" w:rsidRPr="001A5023">
        <w:rPr>
          <w:rFonts w:hint="eastAsia"/>
        </w:rPr>
        <w:t>緊急</w:t>
      </w:r>
      <w:r w:rsidR="000B7D15" w:rsidRPr="001A5023">
        <w:rPr>
          <w:rFonts w:hint="eastAsia"/>
        </w:rPr>
        <w:t>應變</w:t>
      </w:r>
      <w:r w:rsidR="008761FF" w:rsidRPr="001A5023">
        <w:rPr>
          <w:rFonts w:hint="eastAsia"/>
        </w:rPr>
        <w:t>及復原重建</w:t>
      </w:r>
      <w:r w:rsidR="005B3A70" w:rsidRPr="001A5023">
        <w:rPr>
          <w:rFonts w:hint="eastAsia"/>
        </w:rPr>
        <w:t>等</w:t>
      </w:r>
      <w:r w:rsidR="008761FF" w:rsidRPr="001A5023">
        <w:rPr>
          <w:rFonts w:hint="eastAsia"/>
        </w:rPr>
        <w:t>各</w:t>
      </w:r>
      <w:r w:rsidR="005B3A70" w:rsidRPr="001A5023">
        <w:rPr>
          <w:rFonts w:hint="eastAsia"/>
        </w:rPr>
        <w:t>章</w:t>
      </w:r>
      <w:r w:rsidR="008761FF" w:rsidRPr="001A5023">
        <w:rPr>
          <w:rFonts w:hint="eastAsia"/>
        </w:rPr>
        <w:t>之最末乙節，名為</w:t>
      </w:r>
      <w:r w:rsidR="008761FF" w:rsidRPr="001A5023">
        <w:rPr>
          <w:rFonts w:ascii="標楷體" w:hAnsi="標楷體" w:hint="eastAsia"/>
        </w:rPr>
        <w:t>「</w:t>
      </w:r>
      <w:r w:rsidR="008761FF" w:rsidRPr="001A5023">
        <w:rPr>
          <w:rFonts w:hint="eastAsia"/>
        </w:rPr>
        <w:t>特別災害</w:t>
      </w:r>
      <w:r w:rsidR="008761FF" w:rsidRPr="001A5023">
        <w:rPr>
          <w:rFonts w:ascii="標楷體" w:hAnsi="標楷體" w:hint="eastAsia"/>
        </w:rPr>
        <w:t>」</w:t>
      </w:r>
      <w:r w:rsidR="000B7D15" w:rsidRPr="001A5023">
        <w:rPr>
          <w:rFonts w:hint="eastAsia"/>
        </w:rPr>
        <w:t>。</w:t>
      </w:r>
      <w:r w:rsidR="008761FF" w:rsidRPr="001A5023">
        <w:rPr>
          <w:rFonts w:hint="eastAsia"/>
        </w:rPr>
        <w:t>本計畫</w:t>
      </w:r>
      <w:r w:rsidR="00BD7A1A" w:rsidRPr="001A5023">
        <w:rPr>
          <w:rFonts w:hint="eastAsia"/>
        </w:rPr>
        <w:t>共分為六章，第壹章</w:t>
      </w:r>
      <w:r w:rsidRPr="001A5023">
        <w:rPr>
          <w:rFonts w:hint="eastAsia"/>
        </w:rPr>
        <w:t>為總則，第</w:t>
      </w:r>
      <w:r w:rsidR="00BD7A1A" w:rsidRPr="001A5023">
        <w:rPr>
          <w:rFonts w:hint="eastAsia"/>
        </w:rPr>
        <w:t>貳章為減災對策</w:t>
      </w:r>
      <w:r w:rsidRPr="001A5023">
        <w:rPr>
          <w:rFonts w:hint="eastAsia"/>
        </w:rPr>
        <w:t>，第</w:t>
      </w:r>
      <w:r w:rsidR="00BD7A1A" w:rsidRPr="001A5023">
        <w:rPr>
          <w:rFonts w:hint="eastAsia"/>
        </w:rPr>
        <w:t>參章為整備對策，第肆章為緊急應變對策，第伍章為復原重建對策，第陸章為計畫經費與執行評估。</w:t>
      </w:r>
    </w:p>
    <w:p w14:paraId="136CDE92" w14:textId="77777777" w:rsidR="00650F29" w:rsidRPr="001A5023" w:rsidRDefault="00E306D8" w:rsidP="000F6DC4">
      <w:pPr>
        <w:pStyle w:val="a4"/>
      </w:pPr>
      <w:r w:rsidRPr="001A5023">
        <w:rPr>
          <w:rFonts w:hint="eastAsia"/>
        </w:rPr>
        <w:lastRenderedPageBreak/>
        <w:t>內容</w:t>
      </w:r>
    </w:p>
    <w:p w14:paraId="52A34FF2" w14:textId="77777777" w:rsidR="008D3173" w:rsidRPr="001A5023" w:rsidRDefault="00E306D8" w:rsidP="006616C5">
      <w:pPr>
        <w:pStyle w:val="af2"/>
      </w:pPr>
      <w:r w:rsidRPr="001A5023">
        <w:rPr>
          <w:rFonts w:hint="eastAsia"/>
        </w:rPr>
        <w:t>第</w:t>
      </w:r>
      <w:r w:rsidR="00BD7A1A" w:rsidRPr="001A5023">
        <w:rPr>
          <w:rFonts w:hint="eastAsia"/>
        </w:rPr>
        <w:t>壹</w:t>
      </w:r>
      <w:r w:rsidR="00DA1589" w:rsidRPr="001A5023">
        <w:rPr>
          <w:rFonts w:hint="eastAsia"/>
        </w:rPr>
        <w:t>章</w:t>
      </w:r>
      <w:r w:rsidRPr="001A5023">
        <w:rPr>
          <w:rFonts w:hint="eastAsia"/>
        </w:rPr>
        <w:t>總則，說明本計畫之緣起與依據、目標與方針、架構與內容、計畫之核定與修正、地理環境與災害潛勢。第</w:t>
      </w:r>
      <w:r w:rsidR="000B7D15" w:rsidRPr="001A5023">
        <w:rPr>
          <w:rFonts w:hint="eastAsia"/>
        </w:rPr>
        <w:t>貳</w:t>
      </w:r>
      <w:r w:rsidR="008761FF" w:rsidRPr="001A5023">
        <w:rPr>
          <w:rFonts w:hint="eastAsia"/>
        </w:rPr>
        <w:t>章至第伍章分別為</w:t>
      </w:r>
      <w:r w:rsidR="000B7D15" w:rsidRPr="001A5023">
        <w:rPr>
          <w:rFonts w:hint="eastAsia"/>
        </w:rPr>
        <w:t>為減災對策</w:t>
      </w:r>
      <w:r w:rsidR="008761FF" w:rsidRPr="001A5023">
        <w:rPr>
          <w:rFonts w:hint="eastAsia"/>
        </w:rPr>
        <w:t>、整備對策、緊急應變對策及復原重建對策，各章之內容</w:t>
      </w:r>
      <w:r w:rsidRPr="001A5023">
        <w:rPr>
          <w:rFonts w:hint="eastAsia"/>
        </w:rPr>
        <w:t>乃基於前揭各項基本方針，</w:t>
      </w:r>
      <w:r w:rsidR="008761FF" w:rsidRPr="001A5023">
        <w:rPr>
          <w:rFonts w:hint="eastAsia"/>
        </w:rPr>
        <w:t>涵蓋各</w:t>
      </w:r>
      <w:r w:rsidRPr="001A5023">
        <w:rPr>
          <w:rFonts w:hint="eastAsia"/>
        </w:rPr>
        <w:t>類型災害，亦即風災與水災、土石流</w:t>
      </w:r>
      <w:r w:rsidR="009E52BD" w:rsidRPr="001A5023">
        <w:rPr>
          <w:rFonts w:hint="eastAsia"/>
        </w:rPr>
        <w:t>及大規模崩塌</w:t>
      </w:r>
      <w:r w:rsidRPr="001A5023">
        <w:rPr>
          <w:rFonts w:hint="eastAsia"/>
        </w:rPr>
        <w:t>災害、地震災害、森林火災災害、重大火災與爆炸災害、生物病原災害防救、重大陸上交通事故災害、毒性</w:t>
      </w:r>
      <w:r w:rsidR="00681B77" w:rsidRPr="001A5023">
        <w:rPr>
          <w:rFonts w:hint="eastAsia"/>
        </w:rPr>
        <w:t>及關注</w:t>
      </w:r>
      <w:r w:rsidRPr="001A5023">
        <w:rPr>
          <w:rFonts w:hint="eastAsia"/>
        </w:rPr>
        <w:t>化學物質災害、輻射災害、空難災害、公用氣體與油料管線、輸電線路災害、以及其他災害</w:t>
      </w:r>
      <w:r w:rsidRPr="001A5023">
        <w:rPr>
          <w:rFonts w:hint="eastAsia"/>
        </w:rPr>
        <w:t>(</w:t>
      </w:r>
      <w:r w:rsidRPr="001A5023">
        <w:rPr>
          <w:rFonts w:hint="eastAsia"/>
        </w:rPr>
        <w:t>寒害、旱害</w:t>
      </w:r>
      <w:r w:rsidRPr="001A5023">
        <w:rPr>
          <w:rFonts w:hint="eastAsia"/>
        </w:rPr>
        <w:t>)</w:t>
      </w:r>
      <w:r w:rsidRPr="001A5023">
        <w:rPr>
          <w:rFonts w:hint="eastAsia"/>
        </w:rPr>
        <w:t>等，在災前減災、整備、災時應變、災後重建等各階段災害防救工作的對策與措施，以供本</w:t>
      </w:r>
      <w:r w:rsidR="008761FF" w:rsidRPr="001A5023">
        <w:rPr>
          <w:rFonts w:hint="eastAsia"/>
        </w:rPr>
        <w:t>所及各相關</w:t>
      </w:r>
      <w:r w:rsidRPr="001A5023">
        <w:rPr>
          <w:rFonts w:hint="eastAsia"/>
        </w:rPr>
        <w:t>災害防救業務</w:t>
      </w:r>
      <w:r w:rsidR="008761FF" w:rsidRPr="001A5023">
        <w:rPr>
          <w:rFonts w:hint="eastAsia"/>
        </w:rPr>
        <w:t>單位及</w:t>
      </w:r>
      <w:r w:rsidRPr="001A5023">
        <w:rPr>
          <w:rFonts w:hint="eastAsia"/>
        </w:rPr>
        <w:t>公共事業遵循或參考使用。第</w:t>
      </w:r>
      <w:r w:rsidR="008761FF" w:rsidRPr="001A5023">
        <w:rPr>
          <w:rFonts w:hint="eastAsia"/>
        </w:rPr>
        <w:t>陸章</w:t>
      </w:r>
      <w:r w:rsidRPr="001A5023">
        <w:rPr>
          <w:rFonts w:hint="eastAsia"/>
        </w:rPr>
        <w:t>為執行與評估</w:t>
      </w:r>
      <w:r w:rsidR="008761FF" w:rsidRPr="001A5023">
        <w:rPr>
          <w:rFonts w:hint="eastAsia"/>
        </w:rPr>
        <w:t>，</w:t>
      </w:r>
      <w:r w:rsidRPr="001A5023">
        <w:rPr>
          <w:rFonts w:hint="eastAsia"/>
        </w:rPr>
        <w:t>訂定本</w:t>
      </w:r>
      <w:r w:rsidR="008761FF" w:rsidRPr="001A5023">
        <w:rPr>
          <w:rFonts w:hint="eastAsia"/>
        </w:rPr>
        <w:t>所</w:t>
      </w:r>
      <w:r w:rsidRPr="001A5023">
        <w:rPr>
          <w:rFonts w:hint="eastAsia"/>
        </w:rPr>
        <w:t>短中期防救災重點工作事項，與本計畫執行成效評估機制。</w:t>
      </w:r>
    </w:p>
    <w:p w14:paraId="5E3EC6A3" w14:textId="77777777" w:rsidR="000D4591" w:rsidRPr="001A5023" w:rsidRDefault="00E306D8" w:rsidP="001E3085">
      <w:pPr>
        <w:pStyle w:val="a8"/>
      </w:pPr>
      <w:r w:rsidRPr="001A5023">
        <w:rPr>
          <w:rFonts w:hint="eastAsia"/>
        </w:rPr>
        <w:t>計畫擬定及運用方式</w:t>
      </w:r>
    </w:p>
    <w:p w14:paraId="29573F3F" w14:textId="77777777" w:rsidR="005B2F61" w:rsidRPr="001A5023" w:rsidRDefault="00E306D8" w:rsidP="00171139">
      <w:pPr>
        <w:pStyle w:val="a4"/>
        <w:numPr>
          <w:ilvl w:val="4"/>
          <w:numId w:val="133"/>
        </w:numPr>
      </w:pPr>
      <w:r w:rsidRPr="001A5023">
        <w:rPr>
          <w:rFonts w:hint="eastAsia"/>
        </w:rPr>
        <w:t>擬訂計畫</w:t>
      </w:r>
    </w:p>
    <w:p w14:paraId="13221A2C" w14:textId="77777777" w:rsidR="00A65BA3" w:rsidRPr="001A5023" w:rsidRDefault="00E306D8" w:rsidP="006616C5">
      <w:pPr>
        <w:pStyle w:val="af2"/>
      </w:pPr>
      <w:r w:rsidRPr="001A5023">
        <w:rPr>
          <w:rFonts w:hint="eastAsia"/>
        </w:rPr>
        <w:t>本計畫內容</w:t>
      </w:r>
      <w:r w:rsidR="006E6533" w:rsidRPr="001A5023">
        <w:rPr>
          <w:rFonts w:hint="eastAsia"/>
        </w:rPr>
        <w:t>主要</w:t>
      </w:r>
      <w:r w:rsidRPr="001A5023">
        <w:rPr>
          <w:rFonts w:hint="eastAsia"/>
        </w:rPr>
        <w:t>為各災害</w:t>
      </w:r>
      <w:r w:rsidR="006E6533" w:rsidRPr="001A5023">
        <w:rPr>
          <w:rFonts w:hint="eastAsia"/>
        </w:rPr>
        <w:t>應變階段</w:t>
      </w:r>
      <w:r w:rsidRPr="001A5023">
        <w:rPr>
          <w:rFonts w:hint="eastAsia"/>
        </w:rPr>
        <w:t>之具體防救對策，依據</w:t>
      </w:r>
      <w:r w:rsidR="00A031A7" w:rsidRPr="001A5023">
        <w:rPr>
          <w:rFonts w:hint="eastAsia"/>
        </w:rPr>
        <w:t>本鄉</w:t>
      </w:r>
      <w:r w:rsidRPr="001A5023">
        <w:rPr>
          <w:rFonts w:hint="eastAsia"/>
        </w:rPr>
        <w:t>災害特性將發生頻率高、影響範圍較廣及可能造成嚴重損失之災害擬訂專</w:t>
      </w:r>
      <w:r w:rsidR="00DA1589" w:rsidRPr="001A5023">
        <w:rPr>
          <w:rFonts w:hint="eastAsia"/>
        </w:rPr>
        <w:t>章</w:t>
      </w:r>
      <w:r w:rsidRPr="001A5023">
        <w:rPr>
          <w:rFonts w:hint="eastAsia"/>
        </w:rPr>
        <w:t>，至於其他類型之災害則暫時合編於其他災害之防救</w:t>
      </w:r>
      <w:r w:rsidR="00DA1589" w:rsidRPr="001A5023">
        <w:rPr>
          <w:rFonts w:hint="eastAsia"/>
        </w:rPr>
        <w:t>章節</w:t>
      </w:r>
      <w:r w:rsidRPr="001A5023">
        <w:rPr>
          <w:rFonts w:hint="eastAsia"/>
        </w:rPr>
        <w:t>內。</w:t>
      </w:r>
    </w:p>
    <w:p w14:paraId="1E52CC00" w14:textId="77777777" w:rsidR="008D3173" w:rsidRPr="001A5023" w:rsidRDefault="00E306D8" w:rsidP="006616C5">
      <w:pPr>
        <w:pStyle w:val="af2"/>
      </w:pPr>
      <w:r w:rsidRPr="001A5023">
        <w:rPr>
          <w:rFonts w:hint="eastAsia"/>
        </w:rPr>
        <w:t>本計畫之研擬乃針對</w:t>
      </w:r>
      <w:r w:rsidR="00A031A7" w:rsidRPr="001A5023">
        <w:rPr>
          <w:rFonts w:hint="eastAsia"/>
        </w:rPr>
        <w:t>本鄉</w:t>
      </w:r>
      <w:r w:rsidRPr="001A5023">
        <w:rPr>
          <w:rFonts w:hint="eastAsia"/>
        </w:rPr>
        <w:t>地區災害特性之各類災害防救對策及現行災害防救法之各項規定，並參照中央災害防救基本計畫及各業務主管機關現有的業務計畫、本縣地區災害防救計畫、地方政府的條件與現行體系制度等各個面向，並隨時代與環境之演變調整各</w:t>
      </w:r>
      <w:r w:rsidR="00DA1589" w:rsidRPr="001A5023">
        <w:rPr>
          <w:rFonts w:hint="eastAsia"/>
        </w:rPr>
        <w:t>章節</w:t>
      </w:r>
      <w:r w:rsidRPr="001A5023">
        <w:rPr>
          <w:rFonts w:hint="eastAsia"/>
        </w:rPr>
        <w:t>內容，以確保本計畫內容符合</w:t>
      </w:r>
      <w:r w:rsidR="00A031A7" w:rsidRPr="001A5023">
        <w:rPr>
          <w:rFonts w:hint="eastAsia"/>
        </w:rPr>
        <w:t>本鄉</w:t>
      </w:r>
      <w:r w:rsidRPr="001A5023">
        <w:rPr>
          <w:rFonts w:hint="eastAsia"/>
        </w:rPr>
        <w:t>需求。</w:t>
      </w:r>
    </w:p>
    <w:p w14:paraId="6968D073" w14:textId="77777777" w:rsidR="00650F29" w:rsidRPr="001A5023" w:rsidRDefault="00E306D8" w:rsidP="000F6DC4">
      <w:pPr>
        <w:pStyle w:val="a4"/>
      </w:pPr>
      <w:r w:rsidRPr="001A5023">
        <w:rPr>
          <w:rFonts w:hint="eastAsia"/>
        </w:rPr>
        <w:t>運用方式</w:t>
      </w:r>
    </w:p>
    <w:p w14:paraId="7511AB4F" w14:textId="77777777" w:rsidR="006F3477" w:rsidRPr="001A5023" w:rsidRDefault="00E306D8" w:rsidP="006616C5">
      <w:pPr>
        <w:pStyle w:val="af2"/>
      </w:pPr>
      <w:r w:rsidRPr="001A5023">
        <w:rPr>
          <w:rFonts w:hint="eastAsia"/>
        </w:rPr>
        <w:t>本計畫為</w:t>
      </w:r>
      <w:r w:rsidR="00A031A7" w:rsidRPr="001A5023">
        <w:rPr>
          <w:rFonts w:hint="eastAsia"/>
        </w:rPr>
        <w:t>本鄉</w:t>
      </w:r>
      <w:r w:rsidRPr="001A5023">
        <w:rPr>
          <w:rFonts w:hint="eastAsia"/>
        </w:rPr>
        <w:t>災害防救工作之基本方針，</w:t>
      </w:r>
      <w:r w:rsidR="00A031A7" w:rsidRPr="001A5023">
        <w:rPr>
          <w:rFonts w:hint="eastAsia"/>
        </w:rPr>
        <w:t>本鄉</w:t>
      </w:r>
      <w:r w:rsidRPr="001A5023">
        <w:rPr>
          <w:rFonts w:hint="eastAsia"/>
        </w:rPr>
        <w:t>各災害防救業務主管機關應遵循本計畫各類災害防救對策進行減災、整備、應變及復原等災害管理工作。</w:t>
      </w:r>
    </w:p>
    <w:p w14:paraId="41E5E63E" w14:textId="77777777" w:rsidR="006F3477" w:rsidRPr="001A5023" w:rsidRDefault="00E306D8" w:rsidP="006616C5">
      <w:pPr>
        <w:pStyle w:val="af2"/>
      </w:pPr>
      <w:r w:rsidRPr="001A5023">
        <w:rPr>
          <w:rFonts w:hint="eastAsia"/>
        </w:rPr>
        <w:t>本鄉各災害防救業務主管單位及公共事業機關</w:t>
      </w:r>
      <w:r w:rsidRPr="001A5023">
        <w:rPr>
          <w:rFonts w:hint="eastAsia"/>
        </w:rPr>
        <w:t>(</w:t>
      </w:r>
      <w:r w:rsidRPr="001A5023">
        <w:rPr>
          <w:rFonts w:hint="eastAsia"/>
        </w:rPr>
        <w:t>單位</w:t>
      </w:r>
      <w:r w:rsidRPr="001A5023">
        <w:rPr>
          <w:rFonts w:hint="eastAsia"/>
        </w:rPr>
        <w:t>)</w:t>
      </w:r>
      <w:r w:rsidRPr="001A5023">
        <w:rPr>
          <w:rFonts w:hint="eastAsia"/>
        </w:rPr>
        <w:t>，一方面使用或參考本計畫各項內容，另一方面則應就其業務職掌範圍，訂定災害防救相關子計畫或作業要點，作為業務推動之依據，並逐年檢討、修正或補強。</w:t>
      </w:r>
    </w:p>
    <w:p w14:paraId="2BBEABC5" w14:textId="77777777" w:rsidR="008D3173" w:rsidRPr="001A5023" w:rsidRDefault="00E306D8" w:rsidP="006616C5">
      <w:pPr>
        <w:pStyle w:val="af2"/>
      </w:pPr>
      <w:r w:rsidRPr="001A5023">
        <w:rPr>
          <w:rFonts w:hint="eastAsia"/>
        </w:rPr>
        <w:t>為有效推動災害防救業務，本計畫所列災害防救事項涉及之相關課室</w:t>
      </w:r>
      <w:r w:rsidRPr="001A5023">
        <w:rPr>
          <w:rFonts w:hint="eastAsia"/>
        </w:rPr>
        <w:lastRenderedPageBreak/>
        <w:t>或單位應與本縣災害防救業務主管機關加強協調聯繫，確實辦理各項業務。</w:t>
      </w:r>
    </w:p>
    <w:p w14:paraId="4CD076D6" w14:textId="77777777" w:rsidR="000D4591" w:rsidRPr="001A5023" w:rsidRDefault="00E306D8" w:rsidP="001E3085">
      <w:pPr>
        <w:pStyle w:val="a8"/>
      </w:pPr>
      <w:bookmarkStart w:id="4" w:name="_Toc87528582"/>
      <w:r w:rsidRPr="001A5023">
        <w:rPr>
          <w:rFonts w:hint="eastAsia"/>
        </w:rPr>
        <w:t>計畫檢討修正之期程與時機</w:t>
      </w:r>
      <w:bookmarkEnd w:id="4"/>
    </w:p>
    <w:p w14:paraId="746BDA83" w14:textId="77777777" w:rsidR="00847863" w:rsidRPr="001A5023" w:rsidRDefault="00E306D8" w:rsidP="00171139">
      <w:pPr>
        <w:pStyle w:val="a4"/>
        <w:numPr>
          <w:ilvl w:val="4"/>
          <w:numId w:val="134"/>
        </w:numPr>
      </w:pPr>
      <w:r w:rsidRPr="001A5023">
        <w:rPr>
          <w:rFonts w:hint="eastAsia"/>
        </w:rPr>
        <w:t>計畫核定</w:t>
      </w:r>
    </w:p>
    <w:p w14:paraId="68AACD92" w14:textId="77777777" w:rsidR="00847863" w:rsidRPr="001A5023" w:rsidRDefault="00E306D8" w:rsidP="006616C5">
      <w:pPr>
        <w:pStyle w:val="af2"/>
      </w:pPr>
      <w:r w:rsidRPr="001A5023">
        <w:rPr>
          <w:rFonts w:hint="eastAsia"/>
        </w:rPr>
        <w:t>依據災害防救法第</w:t>
      </w:r>
      <w:r w:rsidRPr="001A5023">
        <w:rPr>
          <w:rFonts w:hint="eastAsia"/>
        </w:rPr>
        <w:t>20</w:t>
      </w:r>
      <w:r w:rsidRPr="001A5023">
        <w:rPr>
          <w:rFonts w:hint="eastAsia"/>
        </w:rPr>
        <w:t>條第</w:t>
      </w:r>
      <w:r w:rsidRPr="001A5023">
        <w:rPr>
          <w:rFonts w:hint="eastAsia"/>
        </w:rPr>
        <w:t>3</w:t>
      </w:r>
      <w:r w:rsidRPr="001A5023">
        <w:rPr>
          <w:rFonts w:hint="eastAsia"/>
        </w:rPr>
        <w:t>款：鄉</w:t>
      </w:r>
      <w:r w:rsidRPr="001A5023">
        <w:rPr>
          <w:rFonts w:hint="eastAsia"/>
        </w:rPr>
        <w:t xml:space="preserve"> (</w:t>
      </w:r>
      <w:r w:rsidRPr="001A5023">
        <w:rPr>
          <w:rFonts w:hint="eastAsia"/>
        </w:rPr>
        <w:t>鎮、市</w:t>
      </w:r>
      <w:r w:rsidRPr="001A5023">
        <w:rPr>
          <w:rFonts w:hint="eastAsia"/>
        </w:rPr>
        <w:t xml:space="preserve">) </w:t>
      </w:r>
      <w:r w:rsidRPr="001A5023">
        <w:rPr>
          <w:rFonts w:hint="eastAsia"/>
        </w:rPr>
        <w:t>公所應依上級災害防救計畫及地區災害潛勢特性，擬訂地區災害防救計畫，經各該災害防救會報核定後實施，並報所屬上級災害防救會報備查。</w:t>
      </w:r>
    </w:p>
    <w:p w14:paraId="7B9D4F26" w14:textId="77777777" w:rsidR="00847863" w:rsidRPr="001A5023" w:rsidRDefault="00E306D8" w:rsidP="000F6DC4">
      <w:pPr>
        <w:pStyle w:val="a4"/>
      </w:pPr>
      <w:r w:rsidRPr="001A5023">
        <w:rPr>
          <w:rFonts w:hint="eastAsia"/>
        </w:rPr>
        <w:t>修訂期程</w:t>
      </w:r>
    </w:p>
    <w:p w14:paraId="5CF26156" w14:textId="77777777" w:rsidR="006F3477" w:rsidRPr="001A5023" w:rsidRDefault="00E306D8" w:rsidP="006616C5">
      <w:pPr>
        <w:pStyle w:val="af2"/>
      </w:pPr>
      <w:r w:rsidRPr="001A5023">
        <w:rPr>
          <w:rFonts w:hint="eastAsia"/>
        </w:rPr>
        <w:t>依據災害防救法施行細則</w:t>
      </w:r>
      <w:r w:rsidRPr="00D20855">
        <w:rPr>
          <w:rFonts w:hint="eastAsia"/>
          <w:highlight w:val="yellow"/>
        </w:rPr>
        <w:t>第</w:t>
      </w:r>
      <w:r w:rsidR="00D20855" w:rsidRPr="00D20855">
        <w:rPr>
          <w:rFonts w:hint="eastAsia"/>
          <w:highlight w:val="yellow"/>
        </w:rPr>
        <w:t>8</w:t>
      </w:r>
      <w:r w:rsidRPr="00D20855">
        <w:rPr>
          <w:rFonts w:hint="eastAsia"/>
          <w:highlight w:val="yellow"/>
        </w:rPr>
        <w:t>條</w:t>
      </w:r>
      <w:r w:rsidRPr="001A5023">
        <w:rPr>
          <w:rFonts w:hint="eastAsia"/>
        </w:rPr>
        <w:t>，本計畫，每二年定期依地區災害發生狀況、災害潛勢特性等，進行勘查</w:t>
      </w:r>
      <w:r w:rsidR="008904F2" w:rsidRPr="001A5023">
        <w:rPr>
          <w:rFonts w:hint="eastAsia"/>
        </w:rPr>
        <w:t>、評估，檢討修正災害防救計畫乙次，並每五年通盤檢討修訂乙次。本鄉</w:t>
      </w:r>
      <w:r w:rsidRPr="001A5023">
        <w:rPr>
          <w:rFonts w:hint="eastAsia"/>
        </w:rPr>
        <w:t>災害防救會報各編組單位，</w:t>
      </w:r>
      <w:r w:rsidR="008904F2" w:rsidRPr="001A5023">
        <w:rPr>
          <w:rFonts w:hint="eastAsia"/>
        </w:rPr>
        <w:t>對本計畫認為有修正必要時，應將修正部分報本所民政課彙整，提報本鄉</w:t>
      </w:r>
      <w:r w:rsidRPr="001A5023">
        <w:rPr>
          <w:rFonts w:hint="eastAsia"/>
        </w:rPr>
        <w:t>災害防救會報召集人裁示是否召開臨時會提案討論並修正。</w:t>
      </w:r>
    </w:p>
    <w:p w14:paraId="598CF5E2" w14:textId="77777777" w:rsidR="00847863" w:rsidRPr="001A5023" w:rsidRDefault="00E306D8" w:rsidP="006616C5">
      <w:pPr>
        <w:pStyle w:val="af2"/>
      </w:pPr>
      <w:r w:rsidRPr="001A5023">
        <w:rPr>
          <w:rFonts w:hint="eastAsia"/>
        </w:rPr>
        <w:t>另本鄉</w:t>
      </w:r>
      <w:r w:rsidR="006F3477" w:rsidRPr="001A5023">
        <w:rPr>
          <w:rFonts w:hint="eastAsia"/>
        </w:rPr>
        <w:t>有重大</w:t>
      </w:r>
      <w:r w:rsidRPr="001A5023">
        <w:rPr>
          <w:rFonts w:hint="eastAsia"/>
        </w:rPr>
        <w:t>災害發生時或災害發生後，認為有調整災害防救設施之必要時，得由本鄉</w:t>
      </w:r>
      <w:r w:rsidR="006F3477" w:rsidRPr="001A5023">
        <w:rPr>
          <w:rFonts w:hint="eastAsia"/>
        </w:rPr>
        <w:t>災害防救會報召集人召開災害防救會報，對本計畫檢討修正。</w:t>
      </w:r>
    </w:p>
    <w:p w14:paraId="0FC1D08C" w14:textId="77777777" w:rsidR="00D713A6" w:rsidRPr="001A5023" w:rsidRDefault="00E306D8" w:rsidP="001E3085">
      <w:pPr>
        <w:pStyle w:val="a6"/>
      </w:pPr>
      <w:bookmarkStart w:id="5" w:name="_Toc97038004"/>
      <w:r w:rsidRPr="001A5023">
        <w:rPr>
          <w:rFonts w:hint="eastAsia"/>
        </w:rPr>
        <w:t>行政區域概況</w:t>
      </w:r>
      <w:bookmarkEnd w:id="5"/>
    </w:p>
    <w:p w14:paraId="196A3E7D" w14:textId="77777777" w:rsidR="004E0149" w:rsidRPr="001A5023" w:rsidRDefault="00E306D8" w:rsidP="00171139">
      <w:pPr>
        <w:pStyle w:val="a8"/>
        <w:numPr>
          <w:ilvl w:val="3"/>
          <w:numId w:val="135"/>
        </w:numPr>
      </w:pPr>
      <w:r w:rsidRPr="001A5023">
        <w:rPr>
          <w:rFonts w:hint="eastAsia"/>
        </w:rPr>
        <w:t>地理位置</w:t>
      </w:r>
      <w:r w:rsidR="000222AB" w:rsidRPr="001A5023">
        <w:rPr>
          <w:rFonts w:hint="eastAsia"/>
        </w:rPr>
        <w:t>概述</w:t>
      </w:r>
    </w:p>
    <w:p w14:paraId="1BEBFAA8" w14:textId="77777777" w:rsidR="009C10F0" w:rsidRPr="001A5023" w:rsidRDefault="00E306D8" w:rsidP="000727F7">
      <w:pPr>
        <w:pStyle w:val="af0"/>
        <w:ind w:firstLine="480"/>
        <w:rPr>
          <w:lang w:eastAsia="zh-TW"/>
        </w:rPr>
      </w:pPr>
      <w:r w:rsidRPr="001A5023">
        <w:rPr>
          <w:rFonts w:hint="eastAsia"/>
        </w:rPr>
        <w:t>本</w:t>
      </w:r>
      <w:r w:rsidR="00C82566" w:rsidRPr="001A5023">
        <w:t>鄉位於南投縣西南部，東面以白不仔溪與信義鄉為鄰，西邊與南邊以大鞍嶺和竹山鎮相接，北面隔濁水溪與集集相對，面積</w:t>
      </w:r>
      <w:r w:rsidR="00C82566" w:rsidRPr="001A5023">
        <w:t xml:space="preserve">141.89 </w:t>
      </w:r>
      <w:r w:rsidR="00C82566" w:rsidRPr="001A5023">
        <w:t>平方公里，全境多山，有清水溝溪、北勢溪貫穿其中，東西向長</w:t>
      </w:r>
      <w:r w:rsidR="00C82566" w:rsidRPr="001A5023">
        <w:t>26.7</w:t>
      </w:r>
      <w:r w:rsidR="00C82566" w:rsidRPr="001A5023">
        <w:t>公里，南北長</w:t>
      </w:r>
      <w:r w:rsidR="00C82566" w:rsidRPr="001A5023">
        <w:t>20.1</w:t>
      </w:r>
      <w:r w:rsidR="00C82566" w:rsidRPr="001A5023">
        <w:t>公里</w:t>
      </w:r>
      <w:r w:rsidR="00111E69" w:rsidRPr="001A5023">
        <w:rPr>
          <w:rFonts w:hint="eastAsia"/>
          <w:lang w:eastAsia="zh-TW"/>
        </w:rPr>
        <w:t>，自然環境特性依氣候、地勢、地質、水文等分述如下：</w:t>
      </w:r>
      <w:bookmarkStart w:id="6" w:name="_Toc513644880"/>
      <w:bookmarkStart w:id="7" w:name="_Toc513644959"/>
      <w:bookmarkStart w:id="8" w:name="_Toc513645032"/>
      <w:bookmarkStart w:id="9" w:name="_Toc44195358"/>
    </w:p>
    <w:p w14:paraId="46FBD02E" w14:textId="77777777" w:rsidR="00F14CB7" w:rsidRPr="001A5023" w:rsidRDefault="00E306D8" w:rsidP="00171139">
      <w:pPr>
        <w:pStyle w:val="a4"/>
        <w:numPr>
          <w:ilvl w:val="4"/>
          <w:numId w:val="136"/>
        </w:numPr>
      </w:pPr>
      <w:r w:rsidRPr="001A5023">
        <w:t>氣候</w:t>
      </w:r>
      <w:bookmarkEnd w:id="6"/>
      <w:bookmarkEnd w:id="7"/>
      <w:bookmarkEnd w:id="8"/>
      <w:bookmarkEnd w:id="9"/>
    </w:p>
    <w:p w14:paraId="456E43AF" w14:textId="77777777" w:rsidR="009C10F0" w:rsidRPr="001A5023" w:rsidRDefault="00E306D8" w:rsidP="006616C5">
      <w:pPr>
        <w:pStyle w:val="af2"/>
      </w:pPr>
      <w:r w:rsidRPr="001A5023">
        <w:rPr>
          <w:rFonts w:hint="eastAsia"/>
        </w:rPr>
        <w:t>本</w:t>
      </w:r>
      <w:r w:rsidRPr="001A5023">
        <w:t>鄉位於台灣中部山區，終年氣溫溫和，屬於亞熱帶氣候，長年下霧，平均年降雨量為</w:t>
      </w:r>
      <w:r w:rsidRPr="001A5023">
        <w:t xml:space="preserve"> 2,600 </w:t>
      </w:r>
      <w:r w:rsidRPr="001A5023">
        <w:t>公釐，年均溫攝氏</w:t>
      </w:r>
      <w:r w:rsidR="00E75067" w:rsidRPr="001A5023">
        <w:t>23</w:t>
      </w:r>
      <w:r w:rsidR="00E75067" w:rsidRPr="001A5023">
        <w:rPr>
          <w:rFonts w:hint="eastAsia"/>
        </w:rPr>
        <w:t>℃</w:t>
      </w:r>
      <w:r w:rsidRPr="001A5023">
        <w:t>，雨量集中在六月至九月，年平均降雨日數為</w:t>
      </w:r>
      <w:r w:rsidRPr="001A5023">
        <w:t>140</w:t>
      </w:r>
      <w:r w:rsidRPr="001A5023">
        <w:t>天，雨量豐富，終年不缺水。</w:t>
      </w:r>
      <w:bookmarkStart w:id="10" w:name="_Toc513644881"/>
      <w:bookmarkStart w:id="11" w:name="_Toc513644960"/>
      <w:bookmarkStart w:id="12" w:name="_Toc513645033"/>
      <w:bookmarkStart w:id="13" w:name="_Toc44195359"/>
    </w:p>
    <w:p w14:paraId="32277BA6" w14:textId="77777777" w:rsidR="009A38D2" w:rsidRPr="001A5023" w:rsidRDefault="00E306D8" w:rsidP="000F6DC4">
      <w:pPr>
        <w:pStyle w:val="a4"/>
      </w:pPr>
      <w:r w:rsidRPr="001A5023">
        <w:t>地勢</w:t>
      </w:r>
      <w:bookmarkEnd w:id="10"/>
      <w:bookmarkEnd w:id="11"/>
      <w:bookmarkEnd w:id="12"/>
      <w:bookmarkEnd w:id="13"/>
    </w:p>
    <w:p w14:paraId="2FBF5870" w14:textId="77777777" w:rsidR="004846AF" w:rsidRPr="001A5023" w:rsidRDefault="00E306D8" w:rsidP="006616C5">
      <w:pPr>
        <w:pStyle w:val="af2"/>
      </w:pPr>
      <w:r w:rsidRPr="001A5023">
        <w:rPr>
          <w:rFonts w:hint="eastAsia"/>
        </w:rPr>
        <w:t>本</w:t>
      </w:r>
      <w:r w:rsidRPr="001A5023">
        <w:t>鄉係屬於西部衝上斷層山地之阿里山脈地形與山麓丘陵及切割台</w:t>
      </w:r>
      <w:r w:rsidRPr="001A5023">
        <w:lastRenderedPageBreak/>
        <w:t>地之斗六陵區的銜接切合地帶，因此，地形變化相當大，有山地、切割台地、河階段丘、丘陵地及河川沖積地等多種地形，境內北東南三面環山，地勢自初鄉村由低往高向東形成斜坡，境內群山海拔在</w:t>
      </w:r>
      <w:r w:rsidRPr="001A5023">
        <w:t>300~2,200</w:t>
      </w:r>
      <w:r w:rsidRPr="001A5023">
        <w:t>公尺之間，標高最高為鳳凰稜脈有五叉倫山</w:t>
      </w:r>
      <w:r w:rsidRPr="001A5023">
        <w:t>(</w:t>
      </w:r>
      <w:r w:rsidRPr="001A5023">
        <w:t>標高</w:t>
      </w:r>
      <w:r w:rsidRPr="001A5023">
        <w:t>2,194</w:t>
      </w:r>
      <w:r w:rsidRPr="001A5023">
        <w:t>公尺</w:t>
      </w:r>
      <w:r w:rsidRPr="001A5023">
        <w:t>)</w:t>
      </w:r>
      <w:r w:rsidRPr="001A5023">
        <w:t>，最低為藤湖山（標高</w:t>
      </w:r>
      <w:r w:rsidRPr="001A5023">
        <w:t>296</w:t>
      </w:r>
      <w:r w:rsidRPr="001A5023">
        <w:t>公尺）；較負盛名的山嶺有鳳凰山</w:t>
      </w:r>
      <w:r w:rsidRPr="001A5023">
        <w:t>(</w:t>
      </w:r>
      <w:r w:rsidRPr="001A5023">
        <w:t>標高</w:t>
      </w:r>
      <w:r w:rsidRPr="001A5023">
        <w:t>1,697</w:t>
      </w:r>
      <w:r w:rsidRPr="001A5023">
        <w:t>公尺</w:t>
      </w:r>
      <w:r w:rsidRPr="001A5023">
        <w:t>)</w:t>
      </w:r>
      <w:r w:rsidRPr="001A5023">
        <w:t>、白石牙山</w:t>
      </w:r>
      <w:r w:rsidRPr="001A5023">
        <w:t>(</w:t>
      </w:r>
      <w:r w:rsidRPr="001A5023">
        <w:t>標高</w:t>
      </w:r>
      <w:r w:rsidRPr="001A5023">
        <w:t>1,171</w:t>
      </w:r>
      <w:r w:rsidRPr="001A5023">
        <w:t>公尺</w:t>
      </w:r>
      <w:r w:rsidRPr="001A5023">
        <w:t>)</w:t>
      </w:r>
      <w:r w:rsidRPr="001A5023">
        <w:t>。麒麟山</w:t>
      </w:r>
      <w:r w:rsidRPr="001A5023">
        <w:t>(</w:t>
      </w:r>
      <w:r w:rsidRPr="001A5023">
        <w:t>標高</w:t>
      </w:r>
      <w:r w:rsidRPr="001A5023">
        <w:t>743</w:t>
      </w:r>
      <w:r w:rsidRPr="001A5023">
        <w:t>公尺</w:t>
      </w:r>
      <w:r w:rsidRPr="001A5023">
        <w:t>)</w:t>
      </w:r>
      <w:r w:rsidRPr="001A5023">
        <w:t>、凍頂山</w:t>
      </w:r>
      <w:r w:rsidRPr="001A5023">
        <w:t>(</w:t>
      </w:r>
      <w:r w:rsidRPr="001A5023">
        <w:t>標高</w:t>
      </w:r>
      <w:r w:rsidRPr="001A5023">
        <w:t>740</w:t>
      </w:r>
      <w:r w:rsidRPr="001A5023">
        <w:t>公尺</w:t>
      </w:r>
      <w:r w:rsidRPr="001A5023">
        <w:t>)</w:t>
      </w:r>
      <w:r w:rsidRPr="001A5023">
        <w:t>；屬於較平坦的地區為沖積地，自秀峰向北至瑞田一帶，及小面積的清水溝溪沖積地，位於鹿谷鄉的北端。</w:t>
      </w:r>
      <w:bookmarkStart w:id="14" w:name="_Toc513644882"/>
      <w:bookmarkStart w:id="15" w:name="_Toc513644961"/>
      <w:bookmarkStart w:id="16" w:name="_Toc513645034"/>
      <w:bookmarkStart w:id="17" w:name="_Toc44195360"/>
    </w:p>
    <w:p w14:paraId="5AB07EF4" w14:textId="77777777" w:rsidR="00681642" w:rsidRPr="001A5023" w:rsidRDefault="00E306D8" w:rsidP="000F6DC4">
      <w:pPr>
        <w:pStyle w:val="a4"/>
      </w:pPr>
      <w:r w:rsidRPr="001A5023">
        <w:t>地質</w:t>
      </w:r>
      <w:bookmarkEnd w:id="14"/>
      <w:bookmarkEnd w:id="15"/>
      <w:bookmarkEnd w:id="16"/>
      <w:bookmarkEnd w:id="17"/>
    </w:p>
    <w:p w14:paraId="40032E4F" w14:textId="77777777" w:rsidR="00681642" w:rsidRPr="001A5023" w:rsidRDefault="00E306D8" w:rsidP="006616C5">
      <w:pPr>
        <w:pStyle w:val="af2"/>
      </w:pPr>
      <w:r w:rsidRPr="001A5023">
        <w:rPr>
          <w:rFonts w:hint="eastAsia"/>
        </w:rPr>
        <w:t>本</w:t>
      </w:r>
      <w:r w:rsidRPr="001A5023">
        <w:t>鄉地質構造係屬於台灣複背斜構成西翼的一部分，地質東部較西部新，其形成原因為東寧造山運動所造成，本區地質包括下列六種</w:t>
      </w:r>
      <w:r w:rsidRPr="001A5023">
        <w:t>:</w:t>
      </w:r>
      <w:r w:rsidRPr="001A5023">
        <w:t>中新世晚期一三峽群（</w:t>
      </w:r>
      <w:proofErr w:type="spellStart"/>
      <w:r w:rsidRPr="001A5023">
        <w:t>Ms</w:t>
      </w:r>
      <w:proofErr w:type="spellEnd"/>
      <w:r w:rsidRPr="001A5023">
        <w:t>）、上新世一錦水頁岩</w:t>
      </w:r>
      <w:r w:rsidRPr="001A5023">
        <w:t>(PI)</w:t>
      </w:r>
      <w:r w:rsidRPr="001A5023">
        <w:t>、上新世一卓蘭層</w:t>
      </w:r>
      <w:r w:rsidRPr="001A5023">
        <w:t>(P2)</w:t>
      </w:r>
      <w:r w:rsidRPr="001A5023">
        <w:t>、上新一更新世一嵙山居</w:t>
      </w:r>
      <w:r w:rsidRPr="001A5023">
        <w:t>(PQs)</w:t>
      </w:r>
      <w:r w:rsidRPr="001A5023">
        <w:t>、第四紀更新世一台地堆積層</w:t>
      </w:r>
      <w:r w:rsidRPr="001A5023">
        <w:t>(Q4)</w:t>
      </w:r>
      <w:r w:rsidRPr="001A5023">
        <w:t>及現代沖積層</w:t>
      </w:r>
      <w:r w:rsidRPr="001A5023">
        <w:t>(Q6)</w:t>
      </w:r>
      <w:r w:rsidRPr="001A5023">
        <w:t>。而西部衝上斷層由東北向西經過鹿谷鄉西北端與東南兩處，即初鄉村、永隆村、鳳凰村、內湖村及和雅村。</w:t>
      </w:r>
    </w:p>
    <w:p w14:paraId="5514541B" w14:textId="77777777" w:rsidR="00515978" w:rsidRPr="001A5023" w:rsidRDefault="00E306D8" w:rsidP="006616C5">
      <w:pPr>
        <w:pStyle w:val="af2"/>
      </w:pPr>
      <w:r w:rsidRPr="001A5023">
        <w:rPr>
          <w:rFonts w:hint="eastAsia"/>
        </w:rPr>
        <w:t>本</w:t>
      </w:r>
      <w:r w:rsidR="00681642" w:rsidRPr="001A5023">
        <w:t>鄉的土壤可大致區分為沖積土、紅壤、黃壤及崩積土四類。沖積土分佈於小半天、內湖及濁水溪南岸之瑞田一帶，地勢較平坦，土質肥沃，為瑞田良質米的精華農業區；紅壤則分佈於大水堀台地及北勢溪兩岸河階台地，土層深淺不一，排水良好，為茶園重要地帶；黃土分佈在坪頂大丘園一帶及鳳凰村之頂城，土壤不深厚，結構亦不穩定；至於崩積土則分佈於山地及丘陵地等地區，表土容易遭受雨水沖積，土壤結構較不穩定。</w:t>
      </w:r>
      <w:bookmarkStart w:id="18" w:name="_Toc513644883"/>
      <w:bookmarkStart w:id="19" w:name="_Toc513644962"/>
      <w:bookmarkStart w:id="20" w:name="_Toc513645035"/>
      <w:bookmarkStart w:id="21" w:name="_Toc44195361"/>
    </w:p>
    <w:p w14:paraId="07EB6D9F" w14:textId="77777777" w:rsidR="00681642" w:rsidRPr="001A5023" w:rsidRDefault="00E306D8" w:rsidP="000F6DC4">
      <w:pPr>
        <w:pStyle w:val="a4"/>
      </w:pPr>
      <w:r w:rsidRPr="001A5023">
        <w:t>水文</w:t>
      </w:r>
      <w:bookmarkEnd w:id="18"/>
      <w:bookmarkEnd w:id="19"/>
      <w:bookmarkEnd w:id="20"/>
      <w:bookmarkEnd w:id="21"/>
    </w:p>
    <w:p w14:paraId="6DD9301F" w14:textId="77777777" w:rsidR="008D3173" w:rsidRPr="001A5023" w:rsidRDefault="00E306D8" w:rsidP="006616C5">
      <w:pPr>
        <w:pStyle w:val="af2"/>
      </w:pPr>
      <w:r w:rsidRPr="001A5023">
        <w:rPr>
          <w:rFonts w:hint="eastAsia"/>
        </w:rPr>
        <w:t>本</w:t>
      </w:r>
      <w:r w:rsidR="00681642" w:rsidRPr="001A5023">
        <w:t>鄉周邊及境內主要溪流包括北端濁水溪與集集鎮為鄰，境內則以東埔納溪與清水溝溪為主，前者由鹿谷鄉之東南端流向西偏北，在崎腳出境，支流則包括北勢溪、中湖溪、財仔溪、車輄寮溪；後者源自東邊之苦嶺腳，向西北流至秀峰，轉向北側經瑞田，於瑞田注入濁水溪，支流包括新和溪、水尾溪、秀峰溪等，境內溪流長度合計約</w:t>
      </w:r>
      <w:r w:rsidR="00681642" w:rsidRPr="001A5023">
        <w:t>60</w:t>
      </w:r>
      <w:r w:rsidR="00681642" w:rsidRPr="001A5023">
        <w:t>公里，境內有二處較著名的水潭，其一為麒麟潭位於尖子頂山南邊，其二為大學池位於溪頭森林遊樂區。</w:t>
      </w:r>
    </w:p>
    <w:p w14:paraId="4017FA6A" w14:textId="77777777" w:rsidR="004E0149" w:rsidRPr="001A5023" w:rsidRDefault="00E306D8" w:rsidP="001E3085">
      <w:pPr>
        <w:pStyle w:val="a8"/>
      </w:pPr>
      <w:r w:rsidRPr="001A5023">
        <w:rPr>
          <w:rFonts w:hint="eastAsia"/>
        </w:rPr>
        <w:t>人口數量及分佈</w:t>
      </w:r>
    </w:p>
    <w:p w14:paraId="72EE96BC" w14:textId="77777777" w:rsidR="008D3173" w:rsidRPr="001A5023" w:rsidRDefault="00E306D8" w:rsidP="000727F7">
      <w:pPr>
        <w:pStyle w:val="af0"/>
        <w:ind w:firstLine="480"/>
        <w:rPr>
          <w:lang w:eastAsia="zh-TW"/>
        </w:rPr>
      </w:pPr>
      <w:r w:rsidRPr="001A5023">
        <w:t>截至民國</w:t>
      </w:r>
      <w:r w:rsidR="00901F7D" w:rsidRPr="00901F7D">
        <w:rPr>
          <w:highlight w:val="yellow"/>
        </w:rPr>
        <w:t>115</w:t>
      </w:r>
      <w:r w:rsidRPr="00901F7D">
        <w:rPr>
          <w:highlight w:val="yellow"/>
        </w:rPr>
        <w:t>年</w:t>
      </w:r>
      <w:r w:rsidR="00901F7D" w:rsidRPr="00901F7D">
        <w:rPr>
          <w:highlight w:val="yellow"/>
        </w:rPr>
        <w:t>4</w:t>
      </w:r>
      <w:r w:rsidRPr="001A5023">
        <w:t>月底止，鹿谷鄉內共分</w:t>
      </w:r>
      <w:r w:rsidRPr="001A5023">
        <w:t>13</w:t>
      </w:r>
      <w:r w:rsidRPr="001A5023">
        <w:t>村，全鄉戶數計</w:t>
      </w:r>
      <w:r w:rsidR="00901F7D" w:rsidRPr="00901F7D">
        <w:rPr>
          <w:rFonts w:hint="eastAsia"/>
          <w:highlight w:val="yellow"/>
          <w:lang w:eastAsia="zh-TW"/>
        </w:rPr>
        <w:t>7,</w:t>
      </w:r>
      <w:r w:rsidR="00901F7D" w:rsidRPr="00901F7D">
        <w:rPr>
          <w:highlight w:val="yellow"/>
          <w:lang w:eastAsia="zh-TW"/>
        </w:rPr>
        <w:t>801</w:t>
      </w:r>
      <w:r w:rsidRPr="001A5023">
        <w:lastRenderedPageBreak/>
        <w:t>戶，總人口數</w:t>
      </w:r>
      <w:r w:rsidR="001B6858" w:rsidRPr="00901F7D">
        <w:rPr>
          <w:rFonts w:hint="eastAsia"/>
          <w:highlight w:val="yellow"/>
        </w:rPr>
        <w:t>15</w:t>
      </w:r>
      <w:r w:rsidRPr="00901F7D">
        <w:rPr>
          <w:highlight w:val="yellow"/>
        </w:rPr>
        <w:t>,</w:t>
      </w:r>
      <w:r w:rsidR="00901F7D" w:rsidRPr="00901F7D">
        <w:rPr>
          <w:highlight w:val="yellow"/>
          <w:lang w:eastAsia="zh-TW"/>
        </w:rPr>
        <w:t>359</w:t>
      </w:r>
      <w:r w:rsidRPr="001A5023">
        <w:t>人，其詳細資料如</w:t>
      </w:r>
      <w:r w:rsidR="001E43DC" w:rsidRPr="001A5023">
        <w:rPr>
          <w:rFonts w:hint="eastAsia"/>
          <w:color w:val="auto"/>
          <w:lang w:eastAsia="zh-TW"/>
        </w:rPr>
        <w:t>表</w:t>
      </w:r>
      <w:r w:rsidR="001E43DC" w:rsidRPr="001A5023">
        <w:rPr>
          <w:rFonts w:hint="eastAsia"/>
          <w:color w:val="auto"/>
          <w:lang w:eastAsia="zh-TW"/>
        </w:rPr>
        <w:t>1</w:t>
      </w:r>
      <w:r w:rsidR="00800146" w:rsidRPr="001A5023">
        <w:rPr>
          <w:rFonts w:hint="eastAsia"/>
          <w:color w:val="auto"/>
          <w:lang w:eastAsia="zh-TW"/>
        </w:rPr>
        <w:t>。</w:t>
      </w:r>
    </w:p>
    <w:p w14:paraId="4619AF85" w14:textId="58DA85EB" w:rsidR="000222AB" w:rsidRPr="001A5023" w:rsidRDefault="00E306D8" w:rsidP="005F47B0">
      <w:pPr>
        <w:pStyle w:val="aff3"/>
        <w:spacing w:before="180"/>
      </w:pPr>
      <w:bookmarkStart w:id="22" w:name="_Ref100672410"/>
      <w:bookmarkStart w:id="23" w:name="_Toc102119474"/>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w:t>
      </w:r>
      <w:r w:rsidR="000D4934" w:rsidRPr="001A5023">
        <w:fldChar w:fldCharType="end"/>
      </w:r>
      <w:bookmarkEnd w:id="22"/>
      <w:r w:rsidRPr="001A5023">
        <w:t xml:space="preserve"> </w:t>
      </w:r>
      <w:r w:rsidRPr="001A5023">
        <w:rPr>
          <w:rFonts w:hint="eastAsia"/>
        </w:rPr>
        <w:t>人口統計表</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3"/>
        <w:gridCol w:w="1383"/>
        <w:gridCol w:w="1383"/>
        <w:gridCol w:w="1383"/>
      </w:tblGrid>
      <w:tr w:rsidR="00863C99" w:rsidRPr="001A5023" w14:paraId="645EAAE3" w14:textId="77777777" w:rsidTr="004D531D">
        <w:trPr>
          <w:trHeight w:val="567"/>
        </w:trPr>
        <w:tc>
          <w:tcPr>
            <w:tcW w:w="1382" w:type="dxa"/>
            <w:shd w:val="clear" w:color="auto" w:fill="auto"/>
            <w:vAlign w:val="center"/>
          </w:tcPr>
          <w:p w14:paraId="626F59A8" w14:textId="77777777" w:rsidR="00380B3F" w:rsidRPr="001A5023" w:rsidRDefault="00E306D8" w:rsidP="000727F7">
            <w:pPr>
              <w:pStyle w:val="afff7"/>
            </w:pPr>
            <w:r w:rsidRPr="001A5023">
              <w:rPr>
                <w:rFonts w:hint="eastAsia"/>
              </w:rPr>
              <w:t>村里別</w:t>
            </w:r>
          </w:p>
        </w:tc>
        <w:tc>
          <w:tcPr>
            <w:tcW w:w="1382" w:type="dxa"/>
            <w:shd w:val="clear" w:color="auto" w:fill="auto"/>
            <w:vAlign w:val="center"/>
          </w:tcPr>
          <w:p w14:paraId="64CF61CA" w14:textId="77777777" w:rsidR="00380B3F" w:rsidRPr="001A5023" w:rsidRDefault="00E306D8" w:rsidP="000727F7">
            <w:pPr>
              <w:pStyle w:val="afff7"/>
            </w:pPr>
            <w:r w:rsidRPr="001A5023">
              <w:rPr>
                <w:rFonts w:hint="eastAsia"/>
              </w:rPr>
              <w:t>鄰數</w:t>
            </w:r>
          </w:p>
        </w:tc>
        <w:tc>
          <w:tcPr>
            <w:tcW w:w="1383" w:type="dxa"/>
            <w:shd w:val="clear" w:color="auto" w:fill="auto"/>
            <w:vAlign w:val="center"/>
          </w:tcPr>
          <w:p w14:paraId="02E76179" w14:textId="77777777" w:rsidR="00380B3F" w:rsidRPr="001A5023" w:rsidRDefault="00E306D8" w:rsidP="000727F7">
            <w:pPr>
              <w:pStyle w:val="afff7"/>
            </w:pPr>
            <w:r w:rsidRPr="001A5023">
              <w:rPr>
                <w:rFonts w:hint="eastAsia"/>
              </w:rPr>
              <w:t>戶數</w:t>
            </w:r>
          </w:p>
        </w:tc>
        <w:tc>
          <w:tcPr>
            <w:tcW w:w="1383" w:type="dxa"/>
            <w:shd w:val="clear" w:color="auto" w:fill="auto"/>
            <w:vAlign w:val="center"/>
          </w:tcPr>
          <w:p w14:paraId="0192FF55" w14:textId="77777777" w:rsidR="00380B3F" w:rsidRPr="001A5023" w:rsidRDefault="00E306D8" w:rsidP="000727F7">
            <w:pPr>
              <w:pStyle w:val="afff7"/>
            </w:pPr>
            <w:r w:rsidRPr="001A5023">
              <w:rPr>
                <w:rFonts w:hint="eastAsia"/>
              </w:rPr>
              <w:t>男</w:t>
            </w:r>
          </w:p>
        </w:tc>
        <w:tc>
          <w:tcPr>
            <w:tcW w:w="1383" w:type="dxa"/>
            <w:shd w:val="clear" w:color="auto" w:fill="auto"/>
            <w:vAlign w:val="center"/>
          </w:tcPr>
          <w:p w14:paraId="7F59FEF9" w14:textId="77777777" w:rsidR="00380B3F" w:rsidRPr="001A5023" w:rsidRDefault="00E306D8" w:rsidP="000727F7">
            <w:pPr>
              <w:pStyle w:val="afff7"/>
            </w:pPr>
            <w:r w:rsidRPr="001A5023">
              <w:rPr>
                <w:rFonts w:hint="eastAsia"/>
              </w:rPr>
              <w:t>女</w:t>
            </w:r>
          </w:p>
        </w:tc>
        <w:tc>
          <w:tcPr>
            <w:tcW w:w="1383" w:type="dxa"/>
            <w:shd w:val="clear" w:color="auto" w:fill="auto"/>
            <w:vAlign w:val="center"/>
          </w:tcPr>
          <w:p w14:paraId="3A9795E8" w14:textId="77777777" w:rsidR="00380B3F" w:rsidRPr="001A5023" w:rsidRDefault="00E306D8" w:rsidP="000727F7">
            <w:pPr>
              <w:pStyle w:val="afff7"/>
            </w:pPr>
            <w:r w:rsidRPr="001A5023">
              <w:rPr>
                <w:rFonts w:hint="eastAsia"/>
              </w:rPr>
              <w:t>合計</w:t>
            </w:r>
          </w:p>
        </w:tc>
      </w:tr>
      <w:tr w:rsidR="00901F7D" w:rsidRPr="001A5023" w14:paraId="3540AB1E" w14:textId="77777777" w:rsidTr="00901F7D">
        <w:tc>
          <w:tcPr>
            <w:tcW w:w="1382" w:type="dxa"/>
            <w:shd w:val="clear" w:color="auto" w:fill="auto"/>
          </w:tcPr>
          <w:p w14:paraId="1ECEBCDB" w14:textId="77777777" w:rsidR="00901F7D" w:rsidRPr="00901F7D" w:rsidRDefault="00901F7D" w:rsidP="00901F7D">
            <w:pPr>
              <w:rPr>
                <w:highlight w:val="yellow"/>
              </w:rPr>
            </w:pPr>
            <w:r w:rsidRPr="00901F7D">
              <w:rPr>
                <w:rFonts w:hint="eastAsia"/>
                <w:highlight w:val="yellow"/>
              </w:rPr>
              <w:t>總計</w:t>
            </w:r>
          </w:p>
        </w:tc>
        <w:tc>
          <w:tcPr>
            <w:tcW w:w="1382" w:type="dxa"/>
            <w:shd w:val="clear" w:color="auto" w:fill="auto"/>
            <w:vAlign w:val="center"/>
          </w:tcPr>
          <w:p w14:paraId="7C2FD0BB" w14:textId="77777777" w:rsidR="00901F7D" w:rsidRPr="00901F7D" w:rsidRDefault="00901F7D" w:rsidP="00901F7D">
            <w:pPr>
              <w:jc w:val="right"/>
              <w:rPr>
                <w:highlight w:val="yellow"/>
              </w:rPr>
            </w:pPr>
            <w:r w:rsidRPr="00901F7D">
              <w:rPr>
                <w:rFonts w:hint="eastAsia"/>
                <w:highlight w:val="yellow"/>
              </w:rPr>
              <w:t>174</w:t>
            </w:r>
          </w:p>
        </w:tc>
        <w:tc>
          <w:tcPr>
            <w:tcW w:w="1383" w:type="dxa"/>
            <w:shd w:val="clear" w:color="auto" w:fill="auto"/>
            <w:vAlign w:val="center"/>
          </w:tcPr>
          <w:p w14:paraId="51679875" w14:textId="77777777" w:rsidR="00901F7D" w:rsidRPr="00901F7D" w:rsidRDefault="00901F7D" w:rsidP="00901F7D">
            <w:pPr>
              <w:jc w:val="right"/>
              <w:rPr>
                <w:highlight w:val="yellow"/>
              </w:rPr>
            </w:pPr>
            <w:r w:rsidRPr="00901F7D">
              <w:rPr>
                <w:highlight w:val="yellow"/>
              </w:rPr>
              <w:t>7,801</w:t>
            </w:r>
          </w:p>
        </w:tc>
        <w:tc>
          <w:tcPr>
            <w:tcW w:w="1383" w:type="dxa"/>
            <w:shd w:val="clear" w:color="auto" w:fill="auto"/>
            <w:vAlign w:val="center"/>
          </w:tcPr>
          <w:p w14:paraId="0E50AA88" w14:textId="77777777" w:rsidR="00901F7D" w:rsidRPr="00901F7D" w:rsidRDefault="00901F7D" w:rsidP="00901F7D">
            <w:pPr>
              <w:jc w:val="right"/>
              <w:rPr>
                <w:highlight w:val="yellow"/>
              </w:rPr>
            </w:pPr>
            <w:r w:rsidRPr="00901F7D">
              <w:rPr>
                <w:highlight w:val="yellow"/>
              </w:rPr>
              <w:t>8,195</w:t>
            </w:r>
          </w:p>
        </w:tc>
        <w:tc>
          <w:tcPr>
            <w:tcW w:w="1383" w:type="dxa"/>
            <w:shd w:val="clear" w:color="auto" w:fill="auto"/>
            <w:vAlign w:val="center"/>
          </w:tcPr>
          <w:p w14:paraId="47AAD7B5" w14:textId="77777777" w:rsidR="00901F7D" w:rsidRPr="00901F7D" w:rsidRDefault="00901F7D" w:rsidP="00901F7D">
            <w:pPr>
              <w:jc w:val="right"/>
              <w:rPr>
                <w:highlight w:val="yellow"/>
              </w:rPr>
            </w:pPr>
            <w:r w:rsidRPr="00901F7D">
              <w:rPr>
                <w:highlight w:val="yellow"/>
              </w:rPr>
              <w:t>7,164</w:t>
            </w:r>
          </w:p>
        </w:tc>
        <w:tc>
          <w:tcPr>
            <w:tcW w:w="1383" w:type="dxa"/>
            <w:shd w:val="clear" w:color="auto" w:fill="auto"/>
            <w:vAlign w:val="center"/>
          </w:tcPr>
          <w:p w14:paraId="00220C5B" w14:textId="77777777" w:rsidR="00901F7D" w:rsidRPr="00901F7D" w:rsidRDefault="00901F7D" w:rsidP="00901F7D">
            <w:pPr>
              <w:jc w:val="right"/>
              <w:rPr>
                <w:highlight w:val="yellow"/>
              </w:rPr>
            </w:pPr>
            <w:r w:rsidRPr="00901F7D">
              <w:rPr>
                <w:highlight w:val="yellow"/>
              </w:rPr>
              <w:t>15,359</w:t>
            </w:r>
          </w:p>
        </w:tc>
      </w:tr>
      <w:tr w:rsidR="00901F7D" w:rsidRPr="001A5023" w14:paraId="2A79684C" w14:textId="77777777" w:rsidTr="00901F7D">
        <w:tc>
          <w:tcPr>
            <w:tcW w:w="1382" w:type="dxa"/>
            <w:shd w:val="clear" w:color="auto" w:fill="auto"/>
          </w:tcPr>
          <w:p w14:paraId="0CF17040" w14:textId="77777777" w:rsidR="00901F7D" w:rsidRPr="00901F7D" w:rsidRDefault="00901F7D" w:rsidP="00901F7D">
            <w:pPr>
              <w:rPr>
                <w:highlight w:val="yellow"/>
              </w:rPr>
            </w:pPr>
            <w:r w:rsidRPr="00901F7D">
              <w:rPr>
                <w:rFonts w:hint="eastAsia"/>
                <w:highlight w:val="yellow"/>
              </w:rPr>
              <w:t>鹿谷村</w:t>
            </w:r>
          </w:p>
        </w:tc>
        <w:tc>
          <w:tcPr>
            <w:tcW w:w="1382" w:type="dxa"/>
            <w:shd w:val="clear" w:color="auto" w:fill="auto"/>
            <w:vAlign w:val="center"/>
          </w:tcPr>
          <w:p w14:paraId="256BFAA7" w14:textId="77777777" w:rsidR="00901F7D" w:rsidRPr="00901F7D" w:rsidRDefault="00901F7D" w:rsidP="00901F7D">
            <w:pPr>
              <w:jc w:val="right"/>
              <w:rPr>
                <w:highlight w:val="yellow"/>
              </w:rPr>
            </w:pPr>
            <w:r w:rsidRPr="00901F7D">
              <w:rPr>
                <w:rFonts w:hint="eastAsia"/>
                <w:highlight w:val="yellow"/>
              </w:rPr>
              <w:t>16</w:t>
            </w:r>
          </w:p>
        </w:tc>
        <w:tc>
          <w:tcPr>
            <w:tcW w:w="1383" w:type="dxa"/>
            <w:shd w:val="clear" w:color="auto" w:fill="auto"/>
            <w:vAlign w:val="center"/>
          </w:tcPr>
          <w:p w14:paraId="3A7BA35F" w14:textId="77777777" w:rsidR="00901F7D" w:rsidRPr="00901F7D" w:rsidRDefault="00901F7D" w:rsidP="00901F7D">
            <w:pPr>
              <w:jc w:val="right"/>
              <w:rPr>
                <w:highlight w:val="yellow"/>
              </w:rPr>
            </w:pPr>
            <w:r w:rsidRPr="00901F7D">
              <w:rPr>
                <w:highlight w:val="yellow"/>
              </w:rPr>
              <w:t>987</w:t>
            </w:r>
          </w:p>
        </w:tc>
        <w:tc>
          <w:tcPr>
            <w:tcW w:w="1383" w:type="dxa"/>
            <w:shd w:val="clear" w:color="auto" w:fill="auto"/>
            <w:vAlign w:val="center"/>
          </w:tcPr>
          <w:p w14:paraId="34375106" w14:textId="77777777" w:rsidR="00901F7D" w:rsidRPr="00901F7D" w:rsidRDefault="00901F7D" w:rsidP="00901F7D">
            <w:pPr>
              <w:jc w:val="right"/>
              <w:rPr>
                <w:highlight w:val="yellow"/>
              </w:rPr>
            </w:pPr>
            <w:r w:rsidRPr="00901F7D">
              <w:rPr>
                <w:highlight w:val="yellow"/>
              </w:rPr>
              <w:t>959</w:t>
            </w:r>
          </w:p>
        </w:tc>
        <w:tc>
          <w:tcPr>
            <w:tcW w:w="1383" w:type="dxa"/>
            <w:shd w:val="clear" w:color="auto" w:fill="auto"/>
            <w:vAlign w:val="center"/>
          </w:tcPr>
          <w:p w14:paraId="492C2108" w14:textId="77777777" w:rsidR="00901F7D" w:rsidRPr="00901F7D" w:rsidRDefault="00901F7D" w:rsidP="00901F7D">
            <w:pPr>
              <w:jc w:val="right"/>
              <w:rPr>
                <w:highlight w:val="yellow"/>
              </w:rPr>
            </w:pPr>
            <w:r w:rsidRPr="00901F7D">
              <w:rPr>
                <w:highlight w:val="yellow"/>
              </w:rPr>
              <w:t>952</w:t>
            </w:r>
          </w:p>
        </w:tc>
        <w:tc>
          <w:tcPr>
            <w:tcW w:w="1383" w:type="dxa"/>
            <w:shd w:val="clear" w:color="auto" w:fill="auto"/>
            <w:vAlign w:val="center"/>
          </w:tcPr>
          <w:p w14:paraId="3CFBFF2E" w14:textId="77777777" w:rsidR="00901F7D" w:rsidRPr="00901F7D" w:rsidRDefault="00901F7D" w:rsidP="00901F7D">
            <w:pPr>
              <w:jc w:val="right"/>
              <w:rPr>
                <w:highlight w:val="yellow"/>
              </w:rPr>
            </w:pPr>
            <w:r w:rsidRPr="00901F7D">
              <w:rPr>
                <w:highlight w:val="yellow"/>
              </w:rPr>
              <w:t>1,911</w:t>
            </w:r>
          </w:p>
        </w:tc>
      </w:tr>
      <w:tr w:rsidR="00901F7D" w:rsidRPr="001A5023" w14:paraId="0A027C0E" w14:textId="77777777" w:rsidTr="00901F7D">
        <w:tc>
          <w:tcPr>
            <w:tcW w:w="1382" w:type="dxa"/>
            <w:shd w:val="clear" w:color="auto" w:fill="auto"/>
          </w:tcPr>
          <w:p w14:paraId="0EA2E442" w14:textId="77777777" w:rsidR="00901F7D" w:rsidRPr="00901F7D" w:rsidRDefault="00901F7D" w:rsidP="00901F7D">
            <w:pPr>
              <w:rPr>
                <w:highlight w:val="yellow"/>
              </w:rPr>
            </w:pPr>
            <w:r w:rsidRPr="00901F7D">
              <w:rPr>
                <w:rFonts w:hint="eastAsia"/>
                <w:highlight w:val="yellow"/>
              </w:rPr>
              <w:t>初鄉村</w:t>
            </w:r>
          </w:p>
        </w:tc>
        <w:tc>
          <w:tcPr>
            <w:tcW w:w="1382" w:type="dxa"/>
            <w:shd w:val="clear" w:color="auto" w:fill="auto"/>
            <w:vAlign w:val="center"/>
          </w:tcPr>
          <w:p w14:paraId="1A1B77BE" w14:textId="77777777" w:rsidR="00901F7D" w:rsidRPr="00901F7D" w:rsidRDefault="00901F7D" w:rsidP="00901F7D">
            <w:pPr>
              <w:jc w:val="right"/>
              <w:rPr>
                <w:highlight w:val="yellow"/>
              </w:rPr>
            </w:pPr>
            <w:r w:rsidRPr="00901F7D">
              <w:rPr>
                <w:rFonts w:hint="eastAsia"/>
                <w:highlight w:val="yellow"/>
              </w:rPr>
              <w:t>17</w:t>
            </w:r>
          </w:p>
        </w:tc>
        <w:tc>
          <w:tcPr>
            <w:tcW w:w="1383" w:type="dxa"/>
            <w:shd w:val="clear" w:color="auto" w:fill="auto"/>
            <w:vAlign w:val="center"/>
          </w:tcPr>
          <w:p w14:paraId="2ACD7D9B" w14:textId="77777777" w:rsidR="00901F7D" w:rsidRPr="00901F7D" w:rsidRDefault="00901F7D" w:rsidP="00901F7D">
            <w:pPr>
              <w:jc w:val="right"/>
              <w:rPr>
                <w:highlight w:val="yellow"/>
              </w:rPr>
            </w:pPr>
            <w:r w:rsidRPr="00901F7D">
              <w:rPr>
                <w:highlight w:val="yellow"/>
              </w:rPr>
              <w:t>740</w:t>
            </w:r>
          </w:p>
        </w:tc>
        <w:tc>
          <w:tcPr>
            <w:tcW w:w="1383" w:type="dxa"/>
            <w:shd w:val="clear" w:color="auto" w:fill="auto"/>
            <w:vAlign w:val="center"/>
          </w:tcPr>
          <w:p w14:paraId="28586506" w14:textId="77777777" w:rsidR="00901F7D" w:rsidRPr="00901F7D" w:rsidRDefault="00901F7D" w:rsidP="00901F7D">
            <w:pPr>
              <w:jc w:val="right"/>
              <w:rPr>
                <w:highlight w:val="yellow"/>
              </w:rPr>
            </w:pPr>
            <w:r w:rsidRPr="00901F7D">
              <w:rPr>
                <w:highlight w:val="yellow"/>
              </w:rPr>
              <w:t>742</w:t>
            </w:r>
          </w:p>
        </w:tc>
        <w:tc>
          <w:tcPr>
            <w:tcW w:w="1383" w:type="dxa"/>
            <w:shd w:val="clear" w:color="auto" w:fill="auto"/>
            <w:vAlign w:val="center"/>
          </w:tcPr>
          <w:p w14:paraId="6228561E" w14:textId="77777777" w:rsidR="00901F7D" w:rsidRPr="00901F7D" w:rsidRDefault="00901F7D" w:rsidP="00901F7D">
            <w:pPr>
              <w:jc w:val="right"/>
              <w:rPr>
                <w:highlight w:val="yellow"/>
              </w:rPr>
            </w:pPr>
            <w:r w:rsidRPr="00901F7D">
              <w:rPr>
                <w:highlight w:val="yellow"/>
              </w:rPr>
              <w:t>663</w:t>
            </w:r>
          </w:p>
        </w:tc>
        <w:tc>
          <w:tcPr>
            <w:tcW w:w="1383" w:type="dxa"/>
            <w:shd w:val="clear" w:color="auto" w:fill="auto"/>
            <w:vAlign w:val="center"/>
          </w:tcPr>
          <w:p w14:paraId="407CACEB" w14:textId="77777777" w:rsidR="00901F7D" w:rsidRPr="00901F7D" w:rsidRDefault="00901F7D" w:rsidP="00901F7D">
            <w:pPr>
              <w:jc w:val="right"/>
              <w:rPr>
                <w:highlight w:val="yellow"/>
              </w:rPr>
            </w:pPr>
            <w:r w:rsidRPr="00901F7D">
              <w:rPr>
                <w:highlight w:val="yellow"/>
              </w:rPr>
              <w:t>1,405</w:t>
            </w:r>
          </w:p>
        </w:tc>
      </w:tr>
      <w:tr w:rsidR="00901F7D" w:rsidRPr="001A5023" w14:paraId="6E409160" w14:textId="77777777" w:rsidTr="00901F7D">
        <w:tc>
          <w:tcPr>
            <w:tcW w:w="1382" w:type="dxa"/>
            <w:shd w:val="clear" w:color="auto" w:fill="auto"/>
          </w:tcPr>
          <w:p w14:paraId="1C5DDFE8" w14:textId="77777777" w:rsidR="00901F7D" w:rsidRPr="00901F7D" w:rsidRDefault="00901F7D" w:rsidP="00901F7D">
            <w:pPr>
              <w:rPr>
                <w:highlight w:val="yellow"/>
              </w:rPr>
            </w:pPr>
            <w:r w:rsidRPr="00901F7D">
              <w:rPr>
                <w:rFonts w:hint="eastAsia"/>
                <w:highlight w:val="yellow"/>
              </w:rPr>
              <w:t>彰雅村</w:t>
            </w:r>
          </w:p>
        </w:tc>
        <w:tc>
          <w:tcPr>
            <w:tcW w:w="1382" w:type="dxa"/>
            <w:shd w:val="clear" w:color="auto" w:fill="auto"/>
            <w:vAlign w:val="center"/>
          </w:tcPr>
          <w:p w14:paraId="5863914F" w14:textId="77777777" w:rsidR="00901F7D" w:rsidRPr="00901F7D" w:rsidRDefault="00901F7D" w:rsidP="00901F7D">
            <w:pPr>
              <w:jc w:val="right"/>
              <w:rPr>
                <w:highlight w:val="yellow"/>
              </w:rPr>
            </w:pPr>
            <w:r w:rsidRPr="00901F7D">
              <w:rPr>
                <w:rFonts w:hint="eastAsia"/>
                <w:highlight w:val="yellow"/>
              </w:rPr>
              <w:t>10</w:t>
            </w:r>
          </w:p>
        </w:tc>
        <w:tc>
          <w:tcPr>
            <w:tcW w:w="1383" w:type="dxa"/>
            <w:shd w:val="clear" w:color="auto" w:fill="auto"/>
            <w:vAlign w:val="center"/>
          </w:tcPr>
          <w:p w14:paraId="7ECA6F38" w14:textId="77777777" w:rsidR="00901F7D" w:rsidRPr="00901F7D" w:rsidRDefault="00901F7D" w:rsidP="00901F7D">
            <w:pPr>
              <w:jc w:val="right"/>
              <w:rPr>
                <w:highlight w:val="yellow"/>
              </w:rPr>
            </w:pPr>
            <w:r w:rsidRPr="00901F7D">
              <w:rPr>
                <w:highlight w:val="yellow"/>
              </w:rPr>
              <w:t>603</w:t>
            </w:r>
          </w:p>
        </w:tc>
        <w:tc>
          <w:tcPr>
            <w:tcW w:w="1383" w:type="dxa"/>
            <w:shd w:val="clear" w:color="auto" w:fill="auto"/>
            <w:vAlign w:val="center"/>
          </w:tcPr>
          <w:p w14:paraId="3719AA49" w14:textId="77777777" w:rsidR="00901F7D" w:rsidRPr="00901F7D" w:rsidRDefault="00901F7D" w:rsidP="00901F7D">
            <w:pPr>
              <w:jc w:val="right"/>
              <w:rPr>
                <w:highlight w:val="yellow"/>
              </w:rPr>
            </w:pPr>
            <w:r w:rsidRPr="00901F7D">
              <w:rPr>
                <w:highlight w:val="yellow"/>
              </w:rPr>
              <w:t>634</w:t>
            </w:r>
          </w:p>
        </w:tc>
        <w:tc>
          <w:tcPr>
            <w:tcW w:w="1383" w:type="dxa"/>
            <w:shd w:val="clear" w:color="auto" w:fill="auto"/>
            <w:vAlign w:val="center"/>
          </w:tcPr>
          <w:p w14:paraId="6EA67E92" w14:textId="77777777" w:rsidR="00901F7D" w:rsidRPr="00901F7D" w:rsidRDefault="00901F7D" w:rsidP="00901F7D">
            <w:pPr>
              <w:jc w:val="right"/>
              <w:rPr>
                <w:highlight w:val="yellow"/>
              </w:rPr>
            </w:pPr>
            <w:r w:rsidRPr="00901F7D">
              <w:rPr>
                <w:highlight w:val="yellow"/>
              </w:rPr>
              <w:t>619</w:t>
            </w:r>
          </w:p>
        </w:tc>
        <w:tc>
          <w:tcPr>
            <w:tcW w:w="1383" w:type="dxa"/>
            <w:shd w:val="clear" w:color="auto" w:fill="auto"/>
            <w:vAlign w:val="center"/>
          </w:tcPr>
          <w:p w14:paraId="04528EE5" w14:textId="77777777" w:rsidR="00901F7D" w:rsidRPr="00901F7D" w:rsidRDefault="00901F7D" w:rsidP="00901F7D">
            <w:pPr>
              <w:jc w:val="right"/>
              <w:rPr>
                <w:highlight w:val="yellow"/>
              </w:rPr>
            </w:pPr>
            <w:r w:rsidRPr="00901F7D">
              <w:rPr>
                <w:highlight w:val="yellow"/>
              </w:rPr>
              <w:t>1,253</w:t>
            </w:r>
          </w:p>
        </w:tc>
      </w:tr>
      <w:tr w:rsidR="00901F7D" w:rsidRPr="001A5023" w14:paraId="494AC5EE" w14:textId="77777777" w:rsidTr="00901F7D">
        <w:tc>
          <w:tcPr>
            <w:tcW w:w="1382" w:type="dxa"/>
            <w:shd w:val="clear" w:color="auto" w:fill="auto"/>
          </w:tcPr>
          <w:p w14:paraId="3E15F3D4" w14:textId="77777777" w:rsidR="00901F7D" w:rsidRPr="00901F7D" w:rsidRDefault="00901F7D" w:rsidP="00901F7D">
            <w:pPr>
              <w:rPr>
                <w:highlight w:val="yellow"/>
              </w:rPr>
            </w:pPr>
            <w:r w:rsidRPr="00901F7D">
              <w:rPr>
                <w:rFonts w:hint="eastAsia"/>
                <w:highlight w:val="yellow"/>
              </w:rPr>
              <w:t>廣興村</w:t>
            </w:r>
          </w:p>
        </w:tc>
        <w:tc>
          <w:tcPr>
            <w:tcW w:w="1382" w:type="dxa"/>
            <w:shd w:val="clear" w:color="auto" w:fill="auto"/>
            <w:vAlign w:val="center"/>
          </w:tcPr>
          <w:p w14:paraId="6B37F1D7" w14:textId="77777777" w:rsidR="00901F7D" w:rsidRPr="00901F7D" w:rsidRDefault="00901F7D" w:rsidP="00901F7D">
            <w:pPr>
              <w:jc w:val="right"/>
              <w:rPr>
                <w:highlight w:val="yellow"/>
              </w:rPr>
            </w:pPr>
            <w:r w:rsidRPr="00901F7D">
              <w:rPr>
                <w:rFonts w:hint="eastAsia"/>
                <w:highlight w:val="yellow"/>
              </w:rPr>
              <w:t>21</w:t>
            </w:r>
          </w:p>
        </w:tc>
        <w:tc>
          <w:tcPr>
            <w:tcW w:w="1383" w:type="dxa"/>
            <w:shd w:val="clear" w:color="auto" w:fill="auto"/>
            <w:vAlign w:val="center"/>
          </w:tcPr>
          <w:p w14:paraId="5C45BF89" w14:textId="77777777" w:rsidR="00901F7D" w:rsidRPr="00901F7D" w:rsidRDefault="00901F7D" w:rsidP="00901F7D">
            <w:pPr>
              <w:jc w:val="right"/>
              <w:rPr>
                <w:highlight w:val="yellow"/>
              </w:rPr>
            </w:pPr>
            <w:r w:rsidRPr="00901F7D">
              <w:rPr>
                <w:highlight w:val="yellow"/>
              </w:rPr>
              <w:t>992</w:t>
            </w:r>
          </w:p>
        </w:tc>
        <w:tc>
          <w:tcPr>
            <w:tcW w:w="1383" w:type="dxa"/>
            <w:shd w:val="clear" w:color="auto" w:fill="auto"/>
            <w:vAlign w:val="center"/>
          </w:tcPr>
          <w:p w14:paraId="7AD1E37A" w14:textId="77777777" w:rsidR="00901F7D" w:rsidRPr="00901F7D" w:rsidRDefault="00901F7D" w:rsidP="00901F7D">
            <w:pPr>
              <w:jc w:val="right"/>
              <w:rPr>
                <w:highlight w:val="yellow"/>
              </w:rPr>
            </w:pPr>
            <w:r w:rsidRPr="00901F7D">
              <w:rPr>
                <w:highlight w:val="yellow"/>
              </w:rPr>
              <w:t>1,012</w:t>
            </w:r>
          </w:p>
        </w:tc>
        <w:tc>
          <w:tcPr>
            <w:tcW w:w="1383" w:type="dxa"/>
            <w:shd w:val="clear" w:color="auto" w:fill="auto"/>
            <w:vAlign w:val="center"/>
          </w:tcPr>
          <w:p w14:paraId="6110B10F" w14:textId="77777777" w:rsidR="00901F7D" w:rsidRPr="00901F7D" w:rsidRDefault="00901F7D" w:rsidP="00901F7D">
            <w:pPr>
              <w:jc w:val="right"/>
              <w:rPr>
                <w:highlight w:val="yellow"/>
              </w:rPr>
            </w:pPr>
            <w:r w:rsidRPr="00901F7D">
              <w:rPr>
                <w:highlight w:val="yellow"/>
              </w:rPr>
              <w:t>934</w:t>
            </w:r>
          </w:p>
        </w:tc>
        <w:tc>
          <w:tcPr>
            <w:tcW w:w="1383" w:type="dxa"/>
            <w:shd w:val="clear" w:color="auto" w:fill="auto"/>
            <w:vAlign w:val="center"/>
          </w:tcPr>
          <w:p w14:paraId="58658276" w14:textId="77777777" w:rsidR="00901F7D" w:rsidRPr="00901F7D" w:rsidRDefault="00901F7D" w:rsidP="00901F7D">
            <w:pPr>
              <w:jc w:val="right"/>
              <w:rPr>
                <w:highlight w:val="yellow"/>
              </w:rPr>
            </w:pPr>
            <w:r w:rsidRPr="00901F7D">
              <w:rPr>
                <w:highlight w:val="yellow"/>
              </w:rPr>
              <w:t>1,946</w:t>
            </w:r>
          </w:p>
        </w:tc>
      </w:tr>
      <w:tr w:rsidR="00901F7D" w:rsidRPr="001A5023" w14:paraId="624A0CF2" w14:textId="77777777" w:rsidTr="00901F7D">
        <w:tc>
          <w:tcPr>
            <w:tcW w:w="1382" w:type="dxa"/>
            <w:shd w:val="clear" w:color="auto" w:fill="auto"/>
          </w:tcPr>
          <w:p w14:paraId="549805DD" w14:textId="77777777" w:rsidR="00901F7D" w:rsidRPr="00901F7D" w:rsidRDefault="00901F7D" w:rsidP="00901F7D">
            <w:pPr>
              <w:rPr>
                <w:highlight w:val="yellow"/>
              </w:rPr>
            </w:pPr>
            <w:r w:rsidRPr="00901F7D">
              <w:rPr>
                <w:rFonts w:hint="eastAsia"/>
                <w:highlight w:val="yellow"/>
              </w:rPr>
              <w:t>內湖村</w:t>
            </w:r>
          </w:p>
        </w:tc>
        <w:tc>
          <w:tcPr>
            <w:tcW w:w="1382" w:type="dxa"/>
            <w:shd w:val="clear" w:color="auto" w:fill="auto"/>
            <w:vAlign w:val="center"/>
          </w:tcPr>
          <w:p w14:paraId="6725D749" w14:textId="77777777" w:rsidR="00901F7D" w:rsidRPr="00901F7D" w:rsidRDefault="00901F7D" w:rsidP="00901F7D">
            <w:pPr>
              <w:jc w:val="right"/>
              <w:rPr>
                <w:highlight w:val="yellow"/>
              </w:rPr>
            </w:pPr>
            <w:r w:rsidRPr="00901F7D">
              <w:rPr>
                <w:rFonts w:hint="eastAsia"/>
                <w:highlight w:val="yellow"/>
              </w:rPr>
              <w:t>12</w:t>
            </w:r>
          </w:p>
        </w:tc>
        <w:tc>
          <w:tcPr>
            <w:tcW w:w="1383" w:type="dxa"/>
            <w:shd w:val="clear" w:color="auto" w:fill="auto"/>
            <w:vAlign w:val="center"/>
          </w:tcPr>
          <w:p w14:paraId="31C0E9DB" w14:textId="77777777" w:rsidR="00901F7D" w:rsidRPr="00901F7D" w:rsidRDefault="00901F7D" w:rsidP="00901F7D">
            <w:pPr>
              <w:jc w:val="right"/>
              <w:rPr>
                <w:highlight w:val="yellow"/>
              </w:rPr>
            </w:pPr>
            <w:r w:rsidRPr="00901F7D">
              <w:rPr>
                <w:highlight w:val="yellow"/>
              </w:rPr>
              <w:t>477</w:t>
            </w:r>
          </w:p>
        </w:tc>
        <w:tc>
          <w:tcPr>
            <w:tcW w:w="1383" w:type="dxa"/>
            <w:shd w:val="clear" w:color="auto" w:fill="auto"/>
            <w:vAlign w:val="center"/>
          </w:tcPr>
          <w:p w14:paraId="50D84455" w14:textId="77777777" w:rsidR="00901F7D" w:rsidRPr="00901F7D" w:rsidRDefault="00901F7D" w:rsidP="00901F7D">
            <w:pPr>
              <w:jc w:val="right"/>
              <w:rPr>
                <w:highlight w:val="yellow"/>
              </w:rPr>
            </w:pPr>
            <w:r w:rsidRPr="00901F7D">
              <w:rPr>
                <w:highlight w:val="yellow"/>
              </w:rPr>
              <w:t>539</w:t>
            </w:r>
          </w:p>
        </w:tc>
        <w:tc>
          <w:tcPr>
            <w:tcW w:w="1383" w:type="dxa"/>
            <w:shd w:val="clear" w:color="auto" w:fill="auto"/>
            <w:vAlign w:val="center"/>
          </w:tcPr>
          <w:p w14:paraId="13C25F8D" w14:textId="77777777" w:rsidR="00901F7D" w:rsidRPr="00901F7D" w:rsidRDefault="00901F7D" w:rsidP="00901F7D">
            <w:pPr>
              <w:jc w:val="right"/>
              <w:rPr>
                <w:highlight w:val="yellow"/>
              </w:rPr>
            </w:pPr>
            <w:r w:rsidRPr="00901F7D">
              <w:rPr>
                <w:highlight w:val="yellow"/>
              </w:rPr>
              <w:t>457</w:t>
            </w:r>
          </w:p>
        </w:tc>
        <w:tc>
          <w:tcPr>
            <w:tcW w:w="1383" w:type="dxa"/>
            <w:shd w:val="clear" w:color="auto" w:fill="auto"/>
            <w:vAlign w:val="center"/>
          </w:tcPr>
          <w:p w14:paraId="22D86291" w14:textId="77777777" w:rsidR="00901F7D" w:rsidRPr="00901F7D" w:rsidRDefault="00901F7D" w:rsidP="00901F7D">
            <w:pPr>
              <w:jc w:val="right"/>
              <w:rPr>
                <w:highlight w:val="yellow"/>
              </w:rPr>
            </w:pPr>
            <w:r w:rsidRPr="00901F7D">
              <w:rPr>
                <w:highlight w:val="yellow"/>
              </w:rPr>
              <w:t>996</w:t>
            </w:r>
          </w:p>
        </w:tc>
      </w:tr>
      <w:tr w:rsidR="00901F7D" w:rsidRPr="001A5023" w14:paraId="47388693" w14:textId="77777777" w:rsidTr="00901F7D">
        <w:tc>
          <w:tcPr>
            <w:tcW w:w="1382" w:type="dxa"/>
            <w:shd w:val="clear" w:color="auto" w:fill="auto"/>
          </w:tcPr>
          <w:p w14:paraId="4DDF8990" w14:textId="77777777" w:rsidR="00901F7D" w:rsidRPr="00901F7D" w:rsidRDefault="00901F7D" w:rsidP="00901F7D">
            <w:pPr>
              <w:rPr>
                <w:highlight w:val="yellow"/>
              </w:rPr>
            </w:pPr>
            <w:r w:rsidRPr="00901F7D">
              <w:rPr>
                <w:rFonts w:hint="eastAsia"/>
                <w:highlight w:val="yellow"/>
              </w:rPr>
              <w:t>竹林村</w:t>
            </w:r>
          </w:p>
        </w:tc>
        <w:tc>
          <w:tcPr>
            <w:tcW w:w="1382" w:type="dxa"/>
            <w:shd w:val="clear" w:color="auto" w:fill="auto"/>
            <w:vAlign w:val="center"/>
          </w:tcPr>
          <w:p w14:paraId="13AD3780" w14:textId="77777777" w:rsidR="00901F7D" w:rsidRPr="00901F7D" w:rsidRDefault="00901F7D" w:rsidP="00901F7D">
            <w:pPr>
              <w:jc w:val="right"/>
              <w:rPr>
                <w:highlight w:val="yellow"/>
              </w:rPr>
            </w:pPr>
            <w:r w:rsidRPr="00901F7D">
              <w:rPr>
                <w:rFonts w:hint="eastAsia"/>
                <w:highlight w:val="yellow"/>
              </w:rPr>
              <w:t>18</w:t>
            </w:r>
          </w:p>
        </w:tc>
        <w:tc>
          <w:tcPr>
            <w:tcW w:w="1383" w:type="dxa"/>
            <w:shd w:val="clear" w:color="auto" w:fill="auto"/>
            <w:vAlign w:val="center"/>
          </w:tcPr>
          <w:p w14:paraId="7736E956" w14:textId="77777777" w:rsidR="00901F7D" w:rsidRPr="00901F7D" w:rsidRDefault="00901F7D" w:rsidP="00901F7D">
            <w:pPr>
              <w:jc w:val="right"/>
              <w:rPr>
                <w:highlight w:val="yellow"/>
              </w:rPr>
            </w:pPr>
            <w:r w:rsidRPr="00901F7D">
              <w:rPr>
                <w:highlight w:val="yellow"/>
              </w:rPr>
              <w:t>730</w:t>
            </w:r>
          </w:p>
        </w:tc>
        <w:tc>
          <w:tcPr>
            <w:tcW w:w="1383" w:type="dxa"/>
            <w:shd w:val="clear" w:color="auto" w:fill="auto"/>
            <w:vAlign w:val="center"/>
          </w:tcPr>
          <w:p w14:paraId="10A27F28" w14:textId="77777777" w:rsidR="00901F7D" w:rsidRPr="00901F7D" w:rsidRDefault="00901F7D" w:rsidP="00901F7D">
            <w:pPr>
              <w:jc w:val="right"/>
              <w:rPr>
                <w:highlight w:val="yellow"/>
              </w:rPr>
            </w:pPr>
            <w:r w:rsidRPr="00901F7D">
              <w:rPr>
                <w:highlight w:val="yellow"/>
              </w:rPr>
              <w:t>802</w:t>
            </w:r>
          </w:p>
        </w:tc>
        <w:tc>
          <w:tcPr>
            <w:tcW w:w="1383" w:type="dxa"/>
            <w:shd w:val="clear" w:color="auto" w:fill="auto"/>
            <w:vAlign w:val="center"/>
          </w:tcPr>
          <w:p w14:paraId="44F4DF32" w14:textId="77777777" w:rsidR="00901F7D" w:rsidRPr="00901F7D" w:rsidRDefault="00901F7D" w:rsidP="00901F7D">
            <w:pPr>
              <w:jc w:val="right"/>
              <w:rPr>
                <w:highlight w:val="yellow"/>
              </w:rPr>
            </w:pPr>
            <w:r w:rsidRPr="00901F7D">
              <w:rPr>
                <w:highlight w:val="yellow"/>
              </w:rPr>
              <w:t>669</w:t>
            </w:r>
          </w:p>
        </w:tc>
        <w:tc>
          <w:tcPr>
            <w:tcW w:w="1383" w:type="dxa"/>
            <w:shd w:val="clear" w:color="auto" w:fill="auto"/>
            <w:vAlign w:val="center"/>
          </w:tcPr>
          <w:p w14:paraId="01236DD0" w14:textId="77777777" w:rsidR="00901F7D" w:rsidRPr="00901F7D" w:rsidRDefault="00901F7D" w:rsidP="00901F7D">
            <w:pPr>
              <w:jc w:val="right"/>
              <w:rPr>
                <w:highlight w:val="yellow"/>
              </w:rPr>
            </w:pPr>
            <w:r w:rsidRPr="00901F7D">
              <w:rPr>
                <w:highlight w:val="yellow"/>
              </w:rPr>
              <w:t>1,471</w:t>
            </w:r>
          </w:p>
        </w:tc>
      </w:tr>
      <w:tr w:rsidR="00901F7D" w:rsidRPr="001A5023" w14:paraId="649C23FE" w14:textId="77777777" w:rsidTr="00901F7D">
        <w:tc>
          <w:tcPr>
            <w:tcW w:w="1382" w:type="dxa"/>
            <w:shd w:val="clear" w:color="auto" w:fill="auto"/>
          </w:tcPr>
          <w:p w14:paraId="5E8F9037" w14:textId="77777777" w:rsidR="00901F7D" w:rsidRPr="00901F7D" w:rsidRDefault="00901F7D" w:rsidP="00901F7D">
            <w:pPr>
              <w:rPr>
                <w:highlight w:val="yellow"/>
              </w:rPr>
            </w:pPr>
            <w:r w:rsidRPr="00901F7D">
              <w:rPr>
                <w:rFonts w:hint="eastAsia"/>
                <w:highlight w:val="yellow"/>
              </w:rPr>
              <w:t>竹豐村</w:t>
            </w:r>
          </w:p>
        </w:tc>
        <w:tc>
          <w:tcPr>
            <w:tcW w:w="1382" w:type="dxa"/>
            <w:shd w:val="clear" w:color="auto" w:fill="auto"/>
            <w:vAlign w:val="center"/>
          </w:tcPr>
          <w:p w14:paraId="449C78FA" w14:textId="77777777" w:rsidR="00901F7D" w:rsidRPr="00901F7D" w:rsidRDefault="00901F7D" w:rsidP="00901F7D">
            <w:pPr>
              <w:jc w:val="right"/>
              <w:rPr>
                <w:highlight w:val="yellow"/>
              </w:rPr>
            </w:pPr>
            <w:r w:rsidRPr="00901F7D">
              <w:rPr>
                <w:rFonts w:hint="eastAsia"/>
                <w:highlight w:val="yellow"/>
              </w:rPr>
              <w:t>14</w:t>
            </w:r>
          </w:p>
        </w:tc>
        <w:tc>
          <w:tcPr>
            <w:tcW w:w="1383" w:type="dxa"/>
            <w:shd w:val="clear" w:color="auto" w:fill="auto"/>
            <w:vAlign w:val="center"/>
          </w:tcPr>
          <w:p w14:paraId="41D9F758" w14:textId="77777777" w:rsidR="00901F7D" w:rsidRPr="00901F7D" w:rsidRDefault="00901F7D" w:rsidP="00901F7D">
            <w:pPr>
              <w:jc w:val="right"/>
              <w:rPr>
                <w:highlight w:val="yellow"/>
              </w:rPr>
            </w:pPr>
            <w:r w:rsidRPr="00901F7D">
              <w:rPr>
                <w:highlight w:val="yellow"/>
              </w:rPr>
              <w:t>474</w:t>
            </w:r>
          </w:p>
        </w:tc>
        <w:tc>
          <w:tcPr>
            <w:tcW w:w="1383" w:type="dxa"/>
            <w:shd w:val="clear" w:color="auto" w:fill="auto"/>
            <w:vAlign w:val="center"/>
          </w:tcPr>
          <w:p w14:paraId="61F2D3B7" w14:textId="77777777" w:rsidR="00901F7D" w:rsidRPr="00901F7D" w:rsidRDefault="00901F7D" w:rsidP="00901F7D">
            <w:pPr>
              <w:jc w:val="right"/>
              <w:rPr>
                <w:highlight w:val="yellow"/>
              </w:rPr>
            </w:pPr>
            <w:r w:rsidRPr="00901F7D">
              <w:rPr>
                <w:highlight w:val="yellow"/>
              </w:rPr>
              <w:t>483</w:t>
            </w:r>
          </w:p>
        </w:tc>
        <w:tc>
          <w:tcPr>
            <w:tcW w:w="1383" w:type="dxa"/>
            <w:shd w:val="clear" w:color="auto" w:fill="auto"/>
            <w:vAlign w:val="center"/>
          </w:tcPr>
          <w:p w14:paraId="3BB11123" w14:textId="77777777" w:rsidR="00901F7D" w:rsidRPr="00901F7D" w:rsidRDefault="00901F7D" w:rsidP="00901F7D">
            <w:pPr>
              <w:jc w:val="right"/>
              <w:rPr>
                <w:highlight w:val="yellow"/>
              </w:rPr>
            </w:pPr>
            <w:r w:rsidRPr="00901F7D">
              <w:rPr>
                <w:highlight w:val="yellow"/>
              </w:rPr>
              <w:t>397</w:t>
            </w:r>
          </w:p>
        </w:tc>
        <w:tc>
          <w:tcPr>
            <w:tcW w:w="1383" w:type="dxa"/>
            <w:shd w:val="clear" w:color="auto" w:fill="auto"/>
            <w:vAlign w:val="center"/>
          </w:tcPr>
          <w:p w14:paraId="12EB36A5" w14:textId="77777777" w:rsidR="00901F7D" w:rsidRPr="00901F7D" w:rsidRDefault="00901F7D" w:rsidP="00901F7D">
            <w:pPr>
              <w:jc w:val="right"/>
              <w:rPr>
                <w:highlight w:val="yellow"/>
              </w:rPr>
            </w:pPr>
            <w:r w:rsidRPr="00901F7D">
              <w:rPr>
                <w:highlight w:val="yellow"/>
              </w:rPr>
              <w:t>880</w:t>
            </w:r>
          </w:p>
        </w:tc>
      </w:tr>
      <w:tr w:rsidR="00901F7D" w:rsidRPr="001A5023" w14:paraId="46D8B0F6" w14:textId="77777777" w:rsidTr="00901F7D">
        <w:tc>
          <w:tcPr>
            <w:tcW w:w="1382" w:type="dxa"/>
            <w:shd w:val="clear" w:color="auto" w:fill="auto"/>
          </w:tcPr>
          <w:p w14:paraId="551DAF20" w14:textId="77777777" w:rsidR="00901F7D" w:rsidRPr="00901F7D" w:rsidRDefault="00901F7D" w:rsidP="00901F7D">
            <w:pPr>
              <w:rPr>
                <w:highlight w:val="yellow"/>
              </w:rPr>
            </w:pPr>
            <w:r w:rsidRPr="00901F7D">
              <w:rPr>
                <w:rFonts w:hint="eastAsia"/>
                <w:highlight w:val="yellow"/>
              </w:rPr>
              <w:t>和雅村</w:t>
            </w:r>
          </w:p>
        </w:tc>
        <w:tc>
          <w:tcPr>
            <w:tcW w:w="1382" w:type="dxa"/>
            <w:shd w:val="clear" w:color="auto" w:fill="auto"/>
            <w:vAlign w:val="center"/>
          </w:tcPr>
          <w:p w14:paraId="6ED42F05" w14:textId="77777777" w:rsidR="00901F7D" w:rsidRPr="00901F7D" w:rsidRDefault="00901F7D" w:rsidP="00901F7D">
            <w:pPr>
              <w:jc w:val="right"/>
              <w:rPr>
                <w:highlight w:val="yellow"/>
              </w:rPr>
            </w:pPr>
            <w:r w:rsidRPr="00901F7D">
              <w:rPr>
                <w:rFonts w:hint="eastAsia"/>
                <w:highlight w:val="yellow"/>
              </w:rPr>
              <w:t>6</w:t>
            </w:r>
          </w:p>
        </w:tc>
        <w:tc>
          <w:tcPr>
            <w:tcW w:w="1383" w:type="dxa"/>
            <w:shd w:val="clear" w:color="auto" w:fill="auto"/>
            <w:vAlign w:val="center"/>
          </w:tcPr>
          <w:p w14:paraId="5D1CCF32" w14:textId="77777777" w:rsidR="00901F7D" w:rsidRPr="00901F7D" w:rsidRDefault="00901F7D" w:rsidP="00901F7D">
            <w:pPr>
              <w:jc w:val="right"/>
              <w:rPr>
                <w:highlight w:val="yellow"/>
              </w:rPr>
            </w:pPr>
            <w:r w:rsidRPr="00901F7D">
              <w:rPr>
                <w:highlight w:val="yellow"/>
              </w:rPr>
              <w:t>299</w:t>
            </w:r>
          </w:p>
        </w:tc>
        <w:tc>
          <w:tcPr>
            <w:tcW w:w="1383" w:type="dxa"/>
            <w:shd w:val="clear" w:color="auto" w:fill="auto"/>
            <w:vAlign w:val="center"/>
          </w:tcPr>
          <w:p w14:paraId="35459F16" w14:textId="77777777" w:rsidR="00901F7D" w:rsidRPr="00901F7D" w:rsidRDefault="00901F7D" w:rsidP="00901F7D">
            <w:pPr>
              <w:jc w:val="right"/>
              <w:rPr>
                <w:highlight w:val="yellow"/>
              </w:rPr>
            </w:pPr>
            <w:r w:rsidRPr="00901F7D">
              <w:rPr>
                <w:highlight w:val="yellow"/>
              </w:rPr>
              <w:t>344</w:t>
            </w:r>
          </w:p>
        </w:tc>
        <w:tc>
          <w:tcPr>
            <w:tcW w:w="1383" w:type="dxa"/>
            <w:shd w:val="clear" w:color="auto" w:fill="auto"/>
            <w:vAlign w:val="center"/>
          </w:tcPr>
          <w:p w14:paraId="4AF4D460" w14:textId="77777777" w:rsidR="00901F7D" w:rsidRPr="00901F7D" w:rsidRDefault="00901F7D" w:rsidP="00901F7D">
            <w:pPr>
              <w:jc w:val="right"/>
              <w:rPr>
                <w:highlight w:val="yellow"/>
              </w:rPr>
            </w:pPr>
            <w:r w:rsidRPr="00901F7D">
              <w:rPr>
                <w:highlight w:val="yellow"/>
              </w:rPr>
              <w:t>270</w:t>
            </w:r>
          </w:p>
        </w:tc>
        <w:tc>
          <w:tcPr>
            <w:tcW w:w="1383" w:type="dxa"/>
            <w:shd w:val="clear" w:color="auto" w:fill="auto"/>
            <w:vAlign w:val="center"/>
          </w:tcPr>
          <w:p w14:paraId="2D84485C" w14:textId="77777777" w:rsidR="00901F7D" w:rsidRPr="00901F7D" w:rsidRDefault="00901F7D" w:rsidP="00901F7D">
            <w:pPr>
              <w:jc w:val="right"/>
              <w:rPr>
                <w:highlight w:val="yellow"/>
              </w:rPr>
            </w:pPr>
            <w:r w:rsidRPr="00901F7D">
              <w:rPr>
                <w:highlight w:val="yellow"/>
              </w:rPr>
              <w:t>614</w:t>
            </w:r>
          </w:p>
        </w:tc>
      </w:tr>
      <w:tr w:rsidR="00901F7D" w:rsidRPr="001A5023" w14:paraId="76FE5CE1" w14:textId="77777777" w:rsidTr="00901F7D">
        <w:tc>
          <w:tcPr>
            <w:tcW w:w="1382" w:type="dxa"/>
            <w:shd w:val="clear" w:color="auto" w:fill="auto"/>
          </w:tcPr>
          <w:p w14:paraId="0209A869" w14:textId="77777777" w:rsidR="00901F7D" w:rsidRPr="00901F7D" w:rsidRDefault="00901F7D" w:rsidP="00901F7D">
            <w:pPr>
              <w:rPr>
                <w:highlight w:val="yellow"/>
              </w:rPr>
            </w:pPr>
            <w:r w:rsidRPr="00901F7D">
              <w:rPr>
                <w:rFonts w:hint="eastAsia"/>
                <w:highlight w:val="yellow"/>
              </w:rPr>
              <w:t>鳳凰村</w:t>
            </w:r>
          </w:p>
        </w:tc>
        <w:tc>
          <w:tcPr>
            <w:tcW w:w="1382" w:type="dxa"/>
            <w:shd w:val="clear" w:color="auto" w:fill="auto"/>
            <w:vAlign w:val="center"/>
          </w:tcPr>
          <w:p w14:paraId="478E6BDB" w14:textId="77777777" w:rsidR="00901F7D" w:rsidRPr="00901F7D" w:rsidRDefault="00901F7D" w:rsidP="00901F7D">
            <w:pPr>
              <w:jc w:val="right"/>
              <w:rPr>
                <w:highlight w:val="yellow"/>
              </w:rPr>
            </w:pPr>
            <w:r w:rsidRPr="00901F7D">
              <w:rPr>
                <w:rFonts w:hint="eastAsia"/>
                <w:highlight w:val="yellow"/>
              </w:rPr>
              <w:t>14</w:t>
            </w:r>
          </w:p>
        </w:tc>
        <w:tc>
          <w:tcPr>
            <w:tcW w:w="1383" w:type="dxa"/>
            <w:shd w:val="clear" w:color="auto" w:fill="auto"/>
            <w:vAlign w:val="center"/>
          </w:tcPr>
          <w:p w14:paraId="3DCC94BE" w14:textId="77777777" w:rsidR="00901F7D" w:rsidRPr="00901F7D" w:rsidRDefault="00901F7D" w:rsidP="00901F7D">
            <w:pPr>
              <w:jc w:val="right"/>
              <w:rPr>
                <w:highlight w:val="yellow"/>
              </w:rPr>
            </w:pPr>
            <w:r w:rsidRPr="00901F7D">
              <w:rPr>
                <w:highlight w:val="yellow"/>
              </w:rPr>
              <w:t>629</w:t>
            </w:r>
          </w:p>
        </w:tc>
        <w:tc>
          <w:tcPr>
            <w:tcW w:w="1383" w:type="dxa"/>
            <w:shd w:val="clear" w:color="auto" w:fill="auto"/>
            <w:vAlign w:val="center"/>
          </w:tcPr>
          <w:p w14:paraId="6C7301E1" w14:textId="77777777" w:rsidR="00901F7D" w:rsidRPr="00901F7D" w:rsidRDefault="00901F7D" w:rsidP="00901F7D">
            <w:pPr>
              <w:jc w:val="right"/>
              <w:rPr>
                <w:highlight w:val="yellow"/>
              </w:rPr>
            </w:pPr>
            <w:r w:rsidRPr="00901F7D">
              <w:rPr>
                <w:highlight w:val="yellow"/>
              </w:rPr>
              <w:t>685</w:t>
            </w:r>
          </w:p>
        </w:tc>
        <w:tc>
          <w:tcPr>
            <w:tcW w:w="1383" w:type="dxa"/>
            <w:shd w:val="clear" w:color="auto" w:fill="auto"/>
            <w:vAlign w:val="center"/>
          </w:tcPr>
          <w:p w14:paraId="131C122C" w14:textId="77777777" w:rsidR="00901F7D" w:rsidRPr="00901F7D" w:rsidRDefault="00901F7D" w:rsidP="00901F7D">
            <w:pPr>
              <w:jc w:val="right"/>
              <w:rPr>
                <w:highlight w:val="yellow"/>
              </w:rPr>
            </w:pPr>
            <w:r w:rsidRPr="00901F7D">
              <w:rPr>
                <w:highlight w:val="yellow"/>
              </w:rPr>
              <w:t>608</w:t>
            </w:r>
          </w:p>
        </w:tc>
        <w:tc>
          <w:tcPr>
            <w:tcW w:w="1383" w:type="dxa"/>
            <w:shd w:val="clear" w:color="auto" w:fill="auto"/>
            <w:vAlign w:val="center"/>
          </w:tcPr>
          <w:p w14:paraId="36F1D829" w14:textId="77777777" w:rsidR="00901F7D" w:rsidRPr="00901F7D" w:rsidRDefault="00901F7D" w:rsidP="00901F7D">
            <w:pPr>
              <w:jc w:val="right"/>
              <w:rPr>
                <w:highlight w:val="yellow"/>
              </w:rPr>
            </w:pPr>
            <w:r w:rsidRPr="00901F7D">
              <w:rPr>
                <w:highlight w:val="yellow"/>
              </w:rPr>
              <w:t>1,293</w:t>
            </w:r>
          </w:p>
        </w:tc>
      </w:tr>
      <w:tr w:rsidR="00901F7D" w:rsidRPr="001A5023" w14:paraId="3DBFE701" w14:textId="77777777" w:rsidTr="00901F7D">
        <w:tc>
          <w:tcPr>
            <w:tcW w:w="1382" w:type="dxa"/>
            <w:shd w:val="clear" w:color="auto" w:fill="auto"/>
          </w:tcPr>
          <w:p w14:paraId="173E2897" w14:textId="77777777" w:rsidR="00901F7D" w:rsidRPr="00901F7D" w:rsidRDefault="00901F7D" w:rsidP="00901F7D">
            <w:pPr>
              <w:rPr>
                <w:highlight w:val="yellow"/>
              </w:rPr>
            </w:pPr>
            <w:r w:rsidRPr="00901F7D">
              <w:rPr>
                <w:rFonts w:hint="eastAsia"/>
                <w:highlight w:val="yellow"/>
              </w:rPr>
              <w:t>永隆村</w:t>
            </w:r>
          </w:p>
        </w:tc>
        <w:tc>
          <w:tcPr>
            <w:tcW w:w="1382" w:type="dxa"/>
            <w:shd w:val="clear" w:color="auto" w:fill="auto"/>
            <w:vAlign w:val="center"/>
          </w:tcPr>
          <w:p w14:paraId="46A7DE47" w14:textId="77777777" w:rsidR="00901F7D" w:rsidRPr="00901F7D" w:rsidRDefault="00901F7D" w:rsidP="00901F7D">
            <w:pPr>
              <w:jc w:val="right"/>
              <w:rPr>
                <w:highlight w:val="yellow"/>
              </w:rPr>
            </w:pPr>
            <w:r w:rsidRPr="00901F7D">
              <w:rPr>
                <w:rFonts w:hint="eastAsia"/>
                <w:highlight w:val="yellow"/>
              </w:rPr>
              <w:t>13</w:t>
            </w:r>
          </w:p>
        </w:tc>
        <w:tc>
          <w:tcPr>
            <w:tcW w:w="1383" w:type="dxa"/>
            <w:shd w:val="clear" w:color="auto" w:fill="auto"/>
            <w:vAlign w:val="center"/>
          </w:tcPr>
          <w:p w14:paraId="31073731" w14:textId="77777777" w:rsidR="00901F7D" w:rsidRPr="00901F7D" w:rsidRDefault="00901F7D" w:rsidP="00901F7D">
            <w:pPr>
              <w:jc w:val="right"/>
              <w:rPr>
                <w:highlight w:val="yellow"/>
              </w:rPr>
            </w:pPr>
            <w:r w:rsidRPr="00901F7D">
              <w:rPr>
                <w:highlight w:val="yellow"/>
              </w:rPr>
              <w:t>841</w:t>
            </w:r>
          </w:p>
        </w:tc>
        <w:tc>
          <w:tcPr>
            <w:tcW w:w="1383" w:type="dxa"/>
            <w:shd w:val="clear" w:color="auto" w:fill="auto"/>
            <w:vAlign w:val="center"/>
          </w:tcPr>
          <w:p w14:paraId="7CDD0DC4" w14:textId="77777777" w:rsidR="00901F7D" w:rsidRPr="00901F7D" w:rsidRDefault="00901F7D" w:rsidP="00901F7D">
            <w:pPr>
              <w:jc w:val="right"/>
              <w:rPr>
                <w:highlight w:val="yellow"/>
              </w:rPr>
            </w:pPr>
            <w:r w:rsidRPr="00901F7D">
              <w:rPr>
                <w:highlight w:val="yellow"/>
              </w:rPr>
              <w:t>847</w:t>
            </w:r>
          </w:p>
        </w:tc>
        <w:tc>
          <w:tcPr>
            <w:tcW w:w="1383" w:type="dxa"/>
            <w:shd w:val="clear" w:color="auto" w:fill="auto"/>
            <w:vAlign w:val="center"/>
          </w:tcPr>
          <w:p w14:paraId="47661688" w14:textId="77777777" w:rsidR="00901F7D" w:rsidRPr="00901F7D" w:rsidRDefault="00901F7D" w:rsidP="00901F7D">
            <w:pPr>
              <w:jc w:val="right"/>
              <w:rPr>
                <w:highlight w:val="yellow"/>
              </w:rPr>
            </w:pPr>
            <w:r w:rsidRPr="00901F7D">
              <w:rPr>
                <w:highlight w:val="yellow"/>
              </w:rPr>
              <w:t>704</w:t>
            </w:r>
          </w:p>
        </w:tc>
        <w:tc>
          <w:tcPr>
            <w:tcW w:w="1383" w:type="dxa"/>
            <w:shd w:val="clear" w:color="auto" w:fill="auto"/>
            <w:vAlign w:val="center"/>
          </w:tcPr>
          <w:p w14:paraId="327B42D6" w14:textId="77777777" w:rsidR="00901F7D" w:rsidRPr="00901F7D" w:rsidRDefault="00901F7D" w:rsidP="00901F7D">
            <w:pPr>
              <w:jc w:val="right"/>
              <w:rPr>
                <w:highlight w:val="yellow"/>
              </w:rPr>
            </w:pPr>
            <w:r w:rsidRPr="00901F7D">
              <w:rPr>
                <w:highlight w:val="yellow"/>
              </w:rPr>
              <w:t>1,551</w:t>
            </w:r>
          </w:p>
        </w:tc>
      </w:tr>
      <w:tr w:rsidR="00901F7D" w:rsidRPr="001A5023" w14:paraId="5C30D32B" w14:textId="77777777" w:rsidTr="00901F7D">
        <w:tc>
          <w:tcPr>
            <w:tcW w:w="1382" w:type="dxa"/>
            <w:shd w:val="clear" w:color="auto" w:fill="auto"/>
          </w:tcPr>
          <w:p w14:paraId="060DF459" w14:textId="77777777" w:rsidR="00901F7D" w:rsidRPr="00901F7D" w:rsidRDefault="00901F7D" w:rsidP="00901F7D">
            <w:pPr>
              <w:rPr>
                <w:highlight w:val="yellow"/>
              </w:rPr>
            </w:pPr>
            <w:r w:rsidRPr="00901F7D">
              <w:rPr>
                <w:rFonts w:hint="eastAsia"/>
                <w:highlight w:val="yellow"/>
              </w:rPr>
              <w:t>秀峰村</w:t>
            </w:r>
          </w:p>
        </w:tc>
        <w:tc>
          <w:tcPr>
            <w:tcW w:w="1382" w:type="dxa"/>
            <w:shd w:val="clear" w:color="auto" w:fill="auto"/>
            <w:vAlign w:val="center"/>
          </w:tcPr>
          <w:p w14:paraId="6063ABC8" w14:textId="77777777" w:rsidR="00901F7D" w:rsidRPr="00901F7D" w:rsidRDefault="00901F7D" w:rsidP="00901F7D">
            <w:pPr>
              <w:jc w:val="right"/>
              <w:rPr>
                <w:highlight w:val="yellow"/>
              </w:rPr>
            </w:pPr>
            <w:r w:rsidRPr="00901F7D">
              <w:rPr>
                <w:rFonts w:hint="eastAsia"/>
                <w:highlight w:val="yellow"/>
              </w:rPr>
              <w:t>15</w:t>
            </w:r>
          </w:p>
        </w:tc>
        <w:tc>
          <w:tcPr>
            <w:tcW w:w="1383" w:type="dxa"/>
            <w:shd w:val="clear" w:color="auto" w:fill="auto"/>
            <w:vAlign w:val="center"/>
          </w:tcPr>
          <w:p w14:paraId="6AC2135C" w14:textId="77777777" w:rsidR="00901F7D" w:rsidRPr="00901F7D" w:rsidRDefault="00901F7D" w:rsidP="00901F7D">
            <w:pPr>
              <w:jc w:val="right"/>
              <w:rPr>
                <w:highlight w:val="yellow"/>
              </w:rPr>
            </w:pPr>
            <w:r w:rsidRPr="00901F7D">
              <w:rPr>
                <w:highlight w:val="yellow"/>
              </w:rPr>
              <w:t>387</w:t>
            </w:r>
          </w:p>
        </w:tc>
        <w:tc>
          <w:tcPr>
            <w:tcW w:w="1383" w:type="dxa"/>
            <w:shd w:val="clear" w:color="auto" w:fill="auto"/>
            <w:vAlign w:val="center"/>
          </w:tcPr>
          <w:p w14:paraId="326DAC5B" w14:textId="77777777" w:rsidR="00901F7D" w:rsidRPr="00901F7D" w:rsidRDefault="00901F7D" w:rsidP="00901F7D">
            <w:pPr>
              <w:jc w:val="right"/>
              <w:rPr>
                <w:highlight w:val="yellow"/>
              </w:rPr>
            </w:pPr>
            <w:r w:rsidRPr="00901F7D">
              <w:rPr>
                <w:highlight w:val="yellow"/>
              </w:rPr>
              <w:t>413</w:t>
            </w:r>
          </w:p>
        </w:tc>
        <w:tc>
          <w:tcPr>
            <w:tcW w:w="1383" w:type="dxa"/>
            <w:shd w:val="clear" w:color="auto" w:fill="auto"/>
            <w:vAlign w:val="center"/>
          </w:tcPr>
          <w:p w14:paraId="3479E32B" w14:textId="77777777" w:rsidR="00901F7D" w:rsidRPr="00901F7D" w:rsidRDefault="00901F7D" w:rsidP="00901F7D">
            <w:pPr>
              <w:jc w:val="right"/>
              <w:rPr>
                <w:highlight w:val="yellow"/>
              </w:rPr>
            </w:pPr>
            <w:r w:rsidRPr="00901F7D">
              <w:rPr>
                <w:highlight w:val="yellow"/>
              </w:rPr>
              <w:t>330</w:t>
            </w:r>
          </w:p>
        </w:tc>
        <w:tc>
          <w:tcPr>
            <w:tcW w:w="1383" w:type="dxa"/>
            <w:shd w:val="clear" w:color="auto" w:fill="auto"/>
            <w:vAlign w:val="center"/>
          </w:tcPr>
          <w:p w14:paraId="430CC6BB" w14:textId="77777777" w:rsidR="00901F7D" w:rsidRPr="00901F7D" w:rsidRDefault="00901F7D" w:rsidP="00901F7D">
            <w:pPr>
              <w:jc w:val="right"/>
              <w:rPr>
                <w:highlight w:val="yellow"/>
              </w:rPr>
            </w:pPr>
            <w:r w:rsidRPr="00901F7D">
              <w:rPr>
                <w:highlight w:val="yellow"/>
              </w:rPr>
              <w:t>743</w:t>
            </w:r>
          </w:p>
        </w:tc>
      </w:tr>
      <w:tr w:rsidR="00901F7D" w:rsidRPr="001A5023" w14:paraId="2ED9CB1D" w14:textId="77777777" w:rsidTr="00901F7D">
        <w:tc>
          <w:tcPr>
            <w:tcW w:w="1382" w:type="dxa"/>
            <w:shd w:val="clear" w:color="auto" w:fill="auto"/>
          </w:tcPr>
          <w:p w14:paraId="5821ED4A" w14:textId="77777777" w:rsidR="00901F7D" w:rsidRPr="00901F7D" w:rsidRDefault="00901F7D" w:rsidP="00901F7D">
            <w:pPr>
              <w:rPr>
                <w:highlight w:val="yellow"/>
              </w:rPr>
            </w:pPr>
            <w:r w:rsidRPr="00901F7D">
              <w:rPr>
                <w:rFonts w:hint="eastAsia"/>
                <w:highlight w:val="yellow"/>
              </w:rPr>
              <w:t>清水村</w:t>
            </w:r>
          </w:p>
        </w:tc>
        <w:tc>
          <w:tcPr>
            <w:tcW w:w="1382" w:type="dxa"/>
            <w:shd w:val="clear" w:color="auto" w:fill="auto"/>
            <w:vAlign w:val="center"/>
          </w:tcPr>
          <w:p w14:paraId="28991377" w14:textId="77777777" w:rsidR="00901F7D" w:rsidRPr="00901F7D" w:rsidRDefault="00901F7D" w:rsidP="00901F7D">
            <w:pPr>
              <w:jc w:val="right"/>
              <w:rPr>
                <w:highlight w:val="yellow"/>
              </w:rPr>
            </w:pPr>
            <w:r w:rsidRPr="00901F7D">
              <w:rPr>
                <w:rFonts w:hint="eastAsia"/>
                <w:highlight w:val="yellow"/>
              </w:rPr>
              <w:t>8</w:t>
            </w:r>
          </w:p>
        </w:tc>
        <w:tc>
          <w:tcPr>
            <w:tcW w:w="1383" w:type="dxa"/>
            <w:shd w:val="clear" w:color="auto" w:fill="auto"/>
            <w:vAlign w:val="center"/>
          </w:tcPr>
          <w:p w14:paraId="138C7F12" w14:textId="77777777" w:rsidR="00901F7D" w:rsidRPr="00901F7D" w:rsidRDefault="00901F7D" w:rsidP="00901F7D">
            <w:pPr>
              <w:jc w:val="right"/>
              <w:rPr>
                <w:highlight w:val="yellow"/>
              </w:rPr>
            </w:pPr>
            <w:r w:rsidRPr="00901F7D">
              <w:rPr>
                <w:highlight w:val="yellow"/>
              </w:rPr>
              <w:t>345</w:t>
            </w:r>
          </w:p>
        </w:tc>
        <w:tc>
          <w:tcPr>
            <w:tcW w:w="1383" w:type="dxa"/>
            <w:shd w:val="clear" w:color="auto" w:fill="auto"/>
            <w:vAlign w:val="center"/>
          </w:tcPr>
          <w:p w14:paraId="0FF389EB" w14:textId="77777777" w:rsidR="00901F7D" w:rsidRPr="00901F7D" w:rsidRDefault="00901F7D" w:rsidP="00901F7D">
            <w:pPr>
              <w:jc w:val="right"/>
              <w:rPr>
                <w:highlight w:val="yellow"/>
              </w:rPr>
            </w:pPr>
            <w:r w:rsidRPr="00901F7D">
              <w:rPr>
                <w:highlight w:val="yellow"/>
              </w:rPr>
              <w:t>346</w:t>
            </w:r>
          </w:p>
        </w:tc>
        <w:tc>
          <w:tcPr>
            <w:tcW w:w="1383" w:type="dxa"/>
            <w:shd w:val="clear" w:color="auto" w:fill="auto"/>
            <w:vAlign w:val="center"/>
          </w:tcPr>
          <w:p w14:paraId="0CFEAE94" w14:textId="77777777" w:rsidR="00901F7D" w:rsidRPr="00901F7D" w:rsidRDefault="00901F7D" w:rsidP="00901F7D">
            <w:pPr>
              <w:jc w:val="right"/>
              <w:rPr>
                <w:highlight w:val="yellow"/>
              </w:rPr>
            </w:pPr>
            <w:r w:rsidRPr="00901F7D">
              <w:rPr>
                <w:highlight w:val="yellow"/>
              </w:rPr>
              <w:t>257</w:t>
            </w:r>
          </w:p>
        </w:tc>
        <w:tc>
          <w:tcPr>
            <w:tcW w:w="1383" w:type="dxa"/>
            <w:shd w:val="clear" w:color="auto" w:fill="auto"/>
            <w:vAlign w:val="center"/>
          </w:tcPr>
          <w:p w14:paraId="217C0BB4" w14:textId="77777777" w:rsidR="00901F7D" w:rsidRPr="00901F7D" w:rsidRDefault="00901F7D" w:rsidP="00901F7D">
            <w:pPr>
              <w:jc w:val="right"/>
              <w:rPr>
                <w:highlight w:val="yellow"/>
              </w:rPr>
            </w:pPr>
            <w:r w:rsidRPr="00901F7D">
              <w:rPr>
                <w:highlight w:val="yellow"/>
              </w:rPr>
              <w:t>603</w:t>
            </w:r>
          </w:p>
        </w:tc>
      </w:tr>
      <w:tr w:rsidR="00901F7D" w:rsidRPr="001A5023" w14:paraId="2CA20429" w14:textId="77777777" w:rsidTr="00901F7D">
        <w:tc>
          <w:tcPr>
            <w:tcW w:w="1382" w:type="dxa"/>
            <w:shd w:val="clear" w:color="auto" w:fill="auto"/>
          </w:tcPr>
          <w:p w14:paraId="7451DF63" w14:textId="77777777" w:rsidR="00901F7D" w:rsidRPr="00901F7D" w:rsidRDefault="00901F7D" w:rsidP="00901F7D">
            <w:pPr>
              <w:rPr>
                <w:highlight w:val="yellow"/>
              </w:rPr>
            </w:pPr>
            <w:r w:rsidRPr="00901F7D">
              <w:rPr>
                <w:rFonts w:hint="eastAsia"/>
                <w:highlight w:val="yellow"/>
              </w:rPr>
              <w:t>瑞田村</w:t>
            </w:r>
          </w:p>
        </w:tc>
        <w:tc>
          <w:tcPr>
            <w:tcW w:w="1382" w:type="dxa"/>
            <w:shd w:val="clear" w:color="auto" w:fill="auto"/>
            <w:vAlign w:val="center"/>
          </w:tcPr>
          <w:p w14:paraId="03F3E097" w14:textId="77777777" w:rsidR="00901F7D" w:rsidRPr="00901F7D" w:rsidRDefault="00901F7D" w:rsidP="00901F7D">
            <w:pPr>
              <w:jc w:val="right"/>
              <w:rPr>
                <w:highlight w:val="yellow"/>
              </w:rPr>
            </w:pPr>
            <w:r w:rsidRPr="00901F7D">
              <w:rPr>
                <w:rFonts w:hint="eastAsia"/>
                <w:highlight w:val="yellow"/>
              </w:rPr>
              <w:t>10</w:t>
            </w:r>
          </w:p>
        </w:tc>
        <w:tc>
          <w:tcPr>
            <w:tcW w:w="1383" w:type="dxa"/>
            <w:shd w:val="clear" w:color="auto" w:fill="auto"/>
            <w:vAlign w:val="center"/>
          </w:tcPr>
          <w:p w14:paraId="3DFBABA4" w14:textId="77777777" w:rsidR="00901F7D" w:rsidRPr="00901F7D" w:rsidRDefault="00901F7D" w:rsidP="00901F7D">
            <w:pPr>
              <w:jc w:val="right"/>
              <w:rPr>
                <w:highlight w:val="yellow"/>
              </w:rPr>
            </w:pPr>
            <w:r w:rsidRPr="00901F7D">
              <w:rPr>
                <w:highlight w:val="yellow"/>
              </w:rPr>
              <w:t>297</w:t>
            </w:r>
          </w:p>
        </w:tc>
        <w:tc>
          <w:tcPr>
            <w:tcW w:w="1383" w:type="dxa"/>
            <w:shd w:val="clear" w:color="auto" w:fill="auto"/>
            <w:vAlign w:val="center"/>
          </w:tcPr>
          <w:p w14:paraId="7AF4818D" w14:textId="77777777" w:rsidR="00901F7D" w:rsidRPr="00901F7D" w:rsidRDefault="00901F7D" w:rsidP="00901F7D">
            <w:pPr>
              <w:jc w:val="right"/>
              <w:rPr>
                <w:highlight w:val="yellow"/>
              </w:rPr>
            </w:pPr>
            <w:r w:rsidRPr="00901F7D">
              <w:rPr>
                <w:highlight w:val="yellow"/>
              </w:rPr>
              <w:t>389</w:t>
            </w:r>
          </w:p>
        </w:tc>
        <w:tc>
          <w:tcPr>
            <w:tcW w:w="1383" w:type="dxa"/>
            <w:shd w:val="clear" w:color="auto" w:fill="auto"/>
            <w:vAlign w:val="center"/>
          </w:tcPr>
          <w:p w14:paraId="111AE94C" w14:textId="77777777" w:rsidR="00901F7D" w:rsidRPr="00901F7D" w:rsidRDefault="00901F7D" w:rsidP="00901F7D">
            <w:pPr>
              <w:jc w:val="right"/>
              <w:rPr>
                <w:highlight w:val="yellow"/>
              </w:rPr>
            </w:pPr>
            <w:r w:rsidRPr="00901F7D">
              <w:rPr>
                <w:highlight w:val="yellow"/>
              </w:rPr>
              <w:t>304</w:t>
            </w:r>
          </w:p>
        </w:tc>
        <w:tc>
          <w:tcPr>
            <w:tcW w:w="1383" w:type="dxa"/>
            <w:shd w:val="clear" w:color="auto" w:fill="auto"/>
            <w:vAlign w:val="center"/>
          </w:tcPr>
          <w:p w14:paraId="5074D1D0" w14:textId="77777777" w:rsidR="00901F7D" w:rsidRPr="00901F7D" w:rsidRDefault="00901F7D" w:rsidP="00901F7D">
            <w:pPr>
              <w:jc w:val="right"/>
              <w:rPr>
                <w:highlight w:val="yellow"/>
              </w:rPr>
            </w:pPr>
            <w:r w:rsidRPr="00901F7D">
              <w:rPr>
                <w:highlight w:val="yellow"/>
              </w:rPr>
              <w:t>693</w:t>
            </w:r>
          </w:p>
        </w:tc>
      </w:tr>
    </w:tbl>
    <w:p w14:paraId="5E866C70" w14:textId="77777777" w:rsidR="00380B3F" w:rsidRPr="001A5023" w:rsidRDefault="00E306D8" w:rsidP="008315BD">
      <w:pPr>
        <w:pStyle w:val="aff4"/>
      </w:pPr>
      <w:r w:rsidRPr="001A5023">
        <w:t>資料來源：南投縣</w:t>
      </w:r>
      <w:r w:rsidR="001B6858" w:rsidRPr="001A5023">
        <w:t>政府</w:t>
      </w:r>
      <w:r w:rsidR="001B6858" w:rsidRPr="001A5023">
        <w:rPr>
          <w:rFonts w:hint="eastAsia"/>
        </w:rPr>
        <w:t>人口統計資訊管理平台</w:t>
      </w:r>
      <w:r w:rsidRPr="001A5023">
        <w:t>，</w:t>
      </w:r>
      <w:r w:rsidRPr="001A5023">
        <w:rPr>
          <w:rFonts w:hint="eastAsia"/>
        </w:rPr>
        <w:t>統計至</w:t>
      </w:r>
      <w:r w:rsidRPr="001A5023">
        <w:t>民國</w:t>
      </w:r>
      <w:r w:rsidRPr="001A5023">
        <w:rPr>
          <w:rFonts w:hint="eastAsia"/>
        </w:rPr>
        <w:t>1</w:t>
      </w:r>
      <w:r w:rsidR="00901F7D">
        <w:t>15</w:t>
      </w:r>
      <w:r w:rsidRPr="001A5023">
        <w:t>年</w:t>
      </w:r>
      <w:r w:rsidR="00901F7D">
        <w:t>4</w:t>
      </w:r>
      <w:r w:rsidRPr="001A5023">
        <w:rPr>
          <w:rFonts w:hint="eastAsia"/>
        </w:rPr>
        <w:t>月止</w:t>
      </w:r>
      <w:r w:rsidRPr="001A5023">
        <w:rPr>
          <w:rFonts w:hint="eastAsia"/>
          <w:color w:val="FF0000"/>
        </w:rPr>
        <w:t>。</w:t>
      </w:r>
    </w:p>
    <w:p w14:paraId="65FAF2D5" w14:textId="77777777" w:rsidR="00D713A6" w:rsidRPr="001A5023" w:rsidRDefault="00E306D8" w:rsidP="001E3085">
      <w:pPr>
        <w:pStyle w:val="a6"/>
      </w:pPr>
      <w:bookmarkStart w:id="24" w:name="_Toc97038005"/>
      <w:r w:rsidRPr="001A5023">
        <w:rPr>
          <w:rFonts w:hint="eastAsia"/>
        </w:rPr>
        <w:t>災害潛勢分析</w:t>
      </w:r>
      <w:bookmarkEnd w:id="24"/>
    </w:p>
    <w:p w14:paraId="6742AFAA" w14:textId="77777777" w:rsidR="003C3DA4" w:rsidRPr="001A5023" w:rsidRDefault="00E306D8" w:rsidP="00171139">
      <w:pPr>
        <w:pStyle w:val="a4"/>
        <w:numPr>
          <w:ilvl w:val="4"/>
          <w:numId w:val="137"/>
        </w:numPr>
      </w:pPr>
      <w:bookmarkStart w:id="25" w:name="_Toc97038006"/>
      <w:r w:rsidRPr="001A5023">
        <w:rPr>
          <w:rFonts w:hint="eastAsia"/>
        </w:rPr>
        <w:t>颱風致淹水災害潛勢分析</w:t>
      </w:r>
    </w:p>
    <w:p w14:paraId="045A083E" w14:textId="7A3E0794" w:rsidR="003C3DA4" w:rsidRPr="001A5023" w:rsidRDefault="00E306D8" w:rsidP="006616C5">
      <w:pPr>
        <w:pStyle w:val="af2"/>
      </w:pPr>
      <w:r w:rsidRPr="001A5023">
        <w:rPr>
          <w:rFonts w:hint="eastAsia"/>
        </w:rPr>
        <w:t>本鄉逢豪雨、颱風導致淹水以地勢低漥為主要，易致災區點如</w:t>
      </w:r>
      <w:r w:rsidR="00435468">
        <w:fldChar w:fldCharType="begin"/>
      </w:r>
      <w:r w:rsidR="00435468">
        <w:instrText xml:space="preserve"> REF _Ref99703386 \h  \* MERGEFORMAT </w:instrText>
      </w:r>
      <w:r w:rsidR="00435468">
        <w:fldChar w:fldCharType="separate"/>
      </w:r>
      <w:r w:rsidR="00EC2F10" w:rsidRPr="001A5023">
        <w:rPr>
          <w:rFonts w:hint="eastAsia"/>
        </w:rPr>
        <w:t>圖</w:t>
      </w:r>
      <w:r w:rsidR="00EC2F10" w:rsidRPr="001A5023">
        <w:rPr>
          <w:rFonts w:hint="eastAsia"/>
        </w:rPr>
        <w:t xml:space="preserve"> </w:t>
      </w:r>
      <w:r w:rsidR="00EC2F10">
        <w:t>1</w:t>
      </w:r>
      <w:r w:rsidR="00435468">
        <w:fldChar w:fldCharType="end"/>
      </w:r>
      <w:r w:rsidRPr="001A5023">
        <w:rPr>
          <w:rFonts w:hint="eastAsia"/>
        </w:rPr>
        <w:t>所示，主要分布於</w:t>
      </w:r>
      <w:r w:rsidRPr="001A5023">
        <w:rPr>
          <w:rFonts w:hint="eastAsia"/>
        </w:rPr>
        <w:t>(</w:t>
      </w:r>
      <w:r w:rsidRPr="001A5023">
        <w:t>1)</w:t>
      </w:r>
      <w:r w:rsidRPr="001A5023">
        <w:rPr>
          <w:rFonts w:hint="eastAsia"/>
        </w:rPr>
        <w:t>鹿谷村仁義路周圍及</w:t>
      </w:r>
      <w:r w:rsidRPr="001A5023">
        <w:rPr>
          <w:rFonts w:hint="eastAsia"/>
        </w:rPr>
        <w:t>(</w:t>
      </w:r>
      <w:r w:rsidRPr="001A5023">
        <w:t>2)</w:t>
      </w:r>
      <w:r w:rsidRPr="001A5023">
        <w:rPr>
          <w:rFonts w:hint="eastAsia"/>
        </w:rPr>
        <w:t>彰雅村鹿彰路等處。</w:t>
      </w:r>
      <w:r w:rsidRPr="001A5023">
        <w:rPr>
          <w:rFonts w:hint="eastAsia"/>
        </w:rPr>
        <w:t>(3</w:t>
      </w:r>
      <w:r w:rsidRPr="001A5023">
        <w:t>)</w:t>
      </w:r>
      <w:r w:rsidRPr="001A5023">
        <w:rPr>
          <w:rFonts w:hint="eastAsia"/>
        </w:rPr>
        <w:t>廣興村中寮路等處</w:t>
      </w:r>
      <w:r w:rsidR="00B1239A">
        <w:rPr>
          <w:rFonts w:hint="eastAsia"/>
        </w:rPr>
        <w:t>(4</w:t>
      </w:r>
      <w:r w:rsidR="00B1239A" w:rsidRPr="00D3134C">
        <w:rPr>
          <w:rFonts w:hint="eastAsia"/>
          <w:highlight w:val="green"/>
        </w:rPr>
        <w:t>)</w:t>
      </w:r>
      <w:r w:rsidR="00B1239A" w:rsidRPr="00D3134C">
        <w:rPr>
          <w:rFonts w:hint="eastAsia"/>
          <w:highlight w:val="green"/>
        </w:rPr>
        <w:t>瑞田村</w:t>
      </w:r>
      <w:r w:rsidRPr="00D3134C">
        <w:rPr>
          <w:rFonts w:hint="eastAsia"/>
          <w:highlight w:val="green"/>
        </w:rPr>
        <w:t>。</w:t>
      </w:r>
    </w:p>
    <w:p w14:paraId="0CFAF331" w14:textId="77777777" w:rsidR="003C3DA4" w:rsidRPr="001A5023" w:rsidRDefault="00E306D8" w:rsidP="006616C5">
      <w:pPr>
        <w:pStyle w:val="af2"/>
      </w:pPr>
      <w:r w:rsidRPr="001A5023">
        <w:rPr>
          <w:rFonts w:hint="eastAsia"/>
        </w:rPr>
        <w:t>惟根據經濟部水利署公布之第三代淹水潛勢圖資，本鄉無淹水潛勢，併此述明。</w:t>
      </w:r>
    </w:p>
    <w:p w14:paraId="125048EA" w14:textId="77777777" w:rsidR="003C3DA4" w:rsidRPr="001A5023" w:rsidRDefault="00E306D8" w:rsidP="00FC017C">
      <w:pPr>
        <w:pStyle w:val="aff0"/>
      </w:pPr>
      <w:r w:rsidRPr="001A5023">
        <w:rPr>
          <w:lang w:val="en-US" w:bidi="ar-SA"/>
        </w:rPr>
        <w:lastRenderedPageBreak/>
        <w:drawing>
          <wp:inline distT="0" distB="0" distL="0" distR="0" wp14:anchorId="05BDB3AC" wp14:editId="24E5371B">
            <wp:extent cx="5039562" cy="3072519"/>
            <wp:effectExtent l="0" t="0" r="8890" b="0"/>
            <wp:docPr id="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南投.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562" cy="3072519"/>
                    </a:xfrm>
                    <a:prstGeom prst="rect">
                      <a:avLst/>
                    </a:prstGeom>
                  </pic:spPr>
                </pic:pic>
              </a:graphicData>
            </a:graphic>
          </wp:inline>
        </w:drawing>
      </w:r>
    </w:p>
    <w:p w14:paraId="2D09EFA2" w14:textId="4CE33F8A" w:rsidR="003C3DA4" w:rsidRPr="001A5023" w:rsidRDefault="00E306D8" w:rsidP="00FC017C">
      <w:pPr>
        <w:pStyle w:val="aff1"/>
      </w:pPr>
      <w:bookmarkStart w:id="26" w:name="_Ref99703386"/>
      <w:bookmarkStart w:id="27" w:name="_Toc103258193"/>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w:t>
      </w:r>
      <w:r w:rsidR="000D4934" w:rsidRPr="001A5023">
        <w:fldChar w:fldCharType="end"/>
      </w:r>
      <w:bookmarkStart w:id="28" w:name="_Ref100649429"/>
      <w:bookmarkEnd w:id="26"/>
      <w:r w:rsidRPr="001A5023">
        <w:rPr>
          <w:rFonts w:hint="eastAsia"/>
        </w:rPr>
        <w:t>鹿谷鄉淹水易致災易致災區點位分佈位置與照片</w:t>
      </w:r>
      <w:bookmarkEnd w:id="27"/>
      <w:bookmarkEnd w:id="28"/>
    </w:p>
    <w:p w14:paraId="713ADD49" w14:textId="77777777" w:rsidR="003C3DA4" w:rsidRPr="001A5023" w:rsidRDefault="00E306D8" w:rsidP="008315BD">
      <w:pPr>
        <w:pStyle w:val="aff4"/>
      </w:pPr>
      <w:r w:rsidRPr="001A5023">
        <w:rPr>
          <w:rFonts w:hint="eastAsia"/>
        </w:rPr>
        <w:t>資料來源：本計畫製圖</w:t>
      </w:r>
    </w:p>
    <w:p w14:paraId="7A4825A3" w14:textId="77777777" w:rsidR="003C3DA4" w:rsidRPr="001A5023" w:rsidRDefault="00E306D8" w:rsidP="000F6DC4">
      <w:pPr>
        <w:pStyle w:val="a4"/>
      </w:pPr>
      <w:r w:rsidRPr="001A5023">
        <w:rPr>
          <w:rFonts w:hint="eastAsia"/>
        </w:rPr>
        <w:t>土石流</w:t>
      </w:r>
      <w:r w:rsidR="009E52BD" w:rsidRPr="001A5023">
        <w:rPr>
          <w:rFonts w:hint="eastAsia"/>
        </w:rPr>
        <w:t>及大規模崩塌災害</w:t>
      </w:r>
      <w:r w:rsidRPr="001A5023">
        <w:rPr>
          <w:rFonts w:hint="eastAsia"/>
        </w:rPr>
        <w:t>災害潛勢分析</w:t>
      </w:r>
    </w:p>
    <w:p w14:paraId="3CD8E29D" w14:textId="0771A858" w:rsidR="003C3DA4" w:rsidRPr="001A5023" w:rsidRDefault="00E306D8" w:rsidP="006616C5">
      <w:pPr>
        <w:pStyle w:val="af2"/>
      </w:pPr>
      <w:r w:rsidRPr="001A5023">
        <w:rPr>
          <w:rFonts w:hint="eastAsia"/>
        </w:rPr>
        <w:t>依據</w:t>
      </w:r>
      <w:r w:rsidR="00E8452F" w:rsidRPr="001A5023">
        <w:rPr>
          <w:rFonts w:hint="eastAsia"/>
        </w:rPr>
        <w:t>農業部農村發展及水土保持署</w:t>
      </w:r>
      <w:r w:rsidRPr="001A5023">
        <w:rPr>
          <w:rFonts w:hint="eastAsia"/>
        </w:rPr>
        <w:t>1</w:t>
      </w:r>
      <w:r w:rsidRPr="001A5023">
        <w:t>1</w:t>
      </w:r>
      <w:r w:rsidR="00C47858">
        <w:t>5</w:t>
      </w:r>
      <w:r w:rsidRPr="001A5023">
        <w:rPr>
          <w:rFonts w:hint="eastAsia"/>
        </w:rPr>
        <w:t>年</w:t>
      </w:r>
      <w:r w:rsidR="00C47858">
        <w:rPr>
          <w:rFonts w:hint="eastAsia"/>
        </w:rPr>
        <w:t>6</w:t>
      </w:r>
      <w:r w:rsidRPr="001A5023">
        <w:rPr>
          <w:rFonts w:hint="eastAsia"/>
        </w:rPr>
        <w:t>月更新公告之土石流潛勢資料，本鄉土石流潛勢溪流共計</w:t>
      </w:r>
      <w:r w:rsidRPr="001A5023">
        <w:rPr>
          <w:rFonts w:hint="eastAsia"/>
        </w:rPr>
        <w:t>2</w:t>
      </w:r>
      <w:r w:rsidRPr="001A5023">
        <w:t>2</w:t>
      </w:r>
      <w:r w:rsidRPr="001A5023">
        <w:rPr>
          <w:rFonts w:hint="eastAsia"/>
        </w:rPr>
        <w:t>條，分布於內湖村、和雅村、鳳凰村、永隆村、竹林村、初鄉村及瑞田村，各條土石流潛勢溪之風險等級詳如</w:t>
      </w:r>
      <w:r w:rsidR="00435468">
        <w:fldChar w:fldCharType="begin"/>
      </w:r>
      <w:r w:rsidR="00435468">
        <w:instrText xml:space="preserve"> REF _Ref99634612 \h  \* MERGEFORMAT </w:instrText>
      </w:r>
      <w:r w:rsidR="00435468">
        <w:fldChar w:fldCharType="separate"/>
      </w:r>
      <w:r w:rsidR="00EC2F10" w:rsidRPr="001A5023">
        <w:rPr>
          <w:rFonts w:hint="eastAsia"/>
        </w:rPr>
        <w:t>表</w:t>
      </w:r>
      <w:r w:rsidR="00EC2F10" w:rsidRPr="001A5023">
        <w:rPr>
          <w:rFonts w:hint="eastAsia"/>
        </w:rPr>
        <w:t xml:space="preserve"> </w:t>
      </w:r>
      <w:r w:rsidR="00EC2F10">
        <w:t>2</w:t>
      </w:r>
      <w:r w:rsidR="00435468">
        <w:fldChar w:fldCharType="end"/>
      </w:r>
      <w:r w:rsidRPr="001A5023">
        <w:rPr>
          <w:rFonts w:hint="eastAsia"/>
        </w:rPr>
        <w:t>所示，本鄉土石流潛勢溪流分布如</w:t>
      </w:r>
      <w:r w:rsidR="00435468">
        <w:fldChar w:fldCharType="begin"/>
      </w:r>
      <w:r w:rsidR="00435468">
        <w:instrText xml:space="preserve"> REF _Ref100653595 \h  \* MERGEFORMAT </w:instrText>
      </w:r>
      <w:r w:rsidR="00435468">
        <w:fldChar w:fldCharType="separate"/>
      </w:r>
      <w:r w:rsidR="00EC2F10" w:rsidRPr="001A5023">
        <w:rPr>
          <w:rFonts w:hint="eastAsia"/>
        </w:rPr>
        <w:t>圖</w:t>
      </w:r>
      <w:r w:rsidR="00EC2F10" w:rsidRPr="001A5023">
        <w:rPr>
          <w:rFonts w:hint="eastAsia"/>
        </w:rPr>
        <w:t xml:space="preserve"> </w:t>
      </w:r>
      <w:r w:rsidR="00EC2F10">
        <w:t>2</w:t>
      </w:r>
      <w:r w:rsidR="00435468">
        <w:fldChar w:fldCharType="end"/>
      </w:r>
      <w:r w:rsidRPr="001A5023">
        <w:rPr>
          <w:rFonts w:hint="eastAsia"/>
        </w:rPr>
        <w:t>。</w:t>
      </w:r>
    </w:p>
    <w:p w14:paraId="677A7960" w14:textId="1DBE12C0" w:rsidR="003C3DA4" w:rsidRPr="001A5023" w:rsidRDefault="00E306D8" w:rsidP="005F47B0">
      <w:pPr>
        <w:pStyle w:val="aff3"/>
        <w:spacing w:before="180"/>
      </w:pPr>
      <w:bookmarkStart w:id="29" w:name="_Ref99634612"/>
      <w:bookmarkStart w:id="30" w:name="_Toc102119475"/>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2</w:t>
      </w:r>
      <w:r w:rsidR="000D4934" w:rsidRPr="001A5023">
        <w:fldChar w:fldCharType="end"/>
      </w:r>
      <w:bookmarkEnd w:id="29"/>
      <w:r w:rsidRPr="001A5023">
        <w:t xml:space="preserve"> </w:t>
      </w:r>
      <w:r w:rsidRPr="001A5023">
        <w:rPr>
          <w:rFonts w:hint="eastAsia"/>
        </w:rPr>
        <w:t>鹿谷鄉土石流潛勢溪流一覽表</w:t>
      </w:r>
      <w:bookmarkEnd w:id="30"/>
    </w:p>
    <w:p w14:paraId="608F37A2" w14:textId="77777777" w:rsidR="003C3DA4" w:rsidRPr="001A5023" w:rsidRDefault="00E306D8" w:rsidP="008315BD">
      <w:pPr>
        <w:pStyle w:val="aff4"/>
      </w:pPr>
      <w:r w:rsidRPr="001A5023">
        <w:rPr>
          <w:rFonts w:hint="eastAsia"/>
        </w:rPr>
        <w:t>資料來源：</w:t>
      </w:r>
      <w:r w:rsidR="00E8452F" w:rsidRPr="001A5023">
        <w:rPr>
          <w:rFonts w:hint="eastAsia"/>
        </w:rPr>
        <w:t>農業部農村發展及水土保持署</w:t>
      </w:r>
      <w:r w:rsidR="00E8452F" w:rsidRPr="001A5023">
        <w:rPr>
          <w:rFonts w:hint="eastAsia"/>
        </w:rPr>
        <w:t xml:space="preserve"> </w:t>
      </w:r>
      <w:r w:rsidRPr="008F74A8">
        <w:rPr>
          <w:rFonts w:hint="eastAsia"/>
          <w:highlight w:val="yellow"/>
        </w:rPr>
        <w:t>1</w:t>
      </w:r>
      <w:r w:rsidR="0011335F" w:rsidRPr="008F74A8">
        <w:rPr>
          <w:highlight w:val="yellow"/>
        </w:rPr>
        <w:t>1</w:t>
      </w:r>
      <w:r w:rsidR="00B07CDF">
        <w:rPr>
          <w:highlight w:val="yellow"/>
        </w:rPr>
        <w:t>5</w:t>
      </w:r>
      <w:r w:rsidRPr="008F74A8">
        <w:rPr>
          <w:rFonts w:hint="eastAsia"/>
          <w:highlight w:val="yellow"/>
        </w:rPr>
        <w:t>年</w:t>
      </w:r>
      <w:r w:rsidR="00C47858">
        <w:rPr>
          <w:rFonts w:hint="eastAsia"/>
          <w:highlight w:val="yellow"/>
        </w:rPr>
        <w:t>6</w:t>
      </w:r>
      <w:r w:rsidRPr="008F74A8">
        <w:rPr>
          <w:rFonts w:hint="eastAsia"/>
          <w:highlight w:val="yellow"/>
        </w:rPr>
        <w:t>月更新公告</w:t>
      </w:r>
      <w:r w:rsidR="009E52BD" w:rsidRPr="008F74A8">
        <w:rPr>
          <w:rFonts w:hint="eastAsia"/>
          <w:highlight w:val="yellow"/>
        </w:rPr>
        <w:t>土石流及大規模崩塌災害</w:t>
      </w:r>
      <w:r w:rsidRPr="008F74A8">
        <w:rPr>
          <w:rFonts w:hint="eastAsia"/>
          <w:highlight w:val="yellow"/>
        </w:rPr>
        <w:t>潛勢資料</w:t>
      </w:r>
    </w:p>
    <w:tbl>
      <w:tblPr>
        <w:tblW w:w="4927" w:type="pct"/>
        <w:jc w:val="center"/>
        <w:tblLayout w:type="fixed"/>
        <w:tblCellMar>
          <w:left w:w="28" w:type="dxa"/>
          <w:right w:w="28" w:type="dxa"/>
        </w:tblCellMar>
        <w:tblLook w:val="04A0" w:firstRow="1" w:lastRow="0" w:firstColumn="1" w:lastColumn="0" w:noHBand="0" w:noVBand="1"/>
      </w:tblPr>
      <w:tblGrid>
        <w:gridCol w:w="1583"/>
        <w:gridCol w:w="864"/>
        <w:gridCol w:w="1742"/>
        <w:gridCol w:w="2057"/>
        <w:gridCol w:w="1254"/>
        <w:gridCol w:w="740"/>
      </w:tblGrid>
      <w:tr w:rsidR="00863C99" w:rsidRPr="001A5023" w14:paraId="4A5D1758" w14:textId="77777777" w:rsidTr="00E90269">
        <w:trPr>
          <w:trHeight w:val="736"/>
          <w:tblHeader/>
          <w:jc w:val="center"/>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715620EF" w14:textId="77777777" w:rsidR="003C3DA4" w:rsidRPr="001A5023" w:rsidRDefault="00E306D8" w:rsidP="00FC017C">
            <w:pPr>
              <w:widowControl/>
              <w:jc w:val="center"/>
              <w:rPr>
                <w:b/>
                <w:kern w:val="0"/>
              </w:rPr>
            </w:pPr>
            <w:r w:rsidRPr="001A5023">
              <w:rPr>
                <w:b/>
                <w:kern w:val="0"/>
              </w:rPr>
              <w:t>潛勢溪流編號</w:t>
            </w:r>
          </w:p>
        </w:tc>
        <w:tc>
          <w:tcPr>
            <w:tcW w:w="524" w:type="pct"/>
            <w:tcBorders>
              <w:top w:val="single" w:sz="4" w:space="0" w:color="auto"/>
              <w:left w:val="nil"/>
              <w:bottom w:val="single" w:sz="4" w:space="0" w:color="auto"/>
              <w:right w:val="single" w:sz="4" w:space="0" w:color="auto"/>
            </w:tcBorders>
            <w:shd w:val="clear" w:color="auto" w:fill="auto"/>
            <w:noWrap/>
            <w:vAlign w:val="center"/>
          </w:tcPr>
          <w:p w14:paraId="103A5DEC" w14:textId="77777777" w:rsidR="003C3DA4" w:rsidRPr="001A5023" w:rsidRDefault="00E306D8" w:rsidP="00FC017C">
            <w:pPr>
              <w:widowControl/>
              <w:jc w:val="center"/>
              <w:rPr>
                <w:b/>
                <w:kern w:val="0"/>
              </w:rPr>
            </w:pPr>
            <w:r w:rsidRPr="001A5023">
              <w:rPr>
                <w:b/>
                <w:kern w:val="0"/>
              </w:rPr>
              <w:t>村里</w:t>
            </w:r>
          </w:p>
        </w:tc>
        <w:tc>
          <w:tcPr>
            <w:tcW w:w="1057" w:type="pct"/>
            <w:tcBorders>
              <w:top w:val="single" w:sz="4" w:space="0" w:color="auto"/>
              <w:left w:val="nil"/>
              <w:bottom w:val="single" w:sz="4" w:space="0" w:color="auto"/>
              <w:right w:val="single" w:sz="4" w:space="0" w:color="auto"/>
            </w:tcBorders>
            <w:shd w:val="clear" w:color="auto" w:fill="auto"/>
            <w:noWrap/>
            <w:vAlign w:val="center"/>
          </w:tcPr>
          <w:p w14:paraId="2A31EC32" w14:textId="77777777" w:rsidR="003C3DA4" w:rsidRPr="001A5023" w:rsidRDefault="00E306D8" w:rsidP="00FC017C">
            <w:pPr>
              <w:widowControl/>
              <w:jc w:val="center"/>
              <w:rPr>
                <w:b/>
                <w:kern w:val="0"/>
              </w:rPr>
            </w:pPr>
            <w:r w:rsidRPr="001A5023">
              <w:rPr>
                <w:rFonts w:hint="eastAsia"/>
                <w:b/>
                <w:kern w:val="0"/>
              </w:rPr>
              <w:t>溪流</w:t>
            </w:r>
            <w:r w:rsidRPr="001A5023">
              <w:rPr>
                <w:b/>
                <w:kern w:val="0"/>
              </w:rPr>
              <w:t>名稱</w:t>
            </w:r>
          </w:p>
        </w:tc>
        <w:tc>
          <w:tcPr>
            <w:tcW w:w="1248" w:type="pct"/>
            <w:tcBorders>
              <w:top w:val="single" w:sz="4" w:space="0" w:color="auto"/>
              <w:left w:val="nil"/>
              <w:bottom w:val="single" w:sz="4" w:space="0" w:color="auto"/>
              <w:right w:val="single" w:sz="4" w:space="0" w:color="auto"/>
            </w:tcBorders>
            <w:shd w:val="clear" w:color="auto" w:fill="auto"/>
            <w:noWrap/>
            <w:vAlign w:val="center"/>
          </w:tcPr>
          <w:p w14:paraId="583EFC40" w14:textId="77777777" w:rsidR="003C3DA4" w:rsidRPr="001A5023" w:rsidRDefault="00E306D8" w:rsidP="00FC017C">
            <w:pPr>
              <w:widowControl/>
              <w:jc w:val="center"/>
              <w:rPr>
                <w:b/>
                <w:kern w:val="0"/>
              </w:rPr>
            </w:pPr>
            <w:r w:rsidRPr="001A5023">
              <w:rPr>
                <w:b/>
                <w:kern w:val="0"/>
              </w:rPr>
              <w:t>地標</w:t>
            </w:r>
          </w:p>
        </w:tc>
        <w:tc>
          <w:tcPr>
            <w:tcW w:w="761" w:type="pct"/>
            <w:tcBorders>
              <w:top w:val="single" w:sz="4" w:space="0" w:color="auto"/>
              <w:left w:val="nil"/>
              <w:bottom w:val="single" w:sz="4" w:space="0" w:color="auto"/>
              <w:right w:val="single" w:sz="4" w:space="0" w:color="auto"/>
            </w:tcBorders>
            <w:shd w:val="clear" w:color="auto" w:fill="auto"/>
            <w:vAlign w:val="center"/>
          </w:tcPr>
          <w:p w14:paraId="03600509" w14:textId="77777777" w:rsidR="003C3DA4" w:rsidRPr="001A5023" w:rsidRDefault="00E306D8" w:rsidP="00FC017C">
            <w:pPr>
              <w:widowControl/>
              <w:jc w:val="center"/>
              <w:rPr>
                <w:b/>
                <w:kern w:val="0"/>
              </w:rPr>
            </w:pPr>
            <w:r w:rsidRPr="001A5023">
              <w:rPr>
                <w:b/>
                <w:kern w:val="0"/>
              </w:rPr>
              <w:t>保全住戶</w:t>
            </w:r>
          </w:p>
        </w:tc>
        <w:tc>
          <w:tcPr>
            <w:tcW w:w="449" w:type="pct"/>
            <w:tcBorders>
              <w:top w:val="single" w:sz="4" w:space="0" w:color="auto"/>
              <w:left w:val="nil"/>
              <w:bottom w:val="single" w:sz="4" w:space="0" w:color="auto"/>
              <w:right w:val="single" w:sz="4" w:space="0" w:color="auto"/>
            </w:tcBorders>
            <w:shd w:val="clear" w:color="auto" w:fill="auto"/>
            <w:vAlign w:val="center"/>
          </w:tcPr>
          <w:p w14:paraId="15ADDF52" w14:textId="77777777" w:rsidR="003C3DA4" w:rsidRPr="001A5023" w:rsidRDefault="00E306D8" w:rsidP="00FC017C">
            <w:pPr>
              <w:widowControl/>
              <w:jc w:val="center"/>
              <w:rPr>
                <w:b/>
                <w:kern w:val="0"/>
              </w:rPr>
            </w:pPr>
            <w:r w:rsidRPr="001A5023">
              <w:rPr>
                <w:rFonts w:hint="eastAsia"/>
                <w:b/>
                <w:kern w:val="0"/>
              </w:rPr>
              <w:t>風險等級</w:t>
            </w:r>
          </w:p>
        </w:tc>
      </w:tr>
      <w:tr w:rsidR="00863C99" w:rsidRPr="001A5023" w14:paraId="022312D3"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70555A8A" w14:textId="77777777" w:rsidR="003C3DA4" w:rsidRPr="001A5023" w:rsidRDefault="00E306D8" w:rsidP="00E90269">
            <w:pPr>
              <w:jc w:val="center"/>
            </w:pPr>
            <w:r w:rsidRPr="001A5023">
              <w:rPr>
                <w:rFonts w:hint="eastAsia"/>
              </w:rPr>
              <w:t>投縣</w:t>
            </w:r>
            <w:r w:rsidRPr="001A5023">
              <w:rPr>
                <w:rFonts w:hint="eastAsia"/>
              </w:rPr>
              <w:t>DF139</w:t>
            </w:r>
          </w:p>
        </w:tc>
        <w:tc>
          <w:tcPr>
            <w:tcW w:w="524" w:type="pct"/>
            <w:tcBorders>
              <w:top w:val="nil"/>
              <w:left w:val="nil"/>
              <w:bottom w:val="single" w:sz="4" w:space="0" w:color="auto"/>
              <w:right w:val="single" w:sz="4" w:space="0" w:color="auto"/>
            </w:tcBorders>
            <w:shd w:val="clear" w:color="auto" w:fill="auto"/>
            <w:noWrap/>
            <w:vAlign w:val="center"/>
          </w:tcPr>
          <w:p w14:paraId="157F5C97"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520FDB74" w14:textId="77777777"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14:paraId="4562DFBC" w14:textId="77777777" w:rsidR="003C3DA4" w:rsidRPr="001A5023" w:rsidRDefault="00E306D8" w:rsidP="00E90269">
            <w:pPr>
              <w:jc w:val="both"/>
            </w:pPr>
            <w:r w:rsidRPr="001A5023">
              <w:rPr>
                <w:rFonts w:hint="eastAsia"/>
              </w:rPr>
              <w:t>溪頭青年活動中心</w:t>
            </w:r>
          </w:p>
        </w:tc>
        <w:tc>
          <w:tcPr>
            <w:tcW w:w="761" w:type="pct"/>
            <w:tcBorders>
              <w:top w:val="nil"/>
              <w:left w:val="nil"/>
              <w:bottom w:val="single" w:sz="4" w:space="0" w:color="auto"/>
              <w:right w:val="single" w:sz="4" w:space="0" w:color="auto"/>
            </w:tcBorders>
            <w:shd w:val="clear" w:color="auto" w:fill="auto"/>
            <w:noWrap/>
            <w:vAlign w:val="center"/>
          </w:tcPr>
          <w:p w14:paraId="7D2E0D07"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6AB6CEA9" w14:textId="77777777" w:rsidR="003C3DA4" w:rsidRPr="001A5023" w:rsidRDefault="00E306D8" w:rsidP="00EA1E0F">
            <w:pPr>
              <w:jc w:val="center"/>
            </w:pPr>
            <w:r w:rsidRPr="001A5023">
              <w:rPr>
                <w:rFonts w:hint="eastAsia"/>
              </w:rPr>
              <w:t>高</w:t>
            </w:r>
          </w:p>
        </w:tc>
      </w:tr>
      <w:tr w:rsidR="00863C99" w:rsidRPr="001A5023" w14:paraId="7E6DC71D"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1695CB92" w14:textId="77777777" w:rsidR="003C3DA4" w:rsidRPr="001A5023" w:rsidRDefault="00E306D8" w:rsidP="00E90269">
            <w:pPr>
              <w:jc w:val="center"/>
            </w:pPr>
            <w:r w:rsidRPr="001A5023">
              <w:rPr>
                <w:rFonts w:hint="eastAsia"/>
              </w:rPr>
              <w:t>投縣</w:t>
            </w:r>
            <w:r w:rsidRPr="001A5023">
              <w:rPr>
                <w:rFonts w:hint="eastAsia"/>
              </w:rPr>
              <w:t>DF140</w:t>
            </w:r>
          </w:p>
        </w:tc>
        <w:tc>
          <w:tcPr>
            <w:tcW w:w="524" w:type="pct"/>
            <w:tcBorders>
              <w:top w:val="nil"/>
              <w:left w:val="nil"/>
              <w:bottom w:val="single" w:sz="4" w:space="0" w:color="auto"/>
              <w:right w:val="single" w:sz="4" w:space="0" w:color="auto"/>
            </w:tcBorders>
            <w:shd w:val="clear" w:color="auto" w:fill="auto"/>
            <w:noWrap/>
            <w:vAlign w:val="center"/>
          </w:tcPr>
          <w:p w14:paraId="0BAF6C3F"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63D86CF3" w14:textId="77777777"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14:paraId="00D88BBC" w14:textId="77777777" w:rsidR="003C3DA4" w:rsidRPr="001A5023" w:rsidRDefault="00E306D8" w:rsidP="00E90269">
            <w:pPr>
              <w:jc w:val="both"/>
            </w:pPr>
            <w:r w:rsidRPr="001A5023">
              <w:rPr>
                <w:rFonts w:hint="eastAsia"/>
              </w:rPr>
              <w:t>溪頭森林遊樂區</w:t>
            </w:r>
          </w:p>
        </w:tc>
        <w:tc>
          <w:tcPr>
            <w:tcW w:w="761" w:type="pct"/>
            <w:tcBorders>
              <w:top w:val="nil"/>
              <w:left w:val="nil"/>
              <w:bottom w:val="single" w:sz="4" w:space="0" w:color="auto"/>
              <w:right w:val="single" w:sz="4" w:space="0" w:color="auto"/>
            </w:tcBorders>
            <w:shd w:val="clear" w:color="auto" w:fill="auto"/>
            <w:noWrap/>
            <w:vAlign w:val="center"/>
          </w:tcPr>
          <w:p w14:paraId="0E755C87" w14:textId="77777777" w:rsidR="003C3DA4" w:rsidRPr="001A5023" w:rsidRDefault="001B0B6E"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476B677B" w14:textId="77777777" w:rsidR="003C3DA4" w:rsidRPr="001A5023" w:rsidRDefault="001B0B6E" w:rsidP="00EA1E0F">
            <w:pPr>
              <w:jc w:val="center"/>
            </w:pPr>
            <w:r w:rsidRPr="001A5023">
              <w:rPr>
                <w:rFonts w:hint="eastAsia"/>
              </w:rPr>
              <w:t>高</w:t>
            </w:r>
          </w:p>
        </w:tc>
      </w:tr>
      <w:tr w:rsidR="00863C99" w:rsidRPr="001A5023" w14:paraId="07304AB0"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547C9B92" w14:textId="77777777" w:rsidR="003C3DA4" w:rsidRPr="001A5023" w:rsidRDefault="00E306D8" w:rsidP="00E90269">
            <w:pPr>
              <w:jc w:val="center"/>
            </w:pPr>
            <w:r w:rsidRPr="001A5023">
              <w:rPr>
                <w:rFonts w:hint="eastAsia"/>
              </w:rPr>
              <w:t>投縣</w:t>
            </w:r>
            <w:r w:rsidRPr="001A5023">
              <w:rPr>
                <w:rFonts w:hint="eastAsia"/>
              </w:rPr>
              <w:t>DF141</w:t>
            </w:r>
          </w:p>
        </w:tc>
        <w:tc>
          <w:tcPr>
            <w:tcW w:w="524" w:type="pct"/>
            <w:tcBorders>
              <w:top w:val="nil"/>
              <w:left w:val="nil"/>
              <w:bottom w:val="single" w:sz="4" w:space="0" w:color="auto"/>
              <w:right w:val="single" w:sz="4" w:space="0" w:color="auto"/>
            </w:tcBorders>
            <w:shd w:val="clear" w:color="auto" w:fill="auto"/>
            <w:noWrap/>
            <w:vAlign w:val="center"/>
          </w:tcPr>
          <w:p w14:paraId="4B690994"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17A14EEE" w14:textId="77777777"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14:paraId="225DC3F9" w14:textId="77777777" w:rsidR="003C3DA4" w:rsidRPr="001A5023" w:rsidRDefault="00E306D8" w:rsidP="00E90269">
            <w:pPr>
              <w:jc w:val="both"/>
            </w:pPr>
            <w:r w:rsidRPr="001A5023">
              <w:rPr>
                <w:rFonts w:hint="eastAsia"/>
              </w:rPr>
              <w:t>溪頭森林遊樂區</w:t>
            </w:r>
          </w:p>
        </w:tc>
        <w:tc>
          <w:tcPr>
            <w:tcW w:w="761" w:type="pct"/>
            <w:tcBorders>
              <w:top w:val="nil"/>
              <w:left w:val="nil"/>
              <w:bottom w:val="single" w:sz="4" w:space="0" w:color="auto"/>
              <w:right w:val="single" w:sz="4" w:space="0" w:color="auto"/>
            </w:tcBorders>
            <w:shd w:val="clear" w:color="auto" w:fill="auto"/>
            <w:noWrap/>
            <w:vAlign w:val="center"/>
          </w:tcPr>
          <w:p w14:paraId="0233F430"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1E2B88EA" w14:textId="77777777" w:rsidR="003C3DA4" w:rsidRPr="001A5023" w:rsidRDefault="00E306D8" w:rsidP="00EA1E0F">
            <w:pPr>
              <w:jc w:val="center"/>
            </w:pPr>
            <w:r w:rsidRPr="001A5023">
              <w:rPr>
                <w:rFonts w:hint="eastAsia"/>
              </w:rPr>
              <w:t>高</w:t>
            </w:r>
          </w:p>
        </w:tc>
      </w:tr>
      <w:tr w:rsidR="00863C99" w:rsidRPr="001A5023" w14:paraId="2C2DBF02"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62ADE59A" w14:textId="77777777" w:rsidR="003C3DA4" w:rsidRPr="001A5023" w:rsidRDefault="00E306D8" w:rsidP="00E90269">
            <w:pPr>
              <w:jc w:val="center"/>
            </w:pPr>
            <w:r w:rsidRPr="001A5023">
              <w:rPr>
                <w:rFonts w:hint="eastAsia"/>
              </w:rPr>
              <w:t>投縣</w:t>
            </w:r>
            <w:r w:rsidRPr="001A5023">
              <w:rPr>
                <w:rFonts w:hint="eastAsia"/>
              </w:rPr>
              <w:t>DF142</w:t>
            </w:r>
          </w:p>
        </w:tc>
        <w:tc>
          <w:tcPr>
            <w:tcW w:w="524" w:type="pct"/>
            <w:tcBorders>
              <w:top w:val="nil"/>
              <w:left w:val="nil"/>
              <w:bottom w:val="single" w:sz="4" w:space="0" w:color="auto"/>
              <w:right w:val="single" w:sz="4" w:space="0" w:color="auto"/>
            </w:tcBorders>
            <w:shd w:val="clear" w:color="auto" w:fill="auto"/>
            <w:noWrap/>
            <w:vAlign w:val="center"/>
          </w:tcPr>
          <w:p w14:paraId="444E3078"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06A6382D" w14:textId="77777777"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14:paraId="31C5BBE3" w14:textId="77777777" w:rsidR="003C3DA4" w:rsidRPr="001A5023" w:rsidRDefault="00E306D8" w:rsidP="00E90269">
            <w:pPr>
              <w:jc w:val="both"/>
            </w:pPr>
            <w:r w:rsidRPr="001A5023">
              <w:rPr>
                <w:rFonts w:hint="eastAsia"/>
              </w:rPr>
              <w:t>溪頭</w:t>
            </w:r>
            <w:r w:rsidR="0011335F" w:rsidRPr="001A5023">
              <w:rPr>
                <w:rFonts w:hint="eastAsia"/>
              </w:rPr>
              <w:t>苗圃</w:t>
            </w:r>
          </w:p>
        </w:tc>
        <w:tc>
          <w:tcPr>
            <w:tcW w:w="761" w:type="pct"/>
            <w:tcBorders>
              <w:top w:val="nil"/>
              <w:left w:val="nil"/>
              <w:bottom w:val="single" w:sz="4" w:space="0" w:color="auto"/>
              <w:right w:val="single" w:sz="4" w:space="0" w:color="auto"/>
            </w:tcBorders>
            <w:shd w:val="clear" w:color="auto" w:fill="auto"/>
            <w:noWrap/>
            <w:vAlign w:val="center"/>
          </w:tcPr>
          <w:p w14:paraId="09C5CD62"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0464DAE2" w14:textId="77777777" w:rsidR="003C3DA4" w:rsidRPr="001A5023" w:rsidRDefault="00B372C3" w:rsidP="00EA1E0F">
            <w:pPr>
              <w:jc w:val="center"/>
            </w:pPr>
            <w:r w:rsidRPr="001A5023">
              <w:rPr>
                <w:rFonts w:hint="eastAsia"/>
              </w:rPr>
              <w:t>中</w:t>
            </w:r>
          </w:p>
        </w:tc>
      </w:tr>
      <w:tr w:rsidR="00863C99" w:rsidRPr="001A5023" w14:paraId="344FB03D"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72057E53" w14:textId="77777777" w:rsidR="003C3DA4" w:rsidRPr="001A5023" w:rsidRDefault="00E306D8" w:rsidP="00E90269">
            <w:pPr>
              <w:jc w:val="center"/>
            </w:pPr>
            <w:r w:rsidRPr="001A5023">
              <w:rPr>
                <w:rFonts w:hint="eastAsia"/>
              </w:rPr>
              <w:t>投縣</w:t>
            </w:r>
            <w:r w:rsidRPr="001A5023">
              <w:rPr>
                <w:rFonts w:hint="eastAsia"/>
              </w:rPr>
              <w:t>DF143</w:t>
            </w:r>
          </w:p>
        </w:tc>
        <w:tc>
          <w:tcPr>
            <w:tcW w:w="524" w:type="pct"/>
            <w:tcBorders>
              <w:top w:val="nil"/>
              <w:left w:val="nil"/>
              <w:bottom w:val="single" w:sz="4" w:space="0" w:color="auto"/>
              <w:right w:val="single" w:sz="4" w:space="0" w:color="auto"/>
            </w:tcBorders>
            <w:shd w:val="clear" w:color="auto" w:fill="auto"/>
            <w:noWrap/>
            <w:vAlign w:val="center"/>
          </w:tcPr>
          <w:p w14:paraId="57CC24BF"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4DAA911F" w14:textId="77777777"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14:paraId="238E3505" w14:textId="77777777" w:rsidR="003C3DA4" w:rsidRPr="001A5023" w:rsidRDefault="00E306D8" w:rsidP="00E90269">
            <w:pPr>
              <w:jc w:val="both"/>
            </w:pPr>
            <w:r w:rsidRPr="001A5023">
              <w:rPr>
                <w:rFonts w:hint="eastAsia"/>
              </w:rPr>
              <w:t>大仁橋</w:t>
            </w:r>
          </w:p>
        </w:tc>
        <w:tc>
          <w:tcPr>
            <w:tcW w:w="761" w:type="pct"/>
            <w:tcBorders>
              <w:top w:val="nil"/>
              <w:left w:val="nil"/>
              <w:bottom w:val="single" w:sz="4" w:space="0" w:color="auto"/>
              <w:right w:val="single" w:sz="4" w:space="0" w:color="auto"/>
            </w:tcBorders>
            <w:shd w:val="clear" w:color="auto" w:fill="auto"/>
            <w:noWrap/>
            <w:vAlign w:val="center"/>
          </w:tcPr>
          <w:p w14:paraId="2194C3BB" w14:textId="77777777"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63259846" w14:textId="77777777" w:rsidR="003C3DA4" w:rsidRPr="001A5023" w:rsidRDefault="00E306D8" w:rsidP="00EA1E0F">
            <w:pPr>
              <w:jc w:val="center"/>
            </w:pPr>
            <w:r w:rsidRPr="001A5023">
              <w:rPr>
                <w:rFonts w:hint="eastAsia"/>
              </w:rPr>
              <w:t>中</w:t>
            </w:r>
          </w:p>
        </w:tc>
      </w:tr>
      <w:tr w:rsidR="00863C99" w:rsidRPr="001A5023" w14:paraId="6FC36304"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7028E2D5" w14:textId="77777777" w:rsidR="003C3DA4" w:rsidRPr="001A5023" w:rsidRDefault="00E306D8" w:rsidP="00E90269">
            <w:pPr>
              <w:jc w:val="center"/>
            </w:pPr>
            <w:r w:rsidRPr="001A5023">
              <w:rPr>
                <w:rFonts w:hint="eastAsia"/>
              </w:rPr>
              <w:t>投縣</w:t>
            </w:r>
            <w:r w:rsidRPr="001A5023">
              <w:rPr>
                <w:rFonts w:hint="eastAsia"/>
              </w:rPr>
              <w:t>DF144</w:t>
            </w:r>
          </w:p>
        </w:tc>
        <w:tc>
          <w:tcPr>
            <w:tcW w:w="524" w:type="pct"/>
            <w:tcBorders>
              <w:top w:val="nil"/>
              <w:left w:val="nil"/>
              <w:bottom w:val="single" w:sz="4" w:space="0" w:color="auto"/>
              <w:right w:val="single" w:sz="4" w:space="0" w:color="auto"/>
            </w:tcBorders>
            <w:shd w:val="clear" w:color="auto" w:fill="auto"/>
            <w:noWrap/>
            <w:vAlign w:val="center"/>
          </w:tcPr>
          <w:p w14:paraId="6B92FAF0"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00B1C93F" w14:textId="77777777"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14:paraId="3F821355" w14:textId="77777777" w:rsidR="003C3DA4" w:rsidRPr="001A5023" w:rsidRDefault="00E306D8" w:rsidP="00E90269">
            <w:pPr>
              <w:jc w:val="both"/>
            </w:pPr>
            <w:r w:rsidRPr="001A5023">
              <w:rPr>
                <w:rFonts w:hint="eastAsia"/>
              </w:rPr>
              <w:t>崩坎二號橋</w:t>
            </w:r>
          </w:p>
        </w:tc>
        <w:tc>
          <w:tcPr>
            <w:tcW w:w="761" w:type="pct"/>
            <w:tcBorders>
              <w:top w:val="nil"/>
              <w:left w:val="nil"/>
              <w:bottom w:val="single" w:sz="4" w:space="0" w:color="auto"/>
              <w:right w:val="single" w:sz="4" w:space="0" w:color="auto"/>
            </w:tcBorders>
            <w:shd w:val="clear" w:color="auto" w:fill="auto"/>
            <w:noWrap/>
            <w:vAlign w:val="center"/>
          </w:tcPr>
          <w:p w14:paraId="7C2C8C7A"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54161F80" w14:textId="77777777" w:rsidR="003C3DA4" w:rsidRPr="001A5023" w:rsidRDefault="00E306D8" w:rsidP="00EA1E0F">
            <w:pPr>
              <w:jc w:val="center"/>
            </w:pPr>
            <w:r w:rsidRPr="001A5023">
              <w:rPr>
                <w:rFonts w:hint="eastAsia"/>
              </w:rPr>
              <w:t>高</w:t>
            </w:r>
          </w:p>
        </w:tc>
      </w:tr>
      <w:tr w:rsidR="00863C99" w:rsidRPr="001A5023" w14:paraId="1BDB2E22"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35BA7169" w14:textId="77777777" w:rsidR="003C3DA4" w:rsidRPr="001A5023" w:rsidRDefault="00E306D8" w:rsidP="00E90269">
            <w:pPr>
              <w:jc w:val="center"/>
            </w:pPr>
            <w:r w:rsidRPr="001A5023">
              <w:rPr>
                <w:rFonts w:hint="eastAsia"/>
              </w:rPr>
              <w:t>投縣</w:t>
            </w:r>
            <w:r w:rsidRPr="001A5023">
              <w:rPr>
                <w:rFonts w:hint="eastAsia"/>
              </w:rPr>
              <w:t>DF145</w:t>
            </w:r>
          </w:p>
        </w:tc>
        <w:tc>
          <w:tcPr>
            <w:tcW w:w="524" w:type="pct"/>
            <w:tcBorders>
              <w:top w:val="nil"/>
              <w:left w:val="nil"/>
              <w:bottom w:val="single" w:sz="4" w:space="0" w:color="auto"/>
              <w:right w:val="single" w:sz="4" w:space="0" w:color="auto"/>
            </w:tcBorders>
            <w:shd w:val="clear" w:color="auto" w:fill="auto"/>
            <w:noWrap/>
            <w:vAlign w:val="center"/>
          </w:tcPr>
          <w:p w14:paraId="4C9DA4C8"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56C76C1D" w14:textId="77777777"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14:paraId="3B8B7E1C" w14:textId="77777777" w:rsidR="003C3DA4" w:rsidRPr="001A5023" w:rsidRDefault="00E306D8" w:rsidP="00E90269">
            <w:pPr>
              <w:jc w:val="both"/>
            </w:pPr>
            <w:r w:rsidRPr="001A5023">
              <w:rPr>
                <w:rFonts w:hint="eastAsia"/>
              </w:rPr>
              <w:t>正義橋</w:t>
            </w:r>
          </w:p>
        </w:tc>
        <w:tc>
          <w:tcPr>
            <w:tcW w:w="761" w:type="pct"/>
            <w:tcBorders>
              <w:top w:val="nil"/>
              <w:left w:val="nil"/>
              <w:bottom w:val="single" w:sz="4" w:space="0" w:color="auto"/>
              <w:right w:val="single" w:sz="4" w:space="0" w:color="auto"/>
            </w:tcBorders>
            <w:shd w:val="clear" w:color="auto" w:fill="auto"/>
            <w:noWrap/>
            <w:vAlign w:val="center"/>
          </w:tcPr>
          <w:p w14:paraId="7171CF63" w14:textId="77777777"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362DF34A" w14:textId="77777777" w:rsidR="003C3DA4" w:rsidRPr="001A5023" w:rsidRDefault="00E306D8" w:rsidP="00EA1E0F">
            <w:pPr>
              <w:jc w:val="center"/>
            </w:pPr>
            <w:r w:rsidRPr="001A5023">
              <w:rPr>
                <w:rFonts w:hint="eastAsia"/>
              </w:rPr>
              <w:t>中</w:t>
            </w:r>
          </w:p>
        </w:tc>
      </w:tr>
      <w:tr w:rsidR="00863C99" w:rsidRPr="001A5023" w14:paraId="3ECD202B"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4285966F" w14:textId="77777777" w:rsidR="003C3DA4" w:rsidRPr="001A5023" w:rsidRDefault="00E306D8" w:rsidP="00E90269">
            <w:pPr>
              <w:jc w:val="center"/>
            </w:pPr>
            <w:r w:rsidRPr="001A5023">
              <w:rPr>
                <w:rFonts w:hint="eastAsia"/>
              </w:rPr>
              <w:t>投縣</w:t>
            </w:r>
            <w:r w:rsidRPr="001A5023">
              <w:rPr>
                <w:rFonts w:hint="eastAsia"/>
              </w:rPr>
              <w:t>DF146</w:t>
            </w:r>
          </w:p>
        </w:tc>
        <w:tc>
          <w:tcPr>
            <w:tcW w:w="524" w:type="pct"/>
            <w:tcBorders>
              <w:top w:val="nil"/>
              <w:left w:val="nil"/>
              <w:bottom w:val="single" w:sz="4" w:space="0" w:color="auto"/>
              <w:right w:val="single" w:sz="4" w:space="0" w:color="auto"/>
            </w:tcBorders>
            <w:shd w:val="clear" w:color="auto" w:fill="auto"/>
            <w:noWrap/>
            <w:vAlign w:val="center"/>
          </w:tcPr>
          <w:p w14:paraId="19E8F020"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1850C043" w14:textId="77777777"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14:paraId="6CEC8C80" w14:textId="77777777" w:rsidR="003C3DA4" w:rsidRPr="001A5023" w:rsidRDefault="00E306D8" w:rsidP="00E90269">
            <w:pPr>
              <w:jc w:val="both"/>
            </w:pPr>
            <w:r w:rsidRPr="001A5023">
              <w:rPr>
                <w:rFonts w:hint="eastAsia"/>
              </w:rPr>
              <w:t>奮鬥橋</w:t>
            </w:r>
          </w:p>
        </w:tc>
        <w:tc>
          <w:tcPr>
            <w:tcW w:w="761" w:type="pct"/>
            <w:tcBorders>
              <w:top w:val="nil"/>
              <w:left w:val="nil"/>
              <w:bottom w:val="single" w:sz="4" w:space="0" w:color="auto"/>
              <w:right w:val="single" w:sz="4" w:space="0" w:color="auto"/>
            </w:tcBorders>
            <w:shd w:val="clear" w:color="auto" w:fill="auto"/>
            <w:noWrap/>
            <w:vAlign w:val="center"/>
          </w:tcPr>
          <w:p w14:paraId="49D6F340" w14:textId="77777777" w:rsidR="003C3DA4" w:rsidRPr="001A5023" w:rsidRDefault="00E306D8" w:rsidP="00E90269">
            <w:pPr>
              <w:jc w:val="both"/>
            </w:pPr>
            <w:r w:rsidRPr="001A5023">
              <w:rPr>
                <w:rFonts w:hint="eastAsia"/>
              </w:rPr>
              <w:t>無</w:t>
            </w:r>
          </w:p>
        </w:tc>
        <w:tc>
          <w:tcPr>
            <w:tcW w:w="449" w:type="pct"/>
            <w:tcBorders>
              <w:top w:val="nil"/>
              <w:left w:val="nil"/>
              <w:bottom w:val="single" w:sz="4" w:space="0" w:color="auto"/>
              <w:right w:val="single" w:sz="4" w:space="0" w:color="auto"/>
            </w:tcBorders>
            <w:shd w:val="clear" w:color="auto" w:fill="auto"/>
            <w:noWrap/>
          </w:tcPr>
          <w:p w14:paraId="563EB5B1" w14:textId="77777777" w:rsidR="003C3DA4" w:rsidRPr="001A5023" w:rsidRDefault="00E306D8" w:rsidP="00EA1E0F">
            <w:pPr>
              <w:jc w:val="center"/>
            </w:pPr>
            <w:r w:rsidRPr="001A5023">
              <w:rPr>
                <w:rFonts w:hint="eastAsia"/>
              </w:rPr>
              <w:t>低</w:t>
            </w:r>
          </w:p>
        </w:tc>
      </w:tr>
      <w:tr w:rsidR="00863C99" w:rsidRPr="001A5023" w14:paraId="5432395C"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5E57D56E" w14:textId="77777777" w:rsidR="003C3DA4" w:rsidRPr="001A5023" w:rsidRDefault="00E306D8" w:rsidP="00E90269">
            <w:pPr>
              <w:jc w:val="center"/>
            </w:pPr>
            <w:r w:rsidRPr="001A5023">
              <w:rPr>
                <w:rFonts w:hint="eastAsia"/>
              </w:rPr>
              <w:t>投縣</w:t>
            </w:r>
            <w:r w:rsidRPr="001A5023">
              <w:rPr>
                <w:rFonts w:hint="eastAsia"/>
              </w:rPr>
              <w:t>DF147</w:t>
            </w:r>
          </w:p>
        </w:tc>
        <w:tc>
          <w:tcPr>
            <w:tcW w:w="524" w:type="pct"/>
            <w:tcBorders>
              <w:top w:val="nil"/>
              <w:left w:val="nil"/>
              <w:bottom w:val="single" w:sz="4" w:space="0" w:color="auto"/>
              <w:right w:val="single" w:sz="4" w:space="0" w:color="auto"/>
            </w:tcBorders>
            <w:shd w:val="clear" w:color="auto" w:fill="auto"/>
            <w:noWrap/>
            <w:vAlign w:val="center"/>
          </w:tcPr>
          <w:p w14:paraId="6AA3C58F"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27DEEEAB" w14:textId="77777777" w:rsidR="003C3DA4" w:rsidRPr="001A5023" w:rsidRDefault="00E306D8" w:rsidP="00E90269">
            <w:pPr>
              <w:jc w:val="both"/>
            </w:pPr>
            <w:r w:rsidRPr="001A5023">
              <w:rPr>
                <w:rFonts w:hint="eastAsia"/>
              </w:rPr>
              <w:t>溪頭</w:t>
            </w:r>
          </w:p>
        </w:tc>
        <w:tc>
          <w:tcPr>
            <w:tcW w:w="1248" w:type="pct"/>
            <w:tcBorders>
              <w:top w:val="nil"/>
              <w:left w:val="nil"/>
              <w:bottom w:val="single" w:sz="4" w:space="0" w:color="auto"/>
              <w:right w:val="single" w:sz="4" w:space="0" w:color="auto"/>
            </w:tcBorders>
            <w:shd w:val="clear" w:color="auto" w:fill="auto"/>
            <w:noWrap/>
            <w:vAlign w:val="center"/>
          </w:tcPr>
          <w:p w14:paraId="2E76E94B" w14:textId="77777777" w:rsidR="003C3DA4" w:rsidRPr="001A5023" w:rsidRDefault="00E306D8" w:rsidP="00E90269">
            <w:pPr>
              <w:jc w:val="both"/>
            </w:pPr>
            <w:r w:rsidRPr="001A5023">
              <w:rPr>
                <w:rFonts w:hint="eastAsia"/>
              </w:rPr>
              <w:t>和平橋</w:t>
            </w:r>
          </w:p>
        </w:tc>
        <w:tc>
          <w:tcPr>
            <w:tcW w:w="761" w:type="pct"/>
            <w:tcBorders>
              <w:top w:val="nil"/>
              <w:left w:val="nil"/>
              <w:bottom w:val="single" w:sz="4" w:space="0" w:color="auto"/>
              <w:right w:val="single" w:sz="4" w:space="0" w:color="auto"/>
            </w:tcBorders>
            <w:shd w:val="clear" w:color="auto" w:fill="auto"/>
            <w:noWrap/>
            <w:vAlign w:val="center"/>
          </w:tcPr>
          <w:p w14:paraId="22E0AD8D"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206EC2C1" w14:textId="77777777" w:rsidR="003C3DA4" w:rsidRPr="001A5023" w:rsidRDefault="00E306D8" w:rsidP="00EA1E0F">
            <w:pPr>
              <w:jc w:val="center"/>
            </w:pPr>
            <w:r w:rsidRPr="001A5023">
              <w:rPr>
                <w:rFonts w:hint="eastAsia"/>
              </w:rPr>
              <w:t>高</w:t>
            </w:r>
          </w:p>
        </w:tc>
      </w:tr>
      <w:tr w:rsidR="00863C99" w:rsidRPr="001A5023" w14:paraId="04684731"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25CF50B2" w14:textId="77777777" w:rsidR="003C3DA4" w:rsidRPr="001A5023" w:rsidRDefault="00E306D8" w:rsidP="00E90269">
            <w:pPr>
              <w:jc w:val="center"/>
            </w:pPr>
            <w:r w:rsidRPr="001A5023">
              <w:rPr>
                <w:rFonts w:hint="eastAsia"/>
              </w:rPr>
              <w:t>投縣</w:t>
            </w:r>
            <w:r w:rsidRPr="001A5023">
              <w:rPr>
                <w:rFonts w:hint="eastAsia"/>
              </w:rPr>
              <w:t>DF233</w:t>
            </w:r>
          </w:p>
        </w:tc>
        <w:tc>
          <w:tcPr>
            <w:tcW w:w="524" w:type="pct"/>
            <w:tcBorders>
              <w:top w:val="nil"/>
              <w:left w:val="nil"/>
              <w:bottom w:val="single" w:sz="4" w:space="0" w:color="auto"/>
              <w:right w:val="single" w:sz="4" w:space="0" w:color="auto"/>
            </w:tcBorders>
            <w:shd w:val="clear" w:color="auto" w:fill="auto"/>
            <w:noWrap/>
            <w:vAlign w:val="center"/>
          </w:tcPr>
          <w:p w14:paraId="1D578113"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40FF8986" w14:textId="77777777" w:rsidR="003C3DA4" w:rsidRPr="001A5023" w:rsidRDefault="00E306D8" w:rsidP="00E90269">
            <w:pPr>
              <w:jc w:val="both"/>
            </w:pPr>
            <w:r w:rsidRPr="001A5023">
              <w:rPr>
                <w:rFonts w:hint="eastAsia"/>
              </w:rPr>
              <w:t>溪頭三號坑</w:t>
            </w:r>
          </w:p>
        </w:tc>
        <w:tc>
          <w:tcPr>
            <w:tcW w:w="1248" w:type="pct"/>
            <w:tcBorders>
              <w:top w:val="nil"/>
              <w:left w:val="nil"/>
              <w:bottom w:val="single" w:sz="4" w:space="0" w:color="auto"/>
              <w:right w:val="single" w:sz="4" w:space="0" w:color="auto"/>
            </w:tcBorders>
            <w:shd w:val="clear" w:color="auto" w:fill="auto"/>
            <w:noWrap/>
            <w:vAlign w:val="center"/>
          </w:tcPr>
          <w:p w14:paraId="264BA86E" w14:textId="77777777" w:rsidR="003C3DA4" w:rsidRPr="001A5023" w:rsidRDefault="00E306D8" w:rsidP="00E90269">
            <w:pPr>
              <w:jc w:val="both"/>
            </w:pPr>
            <w:r w:rsidRPr="001A5023">
              <w:rPr>
                <w:rFonts w:hint="eastAsia"/>
              </w:rPr>
              <w:t>溪頭森林遊樂區竹</w:t>
            </w:r>
            <w:r w:rsidRPr="001A5023">
              <w:rPr>
                <w:rFonts w:hint="eastAsia"/>
              </w:rPr>
              <w:lastRenderedPageBreak/>
              <w:t>類標本館</w:t>
            </w:r>
          </w:p>
        </w:tc>
        <w:tc>
          <w:tcPr>
            <w:tcW w:w="761" w:type="pct"/>
            <w:tcBorders>
              <w:top w:val="nil"/>
              <w:left w:val="nil"/>
              <w:bottom w:val="single" w:sz="4" w:space="0" w:color="auto"/>
              <w:right w:val="single" w:sz="4" w:space="0" w:color="auto"/>
            </w:tcBorders>
            <w:shd w:val="clear" w:color="auto" w:fill="auto"/>
            <w:noWrap/>
            <w:vAlign w:val="center"/>
          </w:tcPr>
          <w:p w14:paraId="3F895A21" w14:textId="77777777" w:rsidR="003C3DA4" w:rsidRPr="001A5023" w:rsidRDefault="00E306D8" w:rsidP="00E90269">
            <w:pPr>
              <w:jc w:val="both"/>
            </w:pPr>
            <w:r w:rsidRPr="001A5023">
              <w:rPr>
                <w:rFonts w:hint="eastAsia"/>
              </w:rPr>
              <w:lastRenderedPageBreak/>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1353797C" w14:textId="77777777" w:rsidR="003C3DA4" w:rsidRPr="001A5023" w:rsidRDefault="00E306D8" w:rsidP="00EA1E0F">
            <w:pPr>
              <w:jc w:val="center"/>
            </w:pPr>
            <w:r w:rsidRPr="001A5023">
              <w:rPr>
                <w:rFonts w:hint="eastAsia"/>
              </w:rPr>
              <w:t>中</w:t>
            </w:r>
          </w:p>
        </w:tc>
      </w:tr>
      <w:tr w:rsidR="00863C99" w:rsidRPr="001A5023" w14:paraId="70D1D2C3"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2F7FDEAB" w14:textId="77777777" w:rsidR="003C3DA4" w:rsidRPr="001A5023" w:rsidRDefault="00E306D8" w:rsidP="00E90269">
            <w:pPr>
              <w:jc w:val="center"/>
            </w:pPr>
            <w:r w:rsidRPr="001A5023">
              <w:rPr>
                <w:rFonts w:hint="eastAsia"/>
              </w:rPr>
              <w:t>投縣</w:t>
            </w:r>
            <w:r w:rsidRPr="001A5023">
              <w:rPr>
                <w:rFonts w:hint="eastAsia"/>
              </w:rPr>
              <w:t>DF261</w:t>
            </w:r>
          </w:p>
        </w:tc>
        <w:tc>
          <w:tcPr>
            <w:tcW w:w="524" w:type="pct"/>
            <w:tcBorders>
              <w:top w:val="nil"/>
              <w:left w:val="nil"/>
              <w:bottom w:val="single" w:sz="4" w:space="0" w:color="auto"/>
              <w:right w:val="single" w:sz="4" w:space="0" w:color="auto"/>
            </w:tcBorders>
            <w:shd w:val="clear" w:color="auto" w:fill="auto"/>
            <w:noWrap/>
            <w:vAlign w:val="center"/>
          </w:tcPr>
          <w:p w14:paraId="578E24FB" w14:textId="77777777"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14:paraId="032D8961" w14:textId="77777777" w:rsidR="003C3DA4" w:rsidRPr="001A5023" w:rsidRDefault="00E306D8" w:rsidP="00E90269">
            <w:pPr>
              <w:jc w:val="both"/>
            </w:pPr>
            <w:r w:rsidRPr="001A5023">
              <w:rPr>
                <w:rFonts w:hint="eastAsia"/>
              </w:rPr>
              <w:t>米堤坑</w:t>
            </w:r>
          </w:p>
        </w:tc>
        <w:tc>
          <w:tcPr>
            <w:tcW w:w="1248" w:type="pct"/>
            <w:tcBorders>
              <w:top w:val="nil"/>
              <w:left w:val="nil"/>
              <w:bottom w:val="single" w:sz="4" w:space="0" w:color="auto"/>
              <w:right w:val="single" w:sz="4" w:space="0" w:color="auto"/>
            </w:tcBorders>
            <w:shd w:val="clear" w:color="auto" w:fill="auto"/>
            <w:noWrap/>
            <w:vAlign w:val="center"/>
          </w:tcPr>
          <w:p w14:paraId="04FBF9B3" w14:textId="77777777" w:rsidR="003C3DA4" w:rsidRPr="001A5023" w:rsidRDefault="00E306D8" w:rsidP="00E90269">
            <w:pPr>
              <w:jc w:val="both"/>
            </w:pPr>
            <w:r w:rsidRPr="001A5023">
              <w:rPr>
                <w:rFonts w:hint="eastAsia"/>
              </w:rPr>
              <w:t>溪頭米堤飯店</w:t>
            </w:r>
          </w:p>
        </w:tc>
        <w:tc>
          <w:tcPr>
            <w:tcW w:w="761" w:type="pct"/>
            <w:tcBorders>
              <w:top w:val="nil"/>
              <w:left w:val="nil"/>
              <w:bottom w:val="single" w:sz="4" w:space="0" w:color="auto"/>
              <w:right w:val="single" w:sz="4" w:space="0" w:color="auto"/>
            </w:tcBorders>
            <w:shd w:val="clear" w:color="auto" w:fill="auto"/>
            <w:noWrap/>
            <w:vAlign w:val="center"/>
          </w:tcPr>
          <w:p w14:paraId="51A708FE" w14:textId="77777777"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1010D541" w14:textId="77777777" w:rsidR="003C3DA4" w:rsidRPr="001A5023" w:rsidRDefault="00E306D8" w:rsidP="00EA1E0F">
            <w:pPr>
              <w:jc w:val="center"/>
            </w:pPr>
            <w:r w:rsidRPr="001A5023">
              <w:rPr>
                <w:rFonts w:hint="eastAsia"/>
              </w:rPr>
              <w:t>低</w:t>
            </w:r>
          </w:p>
        </w:tc>
      </w:tr>
      <w:tr w:rsidR="00863C99" w:rsidRPr="001A5023" w14:paraId="016ED983"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3C8F6CDD" w14:textId="77777777" w:rsidR="003C3DA4" w:rsidRPr="001A5023" w:rsidRDefault="00E306D8" w:rsidP="00E90269">
            <w:pPr>
              <w:jc w:val="center"/>
            </w:pPr>
            <w:r w:rsidRPr="001A5023">
              <w:rPr>
                <w:rFonts w:hint="eastAsia"/>
              </w:rPr>
              <w:t>投縣</w:t>
            </w:r>
            <w:r w:rsidRPr="001A5023">
              <w:rPr>
                <w:rFonts w:hint="eastAsia"/>
              </w:rPr>
              <w:t>DF149</w:t>
            </w:r>
          </w:p>
        </w:tc>
        <w:tc>
          <w:tcPr>
            <w:tcW w:w="524" w:type="pct"/>
            <w:tcBorders>
              <w:top w:val="nil"/>
              <w:left w:val="nil"/>
              <w:bottom w:val="single" w:sz="4" w:space="0" w:color="auto"/>
              <w:right w:val="single" w:sz="4" w:space="0" w:color="auto"/>
            </w:tcBorders>
            <w:shd w:val="clear" w:color="auto" w:fill="auto"/>
            <w:noWrap/>
            <w:vAlign w:val="center"/>
          </w:tcPr>
          <w:p w14:paraId="65503505" w14:textId="77777777" w:rsidR="003C3DA4" w:rsidRPr="001A5023" w:rsidRDefault="00E306D8" w:rsidP="00E90269">
            <w:pPr>
              <w:jc w:val="center"/>
            </w:pPr>
            <w:r w:rsidRPr="001A5023">
              <w:rPr>
                <w:rFonts w:hint="eastAsia"/>
              </w:rPr>
              <w:t>永隆村</w:t>
            </w:r>
          </w:p>
        </w:tc>
        <w:tc>
          <w:tcPr>
            <w:tcW w:w="1057" w:type="pct"/>
            <w:tcBorders>
              <w:top w:val="nil"/>
              <w:left w:val="nil"/>
              <w:bottom w:val="single" w:sz="4" w:space="0" w:color="auto"/>
              <w:right w:val="single" w:sz="4" w:space="0" w:color="auto"/>
            </w:tcBorders>
            <w:shd w:val="clear" w:color="auto" w:fill="auto"/>
            <w:noWrap/>
            <w:vAlign w:val="center"/>
          </w:tcPr>
          <w:p w14:paraId="510EFFBF" w14:textId="77777777"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14:paraId="477610B0" w14:textId="77777777" w:rsidR="003C3DA4" w:rsidRPr="001A5023" w:rsidRDefault="00E306D8" w:rsidP="00E90269">
            <w:pPr>
              <w:jc w:val="both"/>
            </w:pPr>
            <w:r w:rsidRPr="001A5023">
              <w:rPr>
                <w:rFonts w:hint="eastAsia"/>
              </w:rPr>
              <w:t>溪底城</w:t>
            </w:r>
          </w:p>
        </w:tc>
        <w:tc>
          <w:tcPr>
            <w:tcW w:w="761" w:type="pct"/>
            <w:tcBorders>
              <w:top w:val="nil"/>
              <w:left w:val="nil"/>
              <w:bottom w:val="single" w:sz="4" w:space="0" w:color="auto"/>
              <w:right w:val="single" w:sz="4" w:space="0" w:color="auto"/>
            </w:tcBorders>
            <w:shd w:val="clear" w:color="auto" w:fill="auto"/>
            <w:noWrap/>
            <w:vAlign w:val="center"/>
          </w:tcPr>
          <w:p w14:paraId="176B02A9"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7F51D53F" w14:textId="77777777" w:rsidR="003C3DA4" w:rsidRPr="001A5023" w:rsidRDefault="00E306D8" w:rsidP="00EA1E0F">
            <w:pPr>
              <w:jc w:val="center"/>
            </w:pPr>
            <w:r w:rsidRPr="001A5023">
              <w:rPr>
                <w:rFonts w:hint="eastAsia"/>
              </w:rPr>
              <w:t>中</w:t>
            </w:r>
          </w:p>
        </w:tc>
      </w:tr>
      <w:tr w:rsidR="00863C99" w:rsidRPr="001A5023" w14:paraId="24E3D030"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149B2160" w14:textId="77777777" w:rsidR="003C3DA4" w:rsidRPr="001A5023" w:rsidRDefault="00E306D8" w:rsidP="00E90269">
            <w:pPr>
              <w:jc w:val="center"/>
            </w:pPr>
            <w:r w:rsidRPr="001A5023">
              <w:rPr>
                <w:rFonts w:hint="eastAsia"/>
              </w:rPr>
              <w:t>投縣</w:t>
            </w:r>
            <w:r w:rsidRPr="001A5023">
              <w:rPr>
                <w:rFonts w:hint="eastAsia"/>
              </w:rPr>
              <w:t>DF135</w:t>
            </w:r>
          </w:p>
        </w:tc>
        <w:tc>
          <w:tcPr>
            <w:tcW w:w="524" w:type="pct"/>
            <w:tcBorders>
              <w:top w:val="nil"/>
              <w:left w:val="nil"/>
              <w:bottom w:val="single" w:sz="4" w:space="0" w:color="auto"/>
              <w:right w:val="single" w:sz="4" w:space="0" w:color="auto"/>
            </w:tcBorders>
            <w:shd w:val="clear" w:color="auto" w:fill="auto"/>
            <w:noWrap/>
            <w:vAlign w:val="center"/>
          </w:tcPr>
          <w:p w14:paraId="1E5C2EDA" w14:textId="77777777" w:rsidR="003C3DA4" w:rsidRPr="001A5023" w:rsidRDefault="00E306D8" w:rsidP="00E90269">
            <w:pPr>
              <w:jc w:val="center"/>
            </w:pPr>
            <w:r w:rsidRPr="001A5023">
              <w:rPr>
                <w:rFonts w:hint="eastAsia"/>
              </w:rPr>
              <w:t>竹林村</w:t>
            </w:r>
          </w:p>
        </w:tc>
        <w:tc>
          <w:tcPr>
            <w:tcW w:w="1057" w:type="pct"/>
            <w:tcBorders>
              <w:top w:val="nil"/>
              <w:left w:val="nil"/>
              <w:bottom w:val="single" w:sz="4" w:space="0" w:color="auto"/>
              <w:right w:val="single" w:sz="4" w:space="0" w:color="auto"/>
            </w:tcBorders>
            <w:shd w:val="clear" w:color="auto" w:fill="auto"/>
            <w:noWrap/>
            <w:vAlign w:val="center"/>
          </w:tcPr>
          <w:p w14:paraId="517E3168" w14:textId="77777777" w:rsidR="003C3DA4" w:rsidRPr="001A5023" w:rsidRDefault="00E306D8" w:rsidP="00E90269">
            <w:pPr>
              <w:jc w:val="both"/>
            </w:pPr>
            <w:r w:rsidRPr="001A5023">
              <w:rPr>
                <w:rFonts w:hint="eastAsia"/>
              </w:rPr>
              <w:t>小半天溪</w:t>
            </w:r>
          </w:p>
        </w:tc>
        <w:tc>
          <w:tcPr>
            <w:tcW w:w="1248" w:type="pct"/>
            <w:tcBorders>
              <w:top w:val="nil"/>
              <w:left w:val="nil"/>
              <w:bottom w:val="single" w:sz="4" w:space="0" w:color="auto"/>
              <w:right w:val="single" w:sz="4" w:space="0" w:color="auto"/>
            </w:tcBorders>
            <w:shd w:val="clear" w:color="auto" w:fill="auto"/>
            <w:noWrap/>
            <w:vAlign w:val="center"/>
          </w:tcPr>
          <w:p w14:paraId="713A3A8F" w14:textId="77777777" w:rsidR="003C3DA4" w:rsidRPr="001A5023" w:rsidRDefault="00E306D8" w:rsidP="00E90269">
            <w:pPr>
              <w:jc w:val="both"/>
            </w:pPr>
            <w:r w:rsidRPr="001A5023">
              <w:rPr>
                <w:rFonts w:hint="eastAsia"/>
              </w:rPr>
              <w:t>和平橋</w:t>
            </w:r>
          </w:p>
        </w:tc>
        <w:tc>
          <w:tcPr>
            <w:tcW w:w="761" w:type="pct"/>
            <w:tcBorders>
              <w:top w:val="nil"/>
              <w:left w:val="nil"/>
              <w:bottom w:val="single" w:sz="4" w:space="0" w:color="auto"/>
              <w:right w:val="single" w:sz="4" w:space="0" w:color="auto"/>
            </w:tcBorders>
            <w:shd w:val="clear" w:color="auto" w:fill="auto"/>
            <w:noWrap/>
            <w:vAlign w:val="center"/>
          </w:tcPr>
          <w:p w14:paraId="61E564F3"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385EB8C9" w14:textId="77777777" w:rsidR="003C3DA4" w:rsidRPr="001A5023" w:rsidRDefault="00E306D8" w:rsidP="00EA1E0F">
            <w:pPr>
              <w:jc w:val="center"/>
            </w:pPr>
            <w:r w:rsidRPr="001A5023">
              <w:rPr>
                <w:rFonts w:hint="eastAsia"/>
              </w:rPr>
              <w:t>高</w:t>
            </w:r>
          </w:p>
        </w:tc>
      </w:tr>
      <w:tr w:rsidR="00863C99" w:rsidRPr="001A5023" w14:paraId="34871F25"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52B67AC2" w14:textId="77777777" w:rsidR="003C3DA4" w:rsidRPr="001A5023" w:rsidRDefault="00E306D8" w:rsidP="00E90269">
            <w:pPr>
              <w:jc w:val="center"/>
            </w:pPr>
            <w:r w:rsidRPr="001A5023">
              <w:rPr>
                <w:rFonts w:hint="eastAsia"/>
              </w:rPr>
              <w:t>投縣</w:t>
            </w:r>
            <w:r w:rsidRPr="001A5023">
              <w:rPr>
                <w:rFonts w:hint="eastAsia"/>
              </w:rPr>
              <w:t>DF134</w:t>
            </w:r>
          </w:p>
        </w:tc>
        <w:tc>
          <w:tcPr>
            <w:tcW w:w="524" w:type="pct"/>
            <w:tcBorders>
              <w:top w:val="nil"/>
              <w:left w:val="nil"/>
              <w:bottom w:val="single" w:sz="4" w:space="0" w:color="auto"/>
              <w:right w:val="single" w:sz="4" w:space="0" w:color="auto"/>
            </w:tcBorders>
            <w:shd w:val="clear" w:color="auto" w:fill="auto"/>
            <w:noWrap/>
            <w:vAlign w:val="center"/>
          </w:tcPr>
          <w:p w14:paraId="3D903C98" w14:textId="77777777" w:rsidR="003C3DA4" w:rsidRPr="001A5023" w:rsidRDefault="00E306D8" w:rsidP="00E90269">
            <w:pPr>
              <w:jc w:val="center"/>
            </w:pPr>
            <w:r w:rsidRPr="001A5023">
              <w:rPr>
                <w:rFonts w:hint="eastAsia"/>
              </w:rPr>
              <w:t>初鄉村</w:t>
            </w:r>
          </w:p>
        </w:tc>
        <w:tc>
          <w:tcPr>
            <w:tcW w:w="1057" w:type="pct"/>
            <w:tcBorders>
              <w:top w:val="nil"/>
              <w:left w:val="nil"/>
              <w:bottom w:val="single" w:sz="4" w:space="0" w:color="auto"/>
              <w:right w:val="single" w:sz="4" w:space="0" w:color="auto"/>
            </w:tcBorders>
            <w:shd w:val="clear" w:color="auto" w:fill="auto"/>
            <w:noWrap/>
            <w:vAlign w:val="center"/>
          </w:tcPr>
          <w:p w14:paraId="61715E12" w14:textId="77777777"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14:paraId="5532C3FC" w14:textId="77777777" w:rsidR="003C3DA4" w:rsidRPr="001A5023" w:rsidRDefault="00E306D8" w:rsidP="00E90269">
            <w:pPr>
              <w:jc w:val="both"/>
            </w:pPr>
            <w:r w:rsidRPr="001A5023">
              <w:rPr>
                <w:rFonts w:hint="eastAsia"/>
              </w:rPr>
              <w:t>淨律寺</w:t>
            </w:r>
          </w:p>
        </w:tc>
        <w:tc>
          <w:tcPr>
            <w:tcW w:w="761" w:type="pct"/>
            <w:tcBorders>
              <w:top w:val="nil"/>
              <w:left w:val="nil"/>
              <w:bottom w:val="single" w:sz="4" w:space="0" w:color="auto"/>
              <w:right w:val="single" w:sz="4" w:space="0" w:color="auto"/>
            </w:tcBorders>
            <w:shd w:val="clear" w:color="auto" w:fill="auto"/>
            <w:noWrap/>
            <w:vAlign w:val="center"/>
          </w:tcPr>
          <w:p w14:paraId="17958685"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5E566C57" w14:textId="77777777" w:rsidR="003C3DA4" w:rsidRPr="001A5023" w:rsidRDefault="00E306D8" w:rsidP="00EA1E0F">
            <w:pPr>
              <w:jc w:val="center"/>
            </w:pPr>
            <w:r w:rsidRPr="001A5023">
              <w:rPr>
                <w:rFonts w:hint="eastAsia"/>
              </w:rPr>
              <w:t>中</w:t>
            </w:r>
          </w:p>
        </w:tc>
      </w:tr>
      <w:tr w:rsidR="00863C99" w:rsidRPr="001A5023" w14:paraId="2A7B3C11"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3EC2AA9B" w14:textId="77777777" w:rsidR="003C3DA4" w:rsidRPr="001A5023" w:rsidRDefault="00E306D8" w:rsidP="00E90269">
            <w:pPr>
              <w:jc w:val="center"/>
            </w:pPr>
            <w:r w:rsidRPr="001A5023">
              <w:rPr>
                <w:rFonts w:hint="eastAsia"/>
              </w:rPr>
              <w:t>投縣</w:t>
            </w:r>
            <w:r w:rsidRPr="001A5023">
              <w:rPr>
                <w:rFonts w:hint="eastAsia"/>
              </w:rPr>
              <w:t>DF136</w:t>
            </w:r>
          </w:p>
        </w:tc>
        <w:tc>
          <w:tcPr>
            <w:tcW w:w="524" w:type="pct"/>
            <w:tcBorders>
              <w:top w:val="nil"/>
              <w:left w:val="nil"/>
              <w:bottom w:val="single" w:sz="4" w:space="0" w:color="auto"/>
              <w:right w:val="single" w:sz="4" w:space="0" w:color="auto"/>
            </w:tcBorders>
            <w:shd w:val="clear" w:color="auto" w:fill="auto"/>
            <w:noWrap/>
            <w:vAlign w:val="center"/>
          </w:tcPr>
          <w:p w14:paraId="4D17BFD2" w14:textId="77777777" w:rsidR="003C3DA4" w:rsidRPr="001A5023" w:rsidRDefault="00E306D8" w:rsidP="00E90269">
            <w:pPr>
              <w:jc w:val="center"/>
            </w:pPr>
            <w:r w:rsidRPr="001A5023">
              <w:rPr>
                <w:rFonts w:hint="eastAsia"/>
              </w:rPr>
              <w:t>和雅村</w:t>
            </w:r>
          </w:p>
        </w:tc>
        <w:tc>
          <w:tcPr>
            <w:tcW w:w="1057" w:type="pct"/>
            <w:tcBorders>
              <w:top w:val="nil"/>
              <w:left w:val="nil"/>
              <w:bottom w:val="single" w:sz="4" w:space="0" w:color="auto"/>
              <w:right w:val="single" w:sz="4" w:space="0" w:color="auto"/>
            </w:tcBorders>
            <w:shd w:val="clear" w:color="auto" w:fill="auto"/>
            <w:noWrap/>
            <w:vAlign w:val="center"/>
          </w:tcPr>
          <w:p w14:paraId="2326A805" w14:textId="77777777" w:rsidR="003C3DA4" w:rsidRPr="001A5023" w:rsidRDefault="00E306D8" w:rsidP="00E90269">
            <w:pPr>
              <w:jc w:val="both"/>
            </w:pPr>
            <w:r w:rsidRPr="001A5023">
              <w:rPr>
                <w:rFonts w:hint="eastAsia"/>
              </w:rPr>
              <w:t>溪頭</w:t>
            </w:r>
          </w:p>
        </w:tc>
        <w:tc>
          <w:tcPr>
            <w:tcW w:w="1248" w:type="pct"/>
            <w:tcBorders>
              <w:top w:val="nil"/>
              <w:left w:val="nil"/>
              <w:bottom w:val="single" w:sz="4" w:space="0" w:color="auto"/>
              <w:right w:val="single" w:sz="4" w:space="0" w:color="auto"/>
            </w:tcBorders>
            <w:shd w:val="clear" w:color="auto" w:fill="auto"/>
            <w:noWrap/>
            <w:vAlign w:val="center"/>
          </w:tcPr>
          <w:p w14:paraId="1D087B4B" w14:textId="77777777" w:rsidR="003C3DA4" w:rsidRPr="001A5023" w:rsidRDefault="00E306D8" w:rsidP="00E90269">
            <w:pPr>
              <w:jc w:val="both"/>
            </w:pPr>
            <w:r w:rsidRPr="001A5023">
              <w:rPr>
                <w:rFonts w:hint="eastAsia"/>
              </w:rPr>
              <w:t>和雅國小</w:t>
            </w:r>
          </w:p>
        </w:tc>
        <w:tc>
          <w:tcPr>
            <w:tcW w:w="761" w:type="pct"/>
            <w:tcBorders>
              <w:top w:val="nil"/>
              <w:left w:val="nil"/>
              <w:bottom w:val="single" w:sz="4" w:space="0" w:color="auto"/>
              <w:right w:val="single" w:sz="4" w:space="0" w:color="auto"/>
            </w:tcBorders>
            <w:shd w:val="clear" w:color="auto" w:fill="auto"/>
            <w:noWrap/>
            <w:vAlign w:val="center"/>
          </w:tcPr>
          <w:p w14:paraId="696EBDEA" w14:textId="77777777"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5878B9C2" w14:textId="77777777" w:rsidR="003C3DA4" w:rsidRPr="001A5023" w:rsidRDefault="00E306D8" w:rsidP="00EA1E0F">
            <w:pPr>
              <w:jc w:val="center"/>
            </w:pPr>
            <w:r w:rsidRPr="001A5023">
              <w:rPr>
                <w:rFonts w:hint="eastAsia"/>
              </w:rPr>
              <w:t>低</w:t>
            </w:r>
          </w:p>
        </w:tc>
      </w:tr>
      <w:tr w:rsidR="00863C99" w:rsidRPr="001A5023" w14:paraId="23AE249A"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54BC23ED" w14:textId="77777777" w:rsidR="003C3DA4" w:rsidRPr="001A5023" w:rsidRDefault="00E306D8" w:rsidP="00E90269">
            <w:pPr>
              <w:jc w:val="center"/>
            </w:pPr>
            <w:r w:rsidRPr="001A5023">
              <w:rPr>
                <w:rFonts w:hint="eastAsia"/>
              </w:rPr>
              <w:t>投縣</w:t>
            </w:r>
            <w:r w:rsidRPr="001A5023">
              <w:rPr>
                <w:rFonts w:hint="eastAsia"/>
              </w:rPr>
              <w:t>DF137</w:t>
            </w:r>
          </w:p>
        </w:tc>
        <w:tc>
          <w:tcPr>
            <w:tcW w:w="524" w:type="pct"/>
            <w:tcBorders>
              <w:top w:val="nil"/>
              <w:left w:val="nil"/>
              <w:bottom w:val="single" w:sz="4" w:space="0" w:color="auto"/>
              <w:right w:val="single" w:sz="4" w:space="0" w:color="auto"/>
            </w:tcBorders>
            <w:shd w:val="clear" w:color="auto" w:fill="auto"/>
            <w:noWrap/>
            <w:vAlign w:val="center"/>
          </w:tcPr>
          <w:p w14:paraId="50BB2D70" w14:textId="77777777" w:rsidR="003C3DA4" w:rsidRPr="001A5023" w:rsidRDefault="00E306D8" w:rsidP="00E90269">
            <w:pPr>
              <w:jc w:val="center"/>
            </w:pPr>
            <w:r w:rsidRPr="001A5023">
              <w:rPr>
                <w:rFonts w:hint="eastAsia"/>
              </w:rPr>
              <w:t>和雅村</w:t>
            </w:r>
          </w:p>
        </w:tc>
        <w:tc>
          <w:tcPr>
            <w:tcW w:w="1057" w:type="pct"/>
            <w:tcBorders>
              <w:top w:val="nil"/>
              <w:left w:val="nil"/>
              <w:bottom w:val="single" w:sz="4" w:space="0" w:color="auto"/>
              <w:right w:val="single" w:sz="4" w:space="0" w:color="auto"/>
            </w:tcBorders>
            <w:shd w:val="clear" w:color="auto" w:fill="auto"/>
            <w:noWrap/>
            <w:vAlign w:val="center"/>
          </w:tcPr>
          <w:p w14:paraId="37CB0292" w14:textId="77777777"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14:paraId="022E6F90" w14:textId="77777777" w:rsidR="003C3DA4" w:rsidRPr="001A5023" w:rsidRDefault="00E306D8" w:rsidP="00E90269">
            <w:pPr>
              <w:jc w:val="both"/>
            </w:pPr>
            <w:r w:rsidRPr="001A5023">
              <w:rPr>
                <w:rFonts w:hint="eastAsia"/>
              </w:rPr>
              <w:t>溪坪橋</w:t>
            </w:r>
          </w:p>
        </w:tc>
        <w:tc>
          <w:tcPr>
            <w:tcW w:w="761" w:type="pct"/>
            <w:tcBorders>
              <w:top w:val="nil"/>
              <w:left w:val="nil"/>
              <w:bottom w:val="single" w:sz="4" w:space="0" w:color="auto"/>
              <w:right w:val="single" w:sz="4" w:space="0" w:color="auto"/>
            </w:tcBorders>
            <w:shd w:val="clear" w:color="auto" w:fill="auto"/>
            <w:noWrap/>
            <w:vAlign w:val="center"/>
          </w:tcPr>
          <w:p w14:paraId="4A7A9698" w14:textId="77777777"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5BF0104C" w14:textId="77777777" w:rsidR="003C3DA4" w:rsidRPr="001A5023" w:rsidRDefault="00E306D8" w:rsidP="00EA1E0F">
            <w:pPr>
              <w:jc w:val="center"/>
            </w:pPr>
            <w:r w:rsidRPr="001A5023">
              <w:rPr>
                <w:rFonts w:hint="eastAsia"/>
              </w:rPr>
              <w:t>中</w:t>
            </w:r>
          </w:p>
        </w:tc>
      </w:tr>
      <w:tr w:rsidR="00863C99" w:rsidRPr="001A5023" w14:paraId="3BCC5E06"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6ABEFE7C" w14:textId="77777777" w:rsidR="003C3DA4" w:rsidRPr="001A5023" w:rsidRDefault="00E306D8" w:rsidP="00E90269">
            <w:pPr>
              <w:jc w:val="center"/>
            </w:pPr>
            <w:r w:rsidRPr="001A5023">
              <w:rPr>
                <w:rFonts w:hint="eastAsia"/>
              </w:rPr>
              <w:t>投縣</w:t>
            </w:r>
            <w:r w:rsidRPr="001A5023">
              <w:rPr>
                <w:rFonts w:hint="eastAsia"/>
              </w:rPr>
              <w:t>DF138</w:t>
            </w:r>
          </w:p>
        </w:tc>
        <w:tc>
          <w:tcPr>
            <w:tcW w:w="524" w:type="pct"/>
            <w:tcBorders>
              <w:top w:val="nil"/>
              <w:left w:val="nil"/>
              <w:bottom w:val="single" w:sz="4" w:space="0" w:color="auto"/>
              <w:right w:val="single" w:sz="4" w:space="0" w:color="auto"/>
            </w:tcBorders>
            <w:shd w:val="clear" w:color="auto" w:fill="auto"/>
            <w:noWrap/>
            <w:vAlign w:val="center"/>
          </w:tcPr>
          <w:p w14:paraId="3C35D362" w14:textId="77777777" w:rsidR="003C3DA4" w:rsidRPr="001A5023" w:rsidRDefault="00E306D8" w:rsidP="00E90269">
            <w:pPr>
              <w:jc w:val="center"/>
            </w:pPr>
            <w:r w:rsidRPr="001A5023">
              <w:rPr>
                <w:rFonts w:hint="eastAsia"/>
              </w:rPr>
              <w:t>和雅村</w:t>
            </w:r>
          </w:p>
        </w:tc>
        <w:tc>
          <w:tcPr>
            <w:tcW w:w="1057" w:type="pct"/>
            <w:tcBorders>
              <w:top w:val="nil"/>
              <w:left w:val="nil"/>
              <w:bottom w:val="single" w:sz="4" w:space="0" w:color="auto"/>
              <w:right w:val="single" w:sz="4" w:space="0" w:color="auto"/>
            </w:tcBorders>
            <w:shd w:val="clear" w:color="auto" w:fill="auto"/>
            <w:noWrap/>
            <w:vAlign w:val="center"/>
          </w:tcPr>
          <w:p w14:paraId="77FB257F" w14:textId="77777777"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14:paraId="78DA839A" w14:textId="77777777" w:rsidR="003C3DA4" w:rsidRPr="001A5023" w:rsidRDefault="00E306D8" w:rsidP="00E90269">
            <w:pPr>
              <w:jc w:val="both"/>
            </w:pPr>
            <w:r w:rsidRPr="001A5023">
              <w:rPr>
                <w:rFonts w:hint="eastAsia"/>
              </w:rPr>
              <w:t>崩崁頭橋</w:t>
            </w:r>
          </w:p>
        </w:tc>
        <w:tc>
          <w:tcPr>
            <w:tcW w:w="761" w:type="pct"/>
            <w:tcBorders>
              <w:top w:val="nil"/>
              <w:left w:val="nil"/>
              <w:bottom w:val="single" w:sz="4" w:space="0" w:color="auto"/>
              <w:right w:val="single" w:sz="4" w:space="0" w:color="auto"/>
            </w:tcBorders>
            <w:shd w:val="clear" w:color="auto" w:fill="auto"/>
            <w:noWrap/>
            <w:vAlign w:val="center"/>
          </w:tcPr>
          <w:p w14:paraId="71F79E8F" w14:textId="77777777"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438AB847" w14:textId="77777777" w:rsidR="003C3DA4" w:rsidRPr="001A5023" w:rsidRDefault="00E306D8" w:rsidP="00EA1E0F">
            <w:pPr>
              <w:jc w:val="center"/>
            </w:pPr>
            <w:r w:rsidRPr="001A5023">
              <w:rPr>
                <w:rFonts w:hint="eastAsia"/>
              </w:rPr>
              <w:t>中</w:t>
            </w:r>
          </w:p>
        </w:tc>
      </w:tr>
      <w:tr w:rsidR="00863C99" w:rsidRPr="001A5023" w14:paraId="69FBD915"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2A3FEB0A" w14:textId="77777777" w:rsidR="003C3DA4" w:rsidRPr="001A5023" w:rsidRDefault="00E306D8" w:rsidP="00E90269">
            <w:pPr>
              <w:jc w:val="center"/>
            </w:pPr>
            <w:r w:rsidRPr="001A5023">
              <w:rPr>
                <w:rFonts w:hint="eastAsia"/>
              </w:rPr>
              <w:t>投縣</w:t>
            </w:r>
            <w:r w:rsidRPr="001A5023">
              <w:rPr>
                <w:rFonts w:hint="eastAsia"/>
              </w:rPr>
              <w:t>DF212</w:t>
            </w:r>
          </w:p>
        </w:tc>
        <w:tc>
          <w:tcPr>
            <w:tcW w:w="524" w:type="pct"/>
            <w:tcBorders>
              <w:top w:val="nil"/>
              <w:left w:val="nil"/>
              <w:bottom w:val="single" w:sz="4" w:space="0" w:color="auto"/>
              <w:right w:val="single" w:sz="4" w:space="0" w:color="auto"/>
            </w:tcBorders>
            <w:shd w:val="clear" w:color="auto" w:fill="auto"/>
            <w:noWrap/>
            <w:vAlign w:val="center"/>
          </w:tcPr>
          <w:p w14:paraId="7128B6D2" w14:textId="77777777" w:rsidR="003C3DA4" w:rsidRPr="001A5023" w:rsidRDefault="00E306D8" w:rsidP="00E90269">
            <w:pPr>
              <w:jc w:val="center"/>
            </w:pPr>
            <w:r w:rsidRPr="001A5023">
              <w:rPr>
                <w:rFonts w:hint="eastAsia"/>
              </w:rPr>
              <w:t>和雅村</w:t>
            </w:r>
          </w:p>
        </w:tc>
        <w:tc>
          <w:tcPr>
            <w:tcW w:w="1057" w:type="pct"/>
            <w:tcBorders>
              <w:top w:val="nil"/>
              <w:left w:val="nil"/>
              <w:bottom w:val="single" w:sz="4" w:space="0" w:color="auto"/>
              <w:right w:val="single" w:sz="4" w:space="0" w:color="auto"/>
            </w:tcBorders>
            <w:shd w:val="clear" w:color="auto" w:fill="auto"/>
            <w:noWrap/>
            <w:vAlign w:val="center"/>
          </w:tcPr>
          <w:p w14:paraId="41FA8E79" w14:textId="77777777"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14:paraId="44389F49" w14:textId="77777777" w:rsidR="003C3DA4" w:rsidRPr="001A5023" w:rsidRDefault="0011335F" w:rsidP="00E90269">
            <w:pPr>
              <w:jc w:val="both"/>
            </w:pPr>
            <w:r w:rsidRPr="001A5023">
              <w:rPr>
                <w:rFonts w:hint="eastAsia"/>
              </w:rPr>
              <w:t>西勢湖橋</w:t>
            </w:r>
          </w:p>
        </w:tc>
        <w:tc>
          <w:tcPr>
            <w:tcW w:w="761" w:type="pct"/>
            <w:tcBorders>
              <w:top w:val="nil"/>
              <w:left w:val="nil"/>
              <w:bottom w:val="single" w:sz="4" w:space="0" w:color="auto"/>
              <w:right w:val="single" w:sz="4" w:space="0" w:color="auto"/>
            </w:tcBorders>
            <w:shd w:val="clear" w:color="auto" w:fill="auto"/>
            <w:noWrap/>
            <w:vAlign w:val="center"/>
          </w:tcPr>
          <w:p w14:paraId="4B437981"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7699165D" w14:textId="77777777" w:rsidR="003C3DA4" w:rsidRPr="001A5023" w:rsidRDefault="00E306D8" w:rsidP="00EA1E0F">
            <w:pPr>
              <w:jc w:val="center"/>
            </w:pPr>
            <w:r w:rsidRPr="001A5023">
              <w:rPr>
                <w:rFonts w:hint="eastAsia"/>
              </w:rPr>
              <w:t>高</w:t>
            </w:r>
          </w:p>
        </w:tc>
      </w:tr>
      <w:tr w:rsidR="00863C99" w:rsidRPr="001A5023" w14:paraId="0CB7FF5B"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7DC3D8A9" w14:textId="77777777" w:rsidR="003C3DA4" w:rsidRPr="001A5023" w:rsidRDefault="00E306D8" w:rsidP="00E90269">
            <w:pPr>
              <w:jc w:val="center"/>
            </w:pPr>
            <w:r w:rsidRPr="001A5023">
              <w:rPr>
                <w:rFonts w:hint="eastAsia"/>
              </w:rPr>
              <w:t>投縣</w:t>
            </w:r>
            <w:r w:rsidRPr="001A5023">
              <w:rPr>
                <w:rFonts w:hint="eastAsia"/>
              </w:rPr>
              <w:t>DF213</w:t>
            </w:r>
          </w:p>
        </w:tc>
        <w:tc>
          <w:tcPr>
            <w:tcW w:w="524" w:type="pct"/>
            <w:tcBorders>
              <w:top w:val="nil"/>
              <w:left w:val="nil"/>
              <w:bottom w:val="single" w:sz="4" w:space="0" w:color="auto"/>
              <w:right w:val="single" w:sz="4" w:space="0" w:color="auto"/>
            </w:tcBorders>
            <w:shd w:val="clear" w:color="auto" w:fill="auto"/>
            <w:noWrap/>
            <w:vAlign w:val="center"/>
          </w:tcPr>
          <w:p w14:paraId="5D5BCA06" w14:textId="77777777" w:rsidR="003C3DA4" w:rsidRPr="001A5023" w:rsidRDefault="00E306D8" w:rsidP="00E90269">
            <w:pPr>
              <w:jc w:val="center"/>
            </w:pPr>
            <w:r w:rsidRPr="001A5023">
              <w:rPr>
                <w:rFonts w:hint="eastAsia"/>
              </w:rPr>
              <w:t>和雅村</w:t>
            </w:r>
          </w:p>
        </w:tc>
        <w:tc>
          <w:tcPr>
            <w:tcW w:w="1057" w:type="pct"/>
            <w:tcBorders>
              <w:top w:val="nil"/>
              <w:left w:val="nil"/>
              <w:bottom w:val="single" w:sz="4" w:space="0" w:color="auto"/>
              <w:right w:val="single" w:sz="4" w:space="0" w:color="auto"/>
            </w:tcBorders>
            <w:shd w:val="clear" w:color="auto" w:fill="auto"/>
            <w:noWrap/>
            <w:vAlign w:val="center"/>
          </w:tcPr>
          <w:p w14:paraId="2562211F" w14:textId="77777777"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14:paraId="409D6D0A" w14:textId="77777777" w:rsidR="003C3DA4" w:rsidRPr="001A5023" w:rsidRDefault="00E306D8" w:rsidP="00E90269">
            <w:pPr>
              <w:jc w:val="both"/>
            </w:pPr>
            <w:r w:rsidRPr="001A5023">
              <w:rPr>
                <w:rFonts w:hint="eastAsia"/>
              </w:rPr>
              <w:t>深坑一號橋</w:t>
            </w:r>
          </w:p>
        </w:tc>
        <w:tc>
          <w:tcPr>
            <w:tcW w:w="761" w:type="pct"/>
            <w:tcBorders>
              <w:top w:val="nil"/>
              <w:left w:val="nil"/>
              <w:bottom w:val="single" w:sz="4" w:space="0" w:color="auto"/>
              <w:right w:val="single" w:sz="4" w:space="0" w:color="auto"/>
            </w:tcBorders>
            <w:shd w:val="clear" w:color="auto" w:fill="auto"/>
            <w:noWrap/>
            <w:vAlign w:val="center"/>
          </w:tcPr>
          <w:p w14:paraId="726CFD1C"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5A370B43" w14:textId="77777777" w:rsidR="003C3DA4" w:rsidRPr="001A5023" w:rsidRDefault="00E306D8" w:rsidP="00EA1E0F">
            <w:pPr>
              <w:jc w:val="center"/>
            </w:pPr>
            <w:r w:rsidRPr="001A5023">
              <w:rPr>
                <w:rFonts w:hint="eastAsia"/>
              </w:rPr>
              <w:t>高</w:t>
            </w:r>
          </w:p>
        </w:tc>
      </w:tr>
      <w:tr w:rsidR="00863C99" w:rsidRPr="001A5023" w14:paraId="466D6728"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09CBFCC3" w14:textId="77777777" w:rsidR="003C3DA4" w:rsidRPr="001A5023" w:rsidRDefault="00E306D8" w:rsidP="00E90269">
            <w:pPr>
              <w:jc w:val="center"/>
            </w:pPr>
            <w:r w:rsidRPr="001A5023">
              <w:rPr>
                <w:rFonts w:hint="eastAsia"/>
              </w:rPr>
              <w:t>投縣</w:t>
            </w:r>
            <w:r w:rsidRPr="001A5023">
              <w:rPr>
                <w:rFonts w:hint="eastAsia"/>
              </w:rPr>
              <w:t>DF232</w:t>
            </w:r>
          </w:p>
        </w:tc>
        <w:tc>
          <w:tcPr>
            <w:tcW w:w="524" w:type="pct"/>
            <w:tcBorders>
              <w:top w:val="nil"/>
              <w:left w:val="nil"/>
              <w:bottom w:val="single" w:sz="4" w:space="0" w:color="auto"/>
              <w:right w:val="single" w:sz="4" w:space="0" w:color="auto"/>
            </w:tcBorders>
            <w:shd w:val="clear" w:color="auto" w:fill="auto"/>
            <w:noWrap/>
            <w:vAlign w:val="center"/>
          </w:tcPr>
          <w:p w14:paraId="71AC68E1" w14:textId="77777777" w:rsidR="003C3DA4" w:rsidRPr="001A5023" w:rsidRDefault="00E306D8" w:rsidP="00E90269">
            <w:pPr>
              <w:jc w:val="center"/>
            </w:pPr>
            <w:r w:rsidRPr="001A5023">
              <w:rPr>
                <w:rFonts w:hint="eastAsia"/>
              </w:rPr>
              <w:t>瑞田村</w:t>
            </w:r>
          </w:p>
        </w:tc>
        <w:tc>
          <w:tcPr>
            <w:tcW w:w="1057" w:type="pct"/>
            <w:tcBorders>
              <w:top w:val="nil"/>
              <w:left w:val="nil"/>
              <w:bottom w:val="single" w:sz="4" w:space="0" w:color="auto"/>
              <w:right w:val="single" w:sz="4" w:space="0" w:color="auto"/>
            </w:tcBorders>
            <w:shd w:val="clear" w:color="auto" w:fill="auto"/>
            <w:noWrap/>
            <w:vAlign w:val="center"/>
          </w:tcPr>
          <w:p w14:paraId="7E4067BC" w14:textId="77777777" w:rsidR="003C3DA4" w:rsidRPr="001A5023" w:rsidRDefault="00E306D8" w:rsidP="00E90269">
            <w:pPr>
              <w:jc w:val="both"/>
            </w:pPr>
            <w:r w:rsidRPr="001A5023">
              <w:rPr>
                <w:rFonts w:hint="eastAsia"/>
              </w:rPr>
              <w:t>大墘坑溪</w:t>
            </w:r>
          </w:p>
        </w:tc>
        <w:tc>
          <w:tcPr>
            <w:tcW w:w="1248" w:type="pct"/>
            <w:tcBorders>
              <w:top w:val="nil"/>
              <w:left w:val="nil"/>
              <w:bottom w:val="single" w:sz="4" w:space="0" w:color="auto"/>
              <w:right w:val="single" w:sz="4" w:space="0" w:color="auto"/>
            </w:tcBorders>
            <w:shd w:val="clear" w:color="auto" w:fill="auto"/>
            <w:noWrap/>
            <w:vAlign w:val="center"/>
          </w:tcPr>
          <w:p w14:paraId="07D89C00" w14:textId="77777777" w:rsidR="003C3DA4" w:rsidRPr="001A5023" w:rsidRDefault="00E306D8" w:rsidP="00E90269">
            <w:pPr>
              <w:jc w:val="both"/>
            </w:pPr>
            <w:r w:rsidRPr="001A5023">
              <w:rPr>
                <w:rFonts w:hint="eastAsia"/>
              </w:rPr>
              <w:t>131</w:t>
            </w:r>
            <w:r w:rsidRPr="001A5023">
              <w:rPr>
                <w:rFonts w:hint="eastAsia"/>
              </w:rPr>
              <w:t>線瑞豐橋</w:t>
            </w:r>
          </w:p>
        </w:tc>
        <w:tc>
          <w:tcPr>
            <w:tcW w:w="761" w:type="pct"/>
            <w:tcBorders>
              <w:top w:val="nil"/>
              <w:left w:val="nil"/>
              <w:bottom w:val="single" w:sz="4" w:space="0" w:color="auto"/>
              <w:right w:val="single" w:sz="4" w:space="0" w:color="auto"/>
            </w:tcBorders>
            <w:shd w:val="clear" w:color="auto" w:fill="auto"/>
            <w:noWrap/>
            <w:vAlign w:val="center"/>
          </w:tcPr>
          <w:p w14:paraId="1BE5537D"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47C0B1AF" w14:textId="77777777" w:rsidR="003C3DA4" w:rsidRPr="001A5023" w:rsidRDefault="00E306D8" w:rsidP="00EA1E0F">
            <w:pPr>
              <w:jc w:val="center"/>
            </w:pPr>
            <w:r w:rsidRPr="001A5023">
              <w:rPr>
                <w:rFonts w:hint="eastAsia"/>
              </w:rPr>
              <w:t>高</w:t>
            </w:r>
          </w:p>
        </w:tc>
      </w:tr>
      <w:tr w:rsidR="00863C99" w:rsidRPr="001A5023" w14:paraId="7ACD6E8C"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6E1B488A" w14:textId="77777777" w:rsidR="003C3DA4" w:rsidRPr="001A5023" w:rsidRDefault="00E306D8" w:rsidP="00E90269">
            <w:pPr>
              <w:jc w:val="center"/>
            </w:pPr>
            <w:r w:rsidRPr="001A5023">
              <w:rPr>
                <w:rFonts w:hint="eastAsia"/>
              </w:rPr>
              <w:t>投縣</w:t>
            </w:r>
            <w:r w:rsidRPr="001A5023">
              <w:rPr>
                <w:rFonts w:hint="eastAsia"/>
              </w:rPr>
              <w:t>DF148</w:t>
            </w:r>
          </w:p>
        </w:tc>
        <w:tc>
          <w:tcPr>
            <w:tcW w:w="524" w:type="pct"/>
            <w:tcBorders>
              <w:top w:val="nil"/>
              <w:left w:val="nil"/>
              <w:bottom w:val="single" w:sz="4" w:space="0" w:color="auto"/>
              <w:right w:val="single" w:sz="4" w:space="0" w:color="auto"/>
            </w:tcBorders>
            <w:shd w:val="clear" w:color="auto" w:fill="auto"/>
            <w:noWrap/>
            <w:vAlign w:val="center"/>
          </w:tcPr>
          <w:p w14:paraId="27BABC43" w14:textId="77777777" w:rsidR="003C3DA4" w:rsidRPr="001A5023" w:rsidRDefault="00E306D8" w:rsidP="00E90269">
            <w:pPr>
              <w:jc w:val="center"/>
            </w:pPr>
            <w:r w:rsidRPr="001A5023">
              <w:rPr>
                <w:rFonts w:hint="eastAsia"/>
              </w:rPr>
              <w:t>鳳凰村</w:t>
            </w:r>
          </w:p>
        </w:tc>
        <w:tc>
          <w:tcPr>
            <w:tcW w:w="1057" w:type="pct"/>
            <w:tcBorders>
              <w:top w:val="nil"/>
              <w:left w:val="nil"/>
              <w:bottom w:val="single" w:sz="4" w:space="0" w:color="auto"/>
              <w:right w:val="single" w:sz="4" w:space="0" w:color="auto"/>
            </w:tcBorders>
            <w:shd w:val="clear" w:color="auto" w:fill="auto"/>
            <w:noWrap/>
            <w:vAlign w:val="center"/>
          </w:tcPr>
          <w:p w14:paraId="41D51FFF" w14:textId="77777777"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14:paraId="28394252" w14:textId="77777777" w:rsidR="003C3DA4" w:rsidRPr="001A5023" w:rsidRDefault="00E306D8" w:rsidP="00E90269">
            <w:pPr>
              <w:jc w:val="both"/>
            </w:pPr>
            <w:r w:rsidRPr="001A5023">
              <w:rPr>
                <w:rFonts w:hint="eastAsia"/>
              </w:rPr>
              <w:t>龍順宮及文賓製茶所</w:t>
            </w:r>
          </w:p>
        </w:tc>
        <w:tc>
          <w:tcPr>
            <w:tcW w:w="761" w:type="pct"/>
            <w:tcBorders>
              <w:top w:val="nil"/>
              <w:left w:val="nil"/>
              <w:bottom w:val="single" w:sz="4" w:space="0" w:color="auto"/>
              <w:right w:val="single" w:sz="4" w:space="0" w:color="auto"/>
            </w:tcBorders>
            <w:shd w:val="clear" w:color="auto" w:fill="auto"/>
            <w:noWrap/>
            <w:vAlign w:val="center"/>
          </w:tcPr>
          <w:p w14:paraId="37B1FE9C" w14:textId="77777777"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14:paraId="428170B4" w14:textId="77777777" w:rsidR="003C3DA4" w:rsidRPr="001A5023" w:rsidRDefault="00E306D8" w:rsidP="00EA1E0F">
            <w:pPr>
              <w:jc w:val="center"/>
            </w:pPr>
            <w:r w:rsidRPr="001A5023">
              <w:rPr>
                <w:rFonts w:hint="eastAsia"/>
              </w:rPr>
              <w:t>低</w:t>
            </w:r>
          </w:p>
        </w:tc>
      </w:tr>
      <w:tr w:rsidR="00863C99" w:rsidRPr="001A5023" w14:paraId="0CB13D49" w14:textId="77777777"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14:paraId="3616E3CD" w14:textId="77777777" w:rsidR="003C3DA4" w:rsidRPr="001A5023" w:rsidRDefault="00E306D8" w:rsidP="00E90269">
            <w:pPr>
              <w:jc w:val="center"/>
            </w:pPr>
            <w:r w:rsidRPr="001A5023">
              <w:rPr>
                <w:rFonts w:hint="eastAsia"/>
              </w:rPr>
              <w:t>投縣</w:t>
            </w:r>
            <w:r w:rsidRPr="001A5023">
              <w:rPr>
                <w:rFonts w:hint="eastAsia"/>
              </w:rPr>
              <w:t>DF214</w:t>
            </w:r>
          </w:p>
        </w:tc>
        <w:tc>
          <w:tcPr>
            <w:tcW w:w="524" w:type="pct"/>
            <w:tcBorders>
              <w:top w:val="nil"/>
              <w:left w:val="nil"/>
              <w:bottom w:val="single" w:sz="4" w:space="0" w:color="auto"/>
              <w:right w:val="single" w:sz="4" w:space="0" w:color="auto"/>
            </w:tcBorders>
            <w:shd w:val="clear" w:color="auto" w:fill="auto"/>
            <w:noWrap/>
            <w:vAlign w:val="center"/>
          </w:tcPr>
          <w:p w14:paraId="272DFB87" w14:textId="77777777" w:rsidR="003C3DA4" w:rsidRPr="001A5023" w:rsidRDefault="00E306D8" w:rsidP="00E90269">
            <w:pPr>
              <w:jc w:val="center"/>
            </w:pPr>
            <w:r w:rsidRPr="001A5023">
              <w:rPr>
                <w:rFonts w:hint="eastAsia"/>
              </w:rPr>
              <w:t>鳳凰村</w:t>
            </w:r>
          </w:p>
        </w:tc>
        <w:tc>
          <w:tcPr>
            <w:tcW w:w="1057" w:type="pct"/>
            <w:tcBorders>
              <w:top w:val="nil"/>
              <w:left w:val="nil"/>
              <w:bottom w:val="single" w:sz="4" w:space="0" w:color="auto"/>
              <w:right w:val="single" w:sz="4" w:space="0" w:color="auto"/>
            </w:tcBorders>
            <w:shd w:val="clear" w:color="auto" w:fill="auto"/>
            <w:noWrap/>
            <w:vAlign w:val="center"/>
          </w:tcPr>
          <w:p w14:paraId="2A172B88" w14:textId="77777777"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14:paraId="55EDD0CE" w14:textId="77777777" w:rsidR="003C3DA4" w:rsidRPr="001A5023" w:rsidRDefault="00E306D8" w:rsidP="00E90269">
            <w:pPr>
              <w:jc w:val="both"/>
            </w:pPr>
            <w:r w:rsidRPr="001A5023">
              <w:rPr>
                <w:rFonts w:hint="eastAsia"/>
              </w:rPr>
              <w:t>田底</w:t>
            </w:r>
          </w:p>
        </w:tc>
        <w:tc>
          <w:tcPr>
            <w:tcW w:w="761" w:type="pct"/>
            <w:tcBorders>
              <w:top w:val="nil"/>
              <w:left w:val="nil"/>
              <w:bottom w:val="single" w:sz="4" w:space="0" w:color="auto"/>
              <w:right w:val="single" w:sz="4" w:space="0" w:color="auto"/>
            </w:tcBorders>
            <w:shd w:val="clear" w:color="auto" w:fill="auto"/>
            <w:noWrap/>
            <w:vAlign w:val="center"/>
          </w:tcPr>
          <w:p w14:paraId="1F7044DB" w14:textId="77777777"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14:paraId="310E4D1E" w14:textId="77777777" w:rsidR="003C3DA4" w:rsidRPr="001A5023" w:rsidRDefault="00E306D8" w:rsidP="00EA1E0F">
            <w:pPr>
              <w:jc w:val="center"/>
            </w:pPr>
            <w:r w:rsidRPr="001A5023">
              <w:rPr>
                <w:rFonts w:hint="eastAsia"/>
              </w:rPr>
              <w:t>中</w:t>
            </w:r>
          </w:p>
        </w:tc>
      </w:tr>
    </w:tbl>
    <w:p w14:paraId="0688D4A4" w14:textId="77777777" w:rsidR="003C3DA4" w:rsidRPr="001A5023" w:rsidRDefault="00E306D8" w:rsidP="007A1E2E">
      <w:pPr>
        <w:pStyle w:val="aff0"/>
      </w:pPr>
      <w:r w:rsidRPr="001A5023">
        <w:rPr>
          <w:lang w:val="en-US" w:bidi="ar-SA"/>
        </w:rPr>
        <w:lastRenderedPageBreak/>
        <w:drawing>
          <wp:inline distT="0" distB="0" distL="0" distR="0" wp14:anchorId="4B14A536" wp14:editId="7212DBB6">
            <wp:extent cx="5274310" cy="7458075"/>
            <wp:effectExtent l="0" t="0" r="2540" b="9525"/>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鹿谷鄉土石流災害潛勢圖A4 111年.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4A52571E" w14:textId="0D6F72C5" w:rsidR="003C3DA4" w:rsidRPr="001A5023" w:rsidRDefault="00E306D8" w:rsidP="007A1E2E">
      <w:pPr>
        <w:pStyle w:val="aff1"/>
      </w:pPr>
      <w:bookmarkStart w:id="31" w:name="_Ref100653595"/>
      <w:bookmarkStart w:id="32" w:name="_Toc103258194"/>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2</w:t>
      </w:r>
      <w:r w:rsidR="000D4934" w:rsidRPr="001A5023">
        <w:fldChar w:fldCharType="end"/>
      </w:r>
      <w:bookmarkEnd w:id="31"/>
      <w:r w:rsidRPr="001A5023">
        <w:t xml:space="preserve"> </w:t>
      </w:r>
      <w:bookmarkStart w:id="33" w:name="_Ref100653576"/>
      <w:r w:rsidRPr="001A5023">
        <w:rPr>
          <w:rFonts w:hint="eastAsia"/>
        </w:rPr>
        <w:t>本鄉土石流潛勢溪流分布</w:t>
      </w:r>
      <w:bookmarkEnd w:id="32"/>
      <w:bookmarkEnd w:id="33"/>
    </w:p>
    <w:p w14:paraId="53E4F4EF" w14:textId="77777777" w:rsidR="003C3DA4" w:rsidRPr="001A5023" w:rsidRDefault="00E306D8" w:rsidP="008315BD">
      <w:pPr>
        <w:pStyle w:val="aff4"/>
      </w:pPr>
      <w:r w:rsidRPr="001A5023">
        <w:rPr>
          <w:rFonts w:hint="eastAsia"/>
        </w:rPr>
        <w:t>資料來源：南投縣</w:t>
      </w:r>
      <w:r w:rsidRPr="001A5023">
        <w:rPr>
          <w:rFonts w:hint="eastAsia"/>
        </w:rPr>
        <w:t>1</w:t>
      </w:r>
      <w:r w:rsidRPr="001A5023">
        <w:t>11</w:t>
      </w:r>
      <w:r w:rsidRPr="001A5023">
        <w:rPr>
          <w:rFonts w:hint="eastAsia"/>
        </w:rPr>
        <w:t>年災害防救深耕第</w:t>
      </w:r>
      <w:r w:rsidRPr="001A5023">
        <w:rPr>
          <w:rFonts w:hint="eastAsia"/>
        </w:rPr>
        <w:t>3</w:t>
      </w:r>
      <w:r w:rsidRPr="001A5023">
        <w:rPr>
          <w:rFonts w:hint="eastAsia"/>
        </w:rPr>
        <w:t>期計畫</w:t>
      </w:r>
    </w:p>
    <w:p w14:paraId="11956944" w14:textId="77777777" w:rsidR="003C3DA4" w:rsidRPr="001A5023" w:rsidRDefault="00E306D8" w:rsidP="000F6DC4">
      <w:pPr>
        <w:pStyle w:val="a4"/>
      </w:pPr>
      <w:r w:rsidRPr="001A5023">
        <w:rPr>
          <w:rFonts w:hint="eastAsia"/>
        </w:rPr>
        <w:t>坡地災害潛勢分析</w:t>
      </w:r>
    </w:p>
    <w:p w14:paraId="2BF41385" w14:textId="7610EAF1" w:rsidR="003C3DA4" w:rsidRPr="001A5023" w:rsidRDefault="00E306D8" w:rsidP="006616C5">
      <w:pPr>
        <w:pStyle w:val="af2"/>
      </w:pPr>
      <w:r w:rsidRPr="001A5023">
        <w:rPr>
          <w:rFonts w:hint="eastAsia"/>
        </w:rPr>
        <w:t>根據經濟部地質調查所公布南投縣山崩地滑地質敏感區圖資，本鄉山崩地滑地質敏感區分布各村，如</w:t>
      </w:r>
      <w:r w:rsidR="00435468">
        <w:fldChar w:fldCharType="begin"/>
      </w:r>
      <w:r w:rsidR="00435468">
        <w:instrText xml:space="preserve"> REF _Ref100667731 \h  \* MERGEFORMAT </w:instrText>
      </w:r>
      <w:r w:rsidR="00435468">
        <w:fldChar w:fldCharType="separate"/>
      </w:r>
      <w:r w:rsidR="00EC2F10" w:rsidRPr="001A5023">
        <w:rPr>
          <w:rFonts w:hint="eastAsia"/>
        </w:rPr>
        <w:t>圖</w:t>
      </w:r>
      <w:r w:rsidR="00EC2F10" w:rsidRPr="001A5023">
        <w:rPr>
          <w:rFonts w:hint="eastAsia"/>
        </w:rPr>
        <w:t xml:space="preserve"> </w:t>
      </w:r>
      <w:r w:rsidR="00EC2F10">
        <w:t>3</w:t>
      </w:r>
      <w:r w:rsidR="00435468">
        <w:fldChar w:fldCharType="end"/>
      </w:r>
      <w:r w:rsidRPr="001A5023">
        <w:rPr>
          <w:rFonts w:hint="eastAsia"/>
        </w:rPr>
        <w:t>所示，本鄉地地災害歷史災害點位分</w:t>
      </w:r>
      <w:r w:rsidRPr="001A5023">
        <w:rPr>
          <w:rFonts w:hint="eastAsia"/>
        </w:rPr>
        <w:lastRenderedPageBreak/>
        <w:t>佈位置如</w:t>
      </w:r>
      <w:r w:rsidR="00435468">
        <w:fldChar w:fldCharType="begin"/>
      </w:r>
      <w:r w:rsidR="00435468">
        <w:instrText xml:space="preserve"> REF _Ref99528413 \h  \* MERGEFORMAT </w:instrText>
      </w:r>
      <w:r w:rsidR="00435468">
        <w:fldChar w:fldCharType="separate"/>
      </w:r>
      <w:r w:rsidR="00EC2F10" w:rsidRPr="001A5023">
        <w:rPr>
          <w:rFonts w:hint="eastAsia"/>
        </w:rPr>
        <w:t>圖</w:t>
      </w:r>
      <w:r w:rsidR="00EC2F10" w:rsidRPr="001A5023">
        <w:rPr>
          <w:rFonts w:hint="eastAsia"/>
        </w:rPr>
        <w:t xml:space="preserve"> </w:t>
      </w:r>
      <w:r w:rsidR="00EC2F10">
        <w:t>4</w:t>
      </w:r>
      <w:r w:rsidR="00435468">
        <w:fldChar w:fldCharType="end"/>
      </w:r>
      <w:r w:rsidRPr="001A5023">
        <w:rPr>
          <w:rFonts w:hint="eastAsia"/>
        </w:rPr>
        <w:t>及</w:t>
      </w:r>
      <w:r w:rsidR="00435468">
        <w:fldChar w:fldCharType="begin"/>
      </w:r>
      <w:r w:rsidR="00435468">
        <w:instrText xml:space="preserve"> REF _Ref99714980 \h  \* MERGEFORMAT </w:instrText>
      </w:r>
      <w:r w:rsidR="00435468">
        <w:fldChar w:fldCharType="separate"/>
      </w:r>
      <w:r w:rsidR="00EC2F10" w:rsidRPr="001A5023">
        <w:rPr>
          <w:rFonts w:hint="eastAsia"/>
        </w:rPr>
        <w:t>表</w:t>
      </w:r>
      <w:r w:rsidR="00EC2F10" w:rsidRPr="001A5023">
        <w:rPr>
          <w:rFonts w:hint="eastAsia"/>
        </w:rPr>
        <w:t xml:space="preserve"> </w:t>
      </w:r>
      <w:r w:rsidR="00EC2F10">
        <w:t>3</w:t>
      </w:r>
      <w:r w:rsidR="00435468">
        <w:fldChar w:fldCharType="end"/>
      </w:r>
      <w:r w:rsidRPr="001A5023">
        <w:rPr>
          <w:rFonts w:hint="eastAsia"/>
        </w:rPr>
        <w:t>所示。</w:t>
      </w:r>
    </w:p>
    <w:p w14:paraId="4D9DA989" w14:textId="77777777" w:rsidR="003C3DA4" w:rsidRPr="001A5023" w:rsidRDefault="00E306D8" w:rsidP="004B4189">
      <w:pPr>
        <w:pStyle w:val="aff0"/>
      </w:pPr>
      <w:r w:rsidRPr="001A5023">
        <w:rPr>
          <w:rFonts w:hint="eastAsia"/>
          <w:lang w:val="en-US" w:bidi="ar-SA"/>
        </w:rPr>
        <w:drawing>
          <wp:inline distT="0" distB="0" distL="0" distR="0" wp14:anchorId="5883BFD0" wp14:editId="51628194">
            <wp:extent cx="5274310" cy="7458075"/>
            <wp:effectExtent l="0" t="0" r="2540" b="9525"/>
            <wp:docPr id="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鹿谷鄉山崩與地滑地質敏感區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347DCCE7" w14:textId="6951AF68" w:rsidR="003C3DA4" w:rsidRPr="001A5023" w:rsidRDefault="00E306D8" w:rsidP="004B4189">
      <w:pPr>
        <w:pStyle w:val="aff1"/>
      </w:pPr>
      <w:bookmarkStart w:id="34" w:name="_Ref100667731"/>
      <w:bookmarkStart w:id="35" w:name="_Toc103258195"/>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3</w:t>
      </w:r>
      <w:r w:rsidR="000D4934" w:rsidRPr="001A5023">
        <w:fldChar w:fldCharType="end"/>
      </w:r>
      <w:bookmarkEnd w:id="34"/>
      <w:r w:rsidRPr="001A5023">
        <w:t xml:space="preserve"> </w:t>
      </w:r>
      <w:r w:rsidRPr="001A5023">
        <w:rPr>
          <w:rFonts w:hint="eastAsia"/>
        </w:rPr>
        <w:t>本鄉山崩地滑地質敏感區分布圖</w:t>
      </w:r>
      <w:bookmarkEnd w:id="35"/>
    </w:p>
    <w:p w14:paraId="592A957B" w14:textId="77777777" w:rsidR="003C3DA4" w:rsidRPr="001A5023" w:rsidRDefault="00E306D8" w:rsidP="008315BD">
      <w:pPr>
        <w:pStyle w:val="aff4"/>
      </w:pPr>
      <w:r w:rsidRPr="001A5023">
        <w:rPr>
          <w:rFonts w:hint="eastAsia"/>
        </w:rPr>
        <w:t>資料來源：南投縣</w:t>
      </w:r>
      <w:r w:rsidRPr="001A5023">
        <w:rPr>
          <w:rFonts w:hint="eastAsia"/>
        </w:rPr>
        <w:t>1</w:t>
      </w:r>
      <w:r w:rsidRPr="001A5023">
        <w:t>10</w:t>
      </w:r>
      <w:r w:rsidRPr="001A5023">
        <w:rPr>
          <w:rFonts w:hint="eastAsia"/>
        </w:rPr>
        <w:t>年災害防救深耕第</w:t>
      </w:r>
      <w:r w:rsidRPr="001A5023">
        <w:rPr>
          <w:rFonts w:hint="eastAsia"/>
        </w:rPr>
        <w:t>3</w:t>
      </w:r>
      <w:r w:rsidRPr="001A5023">
        <w:rPr>
          <w:rFonts w:hint="eastAsia"/>
        </w:rPr>
        <w:t>期計畫</w:t>
      </w:r>
    </w:p>
    <w:p w14:paraId="51B5682C" w14:textId="77777777" w:rsidR="003C3DA4" w:rsidRPr="001A5023" w:rsidRDefault="00E306D8" w:rsidP="00FC017C">
      <w:pPr>
        <w:pStyle w:val="aff0"/>
      </w:pPr>
      <w:r w:rsidRPr="001A5023">
        <w:rPr>
          <w:rFonts w:hint="eastAsia"/>
          <w:lang w:val="en-US" w:bidi="ar-SA"/>
        </w:rPr>
        <w:lastRenderedPageBreak/>
        <w:drawing>
          <wp:inline distT="0" distB="0" distL="0" distR="0" wp14:anchorId="4B11DDA3" wp14:editId="07708C03">
            <wp:extent cx="5257800" cy="3726459"/>
            <wp:effectExtent l="0" t="0" r="0" b="7620"/>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中寮.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2886" cy="3744238"/>
                    </a:xfrm>
                    <a:prstGeom prst="rect">
                      <a:avLst/>
                    </a:prstGeom>
                  </pic:spPr>
                </pic:pic>
              </a:graphicData>
            </a:graphic>
          </wp:inline>
        </w:drawing>
      </w:r>
    </w:p>
    <w:p w14:paraId="376A4DAE" w14:textId="4C2288FD" w:rsidR="003C3DA4" w:rsidRPr="001A5023" w:rsidRDefault="00E306D8" w:rsidP="00FC017C">
      <w:pPr>
        <w:pStyle w:val="aff1"/>
      </w:pPr>
      <w:bookmarkStart w:id="36" w:name="_Ref99528413"/>
      <w:bookmarkStart w:id="37" w:name="_Toc103258196"/>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4</w:t>
      </w:r>
      <w:r w:rsidR="000D4934" w:rsidRPr="001A5023">
        <w:fldChar w:fldCharType="end"/>
      </w:r>
      <w:bookmarkEnd w:id="36"/>
      <w:r w:rsidRPr="001A5023">
        <w:rPr>
          <w:rFonts w:hint="eastAsia"/>
        </w:rPr>
        <w:t>鹿谷鄉坡地易致災易致災區點位分佈位置圖</w:t>
      </w:r>
      <w:bookmarkEnd w:id="37"/>
    </w:p>
    <w:p w14:paraId="0432E30F" w14:textId="6C67385C" w:rsidR="003C3DA4" w:rsidRPr="001A5023" w:rsidRDefault="00E306D8" w:rsidP="005F47B0">
      <w:pPr>
        <w:pStyle w:val="aff3"/>
        <w:spacing w:before="180"/>
      </w:pPr>
      <w:bookmarkStart w:id="38" w:name="_Ref99714980"/>
      <w:bookmarkStart w:id="39" w:name="_Toc102119476"/>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3</w:t>
      </w:r>
      <w:r w:rsidR="000D4934" w:rsidRPr="001A5023">
        <w:fldChar w:fldCharType="end"/>
      </w:r>
      <w:bookmarkEnd w:id="38"/>
      <w:r w:rsidRPr="001A5023">
        <w:t xml:space="preserve"> </w:t>
      </w:r>
      <w:r w:rsidRPr="001A5023">
        <w:rPr>
          <w:rFonts w:hint="eastAsia"/>
        </w:rPr>
        <w:t>鹿谷鄉坡地易致災區點位分佈地理資訊表</w:t>
      </w:r>
      <w:bookmarkEnd w:id="39"/>
    </w:p>
    <w:tbl>
      <w:tblPr>
        <w:tblW w:w="0" w:type="auto"/>
        <w:jc w:val="center"/>
        <w:tblLayout w:type="fixed"/>
        <w:tblCellMar>
          <w:left w:w="0" w:type="dxa"/>
          <w:right w:w="0" w:type="dxa"/>
        </w:tblCellMar>
        <w:tblLook w:val="01E0" w:firstRow="1" w:lastRow="1" w:firstColumn="1" w:lastColumn="1" w:noHBand="0" w:noVBand="0"/>
      </w:tblPr>
      <w:tblGrid>
        <w:gridCol w:w="1087"/>
        <w:gridCol w:w="1118"/>
        <w:gridCol w:w="1330"/>
        <w:gridCol w:w="1560"/>
        <w:gridCol w:w="2980"/>
      </w:tblGrid>
      <w:tr w:rsidR="00863C99" w:rsidRPr="001A5023" w14:paraId="1539097D" w14:textId="77777777" w:rsidTr="000272B3">
        <w:trPr>
          <w:trHeight w:hRule="exact" w:val="373"/>
          <w:jc w:val="center"/>
        </w:trPr>
        <w:tc>
          <w:tcPr>
            <w:tcW w:w="1087" w:type="dxa"/>
            <w:tcBorders>
              <w:top w:val="single" w:sz="4" w:space="0" w:color="000000"/>
              <w:left w:val="single" w:sz="4" w:space="0" w:color="000000"/>
              <w:bottom w:val="single" w:sz="4" w:space="0" w:color="000000"/>
              <w:right w:val="single" w:sz="4" w:space="0" w:color="000000"/>
            </w:tcBorders>
          </w:tcPr>
          <w:p w14:paraId="2F3D5792" w14:textId="77777777" w:rsidR="003C3DA4" w:rsidRPr="001A5023" w:rsidRDefault="00E306D8" w:rsidP="00FC017C">
            <w:pPr>
              <w:ind w:left="57" w:right="-20"/>
            </w:pPr>
            <w:r w:rsidRPr="001A5023">
              <w:rPr>
                <w:position w:val="-1"/>
              </w:rPr>
              <w:t>表單編號</w:t>
            </w:r>
          </w:p>
        </w:tc>
        <w:tc>
          <w:tcPr>
            <w:tcW w:w="1118" w:type="dxa"/>
            <w:tcBorders>
              <w:top w:val="single" w:sz="4" w:space="0" w:color="000000"/>
              <w:left w:val="single" w:sz="4" w:space="0" w:color="000000"/>
              <w:bottom w:val="single" w:sz="4" w:space="0" w:color="000000"/>
              <w:right w:val="single" w:sz="4" w:space="0" w:color="000000"/>
            </w:tcBorders>
          </w:tcPr>
          <w:p w14:paraId="5F553A74" w14:textId="77777777" w:rsidR="003C3DA4" w:rsidRPr="001A5023" w:rsidRDefault="00E306D8" w:rsidP="00FC017C">
            <w:pPr>
              <w:ind w:left="395" w:right="375"/>
              <w:jc w:val="center"/>
            </w:pPr>
            <w:r w:rsidRPr="001A5023">
              <w:rPr>
                <w:position w:val="-1"/>
              </w:rPr>
              <w:t>縣</w:t>
            </w:r>
          </w:p>
        </w:tc>
        <w:tc>
          <w:tcPr>
            <w:tcW w:w="1330" w:type="dxa"/>
            <w:tcBorders>
              <w:top w:val="single" w:sz="4" w:space="0" w:color="000000"/>
              <w:left w:val="single" w:sz="4" w:space="0" w:color="000000"/>
              <w:bottom w:val="single" w:sz="4" w:space="0" w:color="000000"/>
              <w:right w:val="single" w:sz="4" w:space="0" w:color="000000"/>
            </w:tcBorders>
          </w:tcPr>
          <w:p w14:paraId="63B059BE" w14:textId="77777777" w:rsidR="003C3DA4" w:rsidRPr="001A5023" w:rsidRDefault="00E306D8" w:rsidP="00FC017C">
            <w:pPr>
              <w:ind w:left="99" w:right="-20"/>
            </w:pPr>
            <w:r w:rsidRPr="001A5023">
              <w:rPr>
                <w:spacing w:val="1"/>
                <w:position w:val="-1"/>
              </w:rPr>
              <w:t>鄉</w:t>
            </w:r>
            <w:r w:rsidRPr="001A5023">
              <w:rPr>
                <w:b/>
                <w:bCs/>
                <w:spacing w:val="-1"/>
                <w:position w:val="-1"/>
              </w:rPr>
              <w:t>(</w:t>
            </w:r>
            <w:r w:rsidRPr="001A5023">
              <w:rPr>
                <w:position w:val="-1"/>
              </w:rPr>
              <w:t>鎮、</w:t>
            </w:r>
            <w:r w:rsidRPr="001A5023">
              <w:rPr>
                <w:spacing w:val="1"/>
                <w:position w:val="-1"/>
              </w:rPr>
              <w:t>市</w:t>
            </w:r>
            <w:r w:rsidRPr="001A5023">
              <w:rPr>
                <w:b/>
                <w:bCs/>
                <w:position w:val="-1"/>
              </w:rPr>
              <w:t>)</w:t>
            </w:r>
          </w:p>
        </w:tc>
        <w:tc>
          <w:tcPr>
            <w:tcW w:w="1560" w:type="dxa"/>
            <w:tcBorders>
              <w:top w:val="single" w:sz="4" w:space="0" w:color="000000"/>
              <w:left w:val="single" w:sz="4" w:space="0" w:color="000000"/>
              <w:bottom w:val="single" w:sz="4" w:space="0" w:color="000000"/>
              <w:right w:val="single" w:sz="4" w:space="0" w:color="000000"/>
            </w:tcBorders>
          </w:tcPr>
          <w:p w14:paraId="7F6FB38C" w14:textId="77777777" w:rsidR="003C3DA4" w:rsidRPr="001A5023" w:rsidRDefault="00E306D8" w:rsidP="00FC017C">
            <w:pPr>
              <w:ind w:left="413" w:right="-20"/>
            </w:pPr>
            <w:r w:rsidRPr="001A5023">
              <w:rPr>
                <w:spacing w:val="1"/>
                <w:position w:val="-1"/>
              </w:rPr>
              <w:t>村、里</w:t>
            </w:r>
          </w:p>
        </w:tc>
        <w:tc>
          <w:tcPr>
            <w:tcW w:w="2980" w:type="dxa"/>
            <w:tcBorders>
              <w:top w:val="single" w:sz="4" w:space="0" w:color="000000"/>
              <w:left w:val="single" w:sz="4" w:space="0" w:color="000000"/>
              <w:bottom w:val="single" w:sz="4" w:space="0" w:color="000000"/>
              <w:right w:val="single" w:sz="4" w:space="0" w:color="000000"/>
            </w:tcBorders>
          </w:tcPr>
          <w:p w14:paraId="7B4806C7" w14:textId="77777777" w:rsidR="003C3DA4" w:rsidRPr="001A5023" w:rsidRDefault="00E306D8" w:rsidP="00FC017C">
            <w:pPr>
              <w:ind w:left="1111" w:right="1093"/>
              <w:jc w:val="center"/>
            </w:pPr>
            <w:r w:rsidRPr="001A5023">
              <w:rPr>
                <w:position w:val="-1"/>
              </w:rPr>
              <w:t>聚落</w:t>
            </w:r>
          </w:p>
        </w:tc>
      </w:tr>
      <w:tr w:rsidR="00863C99" w:rsidRPr="001A5023" w14:paraId="7EE69A16" w14:textId="77777777" w:rsidTr="000272B3">
        <w:trPr>
          <w:trHeight w:hRule="exact" w:val="373"/>
          <w:jc w:val="center"/>
        </w:trPr>
        <w:tc>
          <w:tcPr>
            <w:tcW w:w="1087" w:type="dxa"/>
            <w:tcBorders>
              <w:top w:val="single" w:sz="4" w:space="0" w:color="000000"/>
              <w:left w:val="single" w:sz="4" w:space="0" w:color="000000"/>
              <w:bottom w:val="single" w:sz="4" w:space="0" w:color="000000"/>
              <w:right w:val="single" w:sz="4" w:space="0" w:color="000000"/>
            </w:tcBorders>
          </w:tcPr>
          <w:p w14:paraId="482DCA5D" w14:textId="77777777" w:rsidR="003C3DA4" w:rsidRPr="001A5023" w:rsidRDefault="00E306D8" w:rsidP="00FC017C">
            <w:pPr>
              <w:ind w:left="439" w:right="421"/>
              <w:jc w:val="center"/>
            </w:pPr>
            <w:r w:rsidRPr="001A5023">
              <w:rPr>
                <w:b/>
                <w:bCs/>
              </w:rPr>
              <w:t>1</w:t>
            </w:r>
          </w:p>
        </w:tc>
        <w:tc>
          <w:tcPr>
            <w:tcW w:w="1118" w:type="dxa"/>
            <w:tcBorders>
              <w:top w:val="single" w:sz="4" w:space="0" w:color="000000"/>
              <w:left w:val="single" w:sz="4" w:space="0" w:color="000000"/>
              <w:bottom w:val="single" w:sz="4" w:space="0" w:color="000000"/>
              <w:right w:val="single" w:sz="4" w:space="0" w:color="000000"/>
            </w:tcBorders>
          </w:tcPr>
          <w:p w14:paraId="1FB93657" w14:textId="77777777" w:rsidR="003C3DA4" w:rsidRPr="001A5023" w:rsidRDefault="00E306D8" w:rsidP="00FC017C">
            <w:pPr>
              <w:ind w:left="193" w:right="-20"/>
            </w:pPr>
            <w:r w:rsidRPr="001A5023">
              <w:rPr>
                <w:position w:val="-1"/>
              </w:rPr>
              <w:t>南投縣</w:t>
            </w:r>
          </w:p>
        </w:tc>
        <w:tc>
          <w:tcPr>
            <w:tcW w:w="1330" w:type="dxa"/>
            <w:tcBorders>
              <w:top w:val="single" w:sz="4" w:space="0" w:color="000000"/>
              <w:left w:val="single" w:sz="4" w:space="0" w:color="000000"/>
              <w:bottom w:val="single" w:sz="4" w:space="0" w:color="000000"/>
              <w:right w:val="single" w:sz="4" w:space="0" w:color="000000"/>
            </w:tcBorders>
          </w:tcPr>
          <w:p w14:paraId="1F66784E" w14:textId="77777777" w:rsidR="003C3DA4" w:rsidRPr="001A5023" w:rsidRDefault="00E306D8" w:rsidP="00FC017C">
            <w:pPr>
              <w:ind w:left="299" w:right="-20"/>
            </w:pPr>
            <w:r w:rsidRPr="001A5023">
              <w:rPr>
                <w:position w:val="-1"/>
              </w:rPr>
              <w:t>鹿谷鄉</w:t>
            </w:r>
          </w:p>
        </w:tc>
        <w:tc>
          <w:tcPr>
            <w:tcW w:w="1560" w:type="dxa"/>
            <w:tcBorders>
              <w:top w:val="single" w:sz="4" w:space="0" w:color="000000"/>
              <w:left w:val="single" w:sz="4" w:space="0" w:color="000000"/>
              <w:bottom w:val="single" w:sz="4" w:space="0" w:color="000000"/>
              <w:right w:val="single" w:sz="4" w:space="0" w:color="000000"/>
            </w:tcBorders>
          </w:tcPr>
          <w:p w14:paraId="392213DD" w14:textId="77777777" w:rsidR="003C3DA4" w:rsidRPr="001A5023" w:rsidRDefault="00E306D8" w:rsidP="00FC017C">
            <w:pPr>
              <w:ind w:left="413" w:right="-20"/>
            </w:pPr>
            <w:r w:rsidRPr="001A5023">
              <w:rPr>
                <w:position w:val="-1"/>
              </w:rPr>
              <w:t>竹林村</w:t>
            </w:r>
          </w:p>
        </w:tc>
        <w:tc>
          <w:tcPr>
            <w:tcW w:w="2980" w:type="dxa"/>
            <w:tcBorders>
              <w:top w:val="single" w:sz="4" w:space="0" w:color="000000"/>
              <w:left w:val="single" w:sz="4" w:space="0" w:color="000000"/>
              <w:bottom w:val="single" w:sz="4" w:space="0" w:color="000000"/>
              <w:right w:val="single" w:sz="4" w:space="0" w:color="000000"/>
            </w:tcBorders>
          </w:tcPr>
          <w:p w14:paraId="6B60E2B8" w14:textId="77777777" w:rsidR="003C3DA4" w:rsidRPr="001A5023" w:rsidRDefault="00E306D8" w:rsidP="00FC017C">
            <w:pPr>
              <w:ind w:left="991" w:right="973"/>
              <w:jc w:val="center"/>
            </w:pPr>
            <w:r w:rsidRPr="001A5023">
              <w:rPr>
                <w:position w:val="-1"/>
              </w:rPr>
              <w:t>小半天</w:t>
            </w:r>
          </w:p>
        </w:tc>
      </w:tr>
    </w:tbl>
    <w:p w14:paraId="6FB237E6" w14:textId="77777777" w:rsidR="003C3DA4" w:rsidRPr="001A5023" w:rsidRDefault="00E306D8" w:rsidP="009A3E3F">
      <w:pPr>
        <w:pStyle w:val="1"/>
        <w:numPr>
          <w:ilvl w:val="6"/>
          <w:numId w:val="6"/>
        </w:numPr>
      </w:pPr>
      <w:r w:rsidRPr="001A5023">
        <w:rPr>
          <w:rFonts w:hint="eastAsia"/>
        </w:rPr>
        <w:t>竹林村小半天</w:t>
      </w:r>
      <w:r w:rsidRPr="001A5023">
        <w:t>(225292</w:t>
      </w:r>
      <w:r w:rsidRPr="001A5023">
        <w:rPr>
          <w:rFonts w:hint="eastAsia"/>
        </w:rPr>
        <w:t>，</w:t>
      </w:r>
      <w:r w:rsidRPr="001A5023">
        <w:t>2624695)</w:t>
      </w:r>
    </w:p>
    <w:p w14:paraId="231760C7" w14:textId="004FC73A" w:rsidR="003C3DA4" w:rsidRPr="001A5023" w:rsidRDefault="00E306D8" w:rsidP="004B4189">
      <w:pPr>
        <w:pStyle w:val="affa"/>
      </w:pPr>
      <w:r w:rsidRPr="001A5023">
        <w:rPr>
          <w:rFonts w:hint="eastAsia"/>
        </w:rPr>
        <w:t>蘇拉颱風造成小半天聯外道路投</w:t>
      </w:r>
      <w:r w:rsidRPr="001A5023">
        <w:t>55-1</w:t>
      </w:r>
      <w:r w:rsidRPr="001A5023">
        <w:rPr>
          <w:rFonts w:hint="eastAsia"/>
        </w:rPr>
        <w:t>多處坍方，護欄毀損，且小半天明隧道上方有崩塌的危險，有安全疑慮，已於</w:t>
      </w:r>
      <w:r w:rsidRPr="001A5023">
        <w:t>10</w:t>
      </w:r>
      <w:r w:rsidR="00666DE6" w:rsidRPr="001A5023">
        <w:rPr>
          <w:rFonts w:hint="eastAsia"/>
        </w:rPr>
        <w:t>3</w:t>
      </w:r>
      <w:r w:rsidRPr="001A5023">
        <w:rPr>
          <w:rFonts w:hint="eastAsia"/>
        </w:rPr>
        <w:t>年</w:t>
      </w:r>
      <w:r w:rsidR="00666DE6" w:rsidRPr="001A5023">
        <w:rPr>
          <w:rFonts w:hint="eastAsia"/>
        </w:rPr>
        <w:t>啟用鹿谷鄉小半天</w:t>
      </w:r>
      <w:r w:rsidRPr="001A5023">
        <w:rPr>
          <w:rFonts w:hint="eastAsia"/>
        </w:rPr>
        <w:t>高架橋，相關資料詳參</w:t>
      </w:r>
      <w:r w:rsidR="000D4934" w:rsidRPr="001A5023">
        <w:fldChar w:fldCharType="begin"/>
      </w:r>
      <w:r w:rsidR="008243E4" w:rsidRPr="001A5023">
        <w:instrText xml:space="preserve"> REF _Ref99528487 \h  \* MERGEFORMAT </w:instrText>
      </w:r>
      <w:r w:rsidR="000D4934" w:rsidRPr="001A5023">
        <w:fldChar w:fldCharType="separate"/>
      </w:r>
      <w:r w:rsidR="00EC2F10" w:rsidRPr="001A5023">
        <w:rPr>
          <w:rFonts w:hint="eastAsia"/>
        </w:rPr>
        <w:t>圖</w:t>
      </w:r>
      <w:r w:rsidR="00EC2F10" w:rsidRPr="001A5023">
        <w:rPr>
          <w:rFonts w:hint="eastAsia"/>
        </w:rPr>
        <w:t xml:space="preserve"> </w:t>
      </w:r>
      <w:r w:rsidR="00EC2F10">
        <w:t>5</w:t>
      </w:r>
      <w:r w:rsidR="000D4934" w:rsidRPr="001A5023">
        <w:fldChar w:fldCharType="end"/>
      </w:r>
      <w:r w:rsidRPr="001A5023">
        <w:rPr>
          <w:rFonts w:hint="eastAsia"/>
        </w:rPr>
        <w:t>。</w:t>
      </w:r>
    </w:p>
    <w:p w14:paraId="52E86D43" w14:textId="77777777" w:rsidR="003C3DA4" w:rsidRPr="001A5023" w:rsidRDefault="00E306D8" w:rsidP="00FC017C">
      <w:pPr>
        <w:pStyle w:val="aff0"/>
      </w:pPr>
      <w:r w:rsidRPr="001A5023">
        <w:rPr>
          <w:lang w:val="en-US" w:bidi="ar-SA"/>
        </w:rPr>
        <w:drawing>
          <wp:inline distT="0" distB="0" distL="0" distR="0" wp14:anchorId="03B801BF" wp14:editId="4527A7C5">
            <wp:extent cx="3776067" cy="2552400"/>
            <wp:effectExtent l="0" t="0" r="0" b="0"/>
            <wp:docPr id="13" name="圖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中寮.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6067" cy="2552400"/>
                    </a:xfrm>
                    <a:prstGeom prst="rect">
                      <a:avLst/>
                    </a:prstGeom>
                  </pic:spPr>
                </pic:pic>
              </a:graphicData>
            </a:graphic>
          </wp:inline>
        </w:drawing>
      </w:r>
    </w:p>
    <w:p w14:paraId="39B47B4E" w14:textId="7B45FC0E" w:rsidR="003C3DA4" w:rsidRPr="001A5023" w:rsidRDefault="00E306D8" w:rsidP="00FC017C">
      <w:pPr>
        <w:pStyle w:val="aff1"/>
      </w:pPr>
      <w:bookmarkStart w:id="40" w:name="_Ref99528487"/>
      <w:bookmarkStart w:id="41" w:name="_Toc103258197"/>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5</w:t>
      </w:r>
      <w:r w:rsidR="000D4934" w:rsidRPr="001A5023">
        <w:fldChar w:fldCharType="end"/>
      </w:r>
      <w:bookmarkEnd w:id="40"/>
      <w:r w:rsidRPr="001A5023">
        <w:rPr>
          <w:rFonts w:hint="eastAsia"/>
        </w:rPr>
        <w:t>竹林村小半天調查位置與照片彙整圖</w:t>
      </w:r>
      <w:bookmarkEnd w:id="41"/>
    </w:p>
    <w:p w14:paraId="5BEB429D" w14:textId="77777777" w:rsidR="003C3DA4" w:rsidRPr="001A5023" w:rsidRDefault="00E306D8" w:rsidP="000F6DC4">
      <w:pPr>
        <w:pStyle w:val="a4"/>
      </w:pPr>
      <w:r w:rsidRPr="001A5023">
        <w:rPr>
          <w:rFonts w:hint="eastAsia"/>
        </w:rPr>
        <w:lastRenderedPageBreak/>
        <w:t>地震災害潛勢分析</w:t>
      </w:r>
    </w:p>
    <w:p w14:paraId="6B6774B9" w14:textId="77777777" w:rsidR="003C3DA4" w:rsidRPr="001A5023" w:rsidRDefault="00E306D8" w:rsidP="00FC017C">
      <w:pPr>
        <w:pStyle w:val="a3"/>
        <w:numPr>
          <w:ilvl w:val="5"/>
          <w:numId w:val="6"/>
        </w:numPr>
      </w:pPr>
      <w:r w:rsidRPr="001A5023">
        <w:rPr>
          <w:rFonts w:hint="eastAsia"/>
        </w:rPr>
        <w:t>地震災害潛勢概述</w:t>
      </w:r>
    </w:p>
    <w:p w14:paraId="7AF5C86D" w14:textId="2BE3A7B5" w:rsidR="000D2A95" w:rsidRPr="001A5023" w:rsidRDefault="00E306D8" w:rsidP="000D2A95">
      <w:pPr>
        <w:pStyle w:val="af8"/>
      </w:pPr>
      <w:r w:rsidRPr="001A5023">
        <w:rPr>
          <w:rFonts w:hint="eastAsia"/>
        </w:rPr>
        <w:t>本鄉西緣鄰近車籠埔活動斷層，且境內有兩條活動斷層通過，其一為大茅埔</w:t>
      </w:r>
      <w:r w:rsidRPr="001A5023">
        <w:rPr>
          <w:rFonts w:hint="eastAsia"/>
        </w:rPr>
        <w:t>-</w:t>
      </w:r>
      <w:r w:rsidRPr="001A5023">
        <w:rPr>
          <w:rFonts w:hint="eastAsia"/>
        </w:rPr>
        <w:t>雙冬斷層，其二為初鄉斷層，後者為今</w:t>
      </w:r>
      <w:r w:rsidRPr="001A5023">
        <w:rPr>
          <w:rFonts w:hint="eastAsia"/>
        </w:rPr>
        <w:t>(111)</w:t>
      </w:r>
      <w:r w:rsidRPr="001A5023">
        <w:rPr>
          <w:rFonts w:hint="eastAsia"/>
        </w:rPr>
        <w:t>年</w:t>
      </w:r>
      <w:r w:rsidRPr="001A5023">
        <w:rPr>
          <w:rFonts w:hint="eastAsia"/>
        </w:rPr>
        <w:t>1</w:t>
      </w:r>
      <w:r w:rsidRPr="001A5023">
        <w:rPr>
          <w:rFonts w:hint="eastAsia"/>
        </w:rPr>
        <w:t>月</w:t>
      </w:r>
      <w:r w:rsidRPr="001A5023">
        <w:rPr>
          <w:rFonts w:hint="eastAsia"/>
        </w:rPr>
        <w:t>4</w:t>
      </w:r>
      <w:r w:rsidRPr="001A5023">
        <w:rPr>
          <w:rFonts w:hint="eastAsia"/>
        </w:rPr>
        <w:t>日才剛公告的第二類活動斷層，其由中寮鄉廣興向南延伸，經濁水溪向南延伸，在竹山附近併入車籠埔斷層，這三條活動斷層之分布位置如</w:t>
      </w:r>
      <w:r w:rsidR="00435468">
        <w:fldChar w:fldCharType="begin"/>
      </w:r>
      <w:r w:rsidR="00435468">
        <w:instrText xml:space="preserve"> REF _Ref102429167 \h  \* MERGEFORMAT </w:instrText>
      </w:r>
      <w:r w:rsidR="00435468">
        <w:fldChar w:fldCharType="separate"/>
      </w:r>
      <w:r w:rsidR="00EC2F10" w:rsidRPr="001A5023">
        <w:rPr>
          <w:rFonts w:hint="eastAsia"/>
        </w:rPr>
        <w:t>圖</w:t>
      </w:r>
      <w:r w:rsidR="00EC2F10" w:rsidRPr="001A5023">
        <w:rPr>
          <w:rFonts w:hint="eastAsia"/>
        </w:rPr>
        <w:t xml:space="preserve"> </w:t>
      </w:r>
      <w:r w:rsidR="00EC2F10">
        <w:t>6</w:t>
      </w:r>
      <w:r w:rsidR="00435468">
        <w:fldChar w:fldCharType="end"/>
      </w:r>
      <w:r w:rsidRPr="001A5023">
        <w:rPr>
          <w:rFonts w:hint="eastAsia"/>
        </w:rPr>
        <w:t>。</w:t>
      </w:r>
    </w:p>
    <w:p w14:paraId="4216FB1A" w14:textId="5B2EE35E" w:rsidR="003C3DA4" w:rsidRPr="001A5023" w:rsidRDefault="00E306D8" w:rsidP="000D2A95">
      <w:pPr>
        <w:pStyle w:val="af8"/>
      </w:pPr>
      <w:r w:rsidRPr="001A5023">
        <w:rPr>
          <w:rFonts w:hint="eastAsia"/>
        </w:rPr>
        <w:t>本計畫評估車籠埔斷層及大茅埔</w:t>
      </w:r>
      <w:r w:rsidRPr="001A5023">
        <w:rPr>
          <w:rFonts w:hint="eastAsia"/>
        </w:rPr>
        <w:t>-</w:t>
      </w:r>
      <w:r w:rsidRPr="001A5023">
        <w:rPr>
          <w:rFonts w:hint="eastAsia"/>
        </w:rPr>
        <w:t>雙冬斷層錯動</w:t>
      </w:r>
      <w:r w:rsidRPr="001A5023">
        <w:rPr>
          <w:rFonts w:hint="eastAsia"/>
        </w:rPr>
        <w:t>(</w:t>
      </w:r>
      <w:r w:rsidRPr="001A5023">
        <w:rPr>
          <w:rFonts w:hint="eastAsia"/>
        </w:rPr>
        <w:t>註：初鄉斷層為新增公告之活動斷層，目前評估系統尚無對應之資料可供評估</w:t>
      </w:r>
      <w:r w:rsidRPr="001A5023">
        <w:rPr>
          <w:rFonts w:hint="eastAsia"/>
        </w:rPr>
        <w:t>)</w:t>
      </w:r>
      <w:r w:rsidRPr="001A5023">
        <w:rPr>
          <w:rFonts w:hint="eastAsia"/>
        </w:rPr>
        <w:t>，發生規模</w:t>
      </w:r>
      <w:r w:rsidRPr="001A5023">
        <w:rPr>
          <w:rFonts w:hint="eastAsia"/>
        </w:rPr>
        <w:t>ML=7.0</w:t>
      </w:r>
      <w:r w:rsidRPr="001A5023">
        <w:rPr>
          <w:rFonts w:hint="eastAsia"/>
        </w:rPr>
        <w:t>及深度為</w:t>
      </w:r>
      <w:r w:rsidRPr="001A5023">
        <w:rPr>
          <w:rFonts w:hint="eastAsia"/>
        </w:rPr>
        <w:t>10</w:t>
      </w:r>
      <w:r w:rsidRPr="001A5023">
        <w:rPr>
          <w:rFonts w:hint="eastAsia"/>
        </w:rPr>
        <w:t>公里之地震時之災損情形，模擬軟體主要藉由國家實驗研究院國家地震工程研究中心所開發「台灣地震損失評估系統」推估，可能造成鹿谷鄉影響之斷層條列同所述</w:t>
      </w:r>
      <w:r w:rsidR="00435468">
        <w:fldChar w:fldCharType="begin"/>
      </w:r>
      <w:r w:rsidR="00435468">
        <w:instrText xml:space="preserve"> REF _Ref99528817 \h  \* MERGEFORMAT </w:instrText>
      </w:r>
      <w:r w:rsidR="00435468">
        <w:fldChar w:fldCharType="separate"/>
      </w:r>
      <w:r w:rsidR="00EC2F10" w:rsidRPr="001A5023">
        <w:rPr>
          <w:rFonts w:hint="eastAsia"/>
        </w:rPr>
        <w:t>表</w:t>
      </w:r>
      <w:r w:rsidR="00EC2F10" w:rsidRPr="001A5023">
        <w:rPr>
          <w:rFonts w:hint="eastAsia"/>
        </w:rPr>
        <w:t xml:space="preserve"> </w:t>
      </w:r>
      <w:r w:rsidR="00EC2F10">
        <w:t>4</w:t>
      </w:r>
      <w:r w:rsidR="00435468">
        <w:fldChar w:fldCharType="end"/>
      </w:r>
      <w:r w:rsidRPr="001A5023">
        <w:rPr>
          <w:rFonts w:hint="eastAsia"/>
        </w:rPr>
        <w:t>，災害推估同</w:t>
      </w:r>
      <w:r w:rsidR="000D4934" w:rsidRPr="001A5023">
        <w:fldChar w:fldCharType="begin"/>
      </w:r>
      <w:r w:rsidRPr="001A5023">
        <w:instrText xml:space="preserve"> </w:instrText>
      </w:r>
      <w:r w:rsidRPr="001A5023">
        <w:rPr>
          <w:rFonts w:hint="eastAsia"/>
        </w:rPr>
        <w:instrText>REF _Ref99528824 \h</w:instrText>
      </w:r>
      <w:r w:rsidRPr="001A5023">
        <w:instrText xml:space="preserve"> </w:instrText>
      </w:r>
      <w:r w:rsidR="001A5023">
        <w:instrText xml:space="preserve"> \* MERGEFORMAT </w:instrText>
      </w:r>
      <w:r w:rsidR="000D4934" w:rsidRPr="001A5023">
        <w:fldChar w:fldCharType="separate"/>
      </w:r>
      <w:r w:rsidR="00EC2F10" w:rsidRPr="001A5023">
        <w:rPr>
          <w:rFonts w:hint="eastAsia"/>
        </w:rPr>
        <w:t>表</w:t>
      </w:r>
      <w:r w:rsidR="00EC2F10" w:rsidRPr="001A5023">
        <w:rPr>
          <w:rFonts w:hint="eastAsia"/>
        </w:rPr>
        <w:t xml:space="preserve"> </w:t>
      </w:r>
      <w:r w:rsidR="00EC2F10">
        <w:rPr>
          <w:noProof/>
        </w:rPr>
        <w:t>5</w:t>
      </w:r>
      <w:r w:rsidR="000D4934" w:rsidRPr="001A5023">
        <w:fldChar w:fldCharType="end"/>
      </w:r>
      <w:r w:rsidRPr="001A5023">
        <w:rPr>
          <w:rFonts w:hint="eastAsia"/>
        </w:rPr>
        <w:t>。</w:t>
      </w:r>
    </w:p>
    <w:p w14:paraId="06ABF7E1" w14:textId="77777777" w:rsidR="000D2A95" w:rsidRPr="001A5023" w:rsidRDefault="00E306D8" w:rsidP="000D2A95">
      <w:pPr>
        <w:pStyle w:val="aff0"/>
      </w:pPr>
      <w:r w:rsidRPr="001A5023">
        <w:rPr>
          <w:rFonts w:hint="eastAsia"/>
          <w:lang w:val="en-US" w:bidi="ar-SA"/>
        </w:rPr>
        <w:drawing>
          <wp:inline distT="0" distB="0" distL="0" distR="0" wp14:anchorId="1D5C10ED" wp14:editId="70021E33">
            <wp:extent cx="4237800" cy="5044440"/>
            <wp:effectExtent l="0" t="0" r="0" b="381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3087" cy="5050733"/>
                    </a:xfrm>
                    <a:prstGeom prst="rect">
                      <a:avLst/>
                    </a:prstGeom>
                  </pic:spPr>
                </pic:pic>
              </a:graphicData>
            </a:graphic>
          </wp:inline>
        </w:drawing>
      </w:r>
    </w:p>
    <w:p w14:paraId="0E5127A4" w14:textId="0C5EA521" w:rsidR="000D2A95" w:rsidRPr="001A5023" w:rsidRDefault="00E306D8" w:rsidP="000D2A95">
      <w:pPr>
        <w:pStyle w:val="aff1"/>
      </w:pPr>
      <w:bookmarkStart w:id="42" w:name="_Ref102429167"/>
      <w:bookmarkStart w:id="43" w:name="_Toc103258198"/>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6</w:t>
      </w:r>
      <w:r w:rsidR="000D4934" w:rsidRPr="001A5023">
        <w:fldChar w:fldCharType="end"/>
      </w:r>
      <w:bookmarkEnd w:id="42"/>
      <w:r w:rsidRPr="001A5023">
        <w:t xml:space="preserve"> </w:t>
      </w:r>
      <w:r w:rsidRPr="001A5023">
        <w:rPr>
          <w:rFonts w:hint="eastAsia"/>
        </w:rPr>
        <w:t>本鄉活動斷層分布圖</w:t>
      </w:r>
      <w:bookmarkEnd w:id="43"/>
    </w:p>
    <w:p w14:paraId="5A6A7B32" w14:textId="77777777" w:rsidR="000D2A95" w:rsidRPr="001A5023" w:rsidRDefault="000D2A95" w:rsidP="000D2A95">
      <w:pPr>
        <w:pStyle w:val="af8"/>
      </w:pPr>
    </w:p>
    <w:p w14:paraId="420504FB" w14:textId="62E61620" w:rsidR="003C3DA4" w:rsidRPr="001A5023" w:rsidRDefault="00E306D8" w:rsidP="005F47B0">
      <w:pPr>
        <w:pStyle w:val="aff3"/>
        <w:spacing w:before="180"/>
      </w:pPr>
      <w:bookmarkStart w:id="44" w:name="_Ref99528817"/>
      <w:bookmarkStart w:id="45" w:name="_Toc102119477"/>
      <w:r w:rsidRPr="001A5023">
        <w:rPr>
          <w:rFonts w:hint="eastAsia"/>
        </w:rPr>
        <w:lastRenderedPageBreak/>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4</w:t>
      </w:r>
      <w:r w:rsidR="000D4934" w:rsidRPr="001A5023">
        <w:fldChar w:fldCharType="end"/>
      </w:r>
      <w:bookmarkEnd w:id="44"/>
      <w:r w:rsidRPr="001A5023">
        <w:t xml:space="preserve"> </w:t>
      </w:r>
      <w:r w:rsidRPr="001A5023">
        <w:rPr>
          <w:rFonts w:hint="eastAsia"/>
        </w:rPr>
        <w:t>受影響斷層模擬參數一覽表</w:t>
      </w:r>
      <w:bookmarkEnd w:id="45"/>
    </w:p>
    <w:tbl>
      <w:tblPr>
        <w:tblW w:w="8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585"/>
        <w:gridCol w:w="1999"/>
        <w:gridCol w:w="1277"/>
        <w:gridCol w:w="1113"/>
        <w:gridCol w:w="1298"/>
      </w:tblGrid>
      <w:tr w:rsidR="00863C99" w:rsidRPr="001A5023" w14:paraId="169CAD11" w14:textId="77777777" w:rsidTr="006C6FA9">
        <w:trPr>
          <w:trHeight w:val="567"/>
        </w:trPr>
        <w:tc>
          <w:tcPr>
            <w:tcW w:w="943" w:type="dxa"/>
            <w:vMerge w:val="restart"/>
            <w:tcBorders>
              <w:tl2br w:val="single" w:sz="4" w:space="0" w:color="auto"/>
            </w:tcBorders>
          </w:tcPr>
          <w:p w14:paraId="559CE687" w14:textId="77777777" w:rsidR="003C3DA4" w:rsidRPr="001A5023" w:rsidRDefault="003C3DA4" w:rsidP="00FC017C">
            <w:pPr>
              <w:jc w:val="center"/>
            </w:pPr>
          </w:p>
        </w:tc>
        <w:tc>
          <w:tcPr>
            <w:tcW w:w="1585" w:type="dxa"/>
            <w:vMerge w:val="restart"/>
            <w:vAlign w:val="center"/>
          </w:tcPr>
          <w:p w14:paraId="7F449E9C" w14:textId="77777777" w:rsidR="003C3DA4" w:rsidRPr="001A5023" w:rsidRDefault="00E306D8" w:rsidP="00FC017C">
            <w:pPr>
              <w:jc w:val="center"/>
            </w:pPr>
            <w:r w:rsidRPr="001A5023">
              <w:t>斷層</w:t>
            </w:r>
          </w:p>
        </w:tc>
        <w:tc>
          <w:tcPr>
            <w:tcW w:w="1999" w:type="dxa"/>
            <w:vMerge w:val="restart"/>
            <w:vAlign w:val="center"/>
          </w:tcPr>
          <w:p w14:paraId="0685B126" w14:textId="77777777" w:rsidR="003C3DA4" w:rsidRPr="001A5023" w:rsidRDefault="00E306D8" w:rsidP="00FC017C">
            <w:pPr>
              <w:jc w:val="center"/>
            </w:pPr>
            <w:r w:rsidRPr="001A5023">
              <w:rPr>
                <w:kern w:val="0"/>
              </w:rPr>
              <w:t>斷層寬度</w:t>
            </w:r>
            <w:r w:rsidRPr="001A5023">
              <w:rPr>
                <w:kern w:val="0"/>
              </w:rPr>
              <w:t>(</w:t>
            </w:r>
            <w:r w:rsidRPr="001A5023">
              <w:rPr>
                <w:kern w:val="0"/>
              </w:rPr>
              <w:t>公里</w:t>
            </w:r>
            <w:r w:rsidRPr="001A5023">
              <w:rPr>
                <w:kern w:val="0"/>
              </w:rPr>
              <w:t>)</w:t>
            </w:r>
          </w:p>
        </w:tc>
        <w:tc>
          <w:tcPr>
            <w:tcW w:w="2390" w:type="dxa"/>
            <w:gridSpan w:val="2"/>
            <w:vAlign w:val="center"/>
          </w:tcPr>
          <w:p w14:paraId="51E9B6A0" w14:textId="77777777" w:rsidR="003C3DA4" w:rsidRPr="001A5023" w:rsidRDefault="00E306D8" w:rsidP="00FC017C">
            <w:pPr>
              <w:jc w:val="center"/>
            </w:pPr>
            <w:r w:rsidRPr="001A5023">
              <w:rPr>
                <w:kern w:val="0"/>
              </w:rPr>
              <w:t>震央位置</w:t>
            </w:r>
          </w:p>
        </w:tc>
        <w:tc>
          <w:tcPr>
            <w:tcW w:w="1298" w:type="dxa"/>
            <w:vMerge w:val="restart"/>
            <w:vAlign w:val="center"/>
          </w:tcPr>
          <w:p w14:paraId="0E0FFE55" w14:textId="77777777" w:rsidR="003C3DA4" w:rsidRPr="001A5023" w:rsidRDefault="00E306D8" w:rsidP="00FC017C">
            <w:pPr>
              <w:jc w:val="center"/>
            </w:pPr>
            <w:r w:rsidRPr="001A5023">
              <w:rPr>
                <w:kern w:val="0"/>
              </w:rPr>
              <w:t>斷層種類</w:t>
            </w:r>
          </w:p>
        </w:tc>
      </w:tr>
      <w:tr w:rsidR="00863C99" w:rsidRPr="001A5023" w14:paraId="75FF3525" w14:textId="77777777" w:rsidTr="006C6FA9">
        <w:trPr>
          <w:trHeight w:val="567"/>
        </w:trPr>
        <w:tc>
          <w:tcPr>
            <w:tcW w:w="943" w:type="dxa"/>
            <w:vMerge/>
          </w:tcPr>
          <w:p w14:paraId="13A822C5" w14:textId="77777777" w:rsidR="003C3DA4" w:rsidRPr="001A5023" w:rsidRDefault="003C3DA4" w:rsidP="00FC017C">
            <w:pPr>
              <w:jc w:val="center"/>
            </w:pPr>
          </w:p>
        </w:tc>
        <w:tc>
          <w:tcPr>
            <w:tcW w:w="1585" w:type="dxa"/>
            <w:vMerge/>
            <w:vAlign w:val="center"/>
          </w:tcPr>
          <w:p w14:paraId="344A9EE2" w14:textId="77777777" w:rsidR="003C3DA4" w:rsidRPr="001A5023" w:rsidRDefault="003C3DA4" w:rsidP="00FC017C">
            <w:pPr>
              <w:jc w:val="center"/>
            </w:pPr>
          </w:p>
        </w:tc>
        <w:tc>
          <w:tcPr>
            <w:tcW w:w="1999" w:type="dxa"/>
            <w:vMerge/>
            <w:vAlign w:val="center"/>
          </w:tcPr>
          <w:p w14:paraId="2DBE0A3C" w14:textId="77777777" w:rsidR="003C3DA4" w:rsidRPr="001A5023" w:rsidRDefault="003C3DA4" w:rsidP="00FC017C">
            <w:pPr>
              <w:jc w:val="center"/>
            </w:pPr>
          </w:p>
        </w:tc>
        <w:tc>
          <w:tcPr>
            <w:tcW w:w="1277" w:type="dxa"/>
            <w:vAlign w:val="center"/>
          </w:tcPr>
          <w:p w14:paraId="6E9B7A3C" w14:textId="77777777" w:rsidR="003C3DA4" w:rsidRPr="001A5023" w:rsidRDefault="00E306D8" w:rsidP="00FC017C">
            <w:pPr>
              <w:jc w:val="center"/>
            </w:pPr>
            <w:r w:rsidRPr="001A5023">
              <w:rPr>
                <w:kern w:val="0"/>
              </w:rPr>
              <w:t>經度</w:t>
            </w:r>
          </w:p>
        </w:tc>
        <w:tc>
          <w:tcPr>
            <w:tcW w:w="1113" w:type="dxa"/>
            <w:vAlign w:val="center"/>
          </w:tcPr>
          <w:p w14:paraId="5DAD32DA" w14:textId="77777777" w:rsidR="003C3DA4" w:rsidRPr="001A5023" w:rsidRDefault="00E306D8" w:rsidP="00FC017C">
            <w:pPr>
              <w:jc w:val="center"/>
            </w:pPr>
            <w:r w:rsidRPr="001A5023">
              <w:rPr>
                <w:kern w:val="0"/>
              </w:rPr>
              <w:t>緯度</w:t>
            </w:r>
          </w:p>
        </w:tc>
        <w:tc>
          <w:tcPr>
            <w:tcW w:w="1298" w:type="dxa"/>
            <w:vMerge/>
            <w:vAlign w:val="center"/>
          </w:tcPr>
          <w:p w14:paraId="5884B421" w14:textId="77777777" w:rsidR="003C3DA4" w:rsidRPr="001A5023" w:rsidRDefault="003C3DA4" w:rsidP="00FC017C">
            <w:pPr>
              <w:jc w:val="center"/>
            </w:pPr>
          </w:p>
        </w:tc>
      </w:tr>
      <w:tr w:rsidR="00863C99" w:rsidRPr="001A5023" w14:paraId="3F60BE52" w14:textId="77777777" w:rsidTr="006C6FA9">
        <w:trPr>
          <w:trHeight w:val="567"/>
        </w:trPr>
        <w:tc>
          <w:tcPr>
            <w:tcW w:w="943" w:type="dxa"/>
            <w:vAlign w:val="center"/>
          </w:tcPr>
          <w:p w14:paraId="5AA6C081" w14:textId="77777777" w:rsidR="003C3DA4" w:rsidRPr="001A5023" w:rsidRDefault="00E306D8" w:rsidP="00FC017C">
            <w:pPr>
              <w:jc w:val="center"/>
            </w:pPr>
            <w:r w:rsidRPr="001A5023">
              <w:rPr>
                <w:rFonts w:hint="eastAsia"/>
              </w:rPr>
              <w:t>1</w:t>
            </w:r>
          </w:p>
        </w:tc>
        <w:tc>
          <w:tcPr>
            <w:tcW w:w="1585" w:type="dxa"/>
            <w:vAlign w:val="center"/>
          </w:tcPr>
          <w:p w14:paraId="4A33FCA3" w14:textId="77777777" w:rsidR="003C3DA4" w:rsidRPr="001A5023" w:rsidRDefault="00E306D8" w:rsidP="00FC017C">
            <w:pPr>
              <w:jc w:val="center"/>
            </w:pPr>
            <w:r w:rsidRPr="001A5023">
              <w:rPr>
                <w:kern w:val="0"/>
              </w:rPr>
              <w:t>車籠埔</w:t>
            </w:r>
          </w:p>
        </w:tc>
        <w:tc>
          <w:tcPr>
            <w:tcW w:w="1999" w:type="dxa"/>
            <w:vAlign w:val="center"/>
          </w:tcPr>
          <w:p w14:paraId="476FE902" w14:textId="77777777" w:rsidR="003C3DA4" w:rsidRPr="001A5023" w:rsidRDefault="00E306D8" w:rsidP="00FC017C">
            <w:pPr>
              <w:jc w:val="center"/>
            </w:pPr>
            <w:r w:rsidRPr="001A5023">
              <w:rPr>
                <w:kern w:val="0"/>
              </w:rPr>
              <w:t>44.5</w:t>
            </w:r>
          </w:p>
        </w:tc>
        <w:tc>
          <w:tcPr>
            <w:tcW w:w="1277" w:type="dxa"/>
            <w:vAlign w:val="center"/>
          </w:tcPr>
          <w:p w14:paraId="2B4ACBDE" w14:textId="77777777" w:rsidR="003C3DA4" w:rsidRPr="001A5023" w:rsidRDefault="00E306D8" w:rsidP="00FC017C">
            <w:pPr>
              <w:jc w:val="center"/>
            </w:pPr>
            <w:r w:rsidRPr="001A5023">
              <w:t>120.816</w:t>
            </w:r>
          </w:p>
        </w:tc>
        <w:tc>
          <w:tcPr>
            <w:tcW w:w="1113" w:type="dxa"/>
            <w:vAlign w:val="center"/>
          </w:tcPr>
          <w:p w14:paraId="6F7BCAD4" w14:textId="77777777" w:rsidR="003C3DA4" w:rsidRPr="001A5023" w:rsidRDefault="00E306D8" w:rsidP="00FC017C">
            <w:pPr>
              <w:jc w:val="center"/>
            </w:pPr>
            <w:r w:rsidRPr="001A5023">
              <w:rPr>
                <w:kern w:val="0"/>
              </w:rPr>
              <w:t>23.8525</w:t>
            </w:r>
          </w:p>
        </w:tc>
        <w:tc>
          <w:tcPr>
            <w:tcW w:w="1298" w:type="dxa"/>
            <w:vAlign w:val="center"/>
          </w:tcPr>
          <w:p w14:paraId="7B211648" w14:textId="77777777" w:rsidR="003C3DA4" w:rsidRPr="001A5023" w:rsidRDefault="00E306D8" w:rsidP="00FC017C">
            <w:pPr>
              <w:jc w:val="center"/>
            </w:pPr>
            <w:r w:rsidRPr="001A5023">
              <w:rPr>
                <w:kern w:val="0"/>
              </w:rPr>
              <w:t>逆斷層</w:t>
            </w:r>
          </w:p>
        </w:tc>
      </w:tr>
      <w:tr w:rsidR="00863C99" w:rsidRPr="001A5023" w14:paraId="05953D6A" w14:textId="77777777" w:rsidTr="006C6FA9">
        <w:trPr>
          <w:trHeight w:val="567"/>
        </w:trPr>
        <w:tc>
          <w:tcPr>
            <w:tcW w:w="943" w:type="dxa"/>
            <w:vAlign w:val="center"/>
          </w:tcPr>
          <w:p w14:paraId="7D72147F" w14:textId="77777777" w:rsidR="003C3DA4" w:rsidRPr="001A5023" w:rsidRDefault="00E306D8" w:rsidP="00FC017C">
            <w:pPr>
              <w:jc w:val="center"/>
            </w:pPr>
            <w:r w:rsidRPr="001A5023">
              <w:rPr>
                <w:rFonts w:hint="eastAsia"/>
              </w:rPr>
              <w:t>2</w:t>
            </w:r>
          </w:p>
        </w:tc>
        <w:tc>
          <w:tcPr>
            <w:tcW w:w="1585" w:type="dxa"/>
            <w:vAlign w:val="center"/>
          </w:tcPr>
          <w:p w14:paraId="1C893BA2" w14:textId="77777777" w:rsidR="003C3DA4" w:rsidRPr="001A5023" w:rsidRDefault="00E306D8" w:rsidP="00FC017C">
            <w:pPr>
              <w:jc w:val="center"/>
            </w:pPr>
            <w:r w:rsidRPr="001A5023">
              <w:rPr>
                <w:kern w:val="0"/>
              </w:rPr>
              <w:t>大茅埔</w:t>
            </w:r>
            <w:r w:rsidRPr="001A5023">
              <w:rPr>
                <w:kern w:val="0"/>
              </w:rPr>
              <w:t>-</w:t>
            </w:r>
            <w:r w:rsidRPr="001A5023">
              <w:rPr>
                <w:kern w:val="0"/>
              </w:rPr>
              <w:t>雙冬</w:t>
            </w:r>
          </w:p>
        </w:tc>
        <w:tc>
          <w:tcPr>
            <w:tcW w:w="1999" w:type="dxa"/>
            <w:vAlign w:val="center"/>
          </w:tcPr>
          <w:p w14:paraId="57C1741E" w14:textId="77777777" w:rsidR="003C3DA4" w:rsidRPr="001A5023" w:rsidRDefault="00E306D8" w:rsidP="00FC017C">
            <w:pPr>
              <w:jc w:val="center"/>
            </w:pPr>
            <w:r w:rsidRPr="001A5023">
              <w:rPr>
                <w:kern w:val="0"/>
              </w:rPr>
              <w:t>29.5</w:t>
            </w:r>
          </w:p>
        </w:tc>
        <w:tc>
          <w:tcPr>
            <w:tcW w:w="1277" w:type="dxa"/>
            <w:vAlign w:val="center"/>
          </w:tcPr>
          <w:p w14:paraId="33907A91" w14:textId="77777777" w:rsidR="003C3DA4" w:rsidRPr="001A5023" w:rsidRDefault="00E306D8" w:rsidP="00FC017C">
            <w:pPr>
              <w:jc w:val="center"/>
            </w:pPr>
            <w:r w:rsidRPr="001A5023">
              <w:rPr>
                <w:kern w:val="0"/>
              </w:rPr>
              <w:t>120.903</w:t>
            </w:r>
          </w:p>
        </w:tc>
        <w:tc>
          <w:tcPr>
            <w:tcW w:w="1113" w:type="dxa"/>
            <w:vAlign w:val="center"/>
          </w:tcPr>
          <w:p w14:paraId="48BAD415" w14:textId="77777777" w:rsidR="003C3DA4" w:rsidRPr="001A5023" w:rsidRDefault="00E306D8" w:rsidP="00FC017C">
            <w:pPr>
              <w:jc w:val="center"/>
            </w:pPr>
            <w:r w:rsidRPr="001A5023">
              <w:rPr>
                <w:kern w:val="0"/>
              </w:rPr>
              <w:t>23.5862</w:t>
            </w:r>
          </w:p>
        </w:tc>
        <w:tc>
          <w:tcPr>
            <w:tcW w:w="1298" w:type="dxa"/>
            <w:vAlign w:val="center"/>
          </w:tcPr>
          <w:p w14:paraId="42670770" w14:textId="77777777" w:rsidR="003C3DA4" w:rsidRPr="001A5023" w:rsidRDefault="00E306D8" w:rsidP="00FC017C">
            <w:pPr>
              <w:jc w:val="center"/>
            </w:pPr>
            <w:r w:rsidRPr="001A5023">
              <w:rPr>
                <w:kern w:val="0"/>
              </w:rPr>
              <w:t>逆斷層</w:t>
            </w:r>
          </w:p>
        </w:tc>
      </w:tr>
    </w:tbl>
    <w:p w14:paraId="4961CA4C" w14:textId="56340C41" w:rsidR="003C3DA4" w:rsidRPr="001A5023" w:rsidRDefault="00E306D8" w:rsidP="005F47B0">
      <w:pPr>
        <w:pStyle w:val="aff3"/>
        <w:spacing w:before="180"/>
      </w:pPr>
      <w:bookmarkStart w:id="46" w:name="_Ref99528824"/>
      <w:bookmarkStart w:id="47" w:name="_Toc102119478"/>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5</w:t>
      </w:r>
      <w:r w:rsidR="000D4934" w:rsidRPr="001A5023">
        <w:fldChar w:fldCharType="end"/>
      </w:r>
      <w:bookmarkEnd w:id="46"/>
      <w:r w:rsidRPr="001A5023">
        <w:t xml:space="preserve"> </w:t>
      </w:r>
      <w:r w:rsidRPr="001A5023">
        <w:rPr>
          <w:rFonts w:hint="eastAsia"/>
        </w:rPr>
        <w:t>地震災害推估概述一覽表</w:t>
      </w:r>
      <w:bookmarkEnd w:id="47"/>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8"/>
        <w:gridCol w:w="974"/>
        <w:gridCol w:w="1529"/>
        <w:gridCol w:w="1335"/>
        <w:gridCol w:w="1139"/>
        <w:gridCol w:w="1141"/>
        <w:gridCol w:w="1317"/>
      </w:tblGrid>
      <w:tr w:rsidR="00863C99" w:rsidRPr="001A5023" w14:paraId="56100C61" w14:textId="77777777" w:rsidTr="006C6FA9">
        <w:trPr>
          <w:trHeight w:val="345"/>
          <w:tblHeader/>
          <w:jc w:val="center"/>
        </w:trPr>
        <w:tc>
          <w:tcPr>
            <w:tcW w:w="517" w:type="pct"/>
            <w:vMerge w:val="restart"/>
            <w:shd w:val="clear" w:color="auto" w:fill="F2F2F2"/>
            <w:vAlign w:val="center"/>
          </w:tcPr>
          <w:p w14:paraId="479AA7B1" w14:textId="77777777" w:rsidR="003C3DA4" w:rsidRPr="001A5023" w:rsidRDefault="00E306D8" w:rsidP="00FC017C">
            <w:pPr>
              <w:jc w:val="center"/>
            </w:pPr>
            <w:r w:rsidRPr="001A5023">
              <w:t>模擬事件</w:t>
            </w:r>
          </w:p>
        </w:tc>
        <w:tc>
          <w:tcPr>
            <w:tcW w:w="587" w:type="pct"/>
            <w:vMerge w:val="restart"/>
            <w:shd w:val="clear" w:color="auto" w:fill="F2F2F2"/>
            <w:vAlign w:val="center"/>
          </w:tcPr>
          <w:p w14:paraId="1320023A" w14:textId="77777777" w:rsidR="003C3DA4" w:rsidRPr="001A5023" w:rsidRDefault="00E306D8" w:rsidP="00FC017C">
            <w:pPr>
              <w:jc w:val="center"/>
            </w:pPr>
            <w:r w:rsidRPr="001A5023">
              <w:t>斷層</w:t>
            </w:r>
          </w:p>
        </w:tc>
        <w:tc>
          <w:tcPr>
            <w:tcW w:w="922" w:type="pct"/>
            <w:vMerge w:val="restart"/>
            <w:shd w:val="clear" w:color="auto" w:fill="F2F2F2"/>
            <w:vAlign w:val="center"/>
          </w:tcPr>
          <w:p w14:paraId="4E022524" w14:textId="77777777" w:rsidR="003C3DA4" w:rsidRPr="001A5023" w:rsidRDefault="00E306D8" w:rsidP="00FC017C">
            <w:pPr>
              <w:jc w:val="center"/>
            </w:pPr>
            <w:r w:rsidRPr="001A5023">
              <w:t>PGA&gt;0.5g</w:t>
            </w:r>
          </w:p>
        </w:tc>
        <w:tc>
          <w:tcPr>
            <w:tcW w:w="805" w:type="pct"/>
            <w:vMerge w:val="restart"/>
            <w:shd w:val="clear" w:color="auto" w:fill="F2F2F2"/>
            <w:vAlign w:val="center"/>
          </w:tcPr>
          <w:p w14:paraId="4357A727" w14:textId="77777777" w:rsidR="003C3DA4" w:rsidRPr="001A5023" w:rsidRDefault="00E306D8" w:rsidP="00FC017C">
            <w:pPr>
              <w:jc w:val="center"/>
            </w:pPr>
            <w:r w:rsidRPr="001A5023">
              <w:t>建物損壞</w:t>
            </w:r>
          </w:p>
          <w:p w14:paraId="14B44B2D" w14:textId="77777777" w:rsidR="003C3DA4" w:rsidRPr="001A5023" w:rsidRDefault="00E306D8" w:rsidP="00FC017C">
            <w:pPr>
              <w:jc w:val="center"/>
            </w:pPr>
            <w:r w:rsidRPr="001A5023">
              <w:t>&gt;100</w:t>
            </w:r>
            <w:r w:rsidRPr="001A5023">
              <w:t>棟</w:t>
            </w:r>
          </w:p>
        </w:tc>
        <w:tc>
          <w:tcPr>
            <w:tcW w:w="1375" w:type="pct"/>
            <w:gridSpan w:val="2"/>
            <w:shd w:val="clear" w:color="auto" w:fill="F2F2F2"/>
            <w:vAlign w:val="center"/>
          </w:tcPr>
          <w:p w14:paraId="63B4C62D" w14:textId="77777777" w:rsidR="003C3DA4" w:rsidRPr="001A5023" w:rsidRDefault="00E306D8" w:rsidP="00FC017C">
            <w:pPr>
              <w:jc w:val="center"/>
            </w:pPr>
            <w:r w:rsidRPr="001A5023">
              <w:t>人員傷亡</w:t>
            </w:r>
          </w:p>
        </w:tc>
        <w:tc>
          <w:tcPr>
            <w:tcW w:w="794" w:type="pct"/>
            <w:vMerge w:val="restart"/>
            <w:shd w:val="clear" w:color="auto" w:fill="F2F2F2"/>
            <w:vAlign w:val="center"/>
          </w:tcPr>
          <w:p w14:paraId="29239B78" w14:textId="77777777" w:rsidR="003C3DA4" w:rsidRPr="001A5023" w:rsidRDefault="00E306D8" w:rsidP="00FC017C">
            <w:pPr>
              <w:jc w:val="center"/>
            </w:pPr>
            <w:r w:rsidRPr="001A5023">
              <w:t>液化機率</w:t>
            </w:r>
          </w:p>
        </w:tc>
      </w:tr>
      <w:tr w:rsidR="00863C99" w:rsidRPr="001A5023" w14:paraId="4F5CFE64" w14:textId="77777777" w:rsidTr="006C6FA9">
        <w:trPr>
          <w:trHeight w:val="360"/>
          <w:tblHeader/>
          <w:jc w:val="center"/>
        </w:trPr>
        <w:tc>
          <w:tcPr>
            <w:tcW w:w="517" w:type="pct"/>
            <w:vMerge/>
          </w:tcPr>
          <w:p w14:paraId="40B7D183" w14:textId="77777777" w:rsidR="003C3DA4" w:rsidRPr="001A5023" w:rsidRDefault="003C3DA4" w:rsidP="00FC017C">
            <w:pPr>
              <w:jc w:val="center"/>
            </w:pPr>
          </w:p>
        </w:tc>
        <w:tc>
          <w:tcPr>
            <w:tcW w:w="587" w:type="pct"/>
            <w:vMerge/>
          </w:tcPr>
          <w:p w14:paraId="66ED541F" w14:textId="77777777" w:rsidR="003C3DA4" w:rsidRPr="001A5023" w:rsidRDefault="003C3DA4" w:rsidP="00FC017C">
            <w:pPr>
              <w:jc w:val="center"/>
            </w:pPr>
          </w:p>
        </w:tc>
        <w:tc>
          <w:tcPr>
            <w:tcW w:w="922" w:type="pct"/>
            <w:vMerge/>
          </w:tcPr>
          <w:p w14:paraId="39C118AE" w14:textId="77777777" w:rsidR="003C3DA4" w:rsidRPr="001A5023" w:rsidRDefault="003C3DA4" w:rsidP="00FC017C">
            <w:pPr>
              <w:jc w:val="center"/>
            </w:pPr>
          </w:p>
        </w:tc>
        <w:tc>
          <w:tcPr>
            <w:tcW w:w="805" w:type="pct"/>
            <w:vMerge/>
          </w:tcPr>
          <w:p w14:paraId="3FDCA8DF" w14:textId="77777777" w:rsidR="003C3DA4" w:rsidRPr="001A5023" w:rsidRDefault="003C3DA4" w:rsidP="00FC017C">
            <w:pPr>
              <w:jc w:val="center"/>
            </w:pPr>
          </w:p>
        </w:tc>
        <w:tc>
          <w:tcPr>
            <w:tcW w:w="687" w:type="pct"/>
            <w:shd w:val="clear" w:color="auto" w:fill="F2F2F2"/>
          </w:tcPr>
          <w:p w14:paraId="0F474ECD" w14:textId="77777777" w:rsidR="003C3DA4" w:rsidRPr="001A5023" w:rsidRDefault="00E306D8" w:rsidP="00FC017C">
            <w:pPr>
              <w:jc w:val="center"/>
            </w:pPr>
            <w:r w:rsidRPr="001A5023">
              <w:t>白天</w:t>
            </w:r>
          </w:p>
          <w:p w14:paraId="3DA6D581" w14:textId="77777777" w:rsidR="003C3DA4" w:rsidRPr="001A5023" w:rsidRDefault="00E306D8" w:rsidP="00FC017C">
            <w:pPr>
              <w:jc w:val="center"/>
            </w:pPr>
            <w:r w:rsidRPr="001A5023">
              <w:t>&gt;30</w:t>
            </w:r>
            <w:r w:rsidRPr="001A5023">
              <w:t>人</w:t>
            </w:r>
          </w:p>
        </w:tc>
        <w:tc>
          <w:tcPr>
            <w:tcW w:w="687" w:type="pct"/>
            <w:shd w:val="clear" w:color="auto" w:fill="F2F2F2"/>
          </w:tcPr>
          <w:p w14:paraId="44599732" w14:textId="77777777" w:rsidR="003C3DA4" w:rsidRPr="001A5023" w:rsidRDefault="00E306D8" w:rsidP="00FC017C">
            <w:pPr>
              <w:jc w:val="center"/>
            </w:pPr>
            <w:r w:rsidRPr="001A5023">
              <w:t>晚上</w:t>
            </w:r>
          </w:p>
          <w:p w14:paraId="3C0A3121" w14:textId="77777777" w:rsidR="003C3DA4" w:rsidRPr="001A5023" w:rsidRDefault="00E306D8" w:rsidP="00FC017C">
            <w:pPr>
              <w:jc w:val="center"/>
            </w:pPr>
            <w:r w:rsidRPr="001A5023">
              <w:t>&gt;10</w:t>
            </w:r>
            <w:r w:rsidRPr="001A5023">
              <w:t>人</w:t>
            </w:r>
          </w:p>
        </w:tc>
        <w:tc>
          <w:tcPr>
            <w:tcW w:w="794" w:type="pct"/>
            <w:vMerge/>
          </w:tcPr>
          <w:p w14:paraId="6E0BA244" w14:textId="77777777" w:rsidR="003C3DA4" w:rsidRPr="001A5023" w:rsidRDefault="003C3DA4" w:rsidP="00FC017C">
            <w:pPr>
              <w:jc w:val="center"/>
            </w:pPr>
          </w:p>
        </w:tc>
      </w:tr>
      <w:tr w:rsidR="00863C99" w:rsidRPr="001A5023" w14:paraId="245B987B" w14:textId="77777777" w:rsidTr="006C6FA9">
        <w:trPr>
          <w:trHeight w:val="540"/>
          <w:jc w:val="center"/>
        </w:trPr>
        <w:tc>
          <w:tcPr>
            <w:tcW w:w="517" w:type="pct"/>
            <w:vAlign w:val="center"/>
          </w:tcPr>
          <w:p w14:paraId="3D982D8D" w14:textId="77777777" w:rsidR="003C3DA4" w:rsidRPr="001A5023" w:rsidRDefault="00E306D8" w:rsidP="00FC017C">
            <w:pPr>
              <w:jc w:val="center"/>
            </w:pPr>
            <w:r w:rsidRPr="001A5023">
              <w:rPr>
                <w:rFonts w:hint="eastAsia"/>
              </w:rPr>
              <w:t>1</w:t>
            </w:r>
          </w:p>
        </w:tc>
        <w:tc>
          <w:tcPr>
            <w:tcW w:w="587" w:type="pct"/>
            <w:vAlign w:val="center"/>
          </w:tcPr>
          <w:p w14:paraId="1218514B" w14:textId="77777777" w:rsidR="003C3DA4" w:rsidRPr="001A5023" w:rsidRDefault="00E306D8" w:rsidP="00FC017C">
            <w:pPr>
              <w:jc w:val="center"/>
            </w:pPr>
            <w:r w:rsidRPr="001A5023">
              <w:rPr>
                <w:kern w:val="0"/>
              </w:rPr>
              <w:t>車籠埔</w:t>
            </w:r>
          </w:p>
        </w:tc>
        <w:tc>
          <w:tcPr>
            <w:tcW w:w="922" w:type="pct"/>
          </w:tcPr>
          <w:p w14:paraId="49F36045" w14:textId="77777777" w:rsidR="003C3DA4" w:rsidRPr="001A5023" w:rsidRDefault="00E306D8" w:rsidP="006C6FA9">
            <w:pPr>
              <w:snapToGrid w:val="0"/>
              <w:jc w:val="center"/>
              <w:rPr>
                <w:kern w:val="0"/>
              </w:rPr>
            </w:pPr>
            <w:r w:rsidRPr="001A5023">
              <w:rPr>
                <w:kern w:val="0"/>
              </w:rPr>
              <w:t>草屯鎮</w:t>
            </w:r>
          </w:p>
          <w:p w14:paraId="18C10F7C" w14:textId="77777777" w:rsidR="003C3DA4" w:rsidRPr="001A5023" w:rsidRDefault="00E306D8" w:rsidP="006C6FA9">
            <w:pPr>
              <w:snapToGrid w:val="0"/>
              <w:jc w:val="center"/>
              <w:rPr>
                <w:kern w:val="0"/>
              </w:rPr>
            </w:pPr>
            <w:r w:rsidRPr="001A5023">
              <w:rPr>
                <w:kern w:val="0"/>
              </w:rPr>
              <w:t>南投市</w:t>
            </w:r>
          </w:p>
          <w:p w14:paraId="417BC869" w14:textId="77777777" w:rsidR="003C3DA4" w:rsidRPr="001A5023" w:rsidRDefault="00E306D8" w:rsidP="006C6FA9">
            <w:pPr>
              <w:snapToGrid w:val="0"/>
              <w:jc w:val="center"/>
              <w:rPr>
                <w:kern w:val="0"/>
              </w:rPr>
            </w:pPr>
            <w:r w:rsidRPr="001A5023">
              <w:rPr>
                <w:kern w:val="0"/>
              </w:rPr>
              <w:t>名間鄉</w:t>
            </w:r>
          </w:p>
          <w:p w14:paraId="44C43F1C" w14:textId="77777777" w:rsidR="003C3DA4" w:rsidRPr="001A5023" w:rsidRDefault="00E306D8" w:rsidP="006C6FA9">
            <w:pPr>
              <w:snapToGrid w:val="0"/>
              <w:jc w:val="center"/>
              <w:rPr>
                <w:kern w:val="0"/>
              </w:rPr>
            </w:pPr>
            <w:r w:rsidRPr="001A5023">
              <w:rPr>
                <w:kern w:val="0"/>
              </w:rPr>
              <w:t>竹山鎮</w:t>
            </w:r>
          </w:p>
          <w:p w14:paraId="37B5DC48" w14:textId="77777777" w:rsidR="003C3DA4" w:rsidRPr="001A5023" w:rsidRDefault="00E306D8" w:rsidP="006C6FA9">
            <w:pPr>
              <w:snapToGrid w:val="0"/>
              <w:jc w:val="center"/>
              <w:rPr>
                <w:kern w:val="0"/>
              </w:rPr>
            </w:pPr>
            <w:r w:rsidRPr="001A5023">
              <w:rPr>
                <w:kern w:val="0"/>
              </w:rPr>
              <w:t>中寮鄉</w:t>
            </w:r>
          </w:p>
          <w:p w14:paraId="56D07818" w14:textId="77777777" w:rsidR="003C3DA4" w:rsidRPr="001A5023" w:rsidRDefault="00E306D8" w:rsidP="006C6FA9">
            <w:pPr>
              <w:snapToGrid w:val="0"/>
              <w:jc w:val="center"/>
              <w:rPr>
                <w:kern w:val="0"/>
              </w:rPr>
            </w:pPr>
            <w:r w:rsidRPr="001A5023">
              <w:rPr>
                <w:kern w:val="0"/>
              </w:rPr>
              <w:t>集集鎮</w:t>
            </w:r>
          </w:p>
          <w:p w14:paraId="169C0491" w14:textId="77777777" w:rsidR="003C3DA4" w:rsidRPr="001A5023" w:rsidRDefault="00E306D8" w:rsidP="006C6FA9">
            <w:pPr>
              <w:snapToGrid w:val="0"/>
              <w:jc w:val="center"/>
              <w:rPr>
                <w:b/>
              </w:rPr>
            </w:pPr>
            <w:r w:rsidRPr="001A5023">
              <w:rPr>
                <w:b/>
                <w:kern w:val="0"/>
              </w:rPr>
              <w:t>鹿谷鄉</w:t>
            </w:r>
          </w:p>
        </w:tc>
        <w:tc>
          <w:tcPr>
            <w:tcW w:w="805" w:type="pct"/>
            <w:vAlign w:val="center"/>
          </w:tcPr>
          <w:p w14:paraId="7A67EBF7" w14:textId="77777777" w:rsidR="003C3DA4" w:rsidRPr="001A5023" w:rsidRDefault="00E306D8" w:rsidP="006C6FA9">
            <w:pPr>
              <w:snapToGrid w:val="0"/>
              <w:jc w:val="center"/>
              <w:rPr>
                <w:kern w:val="0"/>
              </w:rPr>
            </w:pPr>
            <w:r w:rsidRPr="001A5023">
              <w:rPr>
                <w:kern w:val="0"/>
              </w:rPr>
              <w:t>草屯鎮</w:t>
            </w:r>
          </w:p>
          <w:p w14:paraId="7FD452E5" w14:textId="77777777" w:rsidR="003C3DA4" w:rsidRPr="001A5023" w:rsidRDefault="00E306D8" w:rsidP="006C6FA9">
            <w:pPr>
              <w:snapToGrid w:val="0"/>
              <w:jc w:val="center"/>
              <w:rPr>
                <w:kern w:val="0"/>
              </w:rPr>
            </w:pPr>
            <w:r w:rsidRPr="001A5023">
              <w:rPr>
                <w:kern w:val="0"/>
              </w:rPr>
              <w:t>南投市</w:t>
            </w:r>
          </w:p>
          <w:p w14:paraId="0F7D1840" w14:textId="77777777" w:rsidR="003C3DA4" w:rsidRPr="001A5023" w:rsidRDefault="00E306D8" w:rsidP="006C6FA9">
            <w:pPr>
              <w:snapToGrid w:val="0"/>
              <w:jc w:val="center"/>
              <w:rPr>
                <w:kern w:val="0"/>
              </w:rPr>
            </w:pPr>
            <w:r w:rsidRPr="001A5023">
              <w:rPr>
                <w:kern w:val="0"/>
              </w:rPr>
              <w:t>名間鄉</w:t>
            </w:r>
          </w:p>
          <w:p w14:paraId="4D1808DF" w14:textId="77777777" w:rsidR="003C3DA4" w:rsidRPr="001A5023" w:rsidRDefault="00E306D8" w:rsidP="006C6FA9">
            <w:pPr>
              <w:snapToGrid w:val="0"/>
              <w:jc w:val="center"/>
            </w:pPr>
            <w:r w:rsidRPr="001A5023">
              <w:rPr>
                <w:kern w:val="0"/>
              </w:rPr>
              <w:t>竹山鎮</w:t>
            </w:r>
          </w:p>
        </w:tc>
        <w:tc>
          <w:tcPr>
            <w:tcW w:w="687" w:type="pct"/>
            <w:vAlign w:val="center"/>
          </w:tcPr>
          <w:p w14:paraId="2E1920A4" w14:textId="77777777" w:rsidR="003C3DA4" w:rsidRPr="001A5023" w:rsidRDefault="00E306D8" w:rsidP="006C6FA9">
            <w:pPr>
              <w:snapToGrid w:val="0"/>
              <w:jc w:val="center"/>
              <w:rPr>
                <w:kern w:val="0"/>
              </w:rPr>
            </w:pPr>
            <w:r w:rsidRPr="001A5023">
              <w:rPr>
                <w:kern w:val="0"/>
              </w:rPr>
              <w:t>草屯鎮</w:t>
            </w:r>
          </w:p>
          <w:p w14:paraId="1505EDF3" w14:textId="77777777" w:rsidR="003C3DA4" w:rsidRPr="001A5023" w:rsidRDefault="00E306D8" w:rsidP="006C6FA9">
            <w:pPr>
              <w:snapToGrid w:val="0"/>
              <w:jc w:val="center"/>
              <w:rPr>
                <w:kern w:val="0"/>
              </w:rPr>
            </w:pPr>
            <w:r w:rsidRPr="001A5023">
              <w:rPr>
                <w:kern w:val="0"/>
              </w:rPr>
              <w:t>南投市</w:t>
            </w:r>
          </w:p>
          <w:p w14:paraId="1F8649DD" w14:textId="77777777" w:rsidR="003C3DA4" w:rsidRPr="001A5023" w:rsidRDefault="00E306D8" w:rsidP="006C6FA9">
            <w:pPr>
              <w:snapToGrid w:val="0"/>
              <w:jc w:val="center"/>
            </w:pPr>
            <w:r w:rsidRPr="001A5023">
              <w:rPr>
                <w:kern w:val="0"/>
              </w:rPr>
              <w:t>竹山鎮</w:t>
            </w:r>
          </w:p>
        </w:tc>
        <w:tc>
          <w:tcPr>
            <w:tcW w:w="687" w:type="pct"/>
            <w:vAlign w:val="center"/>
          </w:tcPr>
          <w:p w14:paraId="7DCC5ACE" w14:textId="77777777" w:rsidR="003C3DA4" w:rsidRPr="001A5023" w:rsidRDefault="00E306D8" w:rsidP="006C6FA9">
            <w:pPr>
              <w:snapToGrid w:val="0"/>
              <w:jc w:val="center"/>
              <w:rPr>
                <w:kern w:val="0"/>
              </w:rPr>
            </w:pPr>
            <w:r w:rsidRPr="001A5023">
              <w:rPr>
                <w:kern w:val="0"/>
              </w:rPr>
              <w:t>南投市</w:t>
            </w:r>
          </w:p>
          <w:p w14:paraId="23C48188" w14:textId="77777777" w:rsidR="003C3DA4" w:rsidRPr="001A5023" w:rsidRDefault="00E306D8" w:rsidP="006C6FA9">
            <w:pPr>
              <w:snapToGrid w:val="0"/>
              <w:jc w:val="center"/>
              <w:rPr>
                <w:kern w:val="0"/>
              </w:rPr>
            </w:pPr>
            <w:r w:rsidRPr="001A5023">
              <w:rPr>
                <w:kern w:val="0"/>
              </w:rPr>
              <w:t>草屯鎮</w:t>
            </w:r>
          </w:p>
          <w:p w14:paraId="44A9F913" w14:textId="77777777" w:rsidR="003C3DA4" w:rsidRPr="001A5023" w:rsidRDefault="00E306D8" w:rsidP="006C6FA9">
            <w:pPr>
              <w:snapToGrid w:val="0"/>
              <w:jc w:val="center"/>
            </w:pPr>
            <w:r w:rsidRPr="001A5023">
              <w:rPr>
                <w:kern w:val="0"/>
              </w:rPr>
              <w:t>竹山鎮</w:t>
            </w:r>
          </w:p>
        </w:tc>
        <w:tc>
          <w:tcPr>
            <w:tcW w:w="794" w:type="pct"/>
            <w:vAlign w:val="center"/>
          </w:tcPr>
          <w:p w14:paraId="47C5305C" w14:textId="77777777" w:rsidR="003C3DA4" w:rsidRPr="001A5023" w:rsidRDefault="00E306D8" w:rsidP="006C6FA9">
            <w:pPr>
              <w:snapToGrid w:val="0"/>
              <w:jc w:val="both"/>
              <w:rPr>
                <w:kern w:val="0"/>
              </w:rPr>
            </w:pPr>
            <w:r w:rsidRPr="001A5023">
              <w:rPr>
                <w:kern w:val="0"/>
              </w:rPr>
              <w:t>南投市</w:t>
            </w:r>
            <w:r w:rsidRPr="001A5023">
              <w:rPr>
                <w:kern w:val="0"/>
              </w:rPr>
              <w:t>(0.02~0.05)</w:t>
            </w:r>
          </w:p>
          <w:p w14:paraId="72DD06D2" w14:textId="77777777" w:rsidR="003C3DA4" w:rsidRPr="001A5023" w:rsidRDefault="00E306D8" w:rsidP="006C6FA9">
            <w:pPr>
              <w:snapToGrid w:val="0"/>
              <w:jc w:val="both"/>
            </w:pPr>
            <w:r w:rsidRPr="001A5023">
              <w:rPr>
                <w:kern w:val="0"/>
              </w:rPr>
              <w:t>草屯鎮</w:t>
            </w:r>
            <w:r w:rsidRPr="001A5023">
              <w:rPr>
                <w:kern w:val="0"/>
              </w:rPr>
              <w:t>(0.02~0.05)</w:t>
            </w:r>
          </w:p>
        </w:tc>
      </w:tr>
      <w:tr w:rsidR="00863C99" w:rsidRPr="001A5023" w14:paraId="4016EEE3" w14:textId="77777777" w:rsidTr="006C6FA9">
        <w:trPr>
          <w:trHeight w:val="540"/>
          <w:jc w:val="center"/>
        </w:trPr>
        <w:tc>
          <w:tcPr>
            <w:tcW w:w="517" w:type="pct"/>
            <w:vAlign w:val="center"/>
          </w:tcPr>
          <w:p w14:paraId="68F579A1" w14:textId="77777777" w:rsidR="003C3DA4" w:rsidRPr="001A5023" w:rsidRDefault="00E306D8" w:rsidP="00FC017C">
            <w:pPr>
              <w:jc w:val="center"/>
            </w:pPr>
            <w:r w:rsidRPr="001A5023">
              <w:rPr>
                <w:rFonts w:hint="eastAsia"/>
              </w:rPr>
              <w:t>2</w:t>
            </w:r>
          </w:p>
        </w:tc>
        <w:tc>
          <w:tcPr>
            <w:tcW w:w="587" w:type="pct"/>
            <w:vAlign w:val="center"/>
          </w:tcPr>
          <w:p w14:paraId="2C47F240" w14:textId="77777777" w:rsidR="003C3DA4" w:rsidRPr="001A5023" w:rsidRDefault="00E306D8" w:rsidP="00FC017C">
            <w:pPr>
              <w:jc w:val="center"/>
            </w:pPr>
            <w:r w:rsidRPr="001A5023">
              <w:rPr>
                <w:kern w:val="0"/>
              </w:rPr>
              <w:t>大茅埔</w:t>
            </w:r>
            <w:r w:rsidRPr="001A5023">
              <w:rPr>
                <w:kern w:val="0"/>
              </w:rPr>
              <w:t>-</w:t>
            </w:r>
            <w:r w:rsidRPr="001A5023">
              <w:rPr>
                <w:kern w:val="0"/>
              </w:rPr>
              <w:t>雙冬</w:t>
            </w:r>
          </w:p>
        </w:tc>
        <w:tc>
          <w:tcPr>
            <w:tcW w:w="922" w:type="pct"/>
          </w:tcPr>
          <w:p w14:paraId="5F255624" w14:textId="77777777" w:rsidR="003C3DA4" w:rsidRPr="001A5023" w:rsidRDefault="00E306D8" w:rsidP="006C6FA9">
            <w:pPr>
              <w:snapToGrid w:val="0"/>
              <w:jc w:val="center"/>
              <w:rPr>
                <w:kern w:val="0"/>
              </w:rPr>
            </w:pPr>
            <w:r w:rsidRPr="001A5023">
              <w:rPr>
                <w:kern w:val="0"/>
              </w:rPr>
              <w:t>草屯鎮</w:t>
            </w:r>
          </w:p>
          <w:p w14:paraId="36669B90" w14:textId="77777777" w:rsidR="003C3DA4" w:rsidRPr="001A5023" w:rsidRDefault="00E306D8" w:rsidP="006C6FA9">
            <w:pPr>
              <w:snapToGrid w:val="0"/>
              <w:jc w:val="center"/>
              <w:rPr>
                <w:b/>
                <w:kern w:val="0"/>
              </w:rPr>
            </w:pPr>
            <w:r w:rsidRPr="001A5023">
              <w:rPr>
                <w:b/>
                <w:kern w:val="0"/>
              </w:rPr>
              <w:t>鹿谷鄉</w:t>
            </w:r>
          </w:p>
          <w:p w14:paraId="196AC027" w14:textId="77777777" w:rsidR="003C3DA4" w:rsidRPr="001A5023" w:rsidRDefault="00E306D8" w:rsidP="006C6FA9">
            <w:pPr>
              <w:snapToGrid w:val="0"/>
              <w:jc w:val="center"/>
              <w:rPr>
                <w:kern w:val="0"/>
              </w:rPr>
            </w:pPr>
            <w:r w:rsidRPr="001A5023">
              <w:rPr>
                <w:kern w:val="0"/>
              </w:rPr>
              <w:t>集集鎮</w:t>
            </w:r>
          </w:p>
          <w:p w14:paraId="2F5A4DAB" w14:textId="77777777" w:rsidR="003C3DA4" w:rsidRPr="001A5023" w:rsidRDefault="00E306D8" w:rsidP="006C6FA9">
            <w:pPr>
              <w:snapToGrid w:val="0"/>
              <w:jc w:val="center"/>
              <w:rPr>
                <w:kern w:val="0"/>
              </w:rPr>
            </w:pPr>
            <w:r w:rsidRPr="001A5023">
              <w:rPr>
                <w:kern w:val="0"/>
              </w:rPr>
              <w:t>中寮鄉</w:t>
            </w:r>
          </w:p>
          <w:p w14:paraId="3662671F" w14:textId="77777777" w:rsidR="003C3DA4" w:rsidRPr="001A5023" w:rsidRDefault="00E306D8" w:rsidP="006C6FA9">
            <w:pPr>
              <w:snapToGrid w:val="0"/>
              <w:jc w:val="center"/>
              <w:rPr>
                <w:kern w:val="0"/>
              </w:rPr>
            </w:pPr>
            <w:r w:rsidRPr="001A5023">
              <w:rPr>
                <w:kern w:val="0"/>
              </w:rPr>
              <w:t>國姓鄉</w:t>
            </w:r>
          </w:p>
          <w:p w14:paraId="781AED78" w14:textId="77777777" w:rsidR="003C3DA4" w:rsidRPr="001A5023" w:rsidRDefault="00E306D8" w:rsidP="006C6FA9">
            <w:pPr>
              <w:snapToGrid w:val="0"/>
              <w:jc w:val="center"/>
              <w:rPr>
                <w:kern w:val="0"/>
              </w:rPr>
            </w:pPr>
            <w:r w:rsidRPr="001A5023">
              <w:rPr>
                <w:rFonts w:hint="eastAsia"/>
                <w:kern w:val="0"/>
              </w:rPr>
              <w:t>國姓鄉</w:t>
            </w:r>
          </w:p>
          <w:p w14:paraId="3C15134C" w14:textId="77777777" w:rsidR="003C3DA4" w:rsidRPr="001A5023" w:rsidRDefault="00E306D8" w:rsidP="006C6FA9">
            <w:pPr>
              <w:snapToGrid w:val="0"/>
              <w:jc w:val="center"/>
              <w:rPr>
                <w:kern w:val="0"/>
              </w:rPr>
            </w:pPr>
            <w:r w:rsidRPr="001A5023">
              <w:rPr>
                <w:kern w:val="0"/>
              </w:rPr>
              <w:t>鹿谷鄉</w:t>
            </w:r>
          </w:p>
          <w:p w14:paraId="0F922A72" w14:textId="77777777" w:rsidR="003C3DA4" w:rsidRPr="001A5023" w:rsidRDefault="00E306D8" w:rsidP="006C6FA9">
            <w:pPr>
              <w:snapToGrid w:val="0"/>
              <w:jc w:val="center"/>
            </w:pPr>
            <w:r w:rsidRPr="001A5023">
              <w:rPr>
                <w:kern w:val="0"/>
              </w:rPr>
              <w:t>水里鄉</w:t>
            </w:r>
          </w:p>
        </w:tc>
        <w:tc>
          <w:tcPr>
            <w:tcW w:w="805" w:type="pct"/>
            <w:vAlign w:val="center"/>
          </w:tcPr>
          <w:p w14:paraId="7573171A" w14:textId="77777777" w:rsidR="003C3DA4" w:rsidRPr="001A5023" w:rsidRDefault="00E306D8" w:rsidP="006C6FA9">
            <w:pPr>
              <w:jc w:val="center"/>
            </w:pPr>
            <w:r w:rsidRPr="001A5023">
              <w:rPr>
                <w:kern w:val="0"/>
              </w:rPr>
              <w:t>國姓鄉</w:t>
            </w:r>
          </w:p>
        </w:tc>
        <w:tc>
          <w:tcPr>
            <w:tcW w:w="687" w:type="pct"/>
            <w:vAlign w:val="center"/>
          </w:tcPr>
          <w:p w14:paraId="5B4A296B" w14:textId="77777777" w:rsidR="003C3DA4" w:rsidRPr="001A5023" w:rsidRDefault="00E306D8" w:rsidP="006C6FA9">
            <w:pPr>
              <w:jc w:val="center"/>
              <w:rPr>
                <w:kern w:val="0"/>
              </w:rPr>
            </w:pPr>
            <w:r w:rsidRPr="001A5023">
              <w:rPr>
                <w:kern w:val="0"/>
              </w:rPr>
              <w:t>集集鎮</w:t>
            </w:r>
          </w:p>
          <w:p w14:paraId="4723DA24" w14:textId="77777777" w:rsidR="003C3DA4" w:rsidRPr="001A5023" w:rsidRDefault="00E306D8" w:rsidP="006C6FA9">
            <w:pPr>
              <w:jc w:val="center"/>
            </w:pPr>
            <w:r w:rsidRPr="001A5023">
              <w:rPr>
                <w:kern w:val="0"/>
              </w:rPr>
              <w:t>水里鄉</w:t>
            </w:r>
          </w:p>
        </w:tc>
        <w:tc>
          <w:tcPr>
            <w:tcW w:w="687" w:type="pct"/>
            <w:vAlign w:val="center"/>
          </w:tcPr>
          <w:p w14:paraId="457482FA" w14:textId="77777777" w:rsidR="003C3DA4" w:rsidRPr="001A5023" w:rsidRDefault="00E306D8" w:rsidP="006C6FA9">
            <w:pPr>
              <w:jc w:val="center"/>
              <w:rPr>
                <w:kern w:val="0"/>
              </w:rPr>
            </w:pPr>
            <w:r w:rsidRPr="001A5023">
              <w:rPr>
                <w:kern w:val="0"/>
              </w:rPr>
              <w:t>國姓鄉</w:t>
            </w:r>
          </w:p>
          <w:p w14:paraId="21D179E1" w14:textId="77777777" w:rsidR="003C3DA4" w:rsidRPr="001A5023" w:rsidRDefault="00E306D8" w:rsidP="006C6FA9">
            <w:pPr>
              <w:jc w:val="center"/>
              <w:rPr>
                <w:kern w:val="0"/>
              </w:rPr>
            </w:pPr>
            <w:r w:rsidRPr="001A5023">
              <w:rPr>
                <w:kern w:val="0"/>
              </w:rPr>
              <w:t>水里鄉</w:t>
            </w:r>
          </w:p>
          <w:p w14:paraId="7C3D6408" w14:textId="77777777" w:rsidR="003C3DA4" w:rsidRPr="001A5023" w:rsidRDefault="00E306D8" w:rsidP="006C6FA9">
            <w:pPr>
              <w:jc w:val="center"/>
              <w:rPr>
                <w:b/>
              </w:rPr>
            </w:pPr>
            <w:r w:rsidRPr="001A5023">
              <w:rPr>
                <w:b/>
                <w:kern w:val="0"/>
              </w:rPr>
              <w:t>鹿谷鄉</w:t>
            </w:r>
          </w:p>
        </w:tc>
        <w:tc>
          <w:tcPr>
            <w:tcW w:w="794" w:type="pct"/>
            <w:vAlign w:val="center"/>
          </w:tcPr>
          <w:p w14:paraId="5A33890E" w14:textId="77777777" w:rsidR="003C3DA4" w:rsidRPr="001A5023" w:rsidRDefault="00E306D8" w:rsidP="006C6FA9">
            <w:pPr>
              <w:jc w:val="both"/>
              <w:rPr>
                <w:kern w:val="0"/>
              </w:rPr>
            </w:pPr>
            <w:r w:rsidRPr="001A5023">
              <w:rPr>
                <w:kern w:val="0"/>
              </w:rPr>
              <w:t>南投市</w:t>
            </w:r>
            <w:r w:rsidRPr="001A5023">
              <w:rPr>
                <w:kern w:val="0"/>
              </w:rPr>
              <w:t>(0.02~0.038)</w:t>
            </w:r>
          </w:p>
          <w:p w14:paraId="061DCB8F" w14:textId="77777777" w:rsidR="003C3DA4" w:rsidRPr="001A5023" w:rsidRDefault="00E306D8" w:rsidP="006C6FA9">
            <w:pPr>
              <w:jc w:val="both"/>
            </w:pPr>
            <w:r w:rsidRPr="001A5023">
              <w:rPr>
                <w:kern w:val="0"/>
              </w:rPr>
              <w:t>草屯鎮</w:t>
            </w:r>
            <w:r w:rsidRPr="001A5023">
              <w:rPr>
                <w:kern w:val="0"/>
              </w:rPr>
              <w:t>(0.02~0.038)</w:t>
            </w:r>
          </w:p>
        </w:tc>
      </w:tr>
    </w:tbl>
    <w:p w14:paraId="4AD74E4F" w14:textId="77777777" w:rsidR="003C3DA4" w:rsidRPr="001A5023" w:rsidRDefault="00E306D8" w:rsidP="00171139">
      <w:pPr>
        <w:pStyle w:val="1"/>
        <w:numPr>
          <w:ilvl w:val="6"/>
          <w:numId w:val="51"/>
        </w:numPr>
      </w:pPr>
      <w:r w:rsidRPr="001A5023">
        <w:rPr>
          <w:rFonts w:hint="eastAsia"/>
        </w:rPr>
        <w:t>車籠埔斷層</w:t>
      </w:r>
    </w:p>
    <w:p w14:paraId="40E4105B" w14:textId="62A2C761" w:rsidR="003C3DA4" w:rsidRPr="001A5023" w:rsidRDefault="00E306D8" w:rsidP="004B4189">
      <w:pPr>
        <w:pStyle w:val="affa"/>
      </w:pPr>
      <w:r w:rsidRPr="001A5023">
        <w:rPr>
          <w:rFonts w:hint="eastAsia"/>
        </w:rPr>
        <w:t>模擬車籠埔斷層之設定參數主要以</w:t>
      </w:r>
      <w:r w:rsidR="00435468">
        <w:fldChar w:fldCharType="begin"/>
      </w:r>
      <w:r w:rsidR="00435468">
        <w:instrText xml:space="preserve"> REF _Ref99528817 \h  \* MERGEFORMAT </w:instrText>
      </w:r>
      <w:r w:rsidR="00435468">
        <w:fldChar w:fldCharType="separate"/>
      </w:r>
      <w:r w:rsidR="00EC2F10" w:rsidRPr="001A5023">
        <w:rPr>
          <w:rFonts w:hint="eastAsia"/>
        </w:rPr>
        <w:t>表</w:t>
      </w:r>
      <w:r w:rsidR="00EC2F10" w:rsidRPr="001A5023">
        <w:rPr>
          <w:rFonts w:hint="eastAsia"/>
        </w:rPr>
        <w:t xml:space="preserve"> </w:t>
      </w:r>
      <w:r w:rsidR="00EC2F10">
        <w:t>4</w:t>
      </w:r>
      <w:r w:rsidR="00435468">
        <w:fldChar w:fldCharType="end"/>
      </w:r>
      <w:r w:rsidRPr="001A5023">
        <w:rPr>
          <w:rFonts w:hint="eastAsia"/>
        </w:rPr>
        <w:t>假設之資料來進行模擬分析。</w:t>
      </w:r>
    </w:p>
    <w:p w14:paraId="08543CDE" w14:textId="77777777" w:rsidR="003C3DA4" w:rsidRPr="001A5023" w:rsidRDefault="00E306D8" w:rsidP="00FC017C">
      <w:pPr>
        <w:pStyle w:val="10"/>
      </w:pPr>
      <w:r w:rsidRPr="001A5023">
        <w:rPr>
          <w:rFonts w:hint="eastAsia"/>
        </w:rPr>
        <w:t>PGA</w:t>
      </w:r>
      <w:r w:rsidRPr="001A5023">
        <w:rPr>
          <w:rFonts w:hint="eastAsia"/>
        </w:rPr>
        <w:t>分布</w:t>
      </w:r>
    </w:p>
    <w:p w14:paraId="22AFC0E8" w14:textId="42C4C7A6" w:rsidR="003C3DA4" w:rsidRPr="001A5023" w:rsidRDefault="00435468" w:rsidP="00F55FA2">
      <w:pPr>
        <w:pStyle w:val="16"/>
      </w:pPr>
      <w:r>
        <w:fldChar w:fldCharType="begin"/>
      </w:r>
      <w:r>
        <w:instrText xml:space="preserve"> REF _Ref99530290 \h  \* MERGEFORMAT </w:instrText>
      </w:r>
      <w:r>
        <w:fldChar w:fldCharType="separate"/>
      </w:r>
      <w:r w:rsidR="00EC2F10" w:rsidRPr="001A5023">
        <w:rPr>
          <w:rFonts w:hint="eastAsia"/>
        </w:rPr>
        <w:t>圖</w:t>
      </w:r>
      <w:r w:rsidR="00EC2F10" w:rsidRPr="001A5023">
        <w:rPr>
          <w:rFonts w:hint="eastAsia"/>
        </w:rPr>
        <w:t xml:space="preserve"> </w:t>
      </w:r>
      <w:r w:rsidR="00EC2F10">
        <w:t>7</w:t>
      </w:r>
      <w:r>
        <w:fldChar w:fldCharType="end"/>
      </w:r>
      <w:r w:rsidR="00E306D8" w:rsidRPr="001A5023">
        <w:rPr>
          <w:rFonts w:hint="eastAsia"/>
        </w:rPr>
        <w:t>為</w:t>
      </w:r>
      <w:r w:rsidR="00E306D8" w:rsidRPr="001A5023">
        <w:rPr>
          <w:rFonts w:hint="eastAsia"/>
        </w:rPr>
        <w:t>TELES</w:t>
      </w:r>
      <w:r w:rsidR="00E306D8" w:rsidRPr="001A5023">
        <w:rPr>
          <w:rFonts w:hint="eastAsia"/>
        </w:rPr>
        <w:t>模擬車籠埔斷層之</w:t>
      </w:r>
      <w:r w:rsidR="00E306D8" w:rsidRPr="001A5023">
        <w:rPr>
          <w:rFonts w:hint="eastAsia"/>
        </w:rPr>
        <w:t>PGA</w:t>
      </w:r>
      <w:r w:rsidR="00E306D8" w:rsidRPr="001A5023">
        <w:rPr>
          <w:rFonts w:hint="eastAsia"/>
        </w:rPr>
        <w:t>分布情況，其中發現草屯鎮、中寮鄉、名間鄉及集集鎮等鄉鎮內之地表加速達到</w:t>
      </w:r>
      <w:r w:rsidR="00E306D8" w:rsidRPr="001A5023">
        <w:rPr>
          <w:rFonts w:hint="eastAsia"/>
        </w:rPr>
        <w:t>0.7~0.8g</w:t>
      </w:r>
      <w:r w:rsidR="00E306D8" w:rsidRPr="001A5023">
        <w:rPr>
          <w:rFonts w:hint="eastAsia"/>
        </w:rPr>
        <w:t>，而鹿谷鄉之</w:t>
      </w:r>
      <w:r w:rsidR="00E306D8" w:rsidRPr="001A5023">
        <w:rPr>
          <w:rFonts w:hint="eastAsia"/>
        </w:rPr>
        <w:t>PGA</w:t>
      </w:r>
      <w:r w:rsidR="00E306D8" w:rsidRPr="001A5023">
        <w:rPr>
          <w:rFonts w:hint="eastAsia"/>
        </w:rPr>
        <w:t>也有達到</w:t>
      </w:r>
      <w:r w:rsidR="00E306D8" w:rsidRPr="001A5023">
        <w:rPr>
          <w:rFonts w:hint="eastAsia"/>
        </w:rPr>
        <w:t>0.5~0.6g</w:t>
      </w:r>
      <w:r w:rsidR="00E306D8" w:rsidRPr="001A5023">
        <w:rPr>
          <w:rFonts w:hint="eastAsia"/>
        </w:rPr>
        <w:t>，整體而言，於斷層兩旁之鄉鎮所產生之</w:t>
      </w:r>
      <w:r w:rsidR="00E306D8" w:rsidRPr="001A5023">
        <w:rPr>
          <w:rFonts w:hint="eastAsia"/>
        </w:rPr>
        <w:t>PGA</w:t>
      </w:r>
      <w:r w:rsidR="00E306D8" w:rsidRPr="001A5023">
        <w:rPr>
          <w:rFonts w:hint="eastAsia"/>
        </w:rPr>
        <w:t>較大，逐漸遞減。</w:t>
      </w:r>
    </w:p>
    <w:p w14:paraId="4B8836DC" w14:textId="77777777" w:rsidR="003C3DA4" w:rsidRPr="001A5023" w:rsidRDefault="00E306D8" w:rsidP="00FC017C">
      <w:pPr>
        <w:pStyle w:val="aff0"/>
      </w:pPr>
      <w:r w:rsidRPr="001A5023">
        <w:rPr>
          <w:lang w:val="en-US" w:bidi="ar-SA"/>
        </w:rPr>
        <w:lastRenderedPageBreak/>
        <w:drawing>
          <wp:inline distT="0" distB="0" distL="0" distR="0" wp14:anchorId="1C4D7D05" wp14:editId="63C1F145">
            <wp:extent cx="4514850" cy="3842949"/>
            <wp:effectExtent l="0" t="0" r="0" b="5715"/>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中寮.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4850" cy="3842949"/>
                    </a:xfrm>
                    <a:prstGeom prst="rect">
                      <a:avLst/>
                    </a:prstGeom>
                  </pic:spPr>
                </pic:pic>
              </a:graphicData>
            </a:graphic>
          </wp:inline>
        </w:drawing>
      </w:r>
    </w:p>
    <w:p w14:paraId="43AD60B3" w14:textId="76290C92" w:rsidR="003C3DA4" w:rsidRPr="001A5023" w:rsidRDefault="00E306D8" w:rsidP="00FC017C">
      <w:pPr>
        <w:pStyle w:val="aff1"/>
      </w:pPr>
      <w:bookmarkStart w:id="48" w:name="_Ref99530290"/>
      <w:bookmarkStart w:id="49" w:name="_Toc103258199"/>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7</w:t>
      </w:r>
      <w:r w:rsidR="000D4934" w:rsidRPr="001A5023">
        <w:fldChar w:fldCharType="end"/>
      </w:r>
      <w:bookmarkEnd w:id="48"/>
      <w:r w:rsidRPr="001A5023">
        <w:rPr>
          <w:rFonts w:hint="eastAsia"/>
        </w:rPr>
        <w:t>模擬車籠埔斷層</w:t>
      </w:r>
      <w:r w:rsidRPr="001A5023">
        <w:rPr>
          <w:rFonts w:hint="eastAsia"/>
        </w:rPr>
        <w:t>PGA</w:t>
      </w:r>
      <w:r w:rsidRPr="001A5023">
        <w:rPr>
          <w:rFonts w:hint="eastAsia"/>
        </w:rPr>
        <w:t>分布圖</w:t>
      </w:r>
      <w:bookmarkEnd w:id="49"/>
    </w:p>
    <w:p w14:paraId="6D639781" w14:textId="77777777" w:rsidR="003C3DA4" w:rsidRPr="001A5023" w:rsidRDefault="00E306D8" w:rsidP="00FC017C">
      <w:pPr>
        <w:pStyle w:val="10"/>
      </w:pPr>
      <w:r w:rsidRPr="001A5023">
        <w:rPr>
          <w:rFonts w:hint="eastAsia"/>
        </w:rPr>
        <w:t>建物損毀分布</w:t>
      </w:r>
    </w:p>
    <w:p w14:paraId="20B81FF5" w14:textId="07D0C9FE" w:rsidR="003C3DA4" w:rsidRPr="001A5023" w:rsidRDefault="00E306D8" w:rsidP="00F55FA2">
      <w:pPr>
        <w:pStyle w:val="16"/>
      </w:pPr>
      <w:r w:rsidRPr="001A5023">
        <w:rPr>
          <w:rFonts w:hint="eastAsia"/>
        </w:rPr>
        <w:t>透過</w:t>
      </w:r>
      <w:r w:rsidR="00435468">
        <w:fldChar w:fldCharType="begin"/>
      </w:r>
      <w:r w:rsidR="00435468">
        <w:instrText xml:space="preserve"> REF _Ref99530299 \h  \* MERGEFORMAT </w:instrText>
      </w:r>
      <w:r w:rsidR="00435468">
        <w:fldChar w:fldCharType="separate"/>
      </w:r>
      <w:r w:rsidR="00EC2F10" w:rsidRPr="001A5023">
        <w:rPr>
          <w:rFonts w:hint="eastAsia"/>
        </w:rPr>
        <w:t>圖</w:t>
      </w:r>
      <w:r w:rsidR="00EC2F10" w:rsidRPr="001A5023">
        <w:rPr>
          <w:rFonts w:hint="eastAsia"/>
        </w:rPr>
        <w:t xml:space="preserve"> </w:t>
      </w:r>
      <w:r w:rsidR="00EC2F10">
        <w:t>8</w:t>
      </w:r>
      <w:r w:rsidR="00435468">
        <w:fldChar w:fldCharType="end"/>
      </w:r>
      <w:r w:rsidRPr="001A5023">
        <w:rPr>
          <w:rFonts w:hint="eastAsia"/>
        </w:rPr>
        <w:t>為模擬車籠埔斷層南投縣各鄉鎮建物嚴重損毀分布情況，圖中發現較為嚴重之鄉鎮有草屯鎮、南投市、名間鄉及竹山鎮，其中又以南投市及草屯鎮最為嚴重，可能因為此兩各鄉鎮之建物分布較為密集所造成。</w:t>
      </w:r>
    </w:p>
    <w:p w14:paraId="52AEC9A7" w14:textId="77777777" w:rsidR="003C3DA4" w:rsidRPr="001A5023" w:rsidRDefault="00E306D8" w:rsidP="00FC017C">
      <w:pPr>
        <w:pStyle w:val="aff0"/>
      </w:pPr>
      <w:r w:rsidRPr="001A5023">
        <w:rPr>
          <w:lang w:val="en-US" w:bidi="ar-SA"/>
        </w:rPr>
        <w:lastRenderedPageBreak/>
        <w:drawing>
          <wp:inline distT="0" distB="0" distL="0" distR="0" wp14:anchorId="2251D6B5" wp14:editId="38A6B426">
            <wp:extent cx="4514400" cy="3713809"/>
            <wp:effectExtent l="0" t="0" r="0" b="0"/>
            <wp:docPr id="15"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中寮.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14400" cy="3713809"/>
                    </a:xfrm>
                    <a:prstGeom prst="rect">
                      <a:avLst/>
                    </a:prstGeom>
                  </pic:spPr>
                </pic:pic>
              </a:graphicData>
            </a:graphic>
          </wp:inline>
        </w:drawing>
      </w:r>
    </w:p>
    <w:p w14:paraId="167AE8BB" w14:textId="7A4E5CDC" w:rsidR="003C3DA4" w:rsidRPr="001A5023" w:rsidRDefault="00E306D8" w:rsidP="00FC017C">
      <w:pPr>
        <w:pStyle w:val="aff1"/>
      </w:pPr>
      <w:bookmarkStart w:id="50" w:name="_Ref99530299"/>
      <w:bookmarkStart w:id="51" w:name="_Toc103258200"/>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8</w:t>
      </w:r>
      <w:r w:rsidR="000D4934" w:rsidRPr="001A5023">
        <w:fldChar w:fldCharType="end"/>
      </w:r>
      <w:bookmarkEnd w:id="50"/>
      <w:r w:rsidRPr="001A5023">
        <w:rPr>
          <w:rFonts w:hint="eastAsia"/>
        </w:rPr>
        <w:t>模擬車籠埔斷層建物至少嚴重損毀分布圖</w:t>
      </w:r>
      <w:bookmarkEnd w:id="51"/>
    </w:p>
    <w:p w14:paraId="043F1857" w14:textId="77777777" w:rsidR="003C3DA4" w:rsidRPr="001A5023" w:rsidRDefault="00E306D8" w:rsidP="00FC017C">
      <w:pPr>
        <w:pStyle w:val="10"/>
      </w:pPr>
      <w:r w:rsidRPr="001A5023">
        <w:rPr>
          <w:rFonts w:hint="eastAsia"/>
        </w:rPr>
        <w:t>人員傷亡分布</w:t>
      </w:r>
    </w:p>
    <w:p w14:paraId="0395833F" w14:textId="59374174" w:rsidR="003C3DA4" w:rsidRPr="001A5023" w:rsidRDefault="00435468" w:rsidP="00F55FA2">
      <w:pPr>
        <w:pStyle w:val="16"/>
      </w:pPr>
      <w:r>
        <w:fldChar w:fldCharType="begin"/>
      </w:r>
      <w:r>
        <w:instrText xml:space="preserve"> REF _Ref99530316 \h  \* MERGEFORMAT </w:instrText>
      </w:r>
      <w:r>
        <w:fldChar w:fldCharType="separate"/>
      </w:r>
      <w:r w:rsidR="00EC2F10" w:rsidRPr="001A5023">
        <w:rPr>
          <w:rFonts w:hint="eastAsia"/>
        </w:rPr>
        <w:t>圖</w:t>
      </w:r>
      <w:r w:rsidR="00EC2F10" w:rsidRPr="001A5023">
        <w:rPr>
          <w:rFonts w:hint="eastAsia"/>
        </w:rPr>
        <w:t xml:space="preserve"> </w:t>
      </w:r>
      <w:r w:rsidR="00EC2F10">
        <w:t>9</w:t>
      </w:r>
      <w:r>
        <w:fldChar w:fldCharType="end"/>
      </w:r>
      <w:r w:rsidR="00E306D8" w:rsidRPr="001A5023">
        <w:rPr>
          <w:rFonts w:hint="eastAsia"/>
        </w:rPr>
        <w:t>為模擬車籠埔斷層之白天人員傷亡分佈情況，圖中發現分析之結果以草屯鎮及南投市傷亡人數較嚴重，其結果大致與模擬建物毀損之結果相同，表示建物較多之地區，將會造成人員較嚴重之傷亡。</w:t>
      </w:r>
    </w:p>
    <w:p w14:paraId="19D8BFDC" w14:textId="77777777" w:rsidR="003C3DA4" w:rsidRPr="001A5023" w:rsidRDefault="00E306D8" w:rsidP="00FC017C">
      <w:pPr>
        <w:pStyle w:val="aff0"/>
      </w:pPr>
      <w:r w:rsidRPr="001A5023">
        <w:rPr>
          <w:lang w:val="en-US" w:bidi="ar-SA"/>
        </w:rPr>
        <w:lastRenderedPageBreak/>
        <w:drawing>
          <wp:inline distT="0" distB="0" distL="0" distR="0" wp14:anchorId="6E59D9D6" wp14:editId="0806E440">
            <wp:extent cx="4514400" cy="3840118"/>
            <wp:effectExtent l="0" t="0" r="0" b="0"/>
            <wp:docPr id="1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中寮.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4400" cy="3840118"/>
                    </a:xfrm>
                    <a:prstGeom prst="rect">
                      <a:avLst/>
                    </a:prstGeom>
                  </pic:spPr>
                </pic:pic>
              </a:graphicData>
            </a:graphic>
          </wp:inline>
        </w:drawing>
      </w:r>
    </w:p>
    <w:p w14:paraId="2B4528B3" w14:textId="671F4ED5" w:rsidR="003C3DA4" w:rsidRPr="001A5023" w:rsidRDefault="00E306D8" w:rsidP="00FC017C">
      <w:pPr>
        <w:pStyle w:val="aff1"/>
      </w:pPr>
      <w:bookmarkStart w:id="52" w:name="_Ref99530316"/>
      <w:bookmarkStart w:id="53" w:name="_Toc103258201"/>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9</w:t>
      </w:r>
      <w:r w:rsidR="000D4934" w:rsidRPr="001A5023">
        <w:fldChar w:fldCharType="end"/>
      </w:r>
      <w:bookmarkEnd w:id="52"/>
      <w:r w:rsidRPr="001A5023">
        <w:rPr>
          <w:rFonts w:hint="eastAsia"/>
        </w:rPr>
        <w:t>模擬車籠埔斷層白天人員傷亡分布圖</w:t>
      </w:r>
      <w:bookmarkEnd w:id="53"/>
    </w:p>
    <w:p w14:paraId="17372356" w14:textId="21560567" w:rsidR="003C3DA4" w:rsidRPr="001A5023" w:rsidRDefault="00435468" w:rsidP="00F55FA2">
      <w:pPr>
        <w:pStyle w:val="16"/>
      </w:pPr>
      <w:r>
        <w:fldChar w:fldCharType="begin"/>
      </w:r>
      <w:r>
        <w:instrText xml:space="preserve"> REF _Ref99530328 \h  \* MERGEFORMAT </w:instrText>
      </w:r>
      <w:r>
        <w:fldChar w:fldCharType="separate"/>
      </w:r>
      <w:r w:rsidR="00EC2F10" w:rsidRPr="001A5023">
        <w:rPr>
          <w:rFonts w:hint="eastAsia"/>
        </w:rPr>
        <w:t>圖</w:t>
      </w:r>
      <w:r w:rsidR="00EC2F10" w:rsidRPr="001A5023">
        <w:rPr>
          <w:rFonts w:hint="eastAsia"/>
        </w:rPr>
        <w:t xml:space="preserve"> </w:t>
      </w:r>
      <w:r w:rsidR="00EC2F10">
        <w:t>10</w:t>
      </w:r>
      <w:r>
        <w:fldChar w:fldCharType="end"/>
      </w:r>
      <w:r w:rsidR="00E306D8" w:rsidRPr="001A5023">
        <w:rPr>
          <w:rFonts w:hint="eastAsia"/>
        </w:rPr>
        <w:t>為模擬車籠埔斷層之夜間人員傷亡分佈情況，圖中發現分析之結果以草屯鎮、南投市及竹山鎮傷亡人數較嚴重，其結果大致與模擬建物毀損之結果相同，表示建物較多之地區，將會造成人員較嚴重之傷亡。</w:t>
      </w:r>
    </w:p>
    <w:p w14:paraId="39535895" w14:textId="77777777" w:rsidR="003C3DA4" w:rsidRPr="001A5023" w:rsidRDefault="00E306D8" w:rsidP="00FC017C">
      <w:pPr>
        <w:pStyle w:val="aff0"/>
      </w:pPr>
      <w:r w:rsidRPr="001A5023">
        <w:rPr>
          <w:lang w:val="en-US" w:bidi="ar-SA"/>
        </w:rPr>
        <w:lastRenderedPageBreak/>
        <w:drawing>
          <wp:inline distT="0" distB="0" distL="0" distR="0" wp14:anchorId="0B6F2852" wp14:editId="426A86B0">
            <wp:extent cx="4514400" cy="3821147"/>
            <wp:effectExtent l="0" t="0" r="0" b="0"/>
            <wp:docPr id="18"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中寮.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4400" cy="3821147"/>
                    </a:xfrm>
                    <a:prstGeom prst="rect">
                      <a:avLst/>
                    </a:prstGeom>
                  </pic:spPr>
                </pic:pic>
              </a:graphicData>
            </a:graphic>
          </wp:inline>
        </w:drawing>
      </w:r>
    </w:p>
    <w:p w14:paraId="4D7A2AC3" w14:textId="3F88FEA9" w:rsidR="003C3DA4" w:rsidRPr="001A5023" w:rsidRDefault="00E306D8" w:rsidP="00FC017C">
      <w:pPr>
        <w:pStyle w:val="aff1"/>
      </w:pPr>
      <w:bookmarkStart w:id="54" w:name="_Ref99530328"/>
      <w:bookmarkStart w:id="55" w:name="_Toc103258202"/>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10</w:t>
      </w:r>
      <w:r w:rsidR="000D4934" w:rsidRPr="001A5023">
        <w:fldChar w:fldCharType="end"/>
      </w:r>
      <w:bookmarkEnd w:id="54"/>
      <w:r w:rsidRPr="001A5023">
        <w:rPr>
          <w:rFonts w:hint="eastAsia"/>
        </w:rPr>
        <w:t>模擬車籠埔斷層夜間人員傷亡分布圖</w:t>
      </w:r>
      <w:bookmarkEnd w:id="55"/>
    </w:p>
    <w:p w14:paraId="62C7647D" w14:textId="77777777" w:rsidR="003C3DA4" w:rsidRPr="001A5023" w:rsidRDefault="00E306D8" w:rsidP="00FC017C">
      <w:pPr>
        <w:pStyle w:val="10"/>
      </w:pPr>
      <w:r w:rsidRPr="001A5023">
        <w:rPr>
          <w:rFonts w:hint="eastAsia"/>
        </w:rPr>
        <w:t>液化機率</w:t>
      </w:r>
    </w:p>
    <w:p w14:paraId="1666ED99" w14:textId="76447794" w:rsidR="003C3DA4" w:rsidRPr="001A5023" w:rsidRDefault="00435468" w:rsidP="00F55FA2">
      <w:pPr>
        <w:pStyle w:val="16"/>
      </w:pPr>
      <w:r>
        <w:fldChar w:fldCharType="begin"/>
      </w:r>
      <w:r>
        <w:instrText xml:space="preserve"> REF _Ref99530341 \h  \* MERGEFORMAT </w:instrText>
      </w:r>
      <w:r>
        <w:fldChar w:fldCharType="separate"/>
      </w:r>
      <w:r w:rsidR="00EC2F10" w:rsidRPr="001A5023">
        <w:rPr>
          <w:rFonts w:hint="eastAsia"/>
        </w:rPr>
        <w:t>圖</w:t>
      </w:r>
      <w:r w:rsidR="00EC2F10" w:rsidRPr="001A5023">
        <w:rPr>
          <w:rFonts w:hint="eastAsia"/>
        </w:rPr>
        <w:t xml:space="preserve"> </w:t>
      </w:r>
      <w:r w:rsidR="00EC2F10">
        <w:rPr>
          <w:noProof/>
        </w:rPr>
        <w:t>11</w:t>
      </w:r>
      <w:r>
        <w:fldChar w:fldCharType="end"/>
      </w:r>
      <w:r w:rsidR="00E306D8" w:rsidRPr="001A5023">
        <w:rPr>
          <w:rFonts w:hint="eastAsia"/>
        </w:rPr>
        <w:t>為模擬車籠埔斷層對於南投縣境內可能液化之機率，可能產生液化之機率達到</w:t>
      </w:r>
      <w:r w:rsidR="00E306D8" w:rsidRPr="001A5023">
        <w:rPr>
          <w:rFonts w:hint="eastAsia"/>
        </w:rPr>
        <w:t>2~5%</w:t>
      </w:r>
      <w:r w:rsidR="00E306D8" w:rsidRPr="001A5023">
        <w:rPr>
          <w:rFonts w:hint="eastAsia"/>
        </w:rPr>
        <w:t>，而主要之鄉鎮為草屯鎮及南投市，其他鄉鎮幾乎可能不產生液化現象。</w:t>
      </w:r>
    </w:p>
    <w:p w14:paraId="05B5C66D" w14:textId="77777777" w:rsidR="003C3DA4" w:rsidRPr="001A5023" w:rsidRDefault="00E306D8" w:rsidP="00FC017C">
      <w:pPr>
        <w:pStyle w:val="aff0"/>
      </w:pPr>
      <w:r w:rsidRPr="001A5023">
        <w:rPr>
          <w:lang w:val="en-US" w:bidi="ar-SA"/>
        </w:rPr>
        <w:drawing>
          <wp:inline distT="0" distB="0" distL="0" distR="0" wp14:anchorId="0BBDF0EC" wp14:editId="10D03F31">
            <wp:extent cx="4514400" cy="2697444"/>
            <wp:effectExtent l="0" t="0" r="0" b="0"/>
            <wp:docPr id="19"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中寮.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4400" cy="2697444"/>
                    </a:xfrm>
                    <a:prstGeom prst="rect">
                      <a:avLst/>
                    </a:prstGeom>
                  </pic:spPr>
                </pic:pic>
              </a:graphicData>
            </a:graphic>
          </wp:inline>
        </w:drawing>
      </w:r>
    </w:p>
    <w:p w14:paraId="2989EDC9" w14:textId="026A029E" w:rsidR="003C3DA4" w:rsidRPr="001A5023" w:rsidRDefault="00E306D8" w:rsidP="00FC017C">
      <w:pPr>
        <w:pStyle w:val="aff1"/>
      </w:pPr>
      <w:bookmarkStart w:id="56" w:name="_Ref99530341"/>
      <w:bookmarkStart w:id="57" w:name="_Toc103258203"/>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11</w:t>
      </w:r>
      <w:r w:rsidR="000D4934" w:rsidRPr="001A5023">
        <w:fldChar w:fldCharType="end"/>
      </w:r>
      <w:bookmarkEnd w:id="56"/>
      <w:r w:rsidRPr="001A5023">
        <w:rPr>
          <w:rFonts w:hint="eastAsia"/>
        </w:rPr>
        <w:t>模擬車籠埔斷層對南投縣境內液化之機率</w:t>
      </w:r>
      <w:bookmarkEnd w:id="57"/>
    </w:p>
    <w:p w14:paraId="2B73F59D" w14:textId="77777777" w:rsidR="003C3DA4" w:rsidRPr="001A5023" w:rsidRDefault="00E306D8" w:rsidP="00FC017C">
      <w:pPr>
        <w:pStyle w:val="10"/>
      </w:pPr>
      <w:r w:rsidRPr="001A5023">
        <w:rPr>
          <w:rFonts w:hint="eastAsia"/>
        </w:rPr>
        <w:t>模擬車籠埔斷層發生錯動之討論</w:t>
      </w:r>
    </w:p>
    <w:p w14:paraId="1AA2475A" w14:textId="77777777" w:rsidR="003C3DA4" w:rsidRPr="001A5023" w:rsidRDefault="00E306D8" w:rsidP="00F55FA2">
      <w:pPr>
        <w:pStyle w:val="16"/>
      </w:pPr>
      <w:r w:rsidRPr="001A5023">
        <w:rPr>
          <w:rFonts w:hint="eastAsia"/>
        </w:rPr>
        <w:t>透過</w:t>
      </w:r>
      <w:r w:rsidRPr="001A5023">
        <w:rPr>
          <w:rFonts w:hint="eastAsia"/>
        </w:rPr>
        <w:t>TELES</w:t>
      </w:r>
      <w:r w:rsidRPr="001A5023">
        <w:rPr>
          <w:rFonts w:hint="eastAsia"/>
        </w:rPr>
        <w:t>之模擬車籠埔斷層發生錯動之結果，大致上與實際</w:t>
      </w:r>
      <w:r w:rsidRPr="001A5023">
        <w:rPr>
          <w:rFonts w:hint="eastAsia"/>
        </w:rPr>
        <w:lastRenderedPageBreak/>
        <w:t>921</w:t>
      </w:r>
      <w:r w:rsidRPr="001A5023">
        <w:rPr>
          <w:rFonts w:hint="eastAsia"/>
        </w:rPr>
        <w:t>地震所得到之分布範圍大致相同，由於</w:t>
      </w:r>
      <w:r w:rsidRPr="001A5023">
        <w:rPr>
          <w:rFonts w:hint="eastAsia"/>
        </w:rPr>
        <w:t>TELES</w:t>
      </w:r>
      <w:r w:rsidRPr="001A5023">
        <w:rPr>
          <w:rFonts w:hint="eastAsia"/>
        </w:rPr>
        <w:t>軟體主要提供大致上之整體之破壞嚴重與輕微之分布，對於建物倒塌與人員傷亡之數量並無法準確預估，所以在此不針對</w:t>
      </w:r>
      <w:r w:rsidRPr="001A5023">
        <w:rPr>
          <w:rFonts w:hint="eastAsia"/>
        </w:rPr>
        <w:t>TELES</w:t>
      </w:r>
      <w:r w:rsidRPr="001A5023">
        <w:rPr>
          <w:rFonts w:hint="eastAsia"/>
        </w:rPr>
        <w:t>模擬結果之數據加以討論。</w:t>
      </w:r>
    </w:p>
    <w:p w14:paraId="5E980DD4" w14:textId="77777777" w:rsidR="003C3DA4" w:rsidRPr="001A5023" w:rsidRDefault="00E306D8" w:rsidP="00171139">
      <w:pPr>
        <w:pStyle w:val="1"/>
        <w:numPr>
          <w:ilvl w:val="6"/>
          <w:numId w:val="51"/>
        </w:numPr>
      </w:pPr>
      <w:r w:rsidRPr="001A5023">
        <w:rPr>
          <w:rFonts w:hint="eastAsia"/>
        </w:rPr>
        <w:t>大茅埔</w:t>
      </w:r>
      <w:r w:rsidRPr="001A5023">
        <w:rPr>
          <w:rFonts w:hint="eastAsia"/>
        </w:rPr>
        <w:t>-</w:t>
      </w:r>
      <w:r w:rsidRPr="001A5023">
        <w:rPr>
          <w:rFonts w:hint="eastAsia"/>
        </w:rPr>
        <w:t>雙冬斷層</w:t>
      </w:r>
    </w:p>
    <w:p w14:paraId="0A575875" w14:textId="08441DB3" w:rsidR="003C3DA4" w:rsidRPr="001A5023" w:rsidRDefault="00E306D8" w:rsidP="004B4189">
      <w:pPr>
        <w:pStyle w:val="affa"/>
      </w:pPr>
      <w:r w:rsidRPr="001A5023">
        <w:rPr>
          <w:rFonts w:hint="eastAsia"/>
        </w:rPr>
        <w:t>模擬大茅埔</w:t>
      </w:r>
      <w:r w:rsidRPr="001A5023">
        <w:rPr>
          <w:rFonts w:hint="eastAsia"/>
        </w:rPr>
        <w:t>-</w:t>
      </w:r>
      <w:r w:rsidRPr="001A5023">
        <w:rPr>
          <w:rFonts w:hint="eastAsia"/>
        </w:rPr>
        <w:t>雙冬斷層之基本資料如</w:t>
      </w:r>
      <w:r w:rsidR="00435468">
        <w:fldChar w:fldCharType="begin"/>
      </w:r>
      <w:r w:rsidR="00435468">
        <w:instrText xml:space="preserve"> REF _Ref99528817 \h  \* MERGEFORMAT </w:instrText>
      </w:r>
      <w:r w:rsidR="00435468">
        <w:fldChar w:fldCharType="separate"/>
      </w:r>
      <w:r w:rsidR="00EC2F10" w:rsidRPr="001A5023">
        <w:rPr>
          <w:rFonts w:hint="eastAsia"/>
        </w:rPr>
        <w:t>表</w:t>
      </w:r>
      <w:r w:rsidR="00EC2F10" w:rsidRPr="001A5023">
        <w:rPr>
          <w:rFonts w:hint="eastAsia"/>
        </w:rPr>
        <w:t xml:space="preserve"> </w:t>
      </w:r>
      <w:r w:rsidR="00EC2F10">
        <w:t>4</w:t>
      </w:r>
      <w:r w:rsidR="00435468">
        <w:fldChar w:fldCharType="end"/>
      </w:r>
      <w:r w:rsidRPr="001A5023">
        <w:rPr>
          <w:rFonts w:hint="eastAsia"/>
        </w:rPr>
        <w:t>，震央位置之設定主要假設大茅埔</w:t>
      </w:r>
      <w:r w:rsidRPr="001A5023">
        <w:rPr>
          <w:rFonts w:hint="eastAsia"/>
        </w:rPr>
        <w:t>-</w:t>
      </w:r>
      <w:r w:rsidRPr="001A5023">
        <w:rPr>
          <w:rFonts w:hint="eastAsia"/>
        </w:rPr>
        <w:t>雙冬斷層之傾角約</w:t>
      </w:r>
      <w:r w:rsidRPr="001A5023">
        <w:rPr>
          <w:rFonts w:hint="eastAsia"/>
        </w:rPr>
        <w:t>45</w:t>
      </w:r>
      <w:r w:rsidRPr="001A5023">
        <w:rPr>
          <w:rFonts w:hint="eastAsia"/>
        </w:rPr>
        <w:t>度，大約反推所求得之震央位置如</w:t>
      </w:r>
      <w:r w:rsidR="00435468">
        <w:fldChar w:fldCharType="begin"/>
      </w:r>
      <w:r w:rsidR="00435468">
        <w:instrText xml:space="preserve"> REF _Ref99528817 \h  \* MERGEFORMAT </w:instrText>
      </w:r>
      <w:r w:rsidR="00435468">
        <w:fldChar w:fldCharType="separate"/>
      </w:r>
      <w:r w:rsidR="00EC2F10" w:rsidRPr="001A5023">
        <w:rPr>
          <w:rFonts w:hint="eastAsia"/>
        </w:rPr>
        <w:t>表</w:t>
      </w:r>
      <w:r w:rsidR="00EC2F10" w:rsidRPr="001A5023">
        <w:rPr>
          <w:rFonts w:hint="eastAsia"/>
        </w:rPr>
        <w:t xml:space="preserve"> </w:t>
      </w:r>
      <w:r w:rsidR="00EC2F10">
        <w:t>4</w:t>
      </w:r>
      <w:r w:rsidR="00435468">
        <w:fldChar w:fldCharType="end"/>
      </w:r>
      <w:r w:rsidRPr="001A5023">
        <w:rPr>
          <w:rFonts w:hint="eastAsia"/>
        </w:rPr>
        <w:t>所示。</w:t>
      </w:r>
    </w:p>
    <w:p w14:paraId="53E93D32" w14:textId="77777777" w:rsidR="003C3DA4" w:rsidRPr="001A5023" w:rsidRDefault="00E306D8" w:rsidP="00171139">
      <w:pPr>
        <w:pStyle w:val="10"/>
        <w:numPr>
          <w:ilvl w:val="7"/>
          <w:numId w:val="19"/>
        </w:numPr>
      </w:pPr>
      <w:r w:rsidRPr="001A5023">
        <w:rPr>
          <w:rFonts w:hint="eastAsia"/>
        </w:rPr>
        <w:t>PGA</w:t>
      </w:r>
      <w:r w:rsidRPr="001A5023">
        <w:rPr>
          <w:rFonts w:hint="eastAsia"/>
        </w:rPr>
        <w:t>分布</w:t>
      </w:r>
    </w:p>
    <w:p w14:paraId="35DD85F3" w14:textId="6617B210" w:rsidR="003C3DA4" w:rsidRPr="001A5023" w:rsidRDefault="00435468" w:rsidP="00F55FA2">
      <w:pPr>
        <w:pStyle w:val="16"/>
      </w:pPr>
      <w:r>
        <w:fldChar w:fldCharType="begin"/>
      </w:r>
      <w:r>
        <w:instrText xml:space="preserve"> REF _Ref99530357 \h  \* MERGEFORMAT </w:instrText>
      </w:r>
      <w:r>
        <w:fldChar w:fldCharType="separate"/>
      </w:r>
      <w:r w:rsidR="00EC2F10" w:rsidRPr="001A5023">
        <w:rPr>
          <w:rFonts w:hint="eastAsia"/>
        </w:rPr>
        <w:t>圖</w:t>
      </w:r>
      <w:r w:rsidR="00EC2F10" w:rsidRPr="001A5023">
        <w:rPr>
          <w:rFonts w:hint="eastAsia"/>
        </w:rPr>
        <w:t xml:space="preserve"> </w:t>
      </w:r>
      <w:r w:rsidR="00EC2F10">
        <w:rPr>
          <w:noProof/>
        </w:rPr>
        <w:t>12</w:t>
      </w:r>
      <w:r>
        <w:fldChar w:fldCharType="end"/>
      </w:r>
      <w:r w:rsidR="00E306D8" w:rsidRPr="001A5023">
        <w:rPr>
          <w:rFonts w:hint="eastAsia"/>
        </w:rPr>
        <w:t>為模擬大茅埔</w:t>
      </w:r>
      <w:r w:rsidR="00E306D8" w:rsidRPr="001A5023">
        <w:rPr>
          <w:rFonts w:hint="eastAsia"/>
        </w:rPr>
        <w:t>-</w:t>
      </w:r>
      <w:r w:rsidR="00E306D8" w:rsidRPr="001A5023">
        <w:rPr>
          <w:rFonts w:hint="eastAsia"/>
        </w:rPr>
        <w:t>雙冬斷層之</w:t>
      </w:r>
      <w:r w:rsidR="00E306D8" w:rsidRPr="001A5023">
        <w:rPr>
          <w:rFonts w:hint="eastAsia"/>
        </w:rPr>
        <w:t>PGA</w:t>
      </w:r>
      <w:r w:rsidR="00E306D8" w:rsidRPr="001A5023">
        <w:rPr>
          <w:rFonts w:hint="eastAsia"/>
        </w:rPr>
        <w:t>分布情形，可發現最大</w:t>
      </w:r>
      <w:r w:rsidR="00E306D8" w:rsidRPr="001A5023">
        <w:rPr>
          <w:rFonts w:hint="eastAsia"/>
        </w:rPr>
        <w:t>PGA</w:t>
      </w:r>
      <w:r w:rsidR="00E306D8" w:rsidRPr="001A5023">
        <w:rPr>
          <w:rFonts w:hint="eastAsia"/>
        </w:rPr>
        <w:t>達到</w:t>
      </w:r>
      <w:r w:rsidR="00E306D8" w:rsidRPr="001A5023">
        <w:rPr>
          <w:rFonts w:hint="eastAsia"/>
        </w:rPr>
        <w:t>0.5~0.6g</w:t>
      </w:r>
      <w:r w:rsidR="00E306D8" w:rsidRPr="001A5023">
        <w:rPr>
          <w:rFonts w:hint="eastAsia"/>
        </w:rPr>
        <w:t>，而達到</w:t>
      </w:r>
      <w:r w:rsidR="00E306D8" w:rsidRPr="001A5023">
        <w:rPr>
          <w:rFonts w:hint="eastAsia"/>
        </w:rPr>
        <w:t>0.5~0.6g</w:t>
      </w:r>
      <w:r w:rsidR="00E306D8" w:rsidRPr="001A5023">
        <w:rPr>
          <w:rFonts w:hint="eastAsia"/>
        </w:rPr>
        <w:t>之鄉鎮有草屯鎮、國姓鄉、中寮鄉、集集鎮、中寮鄉、水里鄉及鹿谷鄉，此鄉鎮皆位於大茅埔</w:t>
      </w:r>
      <w:r w:rsidR="00E306D8" w:rsidRPr="001A5023">
        <w:rPr>
          <w:rFonts w:hint="eastAsia"/>
        </w:rPr>
        <w:t>-</w:t>
      </w:r>
      <w:r w:rsidR="00E306D8" w:rsidRPr="001A5023">
        <w:rPr>
          <w:rFonts w:hint="eastAsia"/>
        </w:rPr>
        <w:t>雙冬斷層之兩側，其中斷層之左側部份</w:t>
      </w:r>
      <w:r w:rsidR="00E306D8" w:rsidRPr="001A5023">
        <w:rPr>
          <w:rFonts w:hint="eastAsia"/>
        </w:rPr>
        <w:t>(</w:t>
      </w:r>
      <w:r w:rsidR="00E306D8" w:rsidRPr="001A5023">
        <w:rPr>
          <w:rFonts w:hint="eastAsia"/>
        </w:rPr>
        <w:t>逆斷層之上盤</w:t>
      </w:r>
      <w:r w:rsidR="00E306D8" w:rsidRPr="001A5023">
        <w:rPr>
          <w:rFonts w:hint="eastAsia"/>
        </w:rPr>
        <w:t>)PGA</w:t>
      </w:r>
      <w:r w:rsidR="00E306D8" w:rsidRPr="001A5023">
        <w:rPr>
          <w:rFonts w:hint="eastAsia"/>
        </w:rPr>
        <w:t>較大。</w:t>
      </w:r>
    </w:p>
    <w:p w14:paraId="0E688C81" w14:textId="77777777" w:rsidR="003C3DA4" w:rsidRPr="001A5023" w:rsidRDefault="00E306D8" w:rsidP="00FC017C">
      <w:pPr>
        <w:pStyle w:val="aff0"/>
      </w:pPr>
      <w:r w:rsidRPr="001A5023">
        <w:rPr>
          <w:lang w:val="en-US" w:bidi="ar-SA"/>
        </w:rPr>
        <w:drawing>
          <wp:inline distT="0" distB="0" distL="0" distR="0" wp14:anchorId="2014E9C8" wp14:editId="5D597339">
            <wp:extent cx="4514400" cy="3707827"/>
            <wp:effectExtent l="0" t="0" r="0" b="0"/>
            <wp:docPr id="2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寮.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4400" cy="3707827"/>
                    </a:xfrm>
                    <a:prstGeom prst="rect">
                      <a:avLst/>
                    </a:prstGeom>
                  </pic:spPr>
                </pic:pic>
              </a:graphicData>
            </a:graphic>
          </wp:inline>
        </w:drawing>
      </w:r>
    </w:p>
    <w:p w14:paraId="5BE2E071" w14:textId="0B0FB322" w:rsidR="003C3DA4" w:rsidRPr="001A5023" w:rsidRDefault="00E306D8" w:rsidP="00FC017C">
      <w:pPr>
        <w:pStyle w:val="aff1"/>
      </w:pPr>
      <w:bookmarkStart w:id="58" w:name="_Ref99530357"/>
      <w:bookmarkStart w:id="59" w:name="_Toc103258204"/>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12</w:t>
      </w:r>
      <w:r w:rsidR="000D4934" w:rsidRPr="001A5023">
        <w:fldChar w:fldCharType="end"/>
      </w:r>
      <w:bookmarkEnd w:id="58"/>
      <w:r w:rsidRPr="001A5023">
        <w:rPr>
          <w:rFonts w:hint="eastAsia"/>
        </w:rPr>
        <w:t>模擬大茅埔</w:t>
      </w:r>
      <w:r w:rsidRPr="001A5023">
        <w:rPr>
          <w:rFonts w:hint="eastAsia"/>
        </w:rPr>
        <w:t>-</w:t>
      </w:r>
      <w:r w:rsidRPr="001A5023">
        <w:rPr>
          <w:rFonts w:hint="eastAsia"/>
        </w:rPr>
        <w:t>雙冬斷層之</w:t>
      </w:r>
      <w:r w:rsidRPr="001A5023">
        <w:rPr>
          <w:rFonts w:hint="eastAsia"/>
        </w:rPr>
        <w:t>PGA</w:t>
      </w:r>
      <w:r w:rsidRPr="001A5023">
        <w:rPr>
          <w:rFonts w:hint="eastAsia"/>
        </w:rPr>
        <w:t>分布圖</w:t>
      </w:r>
      <w:bookmarkEnd w:id="59"/>
    </w:p>
    <w:p w14:paraId="29C93601" w14:textId="77777777" w:rsidR="003C3DA4" w:rsidRPr="001A5023" w:rsidRDefault="00E306D8">
      <w:pPr>
        <w:widowControl/>
        <w:rPr>
          <w:b/>
        </w:rPr>
      </w:pPr>
      <w:r w:rsidRPr="001A5023">
        <w:br w:type="page"/>
      </w:r>
    </w:p>
    <w:p w14:paraId="27298DDF" w14:textId="77777777" w:rsidR="003C3DA4" w:rsidRPr="001A5023" w:rsidRDefault="00E306D8" w:rsidP="00FC017C">
      <w:pPr>
        <w:pStyle w:val="10"/>
        <w:numPr>
          <w:ilvl w:val="7"/>
          <w:numId w:val="6"/>
        </w:numPr>
      </w:pPr>
      <w:r w:rsidRPr="001A5023">
        <w:rPr>
          <w:rFonts w:hint="eastAsia"/>
        </w:rPr>
        <w:lastRenderedPageBreak/>
        <w:t>人員傷亡分布</w:t>
      </w:r>
    </w:p>
    <w:p w14:paraId="00345EC2" w14:textId="74275229" w:rsidR="003C3DA4" w:rsidRPr="001A5023" w:rsidRDefault="00E306D8" w:rsidP="00F55FA2">
      <w:pPr>
        <w:pStyle w:val="16"/>
      </w:pPr>
      <w:r w:rsidRPr="001A5023">
        <w:rPr>
          <w:rFonts w:hint="eastAsia"/>
        </w:rPr>
        <w:t>模擬大茅埔</w:t>
      </w:r>
      <w:r w:rsidRPr="001A5023">
        <w:rPr>
          <w:rFonts w:hint="eastAsia"/>
        </w:rPr>
        <w:t>-</w:t>
      </w:r>
      <w:r w:rsidRPr="001A5023">
        <w:rPr>
          <w:rFonts w:hint="eastAsia"/>
        </w:rPr>
        <w:t>雙冬斷層白天人員傷亡之分布結果如</w:t>
      </w:r>
      <w:r w:rsidR="00435468">
        <w:fldChar w:fldCharType="begin"/>
      </w:r>
      <w:r w:rsidR="00435468">
        <w:instrText xml:space="preserve"> REF _Ref99530367 \h  \* MERGEFORMAT </w:instrText>
      </w:r>
      <w:r w:rsidR="00435468">
        <w:fldChar w:fldCharType="separate"/>
      </w:r>
      <w:r w:rsidR="00EC2F10" w:rsidRPr="001A5023">
        <w:rPr>
          <w:rFonts w:hint="eastAsia"/>
        </w:rPr>
        <w:t>圖</w:t>
      </w:r>
      <w:r w:rsidR="00EC2F10" w:rsidRPr="001A5023">
        <w:rPr>
          <w:rFonts w:hint="eastAsia"/>
        </w:rPr>
        <w:t xml:space="preserve"> </w:t>
      </w:r>
      <w:r w:rsidR="00EC2F10">
        <w:rPr>
          <w:noProof/>
        </w:rPr>
        <w:t>13</w:t>
      </w:r>
      <w:r w:rsidR="00435468">
        <w:fldChar w:fldCharType="end"/>
      </w:r>
      <w:r w:rsidRPr="001A5023">
        <w:rPr>
          <w:rFonts w:hint="eastAsia"/>
        </w:rPr>
        <w:t>所示，結果產生較嚴重之人員傷亡之鄉鎮為集集鎮及水里鄉，與模擬建物倒塌之結果不相同，可能因為集集鎮及水里鄉之人口較為密集而導致人員傷亡較為嚴重。</w:t>
      </w:r>
    </w:p>
    <w:p w14:paraId="7423FB89" w14:textId="77777777" w:rsidR="003C3DA4" w:rsidRPr="001A5023" w:rsidRDefault="00E306D8" w:rsidP="00FC017C">
      <w:pPr>
        <w:pStyle w:val="aff0"/>
      </w:pPr>
      <w:r w:rsidRPr="001A5023">
        <w:rPr>
          <w:lang w:val="en-US" w:bidi="ar-SA"/>
        </w:rPr>
        <w:drawing>
          <wp:inline distT="0" distB="0" distL="0" distR="0" wp14:anchorId="4BA63C2E" wp14:editId="435F8ED2">
            <wp:extent cx="4514400" cy="3500964"/>
            <wp:effectExtent l="0" t="0" r="0" b="0"/>
            <wp:docPr id="2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中寮.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4400" cy="3500964"/>
                    </a:xfrm>
                    <a:prstGeom prst="rect">
                      <a:avLst/>
                    </a:prstGeom>
                  </pic:spPr>
                </pic:pic>
              </a:graphicData>
            </a:graphic>
          </wp:inline>
        </w:drawing>
      </w:r>
    </w:p>
    <w:p w14:paraId="2375A66B" w14:textId="6DC13F08" w:rsidR="003C3DA4" w:rsidRPr="001A5023" w:rsidRDefault="00E306D8" w:rsidP="00FC017C">
      <w:pPr>
        <w:pStyle w:val="aff1"/>
      </w:pPr>
      <w:bookmarkStart w:id="60" w:name="_Ref99530367"/>
      <w:bookmarkStart w:id="61" w:name="_Toc103258205"/>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13</w:t>
      </w:r>
      <w:r w:rsidR="000D4934" w:rsidRPr="001A5023">
        <w:fldChar w:fldCharType="end"/>
      </w:r>
      <w:bookmarkEnd w:id="60"/>
      <w:r w:rsidRPr="001A5023">
        <w:rPr>
          <w:rFonts w:hint="eastAsia"/>
        </w:rPr>
        <w:t>模擬大茅埔</w:t>
      </w:r>
      <w:r w:rsidRPr="001A5023">
        <w:rPr>
          <w:rFonts w:hint="eastAsia"/>
        </w:rPr>
        <w:t>-</w:t>
      </w:r>
      <w:r w:rsidRPr="001A5023">
        <w:rPr>
          <w:rFonts w:hint="eastAsia"/>
        </w:rPr>
        <w:t>雙冬斷層白天人員傷亡之分布圖</w:t>
      </w:r>
      <w:bookmarkEnd w:id="61"/>
    </w:p>
    <w:p w14:paraId="737E0B18" w14:textId="3DD731EE" w:rsidR="003C3DA4" w:rsidRPr="001A5023" w:rsidRDefault="00E306D8" w:rsidP="00F55FA2">
      <w:pPr>
        <w:pStyle w:val="16"/>
      </w:pPr>
      <w:r w:rsidRPr="001A5023">
        <w:rPr>
          <w:rFonts w:hint="eastAsia"/>
        </w:rPr>
        <w:t>模擬大茅埔</w:t>
      </w:r>
      <w:r w:rsidRPr="001A5023">
        <w:rPr>
          <w:rFonts w:hint="eastAsia"/>
        </w:rPr>
        <w:t>-</w:t>
      </w:r>
      <w:r w:rsidRPr="001A5023">
        <w:rPr>
          <w:rFonts w:hint="eastAsia"/>
        </w:rPr>
        <w:t>雙冬斷層夜間人員傷亡之分布結果如</w:t>
      </w:r>
      <w:r w:rsidR="00435468">
        <w:fldChar w:fldCharType="begin"/>
      </w:r>
      <w:r w:rsidR="00435468">
        <w:instrText xml:space="preserve"> REF _Ref99715549 \h  \* MERGEFORMAT </w:instrText>
      </w:r>
      <w:r w:rsidR="00435468">
        <w:fldChar w:fldCharType="separate"/>
      </w:r>
      <w:r w:rsidR="00EC2F10" w:rsidRPr="001A5023">
        <w:rPr>
          <w:rFonts w:hint="eastAsia"/>
        </w:rPr>
        <w:t>圖</w:t>
      </w:r>
      <w:r w:rsidR="00EC2F10" w:rsidRPr="001A5023">
        <w:rPr>
          <w:rFonts w:hint="eastAsia"/>
        </w:rPr>
        <w:t xml:space="preserve"> </w:t>
      </w:r>
      <w:r w:rsidR="00EC2F10">
        <w:rPr>
          <w:noProof/>
        </w:rPr>
        <w:t>14</w:t>
      </w:r>
      <w:r w:rsidR="00435468">
        <w:fldChar w:fldCharType="end"/>
      </w:r>
      <w:r w:rsidRPr="001A5023">
        <w:rPr>
          <w:rFonts w:hint="eastAsia"/>
        </w:rPr>
        <w:t>所示，結果產生較嚴重之人員傷亡之鄉鎮為國姓鄉及鹿谷鄉，與模擬建物倒塌之結果不相同，可能因為國姓鄉及鹿谷鄉之人口較為密集而導致人員傷亡較為嚴重。</w:t>
      </w:r>
    </w:p>
    <w:p w14:paraId="457C88B6" w14:textId="77777777" w:rsidR="003C3DA4" w:rsidRPr="001A5023" w:rsidRDefault="00E306D8" w:rsidP="00FC017C">
      <w:pPr>
        <w:pStyle w:val="aff0"/>
      </w:pPr>
      <w:r w:rsidRPr="001A5023">
        <w:rPr>
          <w:lang w:val="en-US" w:bidi="ar-SA"/>
        </w:rPr>
        <w:lastRenderedPageBreak/>
        <w:drawing>
          <wp:inline distT="0" distB="0" distL="0" distR="0" wp14:anchorId="43F6ED86" wp14:editId="73030259">
            <wp:extent cx="4514400" cy="4218487"/>
            <wp:effectExtent l="0" t="0" r="0" b="0"/>
            <wp:docPr id="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寮.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4400" cy="4218487"/>
                    </a:xfrm>
                    <a:prstGeom prst="rect">
                      <a:avLst/>
                    </a:prstGeom>
                  </pic:spPr>
                </pic:pic>
              </a:graphicData>
            </a:graphic>
          </wp:inline>
        </w:drawing>
      </w:r>
    </w:p>
    <w:p w14:paraId="559584A9" w14:textId="5EA8C8C2" w:rsidR="003C3DA4" w:rsidRPr="001A5023" w:rsidRDefault="00E306D8" w:rsidP="00FC017C">
      <w:pPr>
        <w:pStyle w:val="aff1"/>
      </w:pPr>
      <w:bookmarkStart w:id="62" w:name="_Ref99715549"/>
      <w:bookmarkStart w:id="63" w:name="_Toc103258206"/>
      <w:r w:rsidRPr="001A5023">
        <w:rPr>
          <w:rFonts w:hint="eastAsia"/>
        </w:rPr>
        <w:t>圖</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14</w:t>
      </w:r>
      <w:r w:rsidR="000D4934" w:rsidRPr="001A5023">
        <w:fldChar w:fldCharType="end"/>
      </w:r>
      <w:bookmarkEnd w:id="62"/>
      <w:r w:rsidRPr="001A5023">
        <w:rPr>
          <w:rFonts w:hint="eastAsia"/>
        </w:rPr>
        <w:t>模擬大茅埔</w:t>
      </w:r>
      <w:r w:rsidRPr="001A5023">
        <w:rPr>
          <w:rFonts w:hint="eastAsia"/>
        </w:rPr>
        <w:t>-</w:t>
      </w:r>
      <w:r w:rsidRPr="001A5023">
        <w:rPr>
          <w:rFonts w:hint="eastAsia"/>
        </w:rPr>
        <w:t>雙冬斷層夜間人員傷亡之分布圖</w:t>
      </w:r>
      <w:bookmarkEnd w:id="63"/>
    </w:p>
    <w:p w14:paraId="640F195D" w14:textId="77777777" w:rsidR="003C3DA4" w:rsidRPr="001A5023" w:rsidRDefault="003C3DA4" w:rsidP="004B4189">
      <w:pPr>
        <w:pStyle w:val="affa"/>
      </w:pPr>
    </w:p>
    <w:p w14:paraId="324CFA0D" w14:textId="77777777" w:rsidR="003C3DA4" w:rsidRPr="001A5023" w:rsidRDefault="00E306D8" w:rsidP="00FC017C">
      <w:pPr>
        <w:pStyle w:val="10"/>
        <w:numPr>
          <w:ilvl w:val="7"/>
          <w:numId w:val="6"/>
        </w:numPr>
      </w:pPr>
      <w:r w:rsidRPr="001A5023">
        <w:rPr>
          <w:rFonts w:hint="eastAsia"/>
        </w:rPr>
        <w:t>模擬大茅埔</w:t>
      </w:r>
      <w:r w:rsidRPr="001A5023">
        <w:rPr>
          <w:rFonts w:hint="eastAsia"/>
        </w:rPr>
        <w:t>-</w:t>
      </w:r>
      <w:r w:rsidRPr="001A5023">
        <w:rPr>
          <w:rFonts w:hint="eastAsia"/>
        </w:rPr>
        <w:t>雙冬斷層之討論</w:t>
      </w:r>
    </w:p>
    <w:p w14:paraId="4E218277" w14:textId="77777777" w:rsidR="003C3DA4" w:rsidRPr="001A5023" w:rsidRDefault="00E306D8" w:rsidP="00F55FA2">
      <w:pPr>
        <w:pStyle w:val="16"/>
      </w:pPr>
      <w:r w:rsidRPr="001A5023">
        <w:rPr>
          <w:rFonts w:hint="eastAsia"/>
        </w:rPr>
        <w:t>整體之結果可大約了解，若大茅埔</w:t>
      </w:r>
      <w:r w:rsidRPr="001A5023">
        <w:rPr>
          <w:rFonts w:hint="eastAsia"/>
        </w:rPr>
        <w:t>-</w:t>
      </w:r>
      <w:r w:rsidRPr="001A5023">
        <w:rPr>
          <w:rFonts w:hint="eastAsia"/>
        </w:rPr>
        <w:t>雙冬斷層發生錯動時，建物損毀較嚴重之鄉鎮可能為國姓鄉；白天人員傷亡較嚴重之鄉鎮為集集鎮及水里鄉，容易產生液化之鄉鎮還是以南投市為最高，所以若是災害發生可能須先針對較嚴重之鄉鎮進行搶救動作。</w:t>
      </w:r>
    </w:p>
    <w:p w14:paraId="7696DC7B" w14:textId="77777777" w:rsidR="003C3DA4" w:rsidRPr="001A5023" w:rsidRDefault="00E306D8" w:rsidP="000F6DC4">
      <w:pPr>
        <w:pStyle w:val="a4"/>
      </w:pPr>
      <w:r w:rsidRPr="001A5023">
        <w:rPr>
          <w:rFonts w:hint="eastAsia"/>
        </w:rPr>
        <w:t>森林火災災害潛勢分析</w:t>
      </w:r>
    </w:p>
    <w:p w14:paraId="14953EF1" w14:textId="3F10612A" w:rsidR="003C3DA4" w:rsidRPr="001A5023" w:rsidRDefault="00E306D8" w:rsidP="006616C5">
      <w:pPr>
        <w:pStyle w:val="af2"/>
      </w:pPr>
      <w:bookmarkStart w:id="64" w:name="_Ref99530593"/>
      <w:r w:rsidRPr="001A5023">
        <w:rPr>
          <w:rFonts w:hint="eastAsia"/>
        </w:rPr>
        <w:t>森林具有國土保安及改善鄉民生活環境之功能，以往森林所產生知枝葉可供作薪炭材之用，減少林地燃料之堆積，近幾年來隨著經濟發展天然氣使用普及，林下枝葉層越積越厚，加上民眾於森林內從事之活動頻繁，導致林火災害亦日漸頻繁。根據中興大學森林系吳景揚所做之研究，南投地區的林火情況有明顯的季節性，並以地表火為主要發生的林火類型，顯示所燃燒者大多為地表的輕質燃料。於人為因子上幾乎全部的森林火災皆由人為所引起，以吸煙不慎所佔比例為最高。南投縣內林地以</w:t>
      </w:r>
      <w:r w:rsidR="00E8452F" w:rsidRPr="001A5023">
        <w:rPr>
          <w:rFonts w:hint="eastAsia"/>
        </w:rPr>
        <w:t>農業部林業及自然保育署</w:t>
      </w:r>
      <w:r w:rsidRPr="001A5023">
        <w:rPr>
          <w:rFonts w:hint="eastAsia"/>
        </w:rPr>
        <w:t>南投林區管理處所管轄林班地面積最多，其次是出租公有林</w:t>
      </w:r>
      <w:r w:rsidRPr="001A5023">
        <w:rPr>
          <w:rFonts w:hint="eastAsia"/>
        </w:rPr>
        <w:lastRenderedPageBreak/>
        <w:t>與國立台灣大學實驗管理處所轄林地及原住民保留地，中興大學惠蓀林場及林業試驗所蓮花池研究中心佔少數，林地分佈狀況詳如</w:t>
      </w:r>
      <w:r w:rsidR="00435468">
        <w:fldChar w:fldCharType="begin"/>
      </w:r>
      <w:r w:rsidR="00435468">
        <w:instrText xml:space="preserve"> REF _Ref99543777 \h  \* MERGEFORMAT </w:instrText>
      </w:r>
      <w:r w:rsidR="00435468">
        <w:fldChar w:fldCharType="separate"/>
      </w:r>
      <w:r w:rsidR="00EC2F10" w:rsidRPr="001A5023">
        <w:rPr>
          <w:rFonts w:hint="eastAsia"/>
        </w:rPr>
        <w:t>表</w:t>
      </w:r>
      <w:r w:rsidR="00EC2F10" w:rsidRPr="001A5023">
        <w:rPr>
          <w:rFonts w:hint="eastAsia"/>
        </w:rPr>
        <w:t xml:space="preserve"> </w:t>
      </w:r>
      <w:r w:rsidR="00EC2F10">
        <w:t>6</w:t>
      </w:r>
      <w:r w:rsidR="00435468">
        <w:fldChar w:fldCharType="end"/>
      </w:r>
      <w:r w:rsidRPr="001A5023">
        <w:rPr>
          <w:rFonts w:hint="eastAsia"/>
        </w:rPr>
        <w:t>、森林蓄積量如</w:t>
      </w:r>
      <w:r w:rsidR="00435468">
        <w:fldChar w:fldCharType="begin"/>
      </w:r>
      <w:r w:rsidR="00435468">
        <w:instrText xml:space="preserve"> REF _Ref100685856 \h  \* MERGEFORMAT </w:instrText>
      </w:r>
      <w:r w:rsidR="00435468">
        <w:fldChar w:fldCharType="separate"/>
      </w:r>
      <w:r w:rsidR="00EC2F10" w:rsidRPr="001A5023">
        <w:rPr>
          <w:rFonts w:hint="eastAsia"/>
        </w:rPr>
        <w:t>表</w:t>
      </w:r>
      <w:r w:rsidR="00EC2F10" w:rsidRPr="001A5023">
        <w:rPr>
          <w:rFonts w:hint="eastAsia"/>
        </w:rPr>
        <w:t xml:space="preserve"> </w:t>
      </w:r>
      <w:r w:rsidR="00EC2F10">
        <w:t>7</w:t>
      </w:r>
      <w:r w:rsidR="00435468">
        <w:fldChar w:fldCharType="end"/>
      </w:r>
      <w:r w:rsidRPr="001A5023">
        <w:rPr>
          <w:rFonts w:hint="eastAsia"/>
        </w:rPr>
        <w:t>。</w:t>
      </w:r>
    </w:p>
    <w:p w14:paraId="3C9C5887" w14:textId="4898D4D5" w:rsidR="003C3DA4" w:rsidRPr="001A5023" w:rsidRDefault="00E306D8" w:rsidP="005F47B0">
      <w:pPr>
        <w:pStyle w:val="aff3"/>
        <w:spacing w:before="180"/>
      </w:pPr>
      <w:bookmarkStart w:id="65" w:name="_Ref99543777"/>
      <w:bookmarkStart w:id="66" w:name="_Toc102119479"/>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6</w:t>
      </w:r>
      <w:r w:rsidR="000D4934" w:rsidRPr="001A5023">
        <w:fldChar w:fldCharType="end"/>
      </w:r>
      <w:bookmarkEnd w:id="64"/>
      <w:bookmarkEnd w:id="65"/>
      <w:r w:rsidRPr="001A5023">
        <w:t xml:space="preserve"> </w:t>
      </w:r>
      <w:r w:rsidRPr="001A5023">
        <w:rPr>
          <w:rFonts w:hint="eastAsia"/>
        </w:rPr>
        <w:t>南投縣林地分佈狀況表</w:t>
      </w:r>
      <w:bookmarkEnd w:id="66"/>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166"/>
        <w:gridCol w:w="3643"/>
      </w:tblGrid>
      <w:tr w:rsidR="00863C99" w:rsidRPr="001A5023" w14:paraId="13EBFFCC" w14:textId="77777777" w:rsidTr="00956E8F">
        <w:trPr>
          <w:jc w:val="center"/>
        </w:trPr>
        <w:tc>
          <w:tcPr>
            <w:tcW w:w="1583" w:type="pct"/>
            <w:shd w:val="clear" w:color="auto" w:fill="auto"/>
            <w:vAlign w:val="center"/>
          </w:tcPr>
          <w:p w14:paraId="54FCF6A1" w14:textId="77777777" w:rsidR="003C3DA4" w:rsidRPr="001A5023" w:rsidRDefault="00E306D8" w:rsidP="000727F7">
            <w:pPr>
              <w:pStyle w:val="afff7"/>
            </w:pPr>
            <w:r w:rsidRPr="001A5023">
              <w:t>機構名稱</w:t>
            </w:r>
          </w:p>
        </w:tc>
        <w:tc>
          <w:tcPr>
            <w:tcW w:w="1274" w:type="pct"/>
            <w:shd w:val="clear" w:color="auto" w:fill="auto"/>
          </w:tcPr>
          <w:p w14:paraId="078E5230" w14:textId="77777777" w:rsidR="003C3DA4" w:rsidRPr="001A5023" w:rsidRDefault="00E306D8" w:rsidP="000727F7">
            <w:pPr>
              <w:pStyle w:val="afff7"/>
            </w:pPr>
            <w:r w:rsidRPr="001A5023">
              <w:t>林地面積（公頃）</w:t>
            </w:r>
          </w:p>
        </w:tc>
        <w:tc>
          <w:tcPr>
            <w:tcW w:w="2143" w:type="pct"/>
            <w:shd w:val="clear" w:color="auto" w:fill="auto"/>
          </w:tcPr>
          <w:p w14:paraId="79F3AACA" w14:textId="77777777" w:rsidR="003C3DA4" w:rsidRPr="001A5023" w:rsidRDefault="00E306D8" w:rsidP="000727F7">
            <w:pPr>
              <w:pStyle w:val="afff7"/>
            </w:pPr>
            <w:r w:rsidRPr="001A5023">
              <w:t>土地名稱</w:t>
            </w:r>
          </w:p>
        </w:tc>
      </w:tr>
      <w:tr w:rsidR="00863C99" w:rsidRPr="001A5023" w14:paraId="7AC8ABFC" w14:textId="77777777" w:rsidTr="00956E8F">
        <w:trPr>
          <w:jc w:val="center"/>
        </w:trPr>
        <w:tc>
          <w:tcPr>
            <w:tcW w:w="1583" w:type="pct"/>
            <w:shd w:val="clear" w:color="auto" w:fill="auto"/>
            <w:vAlign w:val="center"/>
          </w:tcPr>
          <w:p w14:paraId="5FC0E4B0" w14:textId="77777777" w:rsidR="003C3DA4" w:rsidRPr="001A5023" w:rsidRDefault="00E306D8" w:rsidP="000727F7">
            <w:pPr>
              <w:pStyle w:val="afff7"/>
            </w:pPr>
            <w:r w:rsidRPr="001A5023">
              <w:t>南投林區管理處</w:t>
            </w:r>
          </w:p>
        </w:tc>
        <w:tc>
          <w:tcPr>
            <w:tcW w:w="1274" w:type="pct"/>
            <w:shd w:val="clear" w:color="auto" w:fill="auto"/>
          </w:tcPr>
          <w:p w14:paraId="06121AE5" w14:textId="77777777" w:rsidR="003C3DA4" w:rsidRPr="001A5023" w:rsidRDefault="00E306D8" w:rsidP="000727F7">
            <w:pPr>
              <w:pStyle w:val="afff7"/>
            </w:pPr>
            <w:r w:rsidRPr="001A5023">
              <w:t>193,298</w:t>
            </w:r>
          </w:p>
        </w:tc>
        <w:tc>
          <w:tcPr>
            <w:tcW w:w="2143" w:type="pct"/>
            <w:shd w:val="clear" w:color="auto" w:fill="auto"/>
          </w:tcPr>
          <w:p w14:paraId="7F9E6654" w14:textId="77777777" w:rsidR="003C3DA4" w:rsidRPr="001A5023" w:rsidRDefault="00E306D8" w:rsidP="000727F7">
            <w:pPr>
              <w:pStyle w:val="afff7"/>
            </w:pPr>
            <w:r w:rsidRPr="001A5023">
              <w:t>國有林班地</w:t>
            </w:r>
          </w:p>
        </w:tc>
      </w:tr>
      <w:tr w:rsidR="00863C99" w:rsidRPr="001A5023" w14:paraId="3CA3B579" w14:textId="77777777" w:rsidTr="00956E8F">
        <w:trPr>
          <w:jc w:val="center"/>
        </w:trPr>
        <w:tc>
          <w:tcPr>
            <w:tcW w:w="1583" w:type="pct"/>
            <w:shd w:val="clear" w:color="auto" w:fill="auto"/>
            <w:vAlign w:val="center"/>
          </w:tcPr>
          <w:p w14:paraId="7F7ACBF8" w14:textId="77777777" w:rsidR="003C3DA4" w:rsidRPr="001A5023" w:rsidRDefault="00E306D8" w:rsidP="000727F7">
            <w:pPr>
              <w:pStyle w:val="afff7"/>
            </w:pPr>
            <w:r w:rsidRPr="001A5023">
              <w:t>台灣大學實驗管理處</w:t>
            </w:r>
          </w:p>
        </w:tc>
        <w:tc>
          <w:tcPr>
            <w:tcW w:w="1274" w:type="pct"/>
            <w:shd w:val="clear" w:color="auto" w:fill="auto"/>
          </w:tcPr>
          <w:p w14:paraId="24EFD8D0" w14:textId="77777777" w:rsidR="003C3DA4" w:rsidRPr="001A5023" w:rsidRDefault="00E306D8" w:rsidP="000727F7">
            <w:pPr>
              <w:pStyle w:val="afff7"/>
            </w:pPr>
            <w:r w:rsidRPr="001A5023">
              <w:t>33,522</w:t>
            </w:r>
          </w:p>
        </w:tc>
        <w:tc>
          <w:tcPr>
            <w:tcW w:w="2143" w:type="pct"/>
            <w:shd w:val="clear" w:color="auto" w:fill="auto"/>
          </w:tcPr>
          <w:p w14:paraId="205D76CF" w14:textId="77777777" w:rsidR="003C3DA4" w:rsidRPr="001A5023" w:rsidRDefault="00E306D8" w:rsidP="000727F7">
            <w:pPr>
              <w:pStyle w:val="afff7"/>
            </w:pPr>
            <w:r w:rsidRPr="001A5023">
              <w:t>學術用地</w:t>
            </w:r>
          </w:p>
        </w:tc>
      </w:tr>
      <w:tr w:rsidR="00863C99" w:rsidRPr="001A5023" w14:paraId="7BDBB197" w14:textId="77777777" w:rsidTr="00956E8F">
        <w:trPr>
          <w:jc w:val="center"/>
        </w:trPr>
        <w:tc>
          <w:tcPr>
            <w:tcW w:w="1583" w:type="pct"/>
            <w:shd w:val="clear" w:color="auto" w:fill="auto"/>
            <w:vAlign w:val="center"/>
          </w:tcPr>
          <w:p w14:paraId="6F75A75D" w14:textId="77777777" w:rsidR="003C3DA4" w:rsidRPr="001A5023" w:rsidRDefault="00E306D8" w:rsidP="000727F7">
            <w:pPr>
              <w:pStyle w:val="afff7"/>
            </w:pPr>
            <w:r w:rsidRPr="001A5023">
              <w:t>中興大學實驗林管理處</w:t>
            </w:r>
          </w:p>
        </w:tc>
        <w:tc>
          <w:tcPr>
            <w:tcW w:w="1274" w:type="pct"/>
            <w:shd w:val="clear" w:color="auto" w:fill="auto"/>
          </w:tcPr>
          <w:p w14:paraId="0FA294C6" w14:textId="77777777" w:rsidR="003C3DA4" w:rsidRPr="001A5023" w:rsidRDefault="00E306D8" w:rsidP="000727F7">
            <w:pPr>
              <w:pStyle w:val="afff7"/>
            </w:pPr>
            <w:r w:rsidRPr="001A5023">
              <w:t>7,434</w:t>
            </w:r>
          </w:p>
        </w:tc>
        <w:tc>
          <w:tcPr>
            <w:tcW w:w="2143" w:type="pct"/>
            <w:shd w:val="clear" w:color="auto" w:fill="auto"/>
          </w:tcPr>
          <w:p w14:paraId="6B321850" w14:textId="77777777" w:rsidR="003C3DA4" w:rsidRPr="001A5023" w:rsidRDefault="00E306D8" w:rsidP="000727F7">
            <w:pPr>
              <w:pStyle w:val="afff7"/>
            </w:pPr>
            <w:r w:rsidRPr="001A5023">
              <w:t>學術用地</w:t>
            </w:r>
          </w:p>
        </w:tc>
      </w:tr>
      <w:tr w:rsidR="00863C99" w:rsidRPr="001A5023" w14:paraId="7F37786D" w14:textId="77777777" w:rsidTr="00956E8F">
        <w:trPr>
          <w:jc w:val="center"/>
        </w:trPr>
        <w:tc>
          <w:tcPr>
            <w:tcW w:w="1583" w:type="pct"/>
            <w:shd w:val="clear" w:color="auto" w:fill="auto"/>
            <w:vAlign w:val="center"/>
          </w:tcPr>
          <w:p w14:paraId="3638E9DD" w14:textId="77777777" w:rsidR="003C3DA4" w:rsidRPr="001A5023" w:rsidRDefault="00E306D8" w:rsidP="000727F7">
            <w:pPr>
              <w:pStyle w:val="afff7"/>
            </w:pPr>
            <w:r w:rsidRPr="001A5023">
              <w:t>林試所蓮華池分所</w:t>
            </w:r>
          </w:p>
        </w:tc>
        <w:tc>
          <w:tcPr>
            <w:tcW w:w="1274" w:type="pct"/>
            <w:shd w:val="clear" w:color="auto" w:fill="auto"/>
          </w:tcPr>
          <w:p w14:paraId="40708E70" w14:textId="77777777" w:rsidR="003C3DA4" w:rsidRPr="001A5023" w:rsidRDefault="00E306D8" w:rsidP="000727F7">
            <w:pPr>
              <w:pStyle w:val="afff7"/>
            </w:pPr>
            <w:r w:rsidRPr="001A5023">
              <w:t>417</w:t>
            </w:r>
          </w:p>
        </w:tc>
        <w:tc>
          <w:tcPr>
            <w:tcW w:w="2143" w:type="pct"/>
            <w:shd w:val="clear" w:color="auto" w:fill="auto"/>
          </w:tcPr>
          <w:p w14:paraId="39153FA5" w14:textId="77777777" w:rsidR="003C3DA4" w:rsidRPr="001A5023" w:rsidRDefault="00E306D8" w:rsidP="000727F7">
            <w:pPr>
              <w:pStyle w:val="afff7"/>
            </w:pPr>
            <w:r w:rsidRPr="001A5023">
              <w:t>試驗用地</w:t>
            </w:r>
          </w:p>
        </w:tc>
      </w:tr>
      <w:tr w:rsidR="00863C99" w:rsidRPr="001A5023" w14:paraId="5C394218" w14:textId="77777777" w:rsidTr="00956E8F">
        <w:trPr>
          <w:jc w:val="center"/>
        </w:trPr>
        <w:tc>
          <w:tcPr>
            <w:tcW w:w="1583" w:type="pct"/>
            <w:shd w:val="clear" w:color="auto" w:fill="auto"/>
            <w:vAlign w:val="center"/>
          </w:tcPr>
          <w:p w14:paraId="0E13E57C" w14:textId="77777777" w:rsidR="003C3DA4" w:rsidRPr="001A5023" w:rsidRDefault="00E306D8" w:rsidP="000727F7">
            <w:pPr>
              <w:pStyle w:val="afff7"/>
            </w:pPr>
            <w:r w:rsidRPr="001A5023">
              <w:t>南投縣政府</w:t>
            </w:r>
          </w:p>
        </w:tc>
        <w:tc>
          <w:tcPr>
            <w:tcW w:w="1274" w:type="pct"/>
            <w:shd w:val="clear" w:color="auto" w:fill="auto"/>
          </w:tcPr>
          <w:p w14:paraId="2C579180" w14:textId="77777777" w:rsidR="003C3DA4" w:rsidRPr="001A5023" w:rsidRDefault="00E306D8" w:rsidP="000727F7">
            <w:pPr>
              <w:pStyle w:val="afff7"/>
            </w:pPr>
            <w:r w:rsidRPr="001A5023">
              <w:t>30,000</w:t>
            </w:r>
          </w:p>
        </w:tc>
        <w:tc>
          <w:tcPr>
            <w:tcW w:w="2143" w:type="pct"/>
            <w:shd w:val="clear" w:color="auto" w:fill="auto"/>
          </w:tcPr>
          <w:p w14:paraId="3675B1F8" w14:textId="77777777" w:rsidR="003C3DA4" w:rsidRPr="001A5023" w:rsidRDefault="00E306D8" w:rsidP="000727F7">
            <w:pPr>
              <w:pStyle w:val="afff7"/>
            </w:pPr>
            <w:r w:rsidRPr="001A5023">
              <w:t>原住民保留地</w:t>
            </w:r>
          </w:p>
        </w:tc>
      </w:tr>
      <w:tr w:rsidR="00863C99" w:rsidRPr="001A5023" w14:paraId="57A8F7C2" w14:textId="77777777" w:rsidTr="00956E8F">
        <w:trPr>
          <w:jc w:val="center"/>
        </w:trPr>
        <w:tc>
          <w:tcPr>
            <w:tcW w:w="1583" w:type="pct"/>
            <w:shd w:val="clear" w:color="auto" w:fill="auto"/>
            <w:vAlign w:val="center"/>
          </w:tcPr>
          <w:p w14:paraId="1BA98C1B" w14:textId="77777777" w:rsidR="003C3DA4" w:rsidRPr="001A5023" w:rsidRDefault="003C3DA4" w:rsidP="000727F7">
            <w:pPr>
              <w:pStyle w:val="afff7"/>
            </w:pPr>
          </w:p>
        </w:tc>
        <w:tc>
          <w:tcPr>
            <w:tcW w:w="1274" w:type="pct"/>
            <w:shd w:val="clear" w:color="auto" w:fill="auto"/>
          </w:tcPr>
          <w:p w14:paraId="5270A52D" w14:textId="77777777" w:rsidR="003C3DA4" w:rsidRPr="001A5023" w:rsidRDefault="00E306D8" w:rsidP="000727F7">
            <w:pPr>
              <w:pStyle w:val="afff7"/>
            </w:pPr>
            <w:r w:rsidRPr="001A5023">
              <w:t>27,458</w:t>
            </w:r>
          </w:p>
        </w:tc>
        <w:tc>
          <w:tcPr>
            <w:tcW w:w="2143" w:type="pct"/>
            <w:shd w:val="clear" w:color="auto" w:fill="auto"/>
          </w:tcPr>
          <w:p w14:paraId="467D801F" w14:textId="77777777" w:rsidR="003C3DA4" w:rsidRPr="001A5023" w:rsidRDefault="00E306D8" w:rsidP="000727F7">
            <w:pPr>
              <w:pStyle w:val="afff7"/>
            </w:pPr>
            <w:r w:rsidRPr="001A5023">
              <w:t>國有原野及林班解除地、保安林</w:t>
            </w:r>
          </w:p>
        </w:tc>
      </w:tr>
      <w:tr w:rsidR="00863C99" w:rsidRPr="001A5023" w14:paraId="069D96C4" w14:textId="77777777" w:rsidTr="00956E8F">
        <w:trPr>
          <w:jc w:val="center"/>
        </w:trPr>
        <w:tc>
          <w:tcPr>
            <w:tcW w:w="1583" w:type="pct"/>
            <w:shd w:val="clear" w:color="auto" w:fill="auto"/>
            <w:vAlign w:val="center"/>
          </w:tcPr>
          <w:p w14:paraId="0835A6CB" w14:textId="77777777" w:rsidR="003C3DA4" w:rsidRPr="001A5023" w:rsidRDefault="003C3DA4" w:rsidP="000727F7">
            <w:pPr>
              <w:pStyle w:val="afff7"/>
            </w:pPr>
          </w:p>
        </w:tc>
        <w:tc>
          <w:tcPr>
            <w:tcW w:w="1274" w:type="pct"/>
            <w:shd w:val="clear" w:color="auto" w:fill="auto"/>
          </w:tcPr>
          <w:p w14:paraId="0D4C8102" w14:textId="77777777" w:rsidR="003C3DA4" w:rsidRPr="001A5023" w:rsidRDefault="00E306D8" w:rsidP="000727F7">
            <w:pPr>
              <w:pStyle w:val="afff7"/>
            </w:pPr>
            <w:r w:rsidRPr="001A5023">
              <w:t>5,105</w:t>
            </w:r>
          </w:p>
        </w:tc>
        <w:tc>
          <w:tcPr>
            <w:tcW w:w="2143" w:type="pct"/>
            <w:shd w:val="clear" w:color="auto" w:fill="auto"/>
          </w:tcPr>
          <w:p w14:paraId="4AFDD33D" w14:textId="77777777" w:rsidR="003C3DA4" w:rsidRPr="001A5023" w:rsidRDefault="00E306D8" w:rsidP="000727F7">
            <w:pPr>
              <w:pStyle w:val="afff7"/>
            </w:pPr>
            <w:r w:rsidRPr="001A5023">
              <w:t>公有林</w:t>
            </w:r>
          </w:p>
        </w:tc>
      </w:tr>
      <w:tr w:rsidR="00863C99" w:rsidRPr="001A5023" w14:paraId="290B2B97" w14:textId="77777777" w:rsidTr="00956E8F">
        <w:trPr>
          <w:jc w:val="center"/>
        </w:trPr>
        <w:tc>
          <w:tcPr>
            <w:tcW w:w="1583" w:type="pct"/>
            <w:shd w:val="clear" w:color="auto" w:fill="auto"/>
            <w:vAlign w:val="center"/>
          </w:tcPr>
          <w:p w14:paraId="66AD9B3E" w14:textId="77777777" w:rsidR="003C3DA4" w:rsidRPr="001A5023" w:rsidRDefault="003C3DA4" w:rsidP="000727F7">
            <w:pPr>
              <w:pStyle w:val="afff7"/>
            </w:pPr>
          </w:p>
        </w:tc>
        <w:tc>
          <w:tcPr>
            <w:tcW w:w="1274" w:type="pct"/>
            <w:shd w:val="clear" w:color="auto" w:fill="auto"/>
          </w:tcPr>
          <w:p w14:paraId="2D2982A6" w14:textId="77777777" w:rsidR="003C3DA4" w:rsidRPr="001A5023" w:rsidRDefault="00E306D8" w:rsidP="000727F7">
            <w:pPr>
              <w:pStyle w:val="afff7"/>
            </w:pPr>
            <w:r w:rsidRPr="001A5023">
              <w:t>11,363</w:t>
            </w:r>
          </w:p>
        </w:tc>
        <w:tc>
          <w:tcPr>
            <w:tcW w:w="2143" w:type="pct"/>
            <w:shd w:val="clear" w:color="auto" w:fill="auto"/>
          </w:tcPr>
          <w:p w14:paraId="2C85EE13" w14:textId="77777777" w:rsidR="003C3DA4" w:rsidRPr="001A5023" w:rsidRDefault="00E306D8" w:rsidP="000727F7">
            <w:pPr>
              <w:pStyle w:val="afff7"/>
            </w:pPr>
            <w:r w:rsidRPr="001A5023">
              <w:t>私有林</w:t>
            </w:r>
          </w:p>
        </w:tc>
      </w:tr>
      <w:tr w:rsidR="00863C99" w:rsidRPr="001A5023" w14:paraId="6274FBD6" w14:textId="77777777" w:rsidTr="00956E8F">
        <w:trPr>
          <w:jc w:val="center"/>
        </w:trPr>
        <w:tc>
          <w:tcPr>
            <w:tcW w:w="1583" w:type="pct"/>
            <w:shd w:val="clear" w:color="auto" w:fill="auto"/>
            <w:vAlign w:val="center"/>
          </w:tcPr>
          <w:p w14:paraId="2C940DC8" w14:textId="77777777" w:rsidR="003C3DA4" w:rsidRPr="001A5023" w:rsidRDefault="00E306D8" w:rsidP="000727F7">
            <w:pPr>
              <w:pStyle w:val="afff7"/>
            </w:pPr>
            <w:r w:rsidRPr="001A5023">
              <w:t>合計</w:t>
            </w:r>
          </w:p>
        </w:tc>
        <w:tc>
          <w:tcPr>
            <w:tcW w:w="1274" w:type="pct"/>
            <w:shd w:val="clear" w:color="auto" w:fill="auto"/>
          </w:tcPr>
          <w:p w14:paraId="46E187E6" w14:textId="77777777" w:rsidR="003C3DA4" w:rsidRPr="001A5023" w:rsidRDefault="00E306D8" w:rsidP="000727F7">
            <w:pPr>
              <w:pStyle w:val="afff7"/>
            </w:pPr>
            <w:r w:rsidRPr="001A5023">
              <w:t>315,995</w:t>
            </w:r>
          </w:p>
        </w:tc>
        <w:tc>
          <w:tcPr>
            <w:tcW w:w="2143" w:type="pct"/>
            <w:shd w:val="clear" w:color="auto" w:fill="auto"/>
          </w:tcPr>
          <w:p w14:paraId="55275F04" w14:textId="77777777" w:rsidR="003C3DA4" w:rsidRPr="001A5023" w:rsidRDefault="003C3DA4" w:rsidP="000727F7">
            <w:pPr>
              <w:pStyle w:val="afff7"/>
            </w:pPr>
          </w:p>
        </w:tc>
      </w:tr>
    </w:tbl>
    <w:p w14:paraId="3CEE2359" w14:textId="77777777" w:rsidR="003C3DA4" w:rsidRPr="001A5023" w:rsidRDefault="003C3DA4" w:rsidP="008315BD">
      <w:pPr>
        <w:pStyle w:val="aff4"/>
      </w:pPr>
      <w:bookmarkStart w:id="67" w:name="_Ref99530599"/>
    </w:p>
    <w:p w14:paraId="16CEE8AC" w14:textId="01FCD1C7" w:rsidR="003C3DA4" w:rsidRPr="001A5023" w:rsidRDefault="00E306D8" w:rsidP="005F47B0">
      <w:pPr>
        <w:pStyle w:val="aff3"/>
        <w:spacing w:before="180"/>
      </w:pPr>
      <w:bookmarkStart w:id="68" w:name="_Ref100685856"/>
      <w:bookmarkStart w:id="69" w:name="_Toc102119480"/>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7</w:t>
      </w:r>
      <w:r w:rsidR="000D4934" w:rsidRPr="001A5023">
        <w:fldChar w:fldCharType="end"/>
      </w:r>
      <w:bookmarkEnd w:id="67"/>
      <w:bookmarkEnd w:id="68"/>
      <w:r w:rsidRPr="001A5023">
        <w:t xml:space="preserve"> </w:t>
      </w:r>
      <w:r w:rsidRPr="001A5023">
        <w:rPr>
          <w:rFonts w:hint="eastAsia"/>
        </w:rPr>
        <w:t>南投縣森林之蓄積量表</w:t>
      </w:r>
      <w:bookmarkEnd w:id="69"/>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209"/>
        <w:gridCol w:w="1086"/>
        <w:gridCol w:w="1209"/>
        <w:gridCol w:w="899"/>
        <w:gridCol w:w="1332"/>
        <w:gridCol w:w="1084"/>
      </w:tblGrid>
      <w:tr w:rsidR="00863C99" w:rsidRPr="001A5023" w14:paraId="72C53B0D" w14:textId="77777777" w:rsidTr="00956E8F">
        <w:trPr>
          <w:tblHeader/>
          <w:jc w:val="center"/>
        </w:trPr>
        <w:tc>
          <w:tcPr>
            <w:tcW w:w="1012" w:type="pct"/>
            <w:shd w:val="clear" w:color="auto" w:fill="auto"/>
            <w:vAlign w:val="center"/>
          </w:tcPr>
          <w:p w14:paraId="1AC0D213" w14:textId="77777777" w:rsidR="003C3DA4" w:rsidRPr="001A5023" w:rsidRDefault="00E306D8" w:rsidP="000727F7">
            <w:pPr>
              <w:pStyle w:val="afff7"/>
            </w:pPr>
            <w:r w:rsidRPr="001A5023">
              <w:t>機構名稱</w:t>
            </w:r>
          </w:p>
        </w:tc>
        <w:tc>
          <w:tcPr>
            <w:tcW w:w="707" w:type="pct"/>
            <w:shd w:val="clear" w:color="auto" w:fill="auto"/>
            <w:vAlign w:val="center"/>
          </w:tcPr>
          <w:p w14:paraId="7247D03B" w14:textId="77777777" w:rsidR="003C3DA4" w:rsidRPr="001A5023" w:rsidRDefault="00E306D8" w:rsidP="000727F7">
            <w:pPr>
              <w:pStyle w:val="afff7"/>
            </w:pPr>
            <w:r w:rsidRPr="001A5023">
              <w:t>針葉樹林</w:t>
            </w:r>
            <w:r w:rsidRPr="001A5023">
              <w:t>(</w:t>
            </w:r>
            <w:r w:rsidRPr="001A5023">
              <w:t>棵</w:t>
            </w:r>
            <w:r w:rsidRPr="001A5023">
              <w:t>)</w:t>
            </w:r>
          </w:p>
        </w:tc>
        <w:tc>
          <w:tcPr>
            <w:tcW w:w="635" w:type="pct"/>
            <w:shd w:val="clear" w:color="auto" w:fill="auto"/>
            <w:vAlign w:val="center"/>
          </w:tcPr>
          <w:p w14:paraId="480C6384" w14:textId="77777777" w:rsidR="003C3DA4" w:rsidRPr="001A5023" w:rsidRDefault="00E306D8" w:rsidP="000727F7">
            <w:pPr>
              <w:pStyle w:val="afff7"/>
            </w:pPr>
            <w:r w:rsidRPr="001A5023">
              <w:t>闊葉樹林</w:t>
            </w:r>
            <w:r w:rsidRPr="001A5023">
              <w:t>(</w:t>
            </w:r>
            <w:r w:rsidRPr="001A5023">
              <w:t>棵</w:t>
            </w:r>
            <w:r w:rsidRPr="001A5023">
              <w:t>)</w:t>
            </w:r>
          </w:p>
        </w:tc>
        <w:tc>
          <w:tcPr>
            <w:tcW w:w="707" w:type="pct"/>
            <w:shd w:val="clear" w:color="auto" w:fill="auto"/>
            <w:vAlign w:val="center"/>
          </w:tcPr>
          <w:p w14:paraId="1E529101" w14:textId="77777777" w:rsidR="003C3DA4" w:rsidRPr="001A5023" w:rsidRDefault="00E306D8" w:rsidP="000727F7">
            <w:pPr>
              <w:pStyle w:val="afff7"/>
            </w:pPr>
            <w:r w:rsidRPr="001A5023">
              <w:t>合計</w:t>
            </w:r>
          </w:p>
        </w:tc>
        <w:tc>
          <w:tcPr>
            <w:tcW w:w="526" w:type="pct"/>
            <w:shd w:val="clear" w:color="auto" w:fill="auto"/>
            <w:vAlign w:val="center"/>
          </w:tcPr>
          <w:p w14:paraId="609182DE" w14:textId="77777777" w:rsidR="003C3DA4" w:rsidRPr="001A5023" w:rsidRDefault="00E306D8" w:rsidP="000727F7">
            <w:pPr>
              <w:pStyle w:val="afff7"/>
            </w:pPr>
            <w:r w:rsidRPr="001A5023">
              <w:t>百分率</w:t>
            </w:r>
            <w:r w:rsidRPr="001A5023">
              <w:t>(%)</w:t>
            </w:r>
          </w:p>
        </w:tc>
        <w:tc>
          <w:tcPr>
            <w:tcW w:w="779" w:type="pct"/>
            <w:shd w:val="clear" w:color="auto" w:fill="auto"/>
            <w:vAlign w:val="center"/>
          </w:tcPr>
          <w:p w14:paraId="49565EA2" w14:textId="77777777" w:rsidR="003C3DA4" w:rsidRPr="001A5023" w:rsidRDefault="00E306D8" w:rsidP="000727F7">
            <w:pPr>
              <w:pStyle w:val="afff7"/>
            </w:pPr>
            <w:r w:rsidRPr="001A5023">
              <w:t>竹林</w:t>
            </w:r>
            <w:r w:rsidRPr="001A5023">
              <w:t>(</w:t>
            </w:r>
            <w:r w:rsidRPr="001A5023">
              <w:t>支</w:t>
            </w:r>
            <w:r w:rsidRPr="001A5023">
              <w:t>)</w:t>
            </w:r>
          </w:p>
        </w:tc>
        <w:tc>
          <w:tcPr>
            <w:tcW w:w="635" w:type="pct"/>
            <w:shd w:val="clear" w:color="auto" w:fill="auto"/>
            <w:vAlign w:val="center"/>
          </w:tcPr>
          <w:p w14:paraId="11793A7B" w14:textId="77777777" w:rsidR="003C3DA4" w:rsidRPr="001A5023" w:rsidRDefault="00E306D8" w:rsidP="000727F7">
            <w:pPr>
              <w:pStyle w:val="afff7"/>
            </w:pPr>
            <w:r w:rsidRPr="001A5023">
              <w:t>竹林</w:t>
            </w:r>
            <w:r w:rsidRPr="001A5023">
              <w:t>(</w:t>
            </w:r>
            <w:r w:rsidRPr="001A5023">
              <w:t>叢</w:t>
            </w:r>
            <w:r w:rsidRPr="001A5023">
              <w:t>)</w:t>
            </w:r>
          </w:p>
        </w:tc>
      </w:tr>
      <w:tr w:rsidR="00863C99" w:rsidRPr="001A5023" w14:paraId="50E03FEB" w14:textId="77777777" w:rsidTr="00956E8F">
        <w:trPr>
          <w:tblHeader/>
          <w:jc w:val="center"/>
        </w:trPr>
        <w:tc>
          <w:tcPr>
            <w:tcW w:w="1012" w:type="pct"/>
            <w:shd w:val="clear" w:color="auto" w:fill="auto"/>
            <w:vAlign w:val="center"/>
          </w:tcPr>
          <w:p w14:paraId="13774EAC" w14:textId="77777777" w:rsidR="003C3DA4" w:rsidRPr="001A5023" w:rsidRDefault="00E306D8" w:rsidP="000727F7">
            <w:pPr>
              <w:pStyle w:val="afff7"/>
            </w:pPr>
            <w:r w:rsidRPr="001A5023">
              <w:t>南投林區管理處</w:t>
            </w:r>
          </w:p>
        </w:tc>
        <w:tc>
          <w:tcPr>
            <w:tcW w:w="707" w:type="pct"/>
            <w:shd w:val="clear" w:color="auto" w:fill="auto"/>
            <w:vAlign w:val="center"/>
          </w:tcPr>
          <w:p w14:paraId="6311D427" w14:textId="77777777" w:rsidR="003C3DA4" w:rsidRPr="001A5023" w:rsidRDefault="00E306D8" w:rsidP="000727F7">
            <w:pPr>
              <w:pStyle w:val="afff7"/>
            </w:pPr>
            <w:r w:rsidRPr="001A5023">
              <w:t>16333375</w:t>
            </w:r>
          </w:p>
        </w:tc>
        <w:tc>
          <w:tcPr>
            <w:tcW w:w="635" w:type="pct"/>
            <w:shd w:val="clear" w:color="auto" w:fill="auto"/>
            <w:vAlign w:val="center"/>
          </w:tcPr>
          <w:p w14:paraId="3E04DACC" w14:textId="77777777" w:rsidR="003C3DA4" w:rsidRPr="001A5023" w:rsidRDefault="00E306D8" w:rsidP="000727F7">
            <w:pPr>
              <w:pStyle w:val="afff7"/>
            </w:pPr>
            <w:r w:rsidRPr="001A5023">
              <w:t>7200045</w:t>
            </w:r>
          </w:p>
        </w:tc>
        <w:tc>
          <w:tcPr>
            <w:tcW w:w="707" w:type="pct"/>
            <w:shd w:val="clear" w:color="auto" w:fill="auto"/>
            <w:vAlign w:val="center"/>
          </w:tcPr>
          <w:p w14:paraId="5B4A9CE6" w14:textId="77777777" w:rsidR="003C3DA4" w:rsidRPr="001A5023" w:rsidRDefault="00E306D8" w:rsidP="000727F7">
            <w:pPr>
              <w:pStyle w:val="afff7"/>
            </w:pPr>
            <w:r w:rsidRPr="001A5023">
              <w:t>23533420</w:t>
            </w:r>
          </w:p>
        </w:tc>
        <w:tc>
          <w:tcPr>
            <w:tcW w:w="526" w:type="pct"/>
            <w:shd w:val="clear" w:color="auto" w:fill="auto"/>
            <w:vAlign w:val="center"/>
          </w:tcPr>
          <w:p w14:paraId="587206C2" w14:textId="77777777" w:rsidR="003C3DA4" w:rsidRPr="001A5023" w:rsidRDefault="00E306D8" w:rsidP="000727F7">
            <w:pPr>
              <w:pStyle w:val="afff7"/>
            </w:pPr>
            <w:r w:rsidRPr="001A5023">
              <w:t>86.52</w:t>
            </w:r>
          </w:p>
        </w:tc>
        <w:tc>
          <w:tcPr>
            <w:tcW w:w="779" w:type="pct"/>
            <w:shd w:val="clear" w:color="auto" w:fill="auto"/>
            <w:vAlign w:val="center"/>
          </w:tcPr>
          <w:p w14:paraId="297A2D33" w14:textId="77777777" w:rsidR="003C3DA4" w:rsidRPr="001A5023" w:rsidRDefault="00E306D8" w:rsidP="000727F7">
            <w:pPr>
              <w:pStyle w:val="afff7"/>
            </w:pPr>
            <w:r w:rsidRPr="001A5023">
              <w:t>42899137</w:t>
            </w:r>
          </w:p>
        </w:tc>
        <w:tc>
          <w:tcPr>
            <w:tcW w:w="635" w:type="pct"/>
            <w:shd w:val="clear" w:color="auto" w:fill="auto"/>
            <w:vAlign w:val="center"/>
          </w:tcPr>
          <w:p w14:paraId="4F24C682" w14:textId="77777777" w:rsidR="003C3DA4" w:rsidRPr="001A5023" w:rsidRDefault="00E306D8" w:rsidP="000727F7">
            <w:pPr>
              <w:pStyle w:val="afff7"/>
            </w:pPr>
            <w:r w:rsidRPr="001A5023">
              <w:t>2079642</w:t>
            </w:r>
          </w:p>
        </w:tc>
      </w:tr>
      <w:tr w:rsidR="00863C99" w:rsidRPr="001A5023" w14:paraId="6459768D" w14:textId="77777777" w:rsidTr="00956E8F">
        <w:trPr>
          <w:tblHeader/>
          <w:jc w:val="center"/>
        </w:trPr>
        <w:tc>
          <w:tcPr>
            <w:tcW w:w="1012" w:type="pct"/>
            <w:shd w:val="clear" w:color="auto" w:fill="auto"/>
            <w:vAlign w:val="center"/>
          </w:tcPr>
          <w:p w14:paraId="4600FA47" w14:textId="77777777" w:rsidR="003C3DA4" w:rsidRPr="001A5023" w:rsidRDefault="00E306D8" w:rsidP="000727F7">
            <w:pPr>
              <w:pStyle w:val="afff7"/>
            </w:pPr>
            <w:r w:rsidRPr="001A5023">
              <w:t>台大實驗林管理處</w:t>
            </w:r>
          </w:p>
        </w:tc>
        <w:tc>
          <w:tcPr>
            <w:tcW w:w="707" w:type="pct"/>
            <w:shd w:val="clear" w:color="auto" w:fill="auto"/>
            <w:vAlign w:val="center"/>
          </w:tcPr>
          <w:p w14:paraId="2E8E62D1" w14:textId="77777777" w:rsidR="003C3DA4" w:rsidRPr="001A5023" w:rsidRDefault="00E306D8" w:rsidP="000727F7">
            <w:pPr>
              <w:pStyle w:val="afff7"/>
            </w:pPr>
            <w:r w:rsidRPr="001A5023">
              <w:t>1310267</w:t>
            </w:r>
          </w:p>
        </w:tc>
        <w:tc>
          <w:tcPr>
            <w:tcW w:w="635" w:type="pct"/>
            <w:shd w:val="clear" w:color="auto" w:fill="auto"/>
            <w:vAlign w:val="center"/>
          </w:tcPr>
          <w:p w14:paraId="2771AA6B" w14:textId="77777777" w:rsidR="003C3DA4" w:rsidRPr="001A5023" w:rsidRDefault="00E306D8" w:rsidP="000727F7">
            <w:pPr>
              <w:pStyle w:val="afff7"/>
            </w:pPr>
            <w:r w:rsidRPr="001A5023">
              <w:t>388859</w:t>
            </w:r>
          </w:p>
        </w:tc>
        <w:tc>
          <w:tcPr>
            <w:tcW w:w="707" w:type="pct"/>
            <w:shd w:val="clear" w:color="auto" w:fill="auto"/>
            <w:vAlign w:val="center"/>
          </w:tcPr>
          <w:p w14:paraId="4EA39114" w14:textId="77777777" w:rsidR="003C3DA4" w:rsidRPr="001A5023" w:rsidRDefault="00E306D8" w:rsidP="000727F7">
            <w:pPr>
              <w:pStyle w:val="afff7"/>
            </w:pPr>
            <w:r w:rsidRPr="001A5023">
              <w:t>1699126</w:t>
            </w:r>
          </w:p>
        </w:tc>
        <w:tc>
          <w:tcPr>
            <w:tcW w:w="526" w:type="pct"/>
            <w:shd w:val="clear" w:color="auto" w:fill="auto"/>
            <w:vAlign w:val="center"/>
          </w:tcPr>
          <w:p w14:paraId="74018DAB" w14:textId="77777777" w:rsidR="003C3DA4" w:rsidRPr="001A5023" w:rsidRDefault="00E306D8" w:rsidP="000727F7">
            <w:pPr>
              <w:pStyle w:val="afff7"/>
            </w:pPr>
            <w:r w:rsidRPr="001A5023">
              <w:t>6.24</w:t>
            </w:r>
          </w:p>
        </w:tc>
        <w:tc>
          <w:tcPr>
            <w:tcW w:w="779" w:type="pct"/>
            <w:shd w:val="clear" w:color="auto" w:fill="auto"/>
            <w:vAlign w:val="center"/>
          </w:tcPr>
          <w:p w14:paraId="7AA4DE6A" w14:textId="77777777" w:rsidR="003C3DA4" w:rsidRPr="001A5023" w:rsidRDefault="00E306D8" w:rsidP="000727F7">
            <w:pPr>
              <w:pStyle w:val="afff7"/>
            </w:pPr>
            <w:r w:rsidRPr="001A5023">
              <w:t>-</w:t>
            </w:r>
          </w:p>
        </w:tc>
        <w:tc>
          <w:tcPr>
            <w:tcW w:w="635" w:type="pct"/>
            <w:shd w:val="clear" w:color="auto" w:fill="auto"/>
            <w:vAlign w:val="center"/>
          </w:tcPr>
          <w:p w14:paraId="21F58E1B" w14:textId="77777777" w:rsidR="003C3DA4" w:rsidRPr="001A5023" w:rsidRDefault="00E306D8" w:rsidP="000727F7">
            <w:pPr>
              <w:pStyle w:val="afff7"/>
            </w:pPr>
            <w:r w:rsidRPr="001A5023">
              <w:t>-</w:t>
            </w:r>
          </w:p>
        </w:tc>
      </w:tr>
      <w:tr w:rsidR="00863C99" w:rsidRPr="001A5023" w14:paraId="28B16D72" w14:textId="77777777" w:rsidTr="00956E8F">
        <w:trPr>
          <w:tblHeader/>
          <w:jc w:val="center"/>
        </w:trPr>
        <w:tc>
          <w:tcPr>
            <w:tcW w:w="1012" w:type="pct"/>
            <w:shd w:val="clear" w:color="auto" w:fill="auto"/>
            <w:vAlign w:val="center"/>
          </w:tcPr>
          <w:p w14:paraId="5725E9C5" w14:textId="77777777" w:rsidR="003C3DA4" w:rsidRPr="001A5023" w:rsidRDefault="00E306D8" w:rsidP="000727F7">
            <w:pPr>
              <w:pStyle w:val="afff7"/>
            </w:pPr>
            <w:r w:rsidRPr="001A5023">
              <w:t>中興大學惠蓀林場</w:t>
            </w:r>
          </w:p>
        </w:tc>
        <w:tc>
          <w:tcPr>
            <w:tcW w:w="707" w:type="pct"/>
            <w:shd w:val="clear" w:color="auto" w:fill="auto"/>
            <w:vAlign w:val="center"/>
          </w:tcPr>
          <w:p w14:paraId="64860FA5" w14:textId="77777777" w:rsidR="003C3DA4" w:rsidRPr="001A5023" w:rsidRDefault="00E306D8" w:rsidP="000727F7">
            <w:pPr>
              <w:pStyle w:val="afff7"/>
            </w:pPr>
            <w:r w:rsidRPr="001A5023">
              <w:t>139283</w:t>
            </w:r>
          </w:p>
        </w:tc>
        <w:tc>
          <w:tcPr>
            <w:tcW w:w="635" w:type="pct"/>
            <w:shd w:val="clear" w:color="auto" w:fill="auto"/>
            <w:vAlign w:val="center"/>
          </w:tcPr>
          <w:p w14:paraId="0613080F" w14:textId="77777777" w:rsidR="003C3DA4" w:rsidRPr="001A5023" w:rsidRDefault="00E306D8" w:rsidP="000727F7">
            <w:pPr>
              <w:pStyle w:val="afff7"/>
            </w:pPr>
            <w:r w:rsidRPr="001A5023">
              <w:t>1449337</w:t>
            </w:r>
          </w:p>
        </w:tc>
        <w:tc>
          <w:tcPr>
            <w:tcW w:w="707" w:type="pct"/>
            <w:shd w:val="clear" w:color="auto" w:fill="auto"/>
            <w:vAlign w:val="center"/>
          </w:tcPr>
          <w:p w14:paraId="2328D622" w14:textId="77777777" w:rsidR="003C3DA4" w:rsidRPr="001A5023" w:rsidRDefault="00E306D8" w:rsidP="000727F7">
            <w:pPr>
              <w:pStyle w:val="afff7"/>
            </w:pPr>
            <w:r w:rsidRPr="001A5023">
              <w:t>1588620</w:t>
            </w:r>
          </w:p>
        </w:tc>
        <w:tc>
          <w:tcPr>
            <w:tcW w:w="526" w:type="pct"/>
            <w:shd w:val="clear" w:color="auto" w:fill="auto"/>
            <w:vAlign w:val="center"/>
          </w:tcPr>
          <w:p w14:paraId="70AB900B" w14:textId="77777777" w:rsidR="003C3DA4" w:rsidRPr="001A5023" w:rsidRDefault="00E306D8" w:rsidP="000727F7">
            <w:pPr>
              <w:pStyle w:val="afff7"/>
            </w:pPr>
            <w:r w:rsidRPr="001A5023">
              <w:t>5.84</w:t>
            </w:r>
          </w:p>
        </w:tc>
        <w:tc>
          <w:tcPr>
            <w:tcW w:w="779" w:type="pct"/>
            <w:shd w:val="clear" w:color="auto" w:fill="auto"/>
            <w:vAlign w:val="center"/>
          </w:tcPr>
          <w:p w14:paraId="00C1F0F5" w14:textId="77777777" w:rsidR="003C3DA4" w:rsidRPr="001A5023" w:rsidRDefault="00E306D8" w:rsidP="000727F7">
            <w:pPr>
              <w:pStyle w:val="afff7"/>
            </w:pPr>
            <w:r w:rsidRPr="001A5023">
              <w:t>-</w:t>
            </w:r>
          </w:p>
        </w:tc>
        <w:tc>
          <w:tcPr>
            <w:tcW w:w="635" w:type="pct"/>
            <w:shd w:val="clear" w:color="auto" w:fill="auto"/>
            <w:vAlign w:val="center"/>
          </w:tcPr>
          <w:p w14:paraId="2B459D54" w14:textId="77777777" w:rsidR="003C3DA4" w:rsidRPr="001A5023" w:rsidRDefault="00E306D8" w:rsidP="000727F7">
            <w:pPr>
              <w:pStyle w:val="afff7"/>
            </w:pPr>
            <w:r w:rsidRPr="001A5023">
              <w:t>-</w:t>
            </w:r>
          </w:p>
        </w:tc>
      </w:tr>
      <w:tr w:rsidR="00863C99" w:rsidRPr="001A5023" w14:paraId="75B0330A" w14:textId="77777777" w:rsidTr="00956E8F">
        <w:trPr>
          <w:tblHeader/>
          <w:jc w:val="center"/>
        </w:trPr>
        <w:tc>
          <w:tcPr>
            <w:tcW w:w="1012" w:type="pct"/>
            <w:shd w:val="clear" w:color="auto" w:fill="auto"/>
            <w:vAlign w:val="center"/>
          </w:tcPr>
          <w:p w14:paraId="39C069CC" w14:textId="77777777" w:rsidR="003C3DA4" w:rsidRPr="001A5023" w:rsidRDefault="00E306D8" w:rsidP="000727F7">
            <w:pPr>
              <w:pStyle w:val="afff7"/>
            </w:pPr>
            <w:r w:rsidRPr="001A5023">
              <w:t>公私有林</w:t>
            </w:r>
          </w:p>
        </w:tc>
        <w:tc>
          <w:tcPr>
            <w:tcW w:w="707" w:type="pct"/>
            <w:shd w:val="clear" w:color="auto" w:fill="auto"/>
            <w:vAlign w:val="center"/>
          </w:tcPr>
          <w:p w14:paraId="25A77BDC" w14:textId="77777777" w:rsidR="003C3DA4" w:rsidRPr="001A5023" w:rsidRDefault="00E306D8" w:rsidP="000727F7">
            <w:pPr>
              <w:pStyle w:val="afff7"/>
            </w:pPr>
            <w:r w:rsidRPr="001A5023">
              <w:t>236278</w:t>
            </w:r>
          </w:p>
        </w:tc>
        <w:tc>
          <w:tcPr>
            <w:tcW w:w="635" w:type="pct"/>
            <w:shd w:val="clear" w:color="auto" w:fill="auto"/>
            <w:vAlign w:val="center"/>
          </w:tcPr>
          <w:p w14:paraId="25476052" w14:textId="77777777" w:rsidR="003C3DA4" w:rsidRPr="001A5023" w:rsidRDefault="00E306D8" w:rsidP="000727F7">
            <w:pPr>
              <w:pStyle w:val="afff7"/>
            </w:pPr>
            <w:r w:rsidRPr="001A5023">
              <w:t>144270</w:t>
            </w:r>
          </w:p>
        </w:tc>
        <w:tc>
          <w:tcPr>
            <w:tcW w:w="707" w:type="pct"/>
            <w:shd w:val="clear" w:color="auto" w:fill="auto"/>
            <w:vAlign w:val="center"/>
          </w:tcPr>
          <w:p w14:paraId="3E46E283" w14:textId="77777777" w:rsidR="003C3DA4" w:rsidRPr="001A5023" w:rsidRDefault="00E306D8" w:rsidP="000727F7">
            <w:pPr>
              <w:pStyle w:val="afff7"/>
            </w:pPr>
            <w:r w:rsidRPr="001A5023">
              <w:t>380548</w:t>
            </w:r>
          </w:p>
        </w:tc>
        <w:tc>
          <w:tcPr>
            <w:tcW w:w="526" w:type="pct"/>
            <w:shd w:val="clear" w:color="auto" w:fill="auto"/>
            <w:vAlign w:val="center"/>
          </w:tcPr>
          <w:p w14:paraId="406C8253" w14:textId="77777777" w:rsidR="003C3DA4" w:rsidRPr="001A5023" w:rsidRDefault="00E306D8" w:rsidP="000727F7">
            <w:pPr>
              <w:pStyle w:val="afff7"/>
            </w:pPr>
            <w:r w:rsidRPr="001A5023">
              <w:t>1.40</w:t>
            </w:r>
          </w:p>
        </w:tc>
        <w:tc>
          <w:tcPr>
            <w:tcW w:w="779" w:type="pct"/>
            <w:shd w:val="clear" w:color="auto" w:fill="auto"/>
            <w:vAlign w:val="center"/>
          </w:tcPr>
          <w:p w14:paraId="1DD06F9D" w14:textId="77777777" w:rsidR="003C3DA4" w:rsidRPr="001A5023" w:rsidRDefault="00E306D8" w:rsidP="000727F7">
            <w:pPr>
              <w:pStyle w:val="afff7"/>
            </w:pPr>
            <w:r w:rsidRPr="001A5023">
              <w:t>110043785</w:t>
            </w:r>
          </w:p>
        </w:tc>
        <w:tc>
          <w:tcPr>
            <w:tcW w:w="635" w:type="pct"/>
            <w:shd w:val="clear" w:color="auto" w:fill="auto"/>
            <w:vAlign w:val="center"/>
          </w:tcPr>
          <w:p w14:paraId="60569C1F" w14:textId="77777777" w:rsidR="003C3DA4" w:rsidRPr="001A5023" w:rsidRDefault="00E306D8" w:rsidP="000727F7">
            <w:pPr>
              <w:pStyle w:val="afff7"/>
            </w:pPr>
            <w:r w:rsidRPr="001A5023">
              <w:t>659567</w:t>
            </w:r>
          </w:p>
        </w:tc>
      </w:tr>
      <w:tr w:rsidR="00863C99" w:rsidRPr="001A5023" w14:paraId="4EB4F658" w14:textId="77777777" w:rsidTr="00956E8F">
        <w:trPr>
          <w:tblHeader/>
          <w:jc w:val="center"/>
        </w:trPr>
        <w:tc>
          <w:tcPr>
            <w:tcW w:w="1012" w:type="pct"/>
            <w:shd w:val="clear" w:color="auto" w:fill="auto"/>
            <w:vAlign w:val="center"/>
          </w:tcPr>
          <w:p w14:paraId="03A3086A" w14:textId="77777777" w:rsidR="003C3DA4" w:rsidRPr="001A5023" w:rsidRDefault="00E306D8" w:rsidP="000727F7">
            <w:pPr>
              <w:pStyle w:val="afff7"/>
            </w:pPr>
            <w:r w:rsidRPr="001A5023">
              <w:t>合計</w:t>
            </w:r>
          </w:p>
        </w:tc>
        <w:tc>
          <w:tcPr>
            <w:tcW w:w="707" w:type="pct"/>
            <w:shd w:val="clear" w:color="auto" w:fill="auto"/>
            <w:vAlign w:val="center"/>
          </w:tcPr>
          <w:p w14:paraId="20866EB3" w14:textId="77777777" w:rsidR="003C3DA4" w:rsidRPr="001A5023" w:rsidRDefault="00E306D8" w:rsidP="000727F7">
            <w:pPr>
              <w:pStyle w:val="afff7"/>
            </w:pPr>
            <w:r w:rsidRPr="001A5023">
              <w:t>18019203</w:t>
            </w:r>
          </w:p>
        </w:tc>
        <w:tc>
          <w:tcPr>
            <w:tcW w:w="635" w:type="pct"/>
            <w:shd w:val="clear" w:color="auto" w:fill="auto"/>
            <w:vAlign w:val="center"/>
          </w:tcPr>
          <w:p w14:paraId="60519899" w14:textId="77777777" w:rsidR="003C3DA4" w:rsidRPr="001A5023" w:rsidRDefault="00E306D8" w:rsidP="000727F7">
            <w:pPr>
              <w:pStyle w:val="afff7"/>
            </w:pPr>
            <w:r w:rsidRPr="001A5023">
              <w:t>9182511</w:t>
            </w:r>
          </w:p>
        </w:tc>
        <w:tc>
          <w:tcPr>
            <w:tcW w:w="707" w:type="pct"/>
            <w:shd w:val="clear" w:color="auto" w:fill="auto"/>
            <w:vAlign w:val="center"/>
          </w:tcPr>
          <w:p w14:paraId="3558220A" w14:textId="77777777" w:rsidR="003C3DA4" w:rsidRPr="001A5023" w:rsidRDefault="00E306D8" w:rsidP="000727F7">
            <w:pPr>
              <w:pStyle w:val="afff7"/>
            </w:pPr>
            <w:r w:rsidRPr="001A5023">
              <w:t>27201714</w:t>
            </w:r>
          </w:p>
        </w:tc>
        <w:tc>
          <w:tcPr>
            <w:tcW w:w="526" w:type="pct"/>
            <w:shd w:val="clear" w:color="auto" w:fill="auto"/>
            <w:vAlign w:val="center"/>
          </w:tcPr>
          <w:p w14:paraId="111EA829" w14:textId="77777777" w:rsidR="003C3DA4" w:rsidRPr="001A5023" w:rsidRDefault="00E306D8" w:rsidP="000727F7">
            <w:pPr>
              <w:pStyle w:val="afff7"/>
            </w:pPr>
            <w:r w:rsidRPr="001A5023">
              <w:t>100.00</w:t>
            </w:r>
          </w:p>
        </w:tc>
        <w:tc>
          <w:tcPr>
            <w:tcW w:w="779" w:type="pct"/>
            <w:shd w:val="clear" w:color="auto" w:fill="auto"/>
            <w:vAlign w:val="center"/>
          </w:tcPr>
          <w:p w14:paraId="6025EE28" w14:textId="77777777" w:rsidR="003C3DA4" w:rsidRPr="001A5023" w:rsidRDefault="00E306D8" w:rsidP="000727F7">
            <w:pPr>
              <w:pStyle w:val="afff7"/>
            </w:pPr>
            <w:r w:rsidRPr="001A5023">
              <w:t>152942922</w:t>
            </w:r>
          </w:p>
        </w:tc>
        <w:tc>
          <w:tcPr>
            <w:tcW w:w="635" w:type="pct"/>
            <w:shd w:val="clear" w:color="auto" w:fill="auto"/>
            <w:vAlign w:val="center"/>
          </w:tcPr>
          <w:p w14:paraId="2A2E5664" w14:textId="77777777" w:rsidR="003C3DA4" w:rsidRPr="001A5023" w:rsidRDefault="00E306D8" w:rsidP="000727F7">
            <w:pPr>
              <w:pStyle w:val="afff7"/>
            </w:pPr>
            <w:r w:rsidRPr="001A5023">
              <w:t>2739209</w:t>
            </w:r>
          </w:p>
        </w:tc>
      </w:tr>
    </w:tbl>
    <w:p w14:paraId="0F5B7AC5" w14:textId="77777777" w:rsidR="003C3DA4" w:rsidRPr="001A5023" w:rsidRDefault="00E306D8" w:rsidP="000F6DC4">
      <w:pPr>
        <w:pStyle w:val="a4"/>
      </w:pPr>
      <w:r w:rsidRPr="001A5023">
        <w:rPr>
          <w:rFonts w:hint="eastAsia"/>
        </w:rPr>
        <w:t>重大火災與爆炸災害潛勢分析</w:t>
      </w:r>
    </w:p>
    <w:p w14:paraId="43818127" w14:textId="77777777" w:rsidR="003C3DA4" w:rsidRPr="001A5023" w:rsidRDefault="00E306D8" w:rsidP="006616C5">
      <w:pPr>
        <w:pStyle w:val="af2"/>
      </w:pPr>
      <w:r w:rsidRPr="001A5023">
        <w:rPr>
          <w:rFonts w:hint="eastAsia"/>
        </w:rPr>
        <w:t>本鄉地處山區且境內涵蓋日月潭觀光地區，因交通運輸需求，沿臺</w:t>
      </w:r>
      <w:r w:rsidRPr="001A5023">
        <w:rPr>
          <w:rFonts w:hint="eastAsia"/>
        </w:rPr>
        <w:t>21</w:t>
      </w:r>
      <w:r w:rsidRPr="001A5023">
        <w:rPr>
          <w:rFonts w:hint="eastAsia"/>
        </w:rPr>
        <w:t>線以運送油罐車至加油站列為重大火災及爆炸潛勢要防範對象。</w:t>
      </w:r>
    </w:p>
    <w:p w14:paraId="5A4487BD" w14:textId="77777777" w:rsidR="003C3DA4" w:rsidRPr="001A5023" w:rsidRDefault="00E306D8" w:rsidP="000F6DC4">
      <w:pPr>
        <w:pStyle w:val="a4"/>
      </w:pPr>
      <w:r w:rsidRPr="001A5023">
        <w:rPr>
          <w:rFonts w:hint="eastAsia"/>
        </w:rPr>
        <w:t>重大陸上交通事故災害潛勢分析</w:t>
      </w:r>
    </w:p>
    <w:p w14:paraId="12183DF2" w14:textId="77777777" w:rsidR="003C3DA4" w:rsidRPr="001A5023" w:rsidRDefault="00E306D8" w:rsidP="006616C5">
      <w:pPr>
        <w:pStyle w:val="af2"/>
      </w:pPr>
      <w:r w:rsidRPr="001A5023">
        <w:rPr>
          <w:rFonts w:hint="eastAsia"/>
        </w:rPr>
        <w:t>由於工商業日益發達，交通便捷，加上生活環境變遷，國人旅遊休閒活動日趨熱絡，對交通之需求量暴增，同時增加轄區內交通事故發生之機率。尤其縣道</w:t>
      </w:r>
      <w:r w:rsidRPr="001A5023">
        <w:rPr>
          <w:rFonts w:hint="eastAsia"/>
        </w:rPr>
        <w:t>151</w:t>
      </w:r>
      <w:r w:rsidRPr="001A5023">
        <w:rPr>
          <w:rFonts w:hint="eastAsia"/>
        </w:rPr>
        <w:t>、</w:t>
      </w:r>
      <w:r w:rsidRPr="001A5023">
        <w:rPr>
          <w:rFonts w:hint="eastAsia"/>
        </w:rPr>
        <w:t>131</w:t>
      </w:r>
      <w:r w:rsidRPr="001A5023">
        <w:rPr>
          <w:rFonts w:hint="eastAsia"/>
        </w:rPr>
        <w:t>、</w:t>
      </w:r>
      <w:r w:rsidRPr="001A5023">
        <w:rPr>
          <w:rFonts w:hint="eastAsia"/>
        </w:rPr>
        <w:t>139</w:t>
      </w:r>
      <w:r w:rsidRPr="001A5023">
        <w:rPr>
          <w:rFonts w:hint="eastAsia"/>
        </w:rPr>
        <w:t>為主要交通道路，每到假日便因遊客車流大增而出現塞車問題，增加本鄉交通事故潛勢。</w:t>
      </w:r>
    </w:p>
    <w:p w14:paraId="470D300D" w14:textId="77777777" w:rsidR="003C3DA4" w:rsidRPr="001A5023" w:rsidRDefault="00E306D8" w:rsidP="000F6DC4">
      <w:pPr>
        <w:pStyle w:val="a4"/>
      </w:pPr>
      <w:r w:rsidRPr="001A5023">
        <w:rPr>
          <w:rFonts w:hint="eastAsia"/>
        </w:rPr>
        <w:t>空難災害潛勢分析</w:t>
      </w:r>
    </w:p>
    <w:p w14:paraId="5FF932F8" w14:textId="77777777" w:rsidR="003C3DA4" w:rsidRPr="001A5023" w:rsidRDefault="00E306D8" w:rsidP="006616C5">
      <w:pPr>
        <w:pStyle w:val="af2"/>
      </w:pPr>
      <w:r w:rsidRPr="001A5023">
        <w:rPr>
          <w:rFonts w:hint="eastAsia"/>
        </w:rPr>
        <w:t>本鄉境內無機場設立，因地形、地貌關係，影響層面較廣，南投縣山</w:t>
      </w:r>
      <w:r w:rsidRPr="001A5023">
        <w:rPr>
          <w:rFonts w:hint="eastAsia"/>
        </w:rPr>
        <w:lastRenderedPageBreak/>
        <w:t>區曾發生數次軍機墬落事件，所幸並無重大傷亡發生。但空難事件可能造成旅客及居民生命、財產極大損失，同時亦可能擴及房屋、道路、橋樑、電力、瓦斯、水管及電信等設施損毀。發生於山林時，更可能引起森林大火。</w:t>
      </w:r>
    </w:p>
    <w:p w14:paraId="76254289" w14:textId="77777777" w:rsidR="003C3DA4" w:rsidRPr="001A5023" w:rsidRDefault="00E306D8" w:rsidP="000F6DC4">
      <w:pPr>
        <w:pStyle w:val="a4"/>
      </w:pPr>
      <w:r w:rsidRPr="001A5023">
        <w:rPr>
          <w:rFonts w:hint="eastAsia"/>
        </w:rPr>
        <w:t>公用氣體與油料管線、輸電線路災害潛勢分析</w:t>
      </w:r>
    </w:p>
    <w:p w14:paraId="0E7677EF" w14:textId="77777777" w:rsidR="003C3DA4" w:rsidRPr="001A5023" w:rsidRDefault="00E306D8" w:rsidP="006616C5">
      <w:pPr>
        <w:pStyle w:val="af2"/>
      </w:pPr>
      <w:r w:rsidRPr="001A5023">
        <w:rPr>
          <w:rFonts w:hint="eastAsia"/>
        </w:rPr>
        <w:t>本鄉以觀光作為經濟發展的重心，雖不具超高壓輸電線路設備，且依據災害防救法施行細則第二條第三款所列公用氣體與油料管線災害，係指公用氣體燃料事業或石油業之管線，因事故發生，造成安全危害或環境污染者；同條第四款所列輸電線路災害，係指輸電之線路或設備受損，無法正常供輸電力，造成災害者。</w:t>
      </w:r>
    </w:p>
    <w:p w14:paraId="71E3D088" w14:textId="77777777" w:rsidR="003C3DA4" w:rsidRPr="001A5023" w:rsidRDefault="00E306D8" w:rsidP="000F6DC4">
      <w:pPr>
        <w:pStyle w:val="a4"/>
      </w:pPr>
      <w:r w:rsidRPr="001A5023">
        <w:rPr>
          <w:rFonts w:hint="eastAsia"/>
        </w:rPr>
        <w:t>寒害、旱害災害潛勢分析</w:t>
      </w:r>
    </w:p>
    <w:p w14:paraId="4BC3E0E6" w14:textId="77777777" w:rsidR="003C3DA4" w:rsidRPr="001A5023" w:rsidRDefault="00E306D8" w:rsidP="006616C5">
      <w:pPr>
        <w:pStyle w:val="af2"/>
      </w:pPr>
      <w:r w:rsidRPr="001A5023">
        <w:rPr>
          <w:rFonts w:hint="eastAsia"/>
        </w:rPr>
        <w:t>每年十二月至翌年二月的冬季期間，當強烈極地冷氣團南下，南投山區氣溫將明顯下降。若屬於乾冷之天氣型態，由於輻射冷卻強烈，極易發生寒害，尤其對熱帶及亞熱帶作物會有生理異常現象，產生落花、落果，葉片呈水浸狀、局部壞疽，嚴重者黃化脫落，致產品品質及產量下降。熱帶魚種有凍斃虞，家畜禽類各類呼吸器官疾病容易發生，嚴重者導致死亡，造成各項農漁畜產品損失。</w:t>
      </w:r>
    </w:p>
    <w:p w14:paraId="3497BC2F" w14:textId="77777777" w:rsidR="003C3DA4" w:rsidRPr="001A5023" w:rsidRDefault="00E306D8" w:rsidP="006616C5">
      <w:pPr>
        <w:pStyle w:val="af2"/>
      </w:pPr>
      <w:r w:rsidRPr="001A5023">
        <w:rPr>
          <w:rFonts w:hint="eastAsia"/>
        </w:rPr>
        <w:t>旱災災害係指降雨量、河川水量、地下水、水庫蓄水等水文水量減少時，因缺水對生物、環境、社會、民生及產業造成直接與間接影響所帶來之損失。直接影響如危及生物生命，農糧產量減少，森林、綠地範圍縮減，環境水質、空氣、衛生惡化，消防風險提高等，間接影響如糧食減少、物價上揚、產業收入或薪資所得降低、生活品質降低等。</w:t>
      </w:r>
    </w:p>
    <w:p w14:paraId="3C1B2EBE" w14:textId="77777777" w:rsidR="007317EA" w:rsidRPr="001A5023" w:rsidRDefault="00E306D8" w:rsidP="000F6DC4">
      <w:pPr>
        <w:pStyle w:val="a4"/>
      </w:pPr>
      <w:r w:rsidRPr="001A5023">
        <w:rPr>
          <w:rFonts w:hint="eastAsia"/>
        </w:rPr>
        <w:t>其他特別災害潛勢分析</w:t>
      </w:r>
    </w:p>
    <w:p w14:paraId="79DCF66D" w14:textId="77777777" w:rsidR="007317EA" w:rsidRPr="001A5023" w:rsidRDefault="00E306D8" w:rsidP="006616C5">
      <w:pPr>
        <w:pStyle w:val="af2"/>
      </w:pPr>
      <w:r w:rsidRPr="001A5023">
        <w:rPr>
          <w:rFonts w:hint="eastAsia"/>
        </w:rPr>
        <w:t>因隨著科技的進步和經濟的發展，</w:t>
      </w:r>
      <w:r w:rsidR="005F07CB" w:rsidRPr="001A5023">
        <w:rPr>
          <w:rFonts w:hint="eastAsia"/>
        </w:rPr>
        <w:t>包括生物原、輻射、毒性</w:t>
      </w:r>
      <w:r w:rsidR="00681B77" w:rsidRPr="001A5023">
        <w:rPr>
          <w:rFonts w:hint="eastAsia"/>
        </w:rPr>
        <w:t>及關注化學</w:t>
      </w:r>
      <w:r w:rsidR="005F07CB" w:rsidRPr="001A5023">
        <w:rPr>
          <w:rFonts w:hint="eastAsia"/>
        </w:rPr>
        <w:t>物質災害</w:t>
      </w:r>
      <w:r w:rsidR="00C7113A" w:rsidRPr="001A5023">
        <w:rPr>
          <w:rFonts w:hint="eastAsia"/>
        </w:rPr>
        <w:t>的</w:t>
      </w:r>
      <w:r w:rsidR="004646DF" w:rsidRPr="001A5023">
        <w:rPr>
          <w:rFonts w:hint="eastAsia"/>
        </w:rPr>
        <w:t>發生</w:t>
      </w:r>
      <w:r w:rsidR="00C7113A" w:rsidRPr="001A5023">
        <w:rPr>
          <w:rFonts w:hint="eastAsia"/>
        </w:rPr>
        <w:t>日益廣泛，包括核子反應器設施及醫、農、工業等方面</w:t>
      </w:r>
      <w:r w:rsidRPr="001A5023">
        <w:rPr>
          <w:rFonts w:hint="eastAsia"/>
        </w:rPr>
        <w:t>，由於不當的使用、人為疏失、設備機件故障時，無可避免地造成人體的傷害與環境的污染；而且對周圍建築物、工廠設備等的破壞範圍也很大，所造成的嚴重污染，更是難以處置，長期以來，由於民眾接觸相關資訊的機會較少，所以產生不必要的恐慌。所以相關物質之運送、貯存及使用等過程中，可能由於人為疏忽或設備不足或意外等原因，可能導致意外事故對於人體健康、物品安全或環境等均可能造成重大衝突災害。</w:t>
      </w:r>
    </w:p>
    <w:p w14:paraId="2CE6B7C6" w14:textId="77777777" w:rsidR="00D713A6" w:rsidRPr="001A5023" w:rsidRDefault="00E306D8" w:rsidP="001E3085">
      <w:pPr>
        <w:pStyle w:val="a6"/>
      </w:pPr>
      <w:r w:rsidRPr="001A5023">
        <w:rPr>
          <w:rFonts w:hint="eastAsia"/>
        </w:rPr>
        <w:lastRenderedPageBreak/>
        <w:t>災害防救機制</w:t>
      </w:r>
      <w:bookmarkEnd w:id="25"/>
    </w:p>
    <w:p w14:paraId="2A24EA4B" w14:textId="77777777" w:rsidR="000D4591" w:rsidRPr="001A5023" w:rsidRDefault="00E306D8" w:rsidP="00171139">
      <w:pPr>
        <w:pStyle w:val="a8"/>
        <w:numPr>
          <w:ilvl w:val="3"/>
          <w:numId w:val="138"/>
        </w:numPr>
      </w:pPr>
      <w:r w:rsidRPr="001A5023">
        <w:rPr>
          <w:rFonts w:hint="eastAsia"/>
        </w:rPr>
        <w:t>災害防救會報</w:t>
      </w:r>
    </w:p>
    <w:p w14:paraId="653CFE09" w14:textId="77777777" w:rsidR="004A79F5" w:rsidRPr="001A5023" w:rsidRDefault="00E306D8" w:rsidP="000727F7">
      <w:pPr>
        <w:pStyle w:val="af0"/>
        <w:ind w:firstLine="480"/>
      </w:pPr>
      <w:r w:rsidRPr="001A5023">
        <w:rPr>
          <w:rFonts w:hint="eastAsia"/>
        </w:rPr>
        <w:t>為有效推動災害防救工作，特依據災害防救法第</w:t>
      </w:r>
      <w:r w:rsidRPr="001A5023">
        <w:rPr>
          <w:rFonts w:hint="eastAsia"/>
        </w:rPr>
        <w:t>10</w:t>
      </w:r>
      <w:r w:rsidR="00CF5DA2" w:rsidRPr="001A5023">
        <w:rPr>
          <w:rFonts w:hint="eastAsia"/>
        </w:rPr>
        <w:t>條規定，設置本鄉</w:t>
      </w:r>
      <w:r w:rsidRPr="001A5023">
        <w:rPr>
          <w:rFonts w:hint="eastAsia"/>
        </w:rPr>
        <w:t>災害防救會報，並依法定訂</w:t>
      </w:r>
      <w:r w:rsidR="00CF5DA2" w:rsidRPr="001A5023">
        <w:rPr>
          <w:rFonts w:hint="eastAsia"/>
        </w:rPr>
        <w:t>鹿谷</w:t>
      </w:r>
      <w:r w:rsidRPr="001A5023">
        <w:rPr>
          <w:rFonts w:hint="eastAsia"/>
        </w:rPr>
        <w:t>鄉災害防救會報設置要點。本鄉災害防救會報每年由召集人定期召開會議一次，其任務包含：</w:t>
      </w:r>
    </w:p>
    <w:p w14:paraId="6FEA8159" w14:textId="77777777" w:rsidR="004A79F5" w:rsidRPr="001A5023" w:rsidRDefault="00E306D8" w:rsidP="00171139">
      <w:pPr>
        <w:pStyle w:val="af0"/>
        <w:numPr>
          <w:ilvl w:val="0"/>
          <w:numId w:val="63"/>
        </w:numPr>
        <w:ind w:firstLine="480"/>
      </w:pPr>
      <w:r w:rsidRPr="001A5023">
        <w:rPr>
          <w:rFonts w:hint="eastAsia"/>
        </w:rPr>
        <w:t>核定本鄉地區災害防救計畫。</w:t>
      </w:r>
    </w:p>
    <w:p w14:paraId="12712A9F" w14:textId="77777777" w:rsidR="004A79F5" w:rsidRPr="001A5023" w:rsidRDefault="00E306D8" w:rsidP="00171139">
      <w:pPr>
        <w:pStyle w:val="af0"/>
        <w:numPr>
          <w:ilvl w:val="0"/>
          <w:numId w:val="63"/>
        </w:numPr>
        <w:ind w:firstLine="480"/>
      </w:pPr>
      <w:r w:rsidRPr="001A5023">
        <w:rPr>
          <w:rFonts w:hint="eastAsia"/>
        </w:rPr>
        <w:t>核定重要災害防救措施及對策。</w:t>
      </w:r>
    </w:p>
    <w:p w14:paraId="1A7CCFD5" w14:textId="77777777" w:rsidR="004A79F5" w:rsidRPr="001A5023" w:rsidRDefault="00E306D8" w:rsidP="00171139">
      <w:pPr>
        <w:pStyle w:val="af0"/>
        <w:numPr>
          <w:ilvl w:val="0"/>
          <w:numId w:val="63"/>
        </w:numPr>
        <w:ind w:firstLine="480"/>
      </w:pPr>
      <w:r w:rsidRPr="001A5023">
        <w:rPr>
          <w:rFonts w:hint="eastAsia"/>
        </w:rPr>
        <w:t>推動災害緊急應變措施。</w:t>
      </w:r>
    </w:p>
    <w:p w14:paraId="413DEF74" w14:textId="77777777" w:rsidR="004A79F5" w:rsidRPr="001A5023" w:rsidRDefault="00E306D8" w:rsidP="00171139">
      <w:pPr>
        <w:pStyle w:val="af0"/>
        <w:numPr>
          <w:ilvl w:val="0"/>
          <w:numId w:val="63"/>
        </w:numPr>
        <w:ind w:firstLine="480"/>
      </w:pPr>
      <w:r w:rsidRPr="001A5023">
        <w:rPr>
          <w:rFonts w:hint="eastAsia"/>
        </w:rPr>
        <w:t>推動村里社區災害防救事宜。</w:t>
      </w:r>
    </w:p>
    <w:p w14:paraId="0017FD27" w14:textId="77777777" w:rsidR="008D3173" w:rsidRPr="001A5023" w:rsidRDefault="00E306D8" w:rsidP="00171139">
      <w:pPr>
        <w:pStyle w:val="af0"/>
        <w:numPr>
          <w:ilvl w:val="0"/>
          <w:numId w:val="63"/>
        </w:numPr>
        <w:ind w:firstLine="480"/>
      </w:pPr>
      <w:r w:rsidRPr="001A5023">
        <w:rPr>
          <w:rFonts w:hint="eastAsia"/>
        </w:rPr>
        <w:t>其他依法令規定事項。</w:t>
      </w:r>
    </w:p>
    <w:p w14:paraId="335763A3" w14:textId="77777777" w:rsidR="0048327C" w:rsidRPr="001A5023" w:rsidRDefault="00E306D8" w:rsidP="001E3085">
      <w:pPr>
        <w:pStyle w:val="a8"/>
      </w:pPr>
      <w:r w:rsidRPr="001A5023">
        <w:rPr>
          <w:rFonts w:hint="eastAsia"/>
        </w:rPr>
        <w:t>災害應變編組與任務</w:t>
      </w:r>
    </w:p>
    <w:p w14:paraId="3A962CF9" w14:textId="3C300A9A" w:rsidR="008D3173" w:rsidRDefault="00E306D8" w:rsidP="0070674C">
      <w:pPr>
        <w:pStyle w:val="af0"/>
        <w:ind w:firstLine="480"/>
      </w:pPr>
      <w:r w:rsidRPr="00BA68A2">
        <w:rPr>
          <w:rFonts w:hint="eastAsia"/>
          <w:highlight w:val="green"/>
        </w:rPr>
        <w:t>為</w:t>
      </w:r>
      <w:r w:rsidR="004A79F5" w:rsidRPr="00BA68A2">
        <w:rPr>
          <w:rFonts w:hint="eastAsia"/>
          <w:highlight w:val="green"/>
        </w:rPr>
        <w:t>預防災害或有效推行災害應變措施，當災害發生或有發生之虞時，本</w:t>
      </w:r>
      <w:r w:rsidR="00C50478" w:rsidRPr="00BA68A2">
        <w:rPr>
          <w:rFonts w:hint="eastAsia"/>
          <w:highlight w:val="green"/>
        </w:rPr>
        <w:t>鄉</w:t>
      </w:r>
      <w:r w:rsidR="004A79F5" w:rsidRPr="00BA68A2">
        <w:rPr>
          <w:rFonts w:hint="eastAsia"/>
          <w:highlight w:val="green"/>
        </w:rPr>
        <w:t>災害防救會報召集人應視災害規模成立災害應變中心，並擔任指揮官。本</w:t>
      </w:r>
      <w:r w:rsidR="001C75BE" w:rsidRPr="00BA68A2">
        <w:rPr>
          <w:rFonts w:hint="eastAsia"/>
          <w:highlight w:val="green"/>
        </w:rPr>
        <w:t>鄉</w:t>
      </w:r>
      <w:r w:rsidR="004A79F5" w:rsidRPr="00BA68A2">
        <w:rPr>
          <w:rFonts w:hint="eastAsia"/>
          <w:highlight w:val="green"/>
        </w:rPr>
        <w:t>依據災害防救法第</w:t>
      </w:r>
      <w:r w:rsidR="004A79F5" w:rsidRPr="00BA68A2">
        <w:rPr>
          <w:rFonts w:hint="eastAsia"/>
          <w:highlight w:val="green"/>
        </w:rPr>
        <w:t>12</w:t>
      </w:r>
      <w:r w:rsidR="004A79F5" w:rsidRPr="00BA68A2">
        <w:rPr>
          <w:rFonts w:hint="eastAsia"/>
          <w:highlight w:val="green"/>
        </w:rPr>
        <w:t>條第</w:t>
      </w:r>
      <w:r w:rsidR="004A79F5" w:rsidRPr="00BA68A2">
        <w:rPr>
          <w:rFonts w:hint="eastAsia"/>
          <w:highlight w:val="green"/>
        </w:rPr>
        <w:t>2</w:t>
      </w:r>
      <w:r w:rsidR="004A79F5" w:rsidRPr="00BA68A2">
        <w:rPr>
          <w:rFonts w:hint="eastAsia"/>
          <w:highlight w:val="green"/>
        </w:rPr>
        <w:t>款，訂定</w:t>
      </w:r>
      <w:r w:rsidR="00C50478" w:rsidRPr="00BA68A2">
        <w:rPr>
          <w:rFonts w:hint="eastAsia"/>
          <w:highlight w:val="green"/>
        </w:rPr>
        <w:t>本鄉</w:t>
      </w:r>
      <w:r w:rsidR="004A79F5" w:rsidRPr="00BA68A2">
        <w:rPr>
          <w:rFonts w:hint="eastAsia"/>
          <w:highlight w:val="green"/>
        </w:rPr>
        <w:t>災害應變中心成立時機、程序及編組作業要點。依據該作業要點本</w:t>
      </w:r>
      <w:r w:rsidR="00C50478" w:rsidRPr="00BA68A2">
        <w:rPr>
          <w:rFonts w:hint="eastAsia"/>
          <w:highlight w:val="green"/>
        </w:rPr>
        <w:t>鄉</w:t>
      </w:r>
      <w:r w:rsidR="004A79F5" w:rsidRPr="00BA68A2">
        <w:rPr>
          <w:rFonts w:hint="eastAsia"/>
          <w:highlight w:val="green"/>
        </w:rPr>
        <w:t>災害應變中心編組及任務如</w:t>
      </w:r>
      <w:r w:rsidR="00435468">
        <w:fldChar w:fldCharType="begin"/>
      </w:r>
      <w:r w:rsidR="00435468">
        <w:instrText xml:space="preserve"> REF _Ref100669861 \h  \* MERGEFORMAT </w:instrText>
      </w:r>
      <w:r w:rsidR="00435468">
        <w:fldChar w:fldCharType="separate"/>
      </w:r>
      <w:r w:rsidR="00EC2F10" w:rsidRPr="00EC2F10">
        <w:rPr>
          <w:rFonts w:hint="eastAsia"/>
          <w:highlight w:val="green"/>
        </w:rPr>
        <w:t>表</w:t>
      </w:r>
      <w:r w:rsidR="00EC2F10" w:rsidRPr="00EC2F10">
        <w:rPr>
          <w:rFonts w:hint="eastAsia"/>
          <w:highlight w:val="green"/>
        </w:rPr>
        <w:t xml:space="preserve"> </w:t>
      </w:r>
      <w:r w:rsidR="00EC2F10" w:rsidRPr="00EC2F10">
        <w:rPr>
          <w:highlight w:val="green"/>
        </w:rPr>
        <w:t>8</w:t>
      </w:r>
      <w:r w:rsidR="00435468">
        <w:fldChar w:fldCharType="end"/>
      </w:r>
      <w:r w:rsidR="00A32705" w:rsidRPr="00BA68A2">
        <w:rPr>
          <w:rFonts w:hint="eastAsia"/>
          <w:highlight w:val="green"/>
        </w:rPr>
        <w:t>、</w:t>
      </w:r>
      <w:r w:rsidR="00435468">
        <w:fldChar w:fldCharType="begin"/>
      </w:r>
      <w:r w:rsidR="00435468">
        <w:instrText xml:space="preserve"> REF _Ref100669863 \h  \* MERGEFORMAT </w:instrText>
      </w:r>
      <w:r w:rsidR="00435468">
        <w:fldChar w:fldCharType="separate"/>
      </w:r>
      <w:r w:rsidR="00EC2F10" w:rsidRPr="00EC2F10">
        <w:rPr>
          <w:rFonts w:hint="eastAsia"/>
          <w:highlight w:val="green"/>
        </w:rPr>
        <w:t>表</w:t>
      </w:r>
      <w:r w:rsidR="00EC2F10" w:rsidRPr="00EC2F10">
        <w:rPr>
          <w:rFonts w:hint="eastAsia"/>
          <w:highlight w:val="green"/>
        </w:rPr>
        <w:t xml:space="preserve"> </w:t>
      </w:r>
      <w:r w:rsidR="00EC2F10" w:rsidRPr="00EC2F10">
        <w:rPr>
          <w:highlight w:val="green"/>
        </w:rPr>
        <w:t>9</w:t>
      </w:r>
      <w:r w:rsidR="00435468">
        <w:fldChar w:fldCharType="end"/>
      </w:r>
      <w:r w:rsidR="00A32705" w:rsidRPr="00BA68A2">
        <w:rPr>
          <w:rFonts w:hint="eastAsia"/>
          <w:highlight w:val="green"/>
        </w:rPr>
        <w:t>。</w:t>
      </w:r>
    </w:p>
    <w:p w14:paraId="2E481BE2" w14:textId="77777777" w:rsidR="00794486" w:rsidRDefault="00794486" w:rsidP="0070674C">
      <w:pPr>
        <w:pStyle w:val="af0"/>
        <w:ind w:firstLine="480"/>
      </w:pPr>
      <w:r>
        <w:br w:type="page"/>
      </w:r>
    </w:p>
    <w:p w14:paraId="1F627543" w14:textId="28795082" w:rsidR="002309A2" w:rsidRDefault="00E306D8" w:rsidP="005F47B0">
      <w:pPr>
        <w:pStyle w:val="aff3"/>
        <w:spacing w:before="180"/>
      </w:pPr>
      <w:bookmarkStart w:id="70" w:name="_Ref100669861"/>
      <w:bookmarkStart w:id="71" w:name="_Toc102119481"/>
      <w:r w:rsidRPr="001A5023">
        <w:rPr>
          <w:rFonts w:hint="eastAsia"/>
        </w:rPr>
        <w:lastRenderedPageBreak/>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8</w:t>
      </w:r>
      <w:r w:rsidR="000D4934" w:rsidRPr="001A5023">
        <w:fldChar w:fldCharType="end"/>
      </w:r>
      <w:bookmarkEnd w:id="70"/>
      <w:r w:rsidRPr="001A5023">
        <w:rPr>
          <w:rFonts w:hint="eastAsia"/>
        </w:rPr>
        <w:t xml:space="preserve"> </w:t>
      </w:r>
      <w:r w:rsidRPr="001A5023">
        <w:rPr>
          <w:rFonts w:hint="eastAsia"/>
        </w:rPr>
        <w:t>本鄉災害應變中心編組及任務分工表</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928"/>
        <w:gridCol w:w="4702"/>
      </w:tblGrid>
      <w:tr w:rsidR="008315BD" w14:paraId="3668E55F" w14:textId="77777777" w:rsidTr="00BF57AC">
        <w:trPr>
          <w:trHeight w:val="567"/>
          <w:tblHeader/>
        </w:trPr>
        <w:tc>
          <w:tcPr>
            <w:tcW w:w="1587" w:type="dxa"/>
            <w:tcBorders>
              <w:top w:val="single" w:sz="4" w:space="0" w:color="auto"/>
              <w:left w:val="single" w:sz="4" w:space="0" w:color="auto"/>
              <w:bottom w:val="single" w:sz="4" w:space="0" w:color="auto"/>
              <w:right w:val="single" w:sz="4" w:space="0" w:color="auto"/>
            </w:tcBorders>
            <w:vAlign w:val="center"/>
            <w:hideMark/>
          </w:tcPr>
          <w:p w14:paraId="1F393BBF" w14:textId="77777777" w:rsidR="008315BD" w:rsidRDefault="008315BD" w:rsidP="00BF57AC">
            <w:pPr>
              <w:pStyle w:val="afff7"/>
              <w:jc w:val="center"/>
            </w:pPr>
            <w:r>
              <w:rPr>
                <w:rFonts w:hint="eastAsia"/>
              </w:rPr>
              <w:t>編組名稱</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1B5CEE6" w14:textId="77777777" w:rsidR="008315BD" w:rsidRDefault="008315BD" w:rsidP="00BF57AC">
            <w:pPr>
              <w:pStyle w:val="afff7"/>
              <w:jc w:val="center"/>
            </w:pPr>
            <w:r>
              <w:rPr>
                <w:rFonts w:hint="eastAsia"/>
              </w:rPr>
              <w:t>編組單位及人員</w:t>
            </w:r>
          </w:p>
        </w:tc>
        <w:tc>
          <w:tcPr>
            <w:tcW w:w="4702" w:type="dxa"/>
            <w:tcBorders>
              <w:top w:val="single" w:sz="4" w:space="0" w:color="auto"/>
              <w:left w:val="single" w:sz="4" w:space="0" w:color="auto"/>
              <w:bottom w:val="single" w:sz="4" w:space="0" w:color="auto"/>
              <w:right w:val="single" w:sz="4" w:space="0" w:color="auto"/>
            </w:tcBorders>
            <w:vAlign w:val="center"/>
            <w:hideMark/>
          </w:tcPr>
          <w:p w14:paraId="66CF3674" w14:textId="77777777" w:rsidR="008315BD" w:rsidRDefault="008315BD" w:rsidP="00BF57AC">
            <w:pPr>
              <w:pStyle w:val="afff7"/>
              <w:jc w:val="center"/>
            </w:pPr>
            <w:r>
              <w:rPr>
                <w:rFonts w:hint="eastAsia"/>
              </w:rPr>
              <w:t>任務</w:t>
            </w:r>
          </w:p>
        </w:tc>
      </w:tr>
      <w:tr w:rsidR="008315BD" w14:paraId="700501A5" w14:textId="77777777" w:rsidTr="00BF57AC">
        <w:tc>
          <w:tcPr>
            <w:tcW w:w="1587" w:type="dxa"/>
            <w:tcBorders>
              <w:top w:val="single" w:sz="4" w:space="0" w:color="auto"/>
              <w:left w:val="single" w:sz="4" w:space="0" w:color="auto"/>
              <w:bottom w:val="single" w:sz="4" w:space="0" w:color="auto"/>
              <w:right w:val="single" w:sz="4" w:space="0" w:color="auto"/>
            </w:tcBorders>
            <w:hideMark/>
          </w:tcPr>
          <w:p w14:paraId="71343032" w14:textId="77777777" w:rsidR="008315BD" w:rsidRDefault="008315BD" w:rsidP="00BF57AC">
            <w:pPr>
              <w:pStyle w:val="afff7"/>
            </w:pPr>
            <w:r>
              <w:rPr>
                <w:rFonts w:hint="eastAsia"/>
              </w:rPr>
              <w:t>指揮官</w:t>
            </w:r>
          </w:p>
        </w:tc>
        <w:tc>
          <w:tcPr>
            <w:tcW w:w="1928" w:type="dxa"/>
            <w:tcBorders>
              <w:top w:val="single" w:sz="4" w:space="0" w:color="auto"/>
              <w:left w:val="single" w:sz="4" w:space="0" w:color="auto"/>
              <w:bottom w:val="single" w:sz="4" w:space="0" w:color="auto"/>
              <w:right w:val="single" w:sz="4" w:space="0" w:color="auto"/>
            </w:tcBorders>
            <w:hideMark/>
          </w:tcPr>
          <w:p w14:paraId="7A29E153" w14:textId="77777777" w:rsidR="008315BD" w:rsidRDefault="008315BD" w:rsidP="00BF57AC">
            <w:pPr>
              <w:pStyle w:val="afff7"/>
            </w:pPr>
            <w:r>
              <w:rPr>
                <w:rFonts w:hint="eastAsia"/>
              </w:rPr>
              <w:t>鄉長兼指揮官</w:t>
            </w:r>
          </w:p>
        </w:tc>
        <w:tc>
          <w:tcPr>
            <w:tcW w:w="4702" w:type="dxa"/>
            <w:tcBorders>
              <w:top w:val="single" w:sz="4" w:space="0" w:color="auto"/>
              <w:left w:val="single" w:sz="4" w:space="0" w:color="auto"/>
              <w:bottom w:val="single" w:sz="4" w:space="0" w:color="auto"/>
              <w:right w:val="single" w:sz="4" w:space="0" w:color="auto"/>
            </w:tcBorders>
            <w:hideMark/>
          </w:tcPr>
          <w:p w14:paraId="33B63466" w14:textId="77777777" w:rsidR="008315BD" w:rsidRDefault="008315BD" w:rsidP="00BF57AC">
            <w:pPr>
              <w:pStyle w:val="afff7"/>
            </w:pPr>
            <w:r>
              <w:rPr>
                <w:rFonts w:hint="eastAsia"/>
              </w:rPr>
              <w:t>綜理本鄉災害防救工作。</w:t>
            </w:r>
          </w:p>
        </w:tc>
      </w:tr>
      <w:tr w:rsidR="008315BD" w14:paraId="115A2EFA" w14:textId="77777777" w:rsidTr="00BF57AC">
        <w:tc>
          <w:tcPr>
            <w:tcW w:w="1587" w:type="dxa"/>
            <w:tcBorders>
              <w:top w:val="single" w:sz="4" w:space="0" w:color="auto"/>
              <w:left w:val="single" w:sz="4" w:space="0" w:color="auto"/>
              <w:bottom w:val="single" w:sz="4" w:space="0" w:color="auto"/>
              <w:right w:val="single" w:sz="4" w:space="0" w:color="auto"/>
            </w:tcBorders>
            <w:hideMark/>
          </w:tcPr>
          <w:p w14:paraId="0B1D19EB" w14:textId="77777777" w:rsidR="008315BD" w:rsidRDefault="008315BD" w:rsidP="00BF57AC">
            <w:pPr>
              <w:pStyle w:val="afff7"/>
            </w:pPr>
            <w:r>
              <w:rPr>
                <w:rFonts w:hint="eastAsia"/>
              </w:rPr>
              <w:t>副指揮官</w:t>
            </w:r>
          </w:p>
        </w:tc>
        <w:tc>
          <w:tcPr>
            <w:tcW w:w="1928" w:type="dxa"/>
            <w:tcBorders>
              <w:top w:val="single" w:sz="4" w:space="0" w:color="auto"/>
              <w:left w:val="single" w:sz="4" w:space="0" w:color="auto"/>
              <w:bottom w:val="single" w:sz="4" w:space="0" w:color="auto"/>
              <w:right w:val="single" w:sz="4" w:space="0" w:color="auto"/>
            </w:tcBorders>
            <w:hideMark/>
          </w:tcPr>
          <w:p w14:paraId="76781353" w14:textId="77777777" w:rsidR="008315BD" w:rsidRDefault="008315BD" w:rsidP="00BF57AC">
            <w:pPr>
              <w:pStyle w:val="afff7"/>
            </w:pPr>
            <w:r>
              <w:rPr>
                <w:rFonts w:hint="eastAsia"/>
              </w:rPr>
              <w:t>秘書兼副指揮官</w:t>
            </w:r>
          </w:p>
        </w:tc>
        <w:tc>
          <w:tcPr>
            <w:tcW w:w="4702" w:type="dxa"/>
            <w:tcBorders>
              <w:top w:val="single" w:sz="4" w:space="0" w:color="auto"/>
              <w:left w:val="single" w:sz="4" w:space="0" w:color="auto"/>
              <w:bottom w:val="single" w:sz="4" w:space="0" w:color="auto"/>
              <w:right w:val="single" w:sz="4" w:space="0" w:color="auto"/>
            </w:tcBorders>
            <w:vAlign w:val="center"/>
            <w:hideMark/>
          </w:tcPr>
          <w:p w14:paraId="778A57E0" w14:textId="77777777" w:rsidR="008315BD" w:rsidRPr="000970BA" w:rsidRDefault="008315BD" w:rsidP="00BF57AC">
            <w:pPr>
              <w:spacing w:line="240" w:lineRule="atLeast"/>
              <w:rPr>
                <w:rFonts w:ascii="標楷體" w:hAnsi="標楷體"/>
                <w:szCs w:val="24"/>
              </w:rPr>
            </w:pPr>
            <w:r w:rsidRPr="000970BA">
              <w:rPr>
                <w:rFonts w:ascii="標楷體" w:hAnsi="標楷體" w:hint="eastAsia"/>
                <w:szCs w:val="24"/>
              </w:rPr>
              <w:t>襄助指揮官處理本鄉災害防救工作。</w:t>
            </w:r>
          </w:p>
        </w:tc>
      </w:tr>
      <w:tr w:rsidR="008315BD" w14:paraId="774AB0FC"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4BC8F760" w14:textId="77777777" w:rsidR="008315BD" w:rsidRDefault="008315BD" w:rsidP="00BF57AC">
            <w:pPr>
              <w:pStyle w:val="afff7"/>
            </w:pPr>
            <w:r>
              <w:rPr>
                <w:rFonts w:hint="eastAsia"/>
              </w:rPr>
              <w:t>民政組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7C6ED72" w14:textId="77777777" w:rsidR="008315BD" w:rsidRPr="00A2617E" w:rsidRDefault="008315BD" w:rsidP="00BF57AC">
            <w:pPr>
              <w:spacing w:line="240" w:lineRule="atLeast"/>
              <w:jc w:val="both"/>
              <w:rPr>
                <w:rFonts w:ascii="標楷體" w:hAnsi="標楷體"/>
                <w:szCs w:val="24"/>
              </w:rPr>
            </w:pPr>
            <w:r w:rsidRPr="00A2617E">
              <w:rPr>
                <w:rFonts w:ascii="標楷體" w:hAnsi="標楷體" w:hint="eastAsia"/>
                <w:szCs w:val="24"/>
              </w:rPr>
              <w:t>民政課課長兼組長</w:t>
            </w:r>
          </w:p>
          <w:p w14:paraId="25902ADF" w14:textId="77777777" w:rsidR="008315BD" w:rsidRDefault="008315BD" w:rsidP="00BF57AC">
            <w:pPr>
              <w:pStyle w:val="afff7"/>
            </w:pPr>
            <w:r>
              <w:rPr>
                <w:rFonts w:hint="eastAsia"/>
              </w:rPr>
              <w:t>組員：民政課、</w:t>
            </w:r>
            <w:r>
              <w:rPr>
                <w:rFonts w:hint="eastAsia"/>
                <w:color w:val="000000"/>
              </w:rPr>
              <w:t>人事室、</w:t>
            </w:r>
            <w:r>
              <w:rPr>
                <w:rFonts w:hint="eastAsia"/>
                <w:color w:val="000000" w:themeColor="text1"/>
              </w:rPr>
              <w:t>圖書館</w:t>
            </w:r>
          </w:p>
        </w:tc>
        <w:tc>
          <w:tcPr>
            <w:tcW w:w="4702" w:type="dxa"/>
            <w:tcBorders>
              <w:top w:val="single" w:sz="4" w:space="0" w:color="auto"/>
              <w:left w:val="single" w:sz="4" w:space="0" w:color="auto"/>
              <w:bottom w:val="single" w:sz="4" w:space="0" w:color="auto"/>
              <w:right w:val="single" w:sz="4" w:space="0" w:color="auto"/>
            </w:tcBorders>
            <w:hideMark/>
          </w:tcPr>
          <w:p w14:paraId="26C97B9D" w14:textId="77777777" w:rsidR="008315BD" w:rsidRDefault="008315BD" w:rsidP="008315BD">
            <w:pPr>
              <w:pStyle w:val="afff7"/>
              <w:numPr>
                <w:ilvl w:val="0"/>
                <w:numId w:val="196"/>
              </w:numPr>
              <w:ind w:left="1200"/>
            </w:pPr>
            <w:r>
              <w:rPr>
                <w:rFonts w:hint="eastAsia"/>
                <w:u w:val="single"/>
              </w:rPr>
              <w:t>鹿谷鄉公所</w:t>
            </w:r>
            <w:r>
              <w:rPr>
                <w:rFonts w:hint="eastAsia"/>
              </w:rPr>
              <w:t>災害應變中心之設置、作業及災害防救整備、災害蒐集及通報等事宜。</w:t>
            </w:r>
          </w:p>
          <w:p w14:paraId="1A97FE45" w14:textId="77777777" w:rsidR="008315BD" w:rsidRDefault="008315BD" w:rsidP="008315BD">
            <w:pPr>
              <w:pStyle w:val="afff7"/>
              <w:numPr>
                <w:ilvl w:val="0"/>
                <w:numId w:val="196"/>
              </w:numPr>
              <w:ind w:left="1200"/>
            </w:pPr>
            <w:r>
              <w:rPr>
                <w:rFonts w:hint="eastAsia"/>
              </w:rPr>
              <w:t>災害防救整備會議之召開及決議之執行事項與通報各有關單位成立處理重大災害緊急應變處理小組事項。</w:t>
            </w:r>
          </w:p>
          <w:p w14:paraId="54025470" w14:textId="77777777" w:rsidR="008315BD" w:rsidRDefault="008315BD" w:rsidP="008315BD">
            <w:pPr>
              <w:pStyle w:val="afff7"/>
              <w:numPr>
                <w:ilvl w:val="0"/>
                <w:numId w:val="196"/>
              </w:numPr>
              <w:ind w:left="1200"/>
            </w:pPr>
            <w:r>
              <w:rPr>
                <w:rFonts w:hint="eastAsia"/>
              </w:rPr>
              <w:t>公所內部課室與</w:t>
            </w:r>
            <w:r>
              <w:rPr>
                <w:rFonts w:hint="eastAsia"/>
                <w:u w:val="single"/>
              </w:rPr>
              <w:t>鄉</w:t>
            </w:r>
            <w:r>
              <w:rPr>
                <w:rFonts w:hint="eastAsia"/>
              </w:rPr>
              <w:t>應變中心等相關單位協調聯繫之事項，災情傳遞彙整、統計事項及災情指示等聯絡事項。</w:t>
            </w:r>
          </w:p>
          <w:p w14:paraId="786E2F71" w14:textId="77777777" w:rsidR="008315BD" w:rsidRDefault="008315BD" w:rsidP="008315BD">
            <w:pPr>
              <w:pStyle w:val="afff7"/>
              <w:numPr>
                <w:ilvl w:val="0"/>
                <w:numId w:val="196"/>
              </w:numPr>
              <w:ind w:left="1200"/>
            </w:pPr>
            <w:r>
              <w:rPr>
                <w:rFonts w:hint="eastAsia"/>
              </w:rPr>
              <w:t>配合</w:t>
            </w:r>
            <w:r>
              <w:rPr>
                <w:rFonts w:hint="eastAsia"/>
                <w:u w:val="single"/>
              </w:rPr>
              <w:t>鄉</w:t>
            </w:r>
            <w:r>
              <w:rPr>
                <w:rFonts w:hint="eastAsia"/>
              </w:rPr>
              <w:t>應變中心劃定之危險潛勢區域範圍，提供資料予相關分組執行疏散、撤離及收容等事宜之參考。</w:t>
            </w:r>
          </w:p>
          <w:p w14:paraId="361EEB53" w14:textId="77777777" w:rsidR="008315BD" w:rsidRDefault="008315BD" w:rsidP="008315BD">
            <w:pPr>
              <w:pStyle w:val="afff7"/>
              <w:numPr>
                <w:ilvl w:val="0"/>
                <w:numId w:val="196"/>
              </w:numPr>
              <w:ind w:left="1200"/>
            </w:pPr>
            <w:r>
              <w:rPr>
                <w:rFonts w:hint="eastAsia"/>
              </w:rPr>
              <w:t>督導</w:t>
            </w:r>
            <w:r>
              <w:rPr>
                <w:rFonts w:hint="eastAsia"/>
                <w:color w:val="000000"/>
              </w:rPr>
              <w:t>村</w:t>
            </w:r>
            <w:r>
              <w:rPr>
                <w:rFonts w:hint="eastAsia"/>
              </w:rPr>
              <w:t>長對於具有危險潛勢區域，執行勸導撤離；協同警、消、民政及軍等單位執行疏散，限制或禁止人民進入或命其離去措施事宜，並協助執行災害警訊廣播作業事項。</w:t>
            </w:r>
          </w:p>
          <w:p w14:paraId="5B36B0EF" w14:textId="77777777" w:rsidR="008315BD" w:rsidRDefault="008315BD" w:rsidP="008315BD">
            <w:pPr>
              <w:pStyle w:val="afff7"/>
              <w:numPr>
                <w:ilvl w:val="0"/>
                <w:numId w:val="196"/>
              </w:numPr>
              <w:ind w:left="1200"/>
            </w:pPr>
            <w:r>
              <w:rPr>
                <w:rFonts w:hint="eastAsia"/>
              </w:rPr>
              <w:t>應變中心成立與撤除等相關通報作業。</w:t>
            </w:r>
          </w:p>
          <w:p w14:paraId="5C2E9C3C" w14:textId="77777777" w:rsidR="008315BD" w:rsidRDefault="008315BD" w:rsidP="008315BD">
            <w:pPr>
              <w:pStyle w:val="afff7"/>
              <w:numPr>
                <w:ilvl w:val="0"/>
                <w:numId w:val="196"/>
              </w:numPr>
              <w:ind w:left="1200"/>
            </w:pPr>
            <w:r>
              <w:rPr>
                <w:rFonts w:hint="eastAsia"/>
              </w:rPr>
              <w:t>執行災情查報相關工作，並彙整相關資料。</w:t>
            </w:r>
          </w:p>
          <w:p w14:paraId="032C9AB8" w14:textId="77777777" w:rsidR="008315BD" w:rsidRDefault="008315BD" w:rsidP="008315BD">
            <w:pPr>
              <w:pStyle w:val="afff7"/>
              <w:numPr>
                <w:ilvl w:val="0"/>
                <w:numId w:val="196"/>
              </w:numPr>
              <w:ind w:left="1200"/>
            </w:pPr>
            <w:r>
              <w:rPr>
                <w:rFonts w:hint="eastAsia"/>
              </w:rPr>
              <w:t>處理民眾通報電話，並適時反應報告民情事項。</w:t>
            </w:r>
          </w:p>
          <w:p w14:paraId="61382E0D" w14:textId="77777777" w:rsidR="008315BD" w:rsidRDefault="008315BD" w:rsidP="008315BD">
            <w:pPr>
              <w:pStyle w:val="afff7"/>
              <w:numPr>
                <w:ilvl w:val="0"/>
                <w:numId w:val="196"/>
              </w:numPr>
              <w:ind w:left="1200"/>
            </w:pPr>
            <w:r>
              <w:rPr>
                <w:rFonts w:hint="eastAsia"/>
              </w:rPr>
              <w:t>軍方支援部隊及其他外駐單位人員之接待事項。</w:t>
            </w:r>
          </w:p>
          <w:p w14:paraId="434BA52E" w14:textId="77777777" w:rsidR="008315BD" w:rsidRDefault="008315BD" w:rsidP="008315BD">
            <w:pPr>
              <w:pStyle w:val="afff7"/>
              <w:numPr>
                <w:ilvl w:val="0"/>
                <w:numId w:val="196"/>
              </w:numPr>
              <w:ind w:left="1200"/>
            </w:pPr>
            <w:r>
              <w:rPr>
                <w:rFonts w:hint="eastAsia"/>
              </w:rPr>
              <w:t>辦理災害防救整備會議之召開執行事項。</w:t>
            </w:r>
          </w:p>
          <w:p w14:paraId="480CBB3D" w14:textId="77777777" w:rsidR="008315BD" w:rsidRDefault="008315BD" w:rsidP="008315BD">
            <w:pPr>
              <w:pStyle w:val="afff7"/>
              <w:numPr>
                <w:ilvl w:val="0"/>
                <w:numId w:val="196"/>
              </w:numPr>
              <w:ind w:left="1200"/>
            </w:pPr>
            <w:r>
              <w:rPr>
                <w:rFonts w:hint="eastAsia"/>
              </w:rPr>
              <w:t>必要時協助協調民間團體及其他鄉〈鎮市〉公所支援救災事項。</w:t>
            </w:r>
          </w:p>
          <w:p w14:paraId="2B77F1B9" w14:textId="77777777" w:rsidR="008315BD" w:rsidRDefault="008315BD" w:rsidP="008315BD">
            <w:pPr>
              <w:pStyle w:val="afff7"/>
              <w:numPr>
                <w:ilvl w:val="0"/>
                <w:numId w:val="196"/>
              </w:numPr>
              <w:ind w:left="1200"/>
            </w:pPr>
            <w:r>
              <w:rPr>
                <w:rFonts w:hint="eastAsia"/>
              </w:rPr>
              <w:t>辦理應變中心編組人員之督考及辦理停止上班上課及其他有關事項。</w:t>
            </w:r>
          </w:p>
          <w:p w14:paraId="33810287" w14:textId="77777777" w:rsidR="008315BD" w:rsidRDefault="008315BD" w:rsidP="008315BD">
            <w:pPr>
              <w:pStyle w:val="afff7"/>
              <w:numPr>
                <w:ilvl w:val="0"/>
                <w:numId w:val="196"/>
              </w:numPr>
              <w:ind w:left="1200"/>
            </w:pPr>
            <w:r>
              <w:rPr>
                <w:rFonts w:hint="eastAsia"/>
              </w:rPr>
              <w:t>其他有關業務權責事項。</w:t>
            </w:r>
          </w:p>
        </w:tc>
      </w:tr>
      <w:tr w:rsidR="008315BD" w14:paraId="30E123B0"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07749961" w14:textId="77777777" w:rsidR="008315BD" w:rsidRDefault="008315BD" w:rsidP="00BF57AC">
            <w:pPr>
              <w:pStyle w:val="afff7"/>
            </w:pPr>
            <w:r>
              <w:rPr>
                <w:rFonts w:hint="eastAsia"/>
              </w:rPr>
              <w:t>秘書組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F2CCC06" w14:textId="77777777" w:rsidR="008315BD" w:rsidRPr="00A2617E" w:rsidRDefault="008315BD" w:rsidP="00BF57AC">
            <w:pPr>
              <w:spacing w:line="240" w:lineRule="atLeast"/>
              <w:jc w:val="both"/>
              <w:rPr>
                <w:rFonts w:ascii="標楷體" w:hAnsi="標楷體"/>
                <w:color w:val="000000"/>
                <w:szCs w:val="24"/>
              </w:rPr>
            </w:pPr>
            <w:r w:rsidRPr="00A2617E">
              <w:rPr>
                <w:rFonts w:ascii="標楷體" w:hAnsi="標楷體" w:hint="eastAsia"/>
                <w:color w:val="000000"/>
                <w:szCs w:val="24"/>
              </w:rPr>
              <w:t>秘書兼組長</w:t>
            </w:r>
          </w:p>
          <w:p w14:paraId="149BB4FC" w14:textId="77777777" w:rsidR="008315BD" w:rsidRDefault="008315BD" w:rsidP="00BF57AC">
            <w:pPr>
              <w:pStyle w:val="afff7"/>
            </w:pPr>
            <w:r>
              <w:rPr>
                <w:rFonts w:hint="eastAsia"/>
              </w:rPr>
              <w:t>組員：秘書室、</w:t>
            </w:r>
            <w:r>
              <w:rPr>
                <w:rFonts w:hint="eastAsia"/>
                <w:color w:val="000000"/>
              </w:rPr>
              <w:lastRenderedPageBreak/>
              <w:t>主計室、財政課</w:t>
            </w:r>
          </w:p>
        </w:tc>
        <w:tc>
          <w:tcPr>
            <w:tcW w:w="4702" w:type="dxa"/>
            <w:tcBorders>
              <w:top w:val="single" w:sz="4" w:space="0" w:color="auto"/>
              <w:left w:val="single" w:sz="4" w:space="0" w:color="auto"/>
              <w:bottom w:val="single" w:sz="4" w:space="0" w:color="auto"/>
              <w:right w:val="single" w:sz="4" w:space="0" w:color="auto"/>
            </w:tcBorders>
            <w:hideMark/>
          </w:tcPr>
          <w:p w14:paraId="347AE0DE" w14:textId="77777777" w:rsidR="008315BD" w:rsidRDefault="008315BD" w:rsidP="008315BD">
            <w:pPr>
              <w:pStyle w:val="afff7"/>
              <w:numPr>
                <w:ilvl w:val="0"/>
                <w:numId w:val="197"/>
              </w:numPr>
              <w:ind w:left="1200"/>
            </w:pPr>
            <w:r>
              <w:rPr>
                <w:rFonts w:hint="eastAsia"/>
              </w:rPr>
              <w:lastRenderedPageBreak/>
              <w:t>災害應變中心辦公處所之佈置、電訊之裝備維護及照明設備</w:t>
            </w:r>
            <w:r>
              <w:rPr>
                <w:rFonts w:hint="eastAsia"/>
              </w:rPr>
              <w:lastRenderedPageBreak/>
              <w:t>之維持等事項。</w:t>
            </w:r>
          </w:p>
          <w:p w14:paraId="69117CC3" w14:textId="77777777" w:rsidR="008315BD" w:rsidRDefault="008315BD" w:rsidP="008315BD">
            <w:pPr>
              <w:pStyle w:val="afff7"/>
              <w:numPr>
                <w:ilvl w:val="0"/>
                <w:numId w:val="197"/>
              </w:numPr>
              <w:ind w:left="1200"/>
            </w:pPr>
            <w:r>
              <w:rPr>
                <w:rFonts w:hint="eastAsia"/>
              </w:rPr>
              <w:t>災害應變中心工作人員飲食給養及寢具供應事項。</w:t>
            </w:r>
          </w:p>
          <w:p w14:paraId="5EEC360E" w14:textId="77777777" w:rsidR="008315BD" w:rsidRDefault="008315BD" w:rsidP="008315BD">
            <w:pPr>
              <w:pStyle w:val="afff7"/>
              <w:numPr>
                <w:ilvl w:val="0"/>
                <w:numId w:val="197"/>
              </w:numPr>
              <w:ind w:left="1200"/>
            </w:pPr>
            <w:r>
              <w:rPr>
                <w:rFonts w:hint="eastAsia"/>
              </w:rPr>
              <w:t>救災器材儲備供應事項。</w:t>
            </w:r>
          </w:p>
          <w:p w14:paraId="26E2A289" w14:textId="77777777" w:rsidR="008315BD" w:rsidRDefault="008315BD" w:rsidP="008315BD">
            <w:pPr>
              <w:pStyle w:val="afff7"/>
              <w:numPr>
                <w:ilvl w:val="0"/>
                <w:numId w:val="197"/>
              </w:numPr>
              <w:ind w:left="1200"/>
            </w:pPr>
            <w:r>
              <w:rPr>
                <w:rFonts w:hint="eastAsia"/>
              </w:rPr>
              <w:t>相關災害新聞資訊發布。</w:t>
            </w:r>
          </w:p>
          <w:p w14:paraId="5F822760" w14:textId="77777777" w:rsidR="008315BD" w:rsidRDefault="008315BD" w:rsidP="008315BD">
            <w:pPr>
              <w:pStyle w:val="afff7"/>
              <w:numPr>
                <w:ilvl w:val="0"/>
                <w:numId w:val="197"/>
              </w:numPr>
              <w:ind w:left="1200"/>
            </w:pPr>
            <w:r>
              <w:rPr>
                <w:rFonts w:hint="eastAsia"/>
              </w:rPr>
              <w:t>有關災害稅捐減免事宜。</w:t>
            </w:r>
          </w:p>
          <w:p w14:paraId="1F2D8444" w14:textId="77777777" w:rsidR="008315BD" w:rsidRDefault="008315BD" w:rsidP="008315BD">
            <w:pPr>
              <w:pStyle w:val="afff7"/>
              <w:numPr>
                <w:ilvl w:val="0"/>
                <w:numId w:val="197"/>
              </w:numPr>
              <w:ind w:left="1200"/>
            </w:pPr>
            <w:r>
              <w:rPr>
                <w:rFonts w:hint="eastAsia"/>
              </w:rPr>
              <w:t>工商業資金融通相關事項。</w:t>
            </w:r>
          </w:p>
          <w:p w14:paraId="3037D7E1" w14:textId="77777777" w:rsidR="008315BD" w:rsidRDefault="008315BD" w:rsidP="008315BD">
            <w:pPr>
              <w:pStyle w:val="afff7"/>
              <w:numPr>
                <w:ilvl w:val="0"/>
                <w:numId w:val="197"/>
              </w:numPr>
              <w:ind w:left="1200"/>
            </w:pPr>
            <w:r>
              <w:rPr>
                <w:rFonts w:hint="eastAsia"/>
              </w:rPr>
              <w:t>其他有關財政事宜。</w:t>
            </w:r>
          </w:p>
          <w:p w14:paraId="6961AEE6" w14:textId="77777777" w:rsidR="008315BD" w:rsidRDefault="008315BD" w:rsidP="008315BD">
            <w:pPr>
              <w:pStyle w:val="afff7"/>
              <w:numPr>
                <w:ilvl w:val="0"/>
                <w:numId w:val="197"/>
              </w:numPr>
              <w:ind w:left="1200"/>
            </w:pPr>
            <w:r>
              <w:rPr>
                <w:rFonts w:hint="eastAsia"/>
              </w:rPr>
              <w:t>辦理災害防救整備會議決議之執行事項。</w:t>
            </w:r>
          </w:p>
          <w:p w14:paraId="637F976D" w14:textId="77777777" w:rsidR="008315BD" w:rsidRDefault="008315BD" w:rsidP="008315BD">
            <w:pPr>
              <w:pStyle w:val="afff7"/>
              <w:numPr>
                <w:ilvl w:val="0"/>
                <w:numId w:val="197"/>
              </w:numPr>
              <w:ind w:left="1200"/>
            </w:pPr>
            <w:r>
              <w:rPr>
                <w:rFonts w:hint="eastAsia"/>
              </w:rPr>
              <w:t>其他有關業務權責事項。</w:t>
            </w:r>
          </w:p>
        </w:tc>
      </w:tr>
      <w:tr w:rsidR="008315BD" w14:paraId="3A92A1C8"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4822F0C7" w14:textId="77777777" w:rsidR="008315BD" w:rsidRDefault="008315BD" w:rsidP="00BF57AC">
            <w:pPr>
              <w:pStyle w:val="afff7"/>
            </w:pPr>
            <w:r>
              <w:rPr>
                <w:rFonts w:hint="eastAsia"/>
              </w:rPr>
              <w:lastRenderedPageBreak/>
              <w:t>農</w:t>
            </w:r>
            <w:r>
              <w:rPr>
                <w:rFonts w:hint="eastAsia"/>
                <w:color w:val="000000"/>
              </w:rPr>
              <w:t>經</w:t>
            </w:r>
            <w:r>
              <w:rPr>
                <w:rFonts w:hint="eastAsia"/>
              </w:rPr>
              <w:t>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F7BD3F6" w14:textId="77777777" w:rsidR="008315BD" w:rsidRPr="00A2617E" w:rsidRDefault="008315BD" w:rsidP="00BF57AC">
            <w:pPr>
              <w:spacing w:line="240" w:lineRule="atLeast"/>
              <w:jc w:val="both"/>
              <w:rPr>
                <w:rFonts w:ascii="標楷體" w:hAnsi="標楷體"/>
                <w:szCs w:val="24"/>
              </w:rPr>
            </w:pPr>
            <w:r w:rsidRPr="00A2617E">
              <w:rPr>
                <w:rFonts w:ascii="標楷體" w:hAnsi="標楷體" w:hint="eastAsia"/>
                <w:color w:val="000000"/>
                <w:szCs w:val="24"/>
              </w:rPr>
              <w:t>農經課課長</w:t>
            </w:r>
            <w:r w:rsidRPr="00A2617E">
              <w:rPr>
                <w:rFonts w:ascii="標楷體" w:hAnsi="標楷體" w:hint="eastAsia"/>
                <w:szCs w:val="24"/>
              </w:rPr>
              <w:t>兼組長</w:t>
            </w:r>
          </w:p>
          <w:p w14:paraId="4C7F841F" w14:textId="77777777" w:rsidR="008315BD" w:rsidRDefault="008315BD" w:rsidP="00BF57AC">
            <w:pPr>
              <w:pStyle w:val="afff7"/>
            </w:pPr>
            <w:r>
              <w:rPr>
                <w:rFonts w:hint="eastAsia"/>
              </w:rPr>
              <w:t>組員：</w:t>
            </w:r>
            <w:r>
              <w:rPr>
                <w:rFonts w:hint="eastAsia"/>
                <w:color w:val="000000"/>
              </w:rPr>
              <w:t>農經課、</w:t>
            </w:r>
            <w:r>
              <w:rPr>
                <w:rFonts w:hint="eastAsia"/>
              </w:rPr>
              <w:t>觀光服務所</w:t>
            </w:r>
          </w:p>
        </w:tc>
        <w:tc>
          <w:tcPr>
            <w:tcW w:w="4702" w:type="dxa"/>
            <w:tcBorders>
              <w:top w:val="single" w:sz="4" w:space="0" w:color="auto"/>
              <w:left w:val="single" w:sz="4" w:space="0" w:color="auto"/>
              <w:bottom w:val="single" w:sz="4" w:space="0" w:color="auto"/>
              <w:right w:val="single" w:sz="4" w:space="0" w:color="auto"/>
            </w:tcBorders>
            <w:hideMark/>
          </w:tcPr>
          <w:p w14:paraId="52FC6790" w14:textId="77777777" w:rsidR="008315BD" w:rsidRDefault="008315BD" w:rsidP="008315BD">
            <w:pPr>
              <w:pStyle w:val="afff7"/>
              <w:numPr>
                <w:ilvl w:val="0"/>
                <w:numId w:val="198"/>
              </w:numPr>
              <w:ind w:left="1200"/>
            </w:pPr>
            <w:r>
              <w:rPr>
                <w:rFonts w:hint="eastAsia"/>
              </w:rPr>
              <w:t>辦理農、漁、林、牧業災情及生產設施受災損害災情查報、與善後處理工作等事宜。</w:t>
            </w:r>
          </w:p>
          <w:p w14:paraId="381DD209" w14:textId="77777777" w:rsidR="008315BD" w:rsidRDefault="008315BD" w:rsidP="008315BD">
            <w:pPr>
              <w:pStyle w:val="afff7"/>
              <w:numPr>
                <w:ilvl w:val="0"/>
                <w:numId w:val="198"/>
              </w:numPr>
              <w:ind w:left="1200"/>
            </w:pPr>
            <w:r>
              <w:rPr>
                <w:rFonts w:hint="eastAsia"/>
              </w:rPr>
              <w:t>配合南投縣政府農業處，依據降雨量變化，劃定土石流危險區域、土石崩塌地區、野溪危害警戒管制區域，並通報相關單位進行疏散、撤離避難措施。</w:t>
            </w:r>
          </w:p>
          <w:p w14:paraId="6B0F6B20" w14:textId="77777777" w:rsidR="008315BD" w:rsidRDefault="008315BD" w:rsidP="008315BD">
            <w:pPr>
              <w:pStyle w:val="afff7"/>
              <w:numPr>
                <w:ilvl w:val="0"/>
                <w:numId w:val="198"/>
              </w:numPr>
              <w:ind w:left="1200"/>
            </w:pPr>
            <w:r>
              <w:rPr>
                <w:rFonts w:hint="eastAsia"/>
              </w:rPr>
              <w:t>協助縣府農業處於應變中心處理相關災情。</w:t>
            </w:r>
          </w:p>
          <w:p w14:paraId="498D8BE2" w14:textId="77777777" w:rsidR="008315BD" w:rsidRDefault="008315BD" w:rsidP="008315BD">
            <w:pPr>
              <w:pStyle w:val="afff7"/>
              <w:numPr>
                <w:ilvl w:val="0"/>
                <w:numId w:val="198"/>
              </w:numPr>
              <w:ind w:left="1200"/>
            </w:pPr>
            <w:r>
              <w:rPr>
                <w:rFonts w:hint="eastAsia"/>
              </w:rPr>
              <w:t>必要時協調相關單位調度車輛配合應變中心運送受災民眾。</w:t>
            </w:r>
          </w:p>
          <w:p w14:paraId="563C2E3F" w14:textId="77777777" w:rsidR="008315BD" w:rsidRDefault="008315BD" w:rsidP="008315BD">
            <w:pPr>
              <w:pStyle w:val="afff7"/>
              <w:numPr>
                <w:ilvl w:val="0"/>
                <w:numId w:val="198"/>
              </w:numPr>
              <w:ind w:left="1200"/>
            </w:pPr>
            <w:r>
              <w:rPr>
                <w:rFonts w:hint="eastAsia"/>
              </w:rPr>
              <w:t>辦理災害防救整備會議決議之執行事項。</w:t>
            </w:r>
          </w:p>
          <w:p w14:paraId="5DC71C39" w14:textId="77777777" w:rsidR="008315BD" w:rsidRDefault="008315BD" w:rsidP="008315BD">
            <w:pPr>
              <w:pStyle w:val="afff7"/>
              <w:numPr>
                <w:ilvl w:val="0"/>
                <w:numId w:val="198"/>
              </w:numPr>
              <w:ind w:left="1200"/>
            </w:pPr>
            <w:r>
              <w:rPr>
                <w:rFonts w:hint="eastAsia"/>
              </w:rPr>
              <w:t>其他有關業務權責事項。</w:t>
            </w:r>
          </w:p>
        </w:tc>
      </w:tr>
      <w:tr w:rsidR="008315BD" w14:paraId="74117AD5" w14:textId="77777777" w:rsidTr="00BF57AC">
        <w:tc>
          <w:tcPr>
            <w:tcW w:w="1587" w:type="dxa"/>
            <w:tcBorders>
              <w:top w:val="single" w:sz="4" w:space="0" w:color="auto"/>
              <w:left w:val="single" w:sz="4" w:space="0" w:color="auto"/>
              <w:bottom w:val="single" w:sz="4" w:space="0" w:color="auto"/>
              <w:right w:val="single" w:sz="4" w:space="0" w:color="auto"/>
            </w:tcBorders>
            <w:hideMark/>
          </w:tcPr>
          <w:p w14:paraId="26553ECA" w14:textId="77777777" w:rsidR="008315BD" w:rsidRDefault="008315BD" w:rsidP="00BF57AC">
            <w:pPr>
              <w:pStyle w:val="afff7"/>
            </w:pPr>
            <w:r>
              <w:rPr>
                <w:rFonts w:hint="eastAsia"/>
              </w:rPr>
              <w:t>工務組</w:t>
            </w:r>
          </w:p>
        </w:tc>
        <w:tc>
          <w:tcPr>
            <w:tcW w:w="1928" w:type="dxa"/>
            <w:tcBorders>
              <w:top w:val="single" w:sz="4" w:space="0" w:color="auto"/>
              <w:left w:val="single" w:sz="4" w:space="0" w:color="auto"/>
              <w:bottom w:val="single" w:sz="4" w:space="0" w:color="auto"/>
              <w:right w:val="single" w:sz="4" w:space="0" w:color="auto"/>
            </w:tcBorders>
            <w:hideMark/>
          </w:tcPr>
          <w:p w14:paraId="2F5689A6" w14:textId="77777777" w:rsidR="008315BD" w:rsidRPr="00A2617E" w:rsidRDefault="008315BD" w:rsidP="00BF57AC">
            <w:pPr>
              <w:spacing w:line="240" w:lineRule="atLeast"/>
              <w:rPr>
                <w:rFonts w:ascii="標楷體" w:hAnsi="標楷體"/>
                <w:color w:val="000000"/>
                <w:szCs w:val="24"/>
              </w:rPr>
            </w:pPr>
            <w:r w:rsidRPr="00A2617E">
              <w:rPr>
                <w:rFonts w:ascii="標楷體" w:hAnsi="標楷體" w:hint="eastAsia"/>
                <w:color w:val="000000"/>
                <w:szCs w:val="24"/>
              </w:rPr>
              <w:t>工務課課長兼組長</w:t>
            </w:r>
          </w:p>
          <w:p w14:paraId="25EB7CF9" w14:textId="77777777" w:rsidR="008315BD" w:rsidRDefault="008315BD" w:rsidP="00BF57AC">
            <w:pPr>
              <w:pStyle w:val="afff7"/>
            </w:pPr>
            <w:r>
              <w:rPr>
                <w:rFonts w:hint="eastAsia"/>
              </w:rPr>
              <w:t>組員：工務課</w:t>
            </w:r>
          </w:p>
        </w:tc>
        <w:tc>
          <w:tcPr>
            <w:tcW w:w="4702" w:type="dxa"/>
            <w:tcBorders>
              <w:top w:val="single" w:sz="4" w:space="0" w:color="auto"/>
              <w:left w:val="single" w:sz="4" w:space="0" w:color="auto"/>
              <w:bottom w:val="single" w:sz="4" w:space="0" w:color="auto"/>
              <w:right w:val="single" w:sz="4" w:space="0" w:color="auto"/>
            </w:tcBorders>
            <w:hideMark/>
          </w:tcPr>
          <w:p w14:paraId="562623DD" w14:textId="77777777" w:rsidR="008315BD" w:rsidRDefault="008315BD" w:rsidP="008315BD">
            <w:pPr>
              <w:pStyle w:val="afff7"/>
              <w:numPr>
                <w:ilvl w:val="0"/>
                <w:numId w:val="199"/>
              </w:numPr>
              <w:ind w:left="1200"/>
            </w:pPr>
            <w:r>
              <w:rPr>
                <w:rFonts w:hint="eastAsia"/>
              </w:rPr>
              <w:t>辦理道路、橋樑、水壩、堤防、河川等設施之災情查報傳遞統計事宜。</w:t>
            </w:r>
          </w:p>
          <w:p w14:paraId="103AB319" w14:textId="77777777" w:rsidR="008315BD" w:rsidRDefault="008315BD" w:rsidP="008315BD">
            <w:pPr>
              <w:pStyle w:val="afff7"/>
              <w:numPr>
                <w:ilvl w:val="0"/>
                <w:numId w:val="199"/>
              </w:numPr>
              <w:ind w:left="1200"/>
            </w:pPr>
            <w:r>
              <w:rPr>
                <w:rFonts w:hint="eastAsia"/>
              </w:rPr>
              <w:t>輸電線路等防災措施及災情查報傳遞、統計彙整、聯繫等事項。</w:t>
            </w:r>
          </w:p>
          <w:p w14:paraId="36F58972" w14:textId="77777777" w:rsidR="008315BD" w:rsidRDefault="008315BD" w:rsidP="008315BD">
            <w:pPr>
              <w:pStyle w:val="afff7"/>
              <w:numPr>
                <w:ilvl w:val="0"/>
                <w:numId w:val="199"/>
              </w:numPr>
              <w:ind w:left="1200"/>
            </w:pPr>
            <w:r>
              <w:rPr>
                <w:rFonts w:hint="eastAsia"/>
              </w:rPr>
              <w:t>必要時聯繫開口合約廠商，進行道路、橋梁搶通、搶險及限制通行、封路、封橋等事宜。</w:t>
            </w:r>
          </w:p>
          <w:p w14:paraId="04A69935" w14:textId="77777777" w:rsidR="008315BD" w:rsidRDefault="008315BD" w:rsidP="008315BD">
            <w:pPr>
              <w:pStyle w:val="afff7"/>
              <w:numPr>
                <w:ilvl w:val="0"/>
                <w:numId w:val="199"/>
              </w:numPr>
              <w:ind w:left="1200"/>
            </w:pPr>
            <w:r>
              <w:rPr>
                <w:rFonts w:hint="eastAsia"/>
              </w:rPr>
              <w:t>配合縣府工務處，執行堤防檢查、河川水位及洪水預警之提供與通報事項。</w:t>
            </w:r>
          </w:p>
          <w:p w14:paraId="065041FA" w14:textId="77777777" w:rsidR="008315BD" w:rsidRDefault="008315BD" w:rsidP="008315BD">
            <w:pPr>
              <w:pStyle w:val="afff7"/>
              <w:numPr>
                <w:ilvl w:val="0"/>
                <w:numId w:val="199"/>
              </w:numPr>
              <w:ind w:left="1200"/>
            </w:pPr>
            <w:r>
              <w:rPr>
                <w:rFonts w:hint="eastAsia"/>
              </w:rPr>
              <w:t>協助通報及追蹤中央管河川排水、縣管區域排水、水利會權管農田灌溉排水等分屬中央及地方各排水管理機關等災區排水設施堵塞之清除事項。</w:t>
            </w:r>
          </w:p>
          <w:p w14:paraId="4FFFBE61" w14:textId="77777777" w:rsidR="008315BD" w:rsidRDefault="008315BD" w:rsidP="008315BD">
            <w:pPr>
              <w:pStyle w:val="afff7"/>
              <w:numPr>
                <w:ilvl w:val="0"/>
                <w:numId w:val="199"/>
              </w:numPr>
              <w:ind w:left="1200"/>
            </w:pPr>
            <w:r>
              <w:rPr>
                <w:rFonts w:hint="eastAsia"/>
              </w:rPr>
              <w:lastRenderedPageBreak/>
              <w:t>市區公用排水溝協助疏通。</w:t>
            </w:r>
          </w:p>
          <w:p w14:paraId="21376FAC" w14:textId="77777777" w:rsidR="008315BD" w:rsidRDefault="008315BD" w:rsidP="008315BD">
            <w:pPr>
              <w:pStyle w:val="afff7"/>
              <w:numPr>
                <w:ilvl w:val="0"/>
                <w:numId w:val="199"/>
              </w:numPr>
              <w:ind w:left="1200"/>
            </w:pPr>
            <w:r>
              <w:rPr>
                <w:rFonts w:hint="eastAsia"/>
              </w:rPr>
              <w:t>公、民營事業有關公用氣體與油料管線等防災措施及災情查報傳遞、統計彙整、聯繫等事項。</w:t>
            </w:r>
          </w:p>
          <w:p w14:paraId="66C3EA8E" w14:textId="77777777" w:rsidR="008315BD" w:rsidRDefault="008315BD" w:rsidP="008315BD">
            <w:pPr>
              <w:pStyle w:val="afff7"/>
              <w:numPr>
                <w:ilvl w:val="0"/>
                <w:numId w:val="199"/>
              </w:numPr>
              <w:ind w:left="1200"/>
            </w:pPr>
            <w:r>
              <w:rPr>
                <w:rFonts w:hint="eastAsia"/>
              </w:rPr>
              <w:t>辦理災害防救整備會議決議之執行事項。</w:t>
            </w:r>
          </w:p>
          <w:p w14:paraId="050A37F6" w14:textId="77777777" w:rsidR="008315BD" w:rsidRDefault="008315BD" w:rsidP="008315BD">
            <w:pPr>
              <w:pStyle w:val="afff7"/>
              <w:numPr>
                <w:ilvl w:val="0"/>
                <w:numId w:val="199"/>
              </w:numPr>
              <w:ind w:left="1200"/>
            </w:pPr>
            <w:r>
              <w:rPr>
                <w:rFonts w:hint="eastAsia"/>
              </w:rPr>
              <w:t>其他有關業務權責事項。</w:t>
            </w:r>
          </w:p>
        </w:tc>
      </w:tr>
      <w:tr w:rsidR="008315BD" w14:paraId="1D60144C"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5DA22C7F" w14:textId="77777777" w:rsidR="008315BD" w:rsidRDefault="008315BD" w:rsidP="00BF57AC">
            <w:pPr>
              <w:pStyle w:val="afff7"/>
            </w:pPr>
            <w:r>
              <w:rPr>
                <w:rFonts w:hint="eastAsia"/>
              </w:rPr>
              <w:lastRenderedPageBreak/>
              <w:t>社會組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191EC5D" w14:textId="77777777" w:rsidR="008315BD" w:rsidRPr="00A2617E" w:rsidRDefault="008315BD" w:rsidP="00BF57AC">
            <w:pPr>
              <w:spacing w:line="240" w:lineRule="atLeast"/>
              <w:jc w:val="both"/>
              <w:rPr>
                <w:rFonts w:ascii="標楷體" w:hAnsi="標楷體"/>
                <w:szCs w:val="24"/>
              </w:rPr>
            </w:pPr>
            <w:r w:rsidRPr="00A2617E">
              <w:rPr>
                <w:rFonts w:ascii="標楷體" w:hAnsi="標楷體" w:hint="eastAsia"/>
                <w:szCs w:val="24"/>
              </w:rPr>
              <w:t>社會課課長兼組長</w:t>
            </w:r>
          </w:p>
          <w:p w14:paraId="462578A9" w14:textId="77777777" w:rsidR="008315BD" w:rsidRDefault="008315BD" w:rsidP="00BF57AC">
            <w:pPr>
              <w:pStyle w:val="afff7"/>
            </w:pPr>
            <w:r>
              <w:rPr>
                <w:rFonts w:hint="eastAsia"/>
              </w:rPr>
              <w:t>組員：社會課、幼兒園</w:t>
            </w:r>
          </w:p>
        </w:tc>
        <w:tc>
          <w:tcPr>
            <w:tcW w:w="4702" w:type="dxa"/>
            <w:tcBorders>
              <w:top w:val="single" w:sz="4" w:space="0" w:color="auto"/>
              <w:left w:val="single" w:sz="4" w:space="0" w:color="auto"/>
              <w:bottom w:val="single" w:sz="4" w:space="0" w:color="auto"/>
              <w:right w:val="single" w:sz="4" w:space="0" w:color="auto"/>
            </w:tcBorders>
            <w:hideMark/>
          </w:tcPr>
          <w:p w14:paraId="2692D32C" w14:textId="77777777" w:rsidR="008315BD" w:rsidRDefault="008315BD" w:rsidP="008315BD">
            <w:pPr>
              <w:pStyle w:val="afff7"/>
              <w:numPr>
                <w:ilvl w:val="0"/>
                <w:numId w:val="200"/>
              </w:numPr>
              <w:ind w:left="1200"/>
            </w:pPr>
            <w:r>
              <w:rPr>
                <w:rFonts w:hint="eastAsia"/>
              </w:rPr>
              <w:t>災民收容之規劃及緊急安置所之指定、分配佈置事項。</w:t>
            </w:r>
          </w:p>
          <w:p w14:paraId="69BC0869" w14:textId="77777777" w:rsidR="008315BD" w:rsidRDefault="008315BD" w:rsidP="008315BD">
            <w:pPr>
              <w:pStyle w:val="afff7"/>
              <w:numPr>
                <w:ilvl w:val="0"/>
                <w:numId w:val="200"/>
              </w:numPr>
              <w:ind w:left="1200"/>
            </w:pPr>
            <w:r>
              <w:rPr>
                <w:rFonts w:hint="eastAsia"/>
              </w:rPr>
              <w:t>收容場所受災民眾之登記、接待及管理事項。</w:t>
            </w:r>
          </w:p>
          <w:p w14:paraId="6D9BA4A5" w14:textId="77777777" w:rsidR="008315BD" w:rsidRDefault="008315BD" w:rsidP="008315BD">
            <w:pPr>
              <w:pStyle w:val="afff7"/>
              <w:numPr>
                <w:ilvl w:val="0"/>
                <w:numId w:val="200"/>
              </w:numPr>
              <w:ind w:left="1200"/>
            </w:pPr>
            <w:r>
              <w:rPr>
                <w:rFonts w:hint="eastAsia"/>
              </w:rPr>
              <w:t>收容場所受災民眾統計、查報及其他有關事故之處理事項。</w:t>
            </w:r>
          </w:p>
          <w:p w14:paraId="07083B7E" w14:textId="77777777" w:rsidR="008315BD" w:rsidRDefault="008315BD" w:rsidP="008315BD">
            <w:pPr>
              <w:pStyle w:val="afff7"/>
              <w:numPr>
                <w:ilvl w:val="0"/>
                <w:numId w:val="200"/>
              </w:numPr>
              <w:ind w:left="1200"/>
            </w:pPr>
            <w:r>
              <w:rPr>
                <w:rFonts w:hint="eastAsia"/>
              </w:rPr>
              <w:t>受災民眾之救濟物資、救濟金發放等事宜。</w:t>
            </w:r>
          </w:p>
          <w:p w14:paraId="61DEF377" w14:textId="77777777" w:rsidR="008315BD" w:rsidRDefault="008315BD" w:rsidP="008315BD">
            <w:pPr>
              <w:pStyle w:val="afff7"/>
              <w:numPr>
                <w:ilvl w:val="0"/>
                <w:numId w:val="200"/>
              </w:numPr>
              <w:ind w:left="1200"/>
            </w:pPr>
            <w:r>
              <w:rPr>
                <w:rFonts w:hint="eastAsia"/>
              </w:rPr>
              <w:t>各界捐贈物資之接受與轉發事項。</w:t>
            </w:r>
          </w:p>
          <w:p w14:paraId="412EF9E4" w14:textId="77777777" w:rsidR="008315BD" w:rsidRDefault="008315BD" w:rsidP="008315BD">
            <w:pPr>
              <w:pStyle w:val="afff7"/>
              <w:numPr>
                <w:ilvl w:val="0"/>
                <w:numId w:val="200"/>
              </w:numPr>
              <w:ind w:left="1200"/>
            </w:pPr>
            <w:r>
              <w:rPr>
                <w:rFonts w:hint="eastAsia"/>
              </w:rPr>
              <w:t>必要時調度救災資源。</w:t>
            </w:r>
          </w:p>
          <w:p w14:paraId="42357B9E" w14:textId="77777777" w:rsidR="008315BD" w:rsidRDefault="008315BD" w:rsidP="008315BD">
            <w:pPr>
              <w:pStyle w:val="afff7"/>
              <w:numPr>
                <w:ilvl w:val="0"/>
                <w:numId w:val="200"/>
              </w:numPr>
              <w:ind w:left="1200"/>
            </w:pPr>
            <w:r>
              <w:rPr>
                <w:rFonts w:hint="eastAsia"/>
              </w:rPr>
              <w:t>辦理災害防救整備會議決議之執行事項。</w:t>
            </w:r>
          </w:p>
          <w:p w14:paraId="18D4236F" w14:textId="77777777" w:rsidR="008315BD" w:rsidRDefault="008315BD" w:rsidP="008315BD">
            <w:pPr>
              <w:pStyle w:val="afff7"/>
              <w:numPr>
                <w:ilvl w:val="0"/>
                <w:numId w:val="200"/>
              </w:numPr>
              <w:ind w:left="1200"/>
            </w:pPr>
            <w:r>
              <w:rPr>
                <w:rFonts w:hint="eastAsia"/>
              </w:rPr>
              <w:t>其他有關業務權責事項。</w:t>
            </w:r>
          </w:p>
        </w:tc>
      </w:tr>
      <w:tr w:rsidR="008315BD" w14:paraId="27E04199"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09F75937" w14:textId="77777777" w:rsidR="008315BD" w:rsidRDefault="008315BD" w:rsidP="00BF57AC">
            <w:pPr>
              <w:pStyle w:val="afff7"/>
            </w:pPr>
            <w:r>
              <w:rPr>
                <w:rFonts w:hint="eastAsia"/>
              </w:rPr>
              <w:t>環保組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1264FE5" w14:textId="77777777" w:rsidR="008315BD" w:rsidRPr="00A2617E" w:rsidRDefault="008315BD" w:rsidP="00BF57AC">
            <w:pPr>
              <w:spacing w:line="240" w:lineRule="atLeast"/>
              <w:jc w:val="both"/>
              <w:rPr>
                <w:rFonts w:ascii="標楷體" w:hAnsi="標楷體"/>
                <w:color w:val="000000"/>
                <w:szCs w:val="24"/>
              </w:rPr>
            </w:pPr>
            <w:r w:rsidRPr="00A2617E">
              <w:rPr>
                <w:rFonts w:ascii="標楷體" w:hAnsi="標楷體" w:hint="eastAsia"/>
                <w:color w:val="000000"/>
                <w:szCs w:val="24"/>
              </w:rPr>
              <w:t>清潔隊隊長兼組長</w:t>
            </w:r>
          </w:p>
          <w:p w14:paraId="65D3F7E1" w14:textId="77777777" w:rsidR="008315BD" w:rsidRDefault="008315BD" w:rsidP="00BF57AC">
            <w:pPr>
              <w:pStyle w:val="afff7"/>
            </w:pPr>
            <w:r>
              <w:rPr>
                <w:rFonts w:hint="eastAsia"/>
              </w:rPr>
              <w:t>組員：清潔隊員</w:t>
            </w:r>
          </w:p>
        </w:tc>
        <w:tc>
          <w:tcPr>
            <w:tcW w:w="4702" w:type="dxa"/>
            <w:tcBorders>
              <w:top w:val="single" w:sz="4" w:space="0" w:color="auto"/>
              <w:left w:val="single" w:sz="4" w:space="0" w:color="auto"/>
              <w:bottom w:val="single" w:sz="4" w:space="0" w:color="auto"/>
              <w:right w:val="single" w:sz="4" w:space="0" w:color="auto"/>
            </w:tcBorders>
            <w:hideMark/>
          </w:tcPr>
          <w:p w14:paraId="0FD95DF7" w14:textId="77777777" w:rsidR="008315BD" w:rsidRDefault="008315BD" w:rsidP="008315BD">
            <w:pPr>
              <w:pStyle w:val="afff7"/>
              <w:numPr>
                <w:ilvl w:val="0"/>
                <w:numId w:val="201"/>
              </w:numPr>
              <w:ind w:left="1200"/>
            </w:pPr>
            <w:r>
              <w:rPr>
                <w:rFonts w:hint="eastAsia"/>
              </w:rPr>
              <w:t>災區環境清潔與消毒等之整理事項。</w:t>
            </w:r>
          </w:p>
          <w:p w14:paraId="20F67D70" w14:textId="77777777" w:rsidR="008315BD" w:rsidRDefault="008315BD" w:rsidP="008315BD">
            <w:pPr>
              <w:pStyle w:val="afff7"/>
              <w:numPr>
                <w:ilvl w:val="0"/>
                <w:numId w:val="201"/>
              </w:numPr>
              <w:ind w:left="1200"/>
            </w:pPr>
            <w:r>
              <w:rPr>
                <w:rFonts w:hint="eastAsia"/>
              </w:rPr>
              <w:t>災區家用廢棄物之清除事項。</w:t>
            </w:r>
          </w:p>
          <w:p w14:paraId="2B36E7B6" w14:textId="77777777" w:rsidR="008315BD" w:rsidRDefault="008315BD" w:rsidP="008315BD">
            <w:pPr>
              <w:pStyle w:val="afff7"/>
              <w:numPr>
                <w:ilvl w:val="0"/>
                <w:numId w:val="201"/>
              </w:numPr>
              <w:ind w:left="1200"/>
            </w:pPr>
            <w:r>
              <w:rPr>
                <w:rFonts w:hint="eastAsia"/>
              </w:rPr>
              <w:t>協助縣府環保局進行災區飲用水水質抽驗事項。</w:t>
            </w:r>
          </w:p>
          <w:p w14:paraId="74640988" w14:textId="77777777" w:rsidR="008315BD" w:rsidRDefault="008315BD" w:rsidP="008315BD">
            <w:pPr>
              <w:pStyle w:val="afff7"/>
              <w:numPr>
                <w:ilvl w:val="0"/>
                <w:numId w:val="201"/>
              </w:numPr>
              <w:ind w:left="1200"/>
            </w:pPr>
            <w:r>
              <w:rPr>
                <w:rFonts w:hint="eastAsia"/>
              </w:rPr>
              <w:t>協助提供縣府環保局毒性化學物質災害搶救資訊事項。</w:t>
            </w:r>
          </w:p>
          <w:p w14:paraId="3CCE8D22" w14:textId="77777777" w:rsidR="008315BD" w:rsidRDefault="008315BD" w:rsidP="008315BD">
            <w:pPr>
              <w:pStyle w:val="afff7"/>
              <w:numPr>
                <w:ilvl w:val="0"/>
                <w:numId w:val="201"/>
              </w:numPr>
              <w:ind w:left="1200"/>
            </w:pPr>
            <w:r>
              <w:rPr>
                <w:rFonts w:hint="eastAsia"/>
              </w:rPr>
              <w:t>協助縣府環保局進行毒性化學物質災害之善後處理事項。</w:t>
            </w:r>
          </w:p>
          <w:p w14:paraId="5B092C63" w14:textId="77777777" w:rsidR="008315BD" w:rsidRDefault="008315BD" w:rsidP="008315BD">
            <w:pPr>
              <w:pStyle w:val="afff7"/>
              <w:numPr>
                <w:ilvl w:val="0"/>
                <w:numId w:val="201"/>
              </w:numPr>
              <w:ind w:left="1200"/>
            </w:pPr>
            <w:r>
              <w:rPr>
                <w:rFonts w:hint="eastAsia"/>
              </w:rPr>
              <w:t>辦理災害防救整備會議決議之執行事項。</w:t>
            </w:r>
          </w:p>
          <w:p w14:paraId="09F8C668" w14:textId="77777777" w:rsidR="008315BD" w:rsidRDefault="008315BD" w:rsidP="008315BD">
            <w:pPr>
              <w:pStyle w:val="afff7"/>
              <w:numPr>
                <w:ilvl w:val="0"/>
                <w:numId w:val="201"/>
              </w:numPr>
              <w:ind w:left="1200"/>
            </w:pPr>
            <w:r>
              <w:rPr>
                <w:rFonts w:hint="eastAsia"/>
              </w:rPr>
              <w:t>其他有關業務權責事項。</w:t>
            </w:r>
          </w:p>
        </w:tc>
      </w:tr>
      <w:tr w:rsidR="008315BD" w14:paraId="19235591"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61415ECD" w14:textId="77777777" w:rsidR="008315BD" w:rsidRDefault="008315BD" w:rsidP="00BF57AC">
            <w:pPr>
              <w:pStyle w:val="afff7"/>
            </w:pPr>
            <w:r>
              <w:rPr>
                <w:rFonts w:hint="eastAsia"/>
              </w:rPr>
              <w:t>警政組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3DEBE9C" w14:textId="77777777" w:rsidR="008315BD" w:rsidRDefault="008315BD" w:rsidP="00BF57AC">
            <w:pPr>
              <w:pStyle w:val="afff7"/>
            </w:pPr>
            <w:r>
              <w:rPr>
                <w:rFonts w:hint="eastAsia"/>
              </w:rPr>
              <w:t>分駐所所長兼組長</w:t>
            </w:r>
          </w:p>
        </w:tc>
        <w:tc>
          <w:tcPr>
            <w:tcW w:w="4702" w:type="dxa"/>
            <w:tcBorders>
              <w:top w:val="single" w:sz="4" w:space="0" w:color="auto"/>
              <w:left w:val="single" w:sz="4" w:space="0" w:color="auto"/>
              <w:bottom w:val="single" w:sz="4" w:space="0" w:color="auto"/>
              <w:right w:val="single" w:sz="4" w:space="0" w:color="auto"/>
            </w:tcBorders>
            <w:hideMark/>
          </w:tcPr>
          <w:p w14:paraId="33431BDF" w14:textId="77777777" w:rsidR="008315BD" w:rsidRDefault="008315BD" w:rsidP="008315BD">
            <w:pPr>
              <w:pStyle w:val="afff7"/>
              <w:numPr>
                <w:ilvl w:val="0"/>
                <w:numId w:val="202"/>
              </w:numPr>
              <w:ind w:left="1200"/>
            </w:pPr>
            <w:r>
              <w:rPr>
                <w:rFonts w:hint="eastAsia"/>
              </w:rPr>
              <w:t>負責災區屍體處理、現場警戒、治安維護、交通管制、秩序維持等相關事項。</w:t>
            </w:r>
          </w:p>
          <w:p w14:paraId="30911281" w14:textId="77777777" w:rsidR="008315BD" w:rsidRDefault="008315BD" w:rsidP="008315BD">
            <w:pPr>
              <w:pStyle w:val="afff7"/>
              <w:numPr>
                <w:ilvl w:val="0"/>
                <w:numId w:val="202"/>
              </w:numPr>
              <w:ind w:left="1200"/>
            </w:pPr>
            <w:r>
              <w:rPr>
                <w:rFonts w:hint="eastAsia"/>
              </w:rPr>
              <w:t>對於具有危險潛勢區域，執行強制撤離；或依指揮官劃定區域範圍，執行限制或禁止人民進入或命其離去等措施。</w:t>
            </w:r>
          </w:p>
          <w:p w14:paraId="487FA632" w14:textId="77777777" w:rsidR="008315BD" w:rsidRDefault="008315BD" w:rsidP="008315BD">
            <w:pPr>
              <w:pStyle w:val="afff7"/>
              <w:numPr>
                <w:ilvl w:val="0"/>
                <w:numId w:val="202"/>
              </w:numPr>
              <w:ind w:left="1200"/>
            </w:pPr>
            <w:r>
              <w:rPr>
                <w:rFonts w:hint="eastAsia"/>
              </w:rPr>
              <w:t>負責轄內山地警戒管制區，與公告區域及其周邊人車管制、強制</w:t>
            </w:r>
            <w:r>
              <w:rPr>
                <w:rFonts w:hint="eastAsia"/>
              </w:rPr>
              <w:lastRenderedPageBreak/>
              <w:t>疏散事項。</w:t>
            </w:r>
          </w:p>
          <w:p w14:paraId="6417A301" w14:textId="77777777" w:rsidR="008315BD" w:rsidRDefault="008315BD" w:rsidP="008315BD">
            <w:pPr>
              <w:pStyle w:val="afff7"/>
              <w:numPr>
                <w:ilvl w:val="0"/>
                <w:numId w:val="202"/>
              </w:numPr>
              <w:ind w:left="1200"/>
            </w:pPr>
            <w:r>
              <w:rPr>
                <w:rFonts w:hint="eastAsia"/>
              </w:rPr>
              <w:t>辦理災害防救整備會議決議之執行事項。</w:t>
            </w:r>
          </w:p>
          <w:p w14:paraId="79D54B34" w14:textId="77777777" w:rsidR="008315BD" w:rsidRDefault="008315BD" w:rsidP="008315BD">
            <w:pPr>
              <w:pStyle w:val="afff7"/>
              <w:numPr>
                <w:ilvl w:val="0"/>
                <w:numId w:val="202"/>
              </w:numPr>
              <w:ind w:left="1200"/>
            </w:pPr>
            <w:r>
              <w:rPr>
                <w:rFonts w:hint="eastAsia"/>
              </w:rPr>
              <w:t>辦理有關災區替代道路規劃、交通狀況調查、管制、疏導等交通管制事項。</w:t>
            </w:r>
          </w:p>
          <w:p w14:paraId="06B31509" w14:textId="77777777" w:rsidR="008315BD" w:rsidRDefault="008315BD" w:rsidP="008315BD">
            <w:pPr>
              <w:pStyle w:val="afff7"/>
              <w:numPr>
                <w:ilvl w:val="0"/>
                <w:numId w:val="202"/>
              </w:numPr>
              <w:ind w:left="1200"/>
            </w:pPr>
            <w:r>
              <w:rPr>
                <w:rFonts w:hint="eastAsia"/>
              </w:rPr>
              <w:t>執行災害防救法第</w:t>
            </w:r>
            <w:r>
              <w:t xml:space="preserve"> 31 </w:t>
            </w:r>
            <w:r>
              <w:rPr>
                <w:rFonts w:hint="eastAsia"/>
              </w:rPr>
              <w:t>條規定，限制或禁止人民，進入受管制區域或命其離去等事項。</w:t>
            </w:r>
          </w:p>
          <w:p w14:paraId="1F3AB996" w14:textId="77777777" w:rsidR="008315BD" w:rsidRDefault="008315BD" w:rsidP="008315BD">
            <w:pPr>
              <w:pStyle w:val="afff7"/>
              <w:numPr>
                <w:ilvl w:val="0"/>
                <w:numId w:val="202"/>
              </w:numPr>
              <w:ind w:left="1200"/>
            </w:pPr>
            <w:r>
              <w:rPr>
                <w:rFonts w:hint="eastAsia"/>
              </w:rPr>
              <w:t>辦理有關外國人民事故等相關警務工作，及其他車、船、航空器等重大交通事故災害處理事宜。</w:t>
            </w:r>
          </w:p>
          <w:p w14:paraId="2AEE75A0" w14:textId="77777777" w:rsidR="008315BD" w:rsidRDefault="008315BD" w:rsidP="008315BD">
            <w:pPr>
              <w:pStyle w:val="afff7"/>
              <w:numPr>
                <w:ilvl w:val="0"/>
                <w:numId w:val="202"/>
              </w:numPr>
              <w:ind w:left="1200"/>
            </w:pPr>
            <w:r>
              <w:rPr>
                <w:rFonts w:hint="eastAsia"/>
              </w:rPr>
              <w:t>其他有關警政業務權責事項。</w:t>
            </w:r>
          </w:p>
        </w:tc>
      </w:tr>
      <w:tr w:rsidR="008315BD" w14:paraId="3E1A0E1E"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7B96585D" w14:textId="77777777" w:rsidR="008315BD" w:rsidRDefault="008315BD" w:rsidP="00BF57AC">
            <w:pPr>
              <w:pStyle w:val="afff7"/>
            </w:pPr>
            <w:r>
              <w:rPr>
                <w:rFonts w:hint="eastAsia"/>
              </w:rPr>
              <w:lastRenderedPageBreak/>
              <w:t>消防組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1C8ECEF" w14:textId="4F597D46" w:rsidR="008315BD" w:rsidRDefault="008315BD" w:rsidP="00BF57AC">
            <w:pPr>
              <w:pStyle w:val="afff7"/>
            </w:pPr>
            <w:r>
              <w:rPr>
                <w:rFonts w:hint="eastAsia"/>
              </w:rPr>
              <w:t>消防分隊小隊長</w:t>
            </w:r>
            <w:r w:rsidR="00435468" w:rsidRPr="00435468">
              <w:rPr>
                <w:rFonts w:hint="eastAsia"/>
                <w:highlight w:val="green"/>
              </w:rPr>
              <w:t>最高主管</w:t>
            </w:r>
            <w:r>
              <w:rPr>
                <w:rFonts w:hint="eastAsia"/>
              </w:rPr>
              <w:t>兼組長</w:t>
            </w:r>
          </w:p>
        </w:tc>
        <w:tc>
          <w:tcPr>
            <w:tcW w:w="4702" w:type="dxa"/>
            <w:tcBorders>
              <w:top w:val="single" w:sz="4" w:space="0" w:color="auto"/>
              <w:left w:val="single" w:sz="4" w:space="0" w:color="auto"/>
              <w:bottom w:val="single" w:sz="4" w:space="0" w:color="auto"/>
              <w:right w:val="single" w:sz="4" w:space="0" w:color="auto"/>
            </w:tcBorders>
            <w:hideMark/>
          </w:tcPr>
          <w:p w14:paraId="24365E20" w14:textId="77777777" w:rsidR="008315BD" w:rsidRDefault="008315BD" w:rsidP="008315BD">
            <w:pPr>
              <w:pStyle w:val="afff7"/>
              <w:numPr>
                <w:ilvl w:val="0"/>
                <w:numId w:val="203"/>
              </w:numPr>
              <w:ind w:left="1200"/>
            </w:pPr>
            <w:r>
              <w:rPr>
                <w:rFonts w:hint="eastAsia"/>
              </w:rPr>
              <w:t>機動配合</w:t>
            </w:r>
            <w:r>
              <w:rPr>
                <w:rFonts w:hint="eastAsia"/>
                <w:color w:val="000000"/>
              </w:rPr>
              <w:t>鄉</w:t>
            </w:r>
            <w:r>
              <w:rPr>
                <w:rFonts w:hint="eastAsia"/>
              </w:rPr>
              <w:t>災害應變中心與救生任務。</w:t>
            </w:r>
          </w:p>
          <w:p w14:paraId="54C5A82C" w14:textId="77777777" w:rsidR="008315BD" w:rsidRDefault="008315BD" w:rsidP="008315BD">
            <w:pPr>
              <w:pStyle w:val="afff7"/>
              <w:numPr>
                <w:ilvl w:val="0"/>
                <w:numId w:val="203"/>
              </w:numPr>
              <w:ind w:left="1200"/>
            </w:pPr>
            <w:r>
              <w:rPr>
                <w:rFonts w:hint="eastAsia"/>
              </w:rPr>
              <w:t>災情傳遞彙整及災情指示等聯絡事項。</w:t>
            </w:r>
          </w:p>
          <w:p w14:paraId="3DD182D1" w14:textId="77777777" w:rsidR="008315BD" w:rsidRDefault="008315BD" w:rsidP="008315BD">
            <w:pPr>
              <w:pStyle w:val="afff7"/>
              <w:numPr>
                <w:ilvl w:val="0"/>
                <w:numId w:val="203"/>
              </w:numPr>
              <w:ind w:left="1200"/>
            </w:pPr>
            <w:r>
              <w:rPr>
                <w:rFonts w:hint="eastAsia"/>
              </w:rPr>
              <w:t>災情統計事項。</w:t>
            </w:r>
          </w:p>
          <w:p w14:paraId="299455CF" w14:textId="77777777" w:rsidR="008315BD" w:rsidRDefault="008315BD" w:rsidP="008315BD">
            <w:pPr>
              <w:pStyle w:val="afff7"/>
              <w:numPr>
                <w:ilvl w:val="0"/>
                <w:numId w:val="203"/>
              </w:numPr>
              <w:ind w:left="1200"/>
            </w:pPr>
            <w:r>
              <w:rPr>
                <w:rFonts w:hint="eastAsia"/>
              </w:rPr>
              <w:t>通報各有關單位成立處理重大災害緊急應變處理小組事項。</w:t>
            </w:r>
          </w:p>
          <w:p w14:paraId="3AAC9D6C" w14:textId="77777777" w:rsidR="008315BD" w:rsidRDefault="008315BD" w:rsidP="008315BD">
            <w:pPr>
              <w:pStyle w:val="afff7"/>
              <w:numPr>
                <w:ilvl w:val="0"/>
                <w:numId w:val="203"/>
              </w:numPr>
              <w:ind w:left="1200"/>
            </w:pPr>
            <w:r>
              <w:rPr>
                <w:rFonts w:hint="eastAsia"/>
              </w:rPr>
              <w:t>災害現場消防搶救、人命救助及緊急救護事宜。</w:t>
            </w:r>
          </w:p>
          <w:p w14:paraId="0B200D0F" w14:textId="77777777" w:rsidR="008315BD" w:rsidRDefault="008315BD" w:rsidP="008315BD">
            <w:pPr>
              <w:pStyle w:val="afff7"/>
              <w:numPr>
                <w:ilvl w:val="0"/>
                <w:numId w:val="203"/>
              </w:numPr>
              <w:ind w:left="1200"/>
            </w:pPr>
            <w:r>
              <w:rPr>
                <w:rFonts w:hint="eastAsia"/>
              </w:rPr>
              <w:t>辦理災害防救整備會議決議之執行事項。</w:t>
            </w:r>
          </w:p>
          <w:p w14:paraId="67A19D3D" w14:textId="77777777" w:rsidR="008315BD" w:rsidRDefault="008315BD" w:rsidP="008315BD">
            <w:pPr>
              <w:pStyle w:val="afff7"/>
              <w:numPr>
                <w:ilvl w:val="0"/>
                <w:numId w:val="203"/>
              </w:numPr>
              <w:ind w:left="1200"/>
            </w:pPr>
            <w:r>
              <w:rPr>
                <w:rFonts w:hint="eastAsia"/>
              </w:rPr>
              <w:t>其他有關業務權責事項</w:t>
            </w:r>
          </w:p>
        </w:tc>
      </w:tr>
      <w:tr w:rsidR="008315BD" w14:paraId="66A13027"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089C7064" w14:textId="77777777" w:rsidR="008315BD" w:rsidRDefault="008315BD" w:rsidP="00BF57AC">
            <w:pPr>
              <w:pStyle w:val="afff7"/>
            </w:pPr>
            <w:r>
              <w:rPr>
                <w:rFonts w:hint="eastAsia"/>
              </w:rPr>
              <w:t>衛生組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490577C" w14:textId="77777777" w:rsidR="008315BD" w:rsidRPr="00A2617E" w:rsidRDefault="008315BD" w:rsidP="00BF57AC">
            <w:pPr>
              <w:spacing w:line="240" w:lineRule="atLeast"/>
              <w:jc w:val="both"/>
              <w:rPr>
                <w:rFonts w:ascii="標楷體" w:hAnsi="標楷體"/>
                <w:color w:val="000000"/>
                <w:szCs w:val="24"/>
              </w:rPr>
            </w:pPr>
            <w:r w:rsidRPr="00A2617E">
              <w:rPr>
                <w:rFonts w:ascii="標楷體" w:hAnsi="標楷體" w:hint="eastAsia"/>
                <w:color w:val="000000"/>
                <w:szCs w:val="24"/>
              </w:rPr>
              <w:t>衛生所主任兼任組長</w:t>
            </w:r>
          </w:p>
          <w:p w14:paraId="607921DC" w14:textId="77777777" w:rsidR="008315BD" w:rsidRDefault="008315BD" w:rsidP="00BF57AC">
            <w:pPr>
              <w:pStyle w:val="afff7"/>
            </w:pPr>
            <w:r w:rsidRPr="00954E1D">
              <w:rPr>
                <w:rFonts w:hint="eastAsia"/>
              </w:rPr>
              <w:t>組員</w:t>
            </w:r>
            <w:r w:rsidRPr="006D6046">
              <w:rPr>
                <w:rFonts w:hint="eastAsia"/>
                <w:b/>
              </w:rPr>
              <w:t>：</w:t>
            </w:r>
            <w:r w:rsidRPr="00545F93">
              <w:rPr>
                <w:rFonts w:hint="eastAsia"/>
              </w:rPr>
              <w:t>衛</w:t>
            </w:r>
            <w:r>
              <w:rPr>
                <w:rFonts w:hint="eastAsia"/>
              </w:rPr>
              <w:t>生所</w:t>
            </w:r>
          </w:p>
        </w:tc>
        <w:tc>
          <w:tcPr>
            <w:tcW w:w="4702" w:type="dxa"/>
            <w:tcBorders>
              <w:top w:val="single" w:sz="4" w:space="0" w:color="auto"/>
              <w:left w:val="single" w:sz="4" w:space="0" w:color="auto"/>
              <w:bottom w:val="single" w:sz="4" w:space="0" w:color="auto"/>
              <w:right w:val="single" w:sz="4" w:space="0" w:color="auto"/>
            </w:tcBorders>
            <w:hideMark/>
          </w:tcPr>
          <w:p w14:paraId="2214F1D4" w14:textId="77777777" w:rsidR="008315BD" w:rsidRDefault="008315BD" w:rsidP="008315BD">
            <w:pPr>
              <w:pStyle w:val="afff7"/>
              <w:numPr>
                <w:ilvl w:val="0"/>
                <w:numId w:val="204"/>
              </w:numPr>
              <w:ind w:left="1200"/>
            </w:pPr>
            <w:r>
              <w:rPr>
                <w:rFonts w:hint="eastAsia"/>
              </w:rPr>
              <w:t>災區救護站之規劃、設立、運作與藥品衛材調度事項。</w:t>
            </w:r>
          </w:p>
          <w:p w14:paraId="188E23FD" w14:textId="77777777" w:rsidR="008315BD" w:rsidRDefault="008315BD" w:rsidP="008315BD">
            <w:pPr>
              <w:pStyle w:val="afff7"/>
              <w:numPr>
                <w:ilvl w:val="0"/>
                <w:numId w:val="204"/>
              </w:numPr>
              <w:ind w:left="1200"/>
            </w:pPr>
            <w:r>
              <w:rPr>
                <w:rFonts w:hint="eastAsia"/>
              </w:rPr>
              <w:t>醫療機構之指揮調配及提供災區緊急醫療與後續醫療照顧事項。</w:t>
            </w:r>
          </w:p>
          <w:p w14:paraId="20076FD0" w14:textId="77777777" w:rsidR="008315BD" w:rsidRDefault="008315BD" w:rsidP="008315BD">
            <w:pPr>
              <w:pStyle w:val="afff7"/>
              <w:numPr>
                <w:ilvl w:val="0"/>
                <w:numId w:val="204"/>
              </w:numPr>
              <w:ind w:left="1200"/>
            </w:pPr>
            <w:r>
              <w:rPr>
                <w:rFonts w:hint="eastAsia"/>
              </w:rPr>
              <w:t>災區民眾心理創傷之預防與輔導相關事宜。</w:t>
            </w:r>
          </w:p>
          <w:p w14:paraId="58593C4D" w14:textId="77777777" w:rsidR="008315BD" w:rsidRDefault="008315BD" w:rsidP="008315BD">
            <w:pPr>
              <w:pStyle w:val="afff7"/>
              <w:numPr>
                <w:ilvl w:val="0"/>
                <w:numId w:val="204"/>
              </w:numPr>
              <w:ind w:left="1200"/>
            </w:pPr>
            <w:r>
              <w:rPr>
                <w:rFonts w:hint="eastAsia"/>
              </w:rPr>
              <w:t>災區防疫之監測、通報、調查及相關處理工作。</w:t>
            </w:r>
          </w:p>
          <w:p w14:paraId="726B4996" w14:textId="77777777" w:rsidR="008315BD" w:rsidRDefault="008315BD" w:rsidP="008315BD">
            <w:pPr>
              <w:pStyle w:val="afff7"/>
              <w:numPr>
                <w:ilvl w:val="0"/>
                <w:numId w:val="204"/>
              </w:numPr>
              <w:ind w:left="1200"/>
            </w:pPr>
            <w:r>
              <w:rPr>
                <w:rFonts w:hint="eastAsia"/>
              </w:rPr>
              <w:t>督導各醫院、衛生所及衛生機構發生災害應變處理。</w:t>
            </w:r>
          </w:p>
          <w:p w14:paraId="18F2E3C0" w14:textId="77777777" w:rsidR="008315BD" w:rsidRDefault="008315BD" w:rsidP="008315BD">
            <w:pPr>
              <w:pStyle w:val="afff7"/>
              <w:numPr>
                <w:ilvl w:val="0"/>
                <w:numId w:val="204"/>
              </w:numPr>
              <w:ind w:left="1200"/>
            </w:pPr>
            <w:r>
              <w:rPr>
                <w:rFonts w:hint="eastAsia"/>
              </w:rPr>
              <w:t>辦理災害防救整備會議決議之執行事項。</w:t>
            </w:r>
          </w:p>
          <w:p w14:paraId="3917F1BA" w14:textId="77777777" w:rsidR="008315BD" w:rsidRDefault="008315BD" w:rsidP="008315BD">
            <w:pPr>
              <w:pStyle w:val="afff7"/>
              <w:numPr>
                <w:ilvl w:val="0"/>
                <w:numId w:val="204"/>
              </w:numPr>
              <w:ind w:left="1200"/>
            </w:pPr>
            <w:r>
              <w:rPr>
                <w:rFonts w:hint="eastAsia"/>
              </w:rPr>
              <w:t>其他相關業務權責事項。</w:t>
            </w:r>
          </w:p>
        </w:tc>
      </w:tr>
      <w:tr w:rsidR="008315BD" w14:paraId="30480A71"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50C1423A" w14:textId="77777777" w:rsidR="008315BD" w:rsidRDefault="008315BD" w:rsidP="00BF57AC">
            <w:pPr>
              <w:pStyle w:val="afff7"/>
            </w:pPr>
            <w:r>
              <w:rPr>
                <w:rFonts w:hint="eastAsia"/>
              </w:rPr>
              <w:t>電信組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11680CA" w14:textId="77777777" w:rsidR="008315BD" w:rsidRDefault="008315BD" w:rsidP="00BF57AC">
            <w:pPr>
              <w:pStyle w:val="afff7"/>
            </w:pPr>
            <w:r>
              <w:rPr>
                <w:rFonts w:hint="eastAsia"/>
              </w:rPr>
              <w:t>鄉公所建立窗口聯絡人或由電信</w:t>
            </w:r>
            <w:r>
              <w:rPr>
                <w:rFonts w:hint="eastAsia"/>
              </w:rPr>
              <w:lastRenderedPageBreak/>
              <w:t>機構指派適宜人員</w:t>
            </w:r>
            <w:r>
              <w:rPr>
                <w:rFonts w:hint="eastAsia"/>
                <w:color w:val="000000"/>
              </w:rPr>
              <w:t>負責聯繫</w:t>
            </w:r>
          </w:p>
        </w:tc>
        <w:tc>
          <w:tcPr>
            <w:tcW w:w="4702" w:type="dxa"/>
            <w:tcBorders>
              <w:top w:val="single" w:sz="4" w:space="0" w:color="auto"/>
              <w:left w:val="single" w:sz="4" w:space="0" w:color="auto"/>
              <w:bottom w:val="single" w:sz="4" w:space="0" w:color="auto"/>
              <w:right w:val="single" w:sz="4" w:space="0" w:color="auto"/>
            </w:tcBorders>
            <w:hideMark/>
          </w:tcPr>
          <w:p w14:paraId="7757976D" w14:textId="77777777" w:rsidR="008315BD" w:rsidRDefault="008315BD" w:rsidP="008315BD">
            <w:pPr>
              <w:pStyle w:val="afff7"/>
              <w:numPr>
                <w:ilvl w:val="0"/>
                <w:numId w:val="205"/>
              </w:numPr>
              <w:ind w:left="1200"/>
            </w:pPr>
            <w:r>
              <w:rPr>
                <w:rFonts w:hint="eastAsia"/>
              </w:rPr>
              <w:lastRenderedPageBreak/>
              <w:t>負責電信緊急搶修及災後迅速恢復通訊等事宜。</w:t>
            </w:r>
          </w:p>
          <w:p w14:paraId="76592CD3" w14:textId="77777777" w:rsidR="008315BD" w:rsidRDefault="008315BD" w:rsidP="008315BD">
            <w:pPr>
              <w:pStyle w:val="afff7"/>
              <w:numPr>
                <w:ilvl w:val="0"/>
                <w:numId w:val="205"/>
              </w:numPr>
              <w:ind w:left="1200"/>
            </w:pPr>
            <w:r>
              <w:rPr>
                <w:rFonts w:hint="eastAsia"/>
              </w:rPr>
              <w:lastRenderedPageBreak/>
              <w:t>災區架設緊急通訊設備、器材設施事宜。</w:t>
            </w:r>
          </w:p>
          <w:p w14:paraId="5619A126" w14:textId="77777777" w:rsidR="008315BD" w:rsidRDefault="008315BD" w:rsidP="008315BD">
            <w:pPr>
              <w:pStyle w:val="afff7"/>
              <w:numPr>
                <w:ilvl w:val="0"/>
                <w:numId w:val="205"/>
              </w:numPr>
              <w:ind w:left="1200"/>
            </w:pPr>
            <w:r>
              <w:rPr>
                <w:rFonts w:hint="eastAsia"/>
              </w:rPr>
              <w:t>其他相關業務權責事項。</w:t>
            </w:r>
          </w:p>
        </w:tc>
      </w:tr>
      <w:tr w:rsidR="008315BD" w14:paraId="6D8CF410"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56C57082" w14:textId="77777777" w:rsidR="008315BD" w:rsidRDefault="008315BD" w:rsidP="00BF57AC">
            <w:pPr>
              <w:pStyle w:val="afff7"/>
            </w:pPr>
            <w:r>
              <w:rPr>
                <w:rFonts w:hint="eastAsia"/>
              </w:rPr>
              <w:lastRenderedPageBreak/>
              <w:t>電力組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F7A14CC" w14:textId="77777777" w:rsidR="008315BD" w:rsidRDefault="008315BD" w:rsidP="00BF57AC">
            <w:pPr>
              <w:pStyle w:val="afff7"/>
            </w:pPr>
            <w:r>
              <w:rPr>
                <w:rFonts w:hint="eastAsia"/>
              </w:rPr>
              <w:t>鄉公所建立窗口聯絡人或由電力機構指派適宜人員</w:t>
            </w:r>
            <w:r>
              <w:rPr>
                <w:rFonts w:hint="eastAsia"/>
                <w:color w:val="000000"/>
              </w:rPr>
              <w:t>負責聯繫</w:t>
            </w:r>
          </w:p>
        </w:tc>
        <w:tc>
          <w:tcPr>
            <w:tcW w:w="4702" w:type="dxa"/>
            <w:tcBorders>
              <w:top w:val="single" w:sz="4" w:space="0" w:color="auto"/>
              <w:left w:val="single" w:sz="4" w:space="0" w:color="auto"/>
              <w:bottom w:val="single" w:sz="4" w:space="0" w:color="auto"/>
              <w:right w:val="single" w:sz="4" w:space="0" w:color="auto"/>
            </w:tcBorders>
            <w:hideMark/>
          </w:tcPr>
          <w:p w14:paraId="397CD3B1" w14:textId="77777777" w:rsidR="008315BD" w:rsidRDefault="008315BD" w:rsidP="00BF57AC">
            <w:pPr>
              <w:pStyle w:val="afff7"/>
            </w:pPr>
            <w:r>
              <w:t xml:space="preserve">1. </w:t>
            </w:r>
            <w:r>
              <w:rPr>
                <w:rFonts w:hint="eastAsia"/>
              </w:rPr>
              <w:t>負責電力供應、災害緊急搶修、截斷電</w:t>
            </w:r>
          </w:p>
          <w:p w14:paraId="04D1F144" w14:textId="77777777" w:rsidR="008315BD" w:rsidRDefault="008315BD" w:rsidP="00BF57AC">
            <w:pPr>
              <w:pStyle w:val="afff7"/>
            </w:pPr>
            <w:r>
              <w:t xml:space="preserve">   </w:t>
            </w:r>
            <w:r>
              <w:rPr>
                <w:rFonts w:hint="eastAsia"/>
              </w:rPr>
              <w:t>源與災後迅速恢復供電之復原等事宜。</w:t>
            </w:r>
          </w:p>
          <w:p w14:paraId="05216784" w14:textId="77777777" w:rsidR="008315BD" w:rsidRDefault="008315BD" w:rsidP="00BF57AC">
            <w:pPr>
              <w:pStyle w:val="afff7"/>
            </w:pPr>
            <w:r>
              <w:t xml:space="preserve">2. </w:t>
            </w:r>
            <w:r>
              <w:rPr>
                <w:rFonts w:hint="eastAsia"/>
              </w:rPr>
              <w:t>其他有關業務權責事項。</w:t>
            </w:r>
          </w:p>
        </w:tc>
      </w:tr>
      <w:tr w:rsidR="008315BD" w14:paraId="10DA5E6F"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537C0418" w14:textId="77777777" w:rsidR="008315BD" w:rsidRDefault="008315BD" w:rsidP="00BF57AC">
            <w:pPr>
              <w:pStyle w:val="afff7"/>
            </w:pPr>
            <w:r>
              <w:rPr>
                <w:rFonts w:hint="eastAsia"/>
              </w:rPr>
              <w:t>自來水組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7B5F757" w14:textId="77777777" w:rsidR="008315BD" w:rsidRDefault="008315BD" w:rsidP="00BF57AC">
            <w:pPr>
              <w:pStyle w:val="afff7"/>
            </w:pPr>
            <w:r>
              <w:rPr>
                <w:rFonts w:hint="eastAsia"/>
              </w:rPr>
              <w:t>鄉公所建立窗口聯絡人或由自來水機構指派適宜人員</w:t>
            </w:r>
            <w:r>
              <w:rPr>
                <w:rFonts w:hint="eastAsia"/>
                <w:color w:val="000000"/>
              </w:rPr>
              <w:t>負責聯繫</w:t>
            </w:r>
          </w:p>
        </w:tc>
        <w:tc>
          <w:tcPr>
            <w:tcW w:w="4702" w:type="dxa"/>
            <w:tcBorders>
              <w:top w:val="single" w:sz="4" w:space="0" w:color="auto"/>
              <w:left w:val="single" w:sz="4" w:space="0" w:color="auto"/>
              <w:bottom w:val="single" w:sz="4" w:space="0" w:color="auto"/>
              <w:right w:val="single" w:sz="4" w:space="0" w:color="auto"/>
            </w:tcBorders>
            <w:hideMark/>
          </w:tcPr>
          <w:p w14:paraId="7ADEB0A6" w14:textId="77777777" w:rsidR="008315BD" w:rsidRDefault="008315BD" w:rsidP="008315BD">
            <w:pPr>
              <w:pStyle w:val="afff7"/>
              <w:numPr>
                <w:ilvl w:val="0"/>
                <w:numId w:val="206"/>
              </w:numPr>
              <w:ind w:left="1200"/>
            </w:pPr>
            <w:r>
              <w:rPr>
                <w:rFonts w:hint="eastAsia"/>
              </w:rPr>
              <w:t>自來水輸配水管線緊急搶修與復原等事宜。</w:t>
            </w:r>
          </w:p>
          <w:p w14:paraId="4C2BCDA9" w14:textId="77777777" w:rsidR="008315BD" w:rsidRDefault="008315BD" w:rsidP="008315BD">
            <w:pPr>
              <w:pStyle w:val="afff7"/>
              <w:numPr>
                <w:ilvl w:val="0"/>
                <w:numId w:val="206"/>
              </w:numPr>
              <w:ind w:left="1200"/>
            </w:pPr>
            <w:r>
              <w:rPr>
                <w:rFonts w:hint="eastAsia"/>
              </w:rPr>
              <w:t>緊急調配供水事項。</w:t>
            </w:r>
          </w:p>
          <w:p w14:paraId="477DA1E3" w14:textId="77777777" w:rsidR="008315BD" w:rsidRDefault="008315BD" w:rsidP="008315BD">
            <w:pPr>
              <w:pStyle w:val="afff7"/>
              <w:numPr>
                <w:ilvl w:val="0"/>
                <w:numId w:val="206"/>
              </w:numPr>
              <w:ind w:left="1200"/>
            </w:pPr>
            <w:r>
              <w:rPr>
                <w:rFonts w:hint="eastAsia"/>
              </w:rPr>
              <w:t>有關本鄉自來水搶修之動員調配聯繫事項。</w:t>
            </w:r>
          </w:p>
          <w:p w14:paraId="39B864F8" w14:textId="77777777" w:rsidR="008315BD" w:rsidRDefault="008315BD" w:rsidP="008315BD">
            <w:pPr>
              <w:pStyle w:val="afff7"/>
              <w:numPr>
                <w:ilvl w:val="0"/>
                <w:numId w:val="206"/>
              </w:numPr>
              <w:ind w:left="1200"/>
            </w:pPr>
            <w:r>
              <w:rPr>
                <w:rFonts w:hint="eastAsia"/>
              </w:rPr>
              <w:t>有關災區缺水之供應、自來水所受災害損失及善後處理事項。</w:t>
            </w:r>
          </w:p>
          <w:p w14:paraId="72066052" w14:textId="77777777" w:rsidR="008315BD" w:rsidRDefault="008315BD" w:rsidP="008315BD">
            <w:pPr>
              <w:pStyle w:val="afff7"/>
              <w:numPr>
                <w:ilvl w:val="0"/>
                <w:numId w:val="206"/>
              </w:numPr>
              <w:ind w:left="1200"/>
            </w:pPr>
            <w:r>
              <w:rPr>
                <w:rFonts w:hint="eastAsia"/>
              </w:rPr>
              <w:t>自來水處理及水質之抽驗事項。</w:t>
            </w:r>
          </w:p>
          <w:p w14:paraId="79AA2F02" w14:textId="77777777" w:rsidR="008315BD" w:rsidRDefault="008315BD" w:rsidP="008315BD">
            <w:pPr>
              <w:pStyle w:val="afff7"/>
              <w:numPr>
                <w:ilvl w:val="0"/>
                <w:numId w:val="206"/>
              </w:numPr>
              <w:ind w:left="1200"/>
            </w:pPr>
            <w:r>
              <w:rPr>
                <w:rFonts w:hint="eastAsia"/>
              </w:rPr>
              <w:t>其他有關業務權責事項。</w:t>
            </w:r>
          </w:p>
        </w:tc>
      </w:tr>
      <w:tr w:rsidR="008315BD" w14:paraId="5B501A5E"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246581CC" w14:textId="77777777" w:rsidR="008315BD" w:rsidRDefault="008315BD" w:rsidP="00BF57AC">
            <w:pPr>
              <w:pStyle w:val="afff7"/>
            </w:pPr>
            <w:r>
              <w:rPr>
                <w:rFonts w:hint="eastAsia"/>
              </w:rPr>
              <w:t>瓦斯天然氣組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5312ECC" w14:textId="77777777" w:rsidR="008315BD" w:rsidRDefault="008315BD" w:rsidP="00BF57AC">
            <w:pPr>
              <w:pStyle w:val="afff7"/>
            </w:pPr>
            <w:r>
              <w:rPr>
                <w:rFonts w:hint="eastAsia"/>
              </w:rPr>
              <w:t>鄉公所建立窗口聯絡人或由天然氣瓦斯機構指派適宜人員</w:t>
            </w:r>
            <w:r>
              <w:rPr>
                <w:rFonts w:hint="eastAsia"/>
                <w:color w:val="000000"/>
              </w:rPr>
              <w:t>負責聯繫</w:t>
            </w:r>
          </w:p>
        </w:tc>
        <w:tc>
          <w:tcPr>
            <w:tcW w:w="4702" w:type="dxa"/>
            <w:tcBorders>
              <w:top w:val="single" w:sz="4" w:space="0" w:color="auto"/>
              <w:left w:val="single" w:sz="4" w:space="0" w:color="auto"/>
              <w:bottom w:val="single" w:sz="4" w:space="0" w:color="auto"/>
              <w:right w:val="single" w:sz="4" w:space="0" w:color="auto"/>
            </w:tcBorders>
            <w:hideMark/>
          </w:tcPr>
          <w:p w14:paraId="2ADD3116" w14:textId="77777777" w:rsidR="008315BD" w:rsidRDefault="008315BD" w:rsidP="008315BD">
            <w:pPr>
              <w:pStyle w:val="afff7"/>
              <w:numPr>
                <w:ilvl w:val="0"/>
                <w:numId w:val="207"/>
              </w:numPr>
              <w:ind w:left="1200"/>
            </w:pPr>
            <w:r>
              <w:rPr>
                <w:rFonts w:hint="eastAsia"/>
              </w:rPr>
              <w:t>天然氣、瓦斯輸配管線緊急搶修與復原等事宜。</w:t>
            </w:r>
          </w:p>
          <w:p w14:paraId="02B0DED4" w14:textId="77777777" w:rsidR="008315BD" w:rsidRDefault="008315BD" w:rsidP="008315BD">
            <w:pPr>
              <w:pStyle w:val="afff7"/>
              <w:numPr>
                <w:ilvl w:val="0"/>
                <w:numId w:val="207"/>
              </w:numPr>
              <w:ind w:left="1200"/>
            </w:pPr>
            <w:r>
              <w:rPr>
                <w:rFonts w:hint="eastAsia"/>
              </w:rPr>
              <w:t>有關本鄉天然氣管線、瓦斯搶修之動員調配聯繫事項。</w:t>
            </w:r>
          </w:p>
          <w:p w14:paraId="56612994" w14:textId="77777777" w:rsidR="008315BD" w:rsidRDefault="008315BD" w:rsidP="008315BD">
            <w:pPr>
              <w:pStyle w:val="afff7"/>
              <w:numPr>
                <w:ilvl w:val="0"/>
                <w:numId w:val="207"/>
              </w:numPr>
              <w:ind w:left="1200"/>
            </w:pPr>
            <w:r>
              <w:rPr>
                <w:rFonts w:hint="eastAsia"/>
              </w:rPr>
              <w:t>有關災區缺瓦斯之供應、天然氣所受災害損失及善後處理事項。</w:t>
            </w:r>
          </w:p>
          <w:p w14:paraId="6885064E" w14:textId="77777777" w:rsidR="008315BD" w:rsidRDefault="008315BD" w:rsidP="008315BD">
            <w:pPr>
              <w:pStyle w:val="afff7"/>
              <w:numPr>
                <w:ilvl w:val="0"/>
                <w:numId w:val="207"/>
              </w:numPr>
              <w:ind w:left="1200"/>
            </w:pPr>
            <w:r>
              <w:rPr>
                <w:rFonts w:hint="eastAsia"/>
              </w:rPr>
              <w:t>天然氣、瓦斯處理及相關設施維護、抽驗事項。</w:t>
            </w:r>
          </w:p>
          <w:p w14:paraId="524FD2A0" w14:textId="77777777" w:rsidR="008315BD" w:rsidRDefault="008315BD" w:rsidP="008315BD">
            <w:pPr>
              <w:pStyle w:val="afff7"/>
              <w:numPr>
                <w:ilvl w:val="0"/>
                <w:numId w:val="207"/>
              </w:numPr>
              <w:ind w:left="1200"/>
            </w:pPr>
            <w:r>
              <w:rPr>
                <w:rFonts w:hint="eastAsia"/>
              </w:rPr>
              <w:t>其他有關業務權責事項。</w:t>
            </w:r>
          </w:p>
        </w:tc>
      </w:tr>
      <w:tr w:rsidR="008315BD" w14:paraId="3729EE78"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2B10649D" w14:textId="77777777" w:rsidR="008315BD" w:rsidRDefault="008315BD" w:rsidP="00BF57AC">
            <w:pPr>
              <w:pStyle w:val="afff7"/>
            </w:pPr>
            <w:r>
              <w:rPr>
                <w:rFonts w:hint="eastAsia"/>
              </w:rPr>
              <w:t>輸油管線組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EF0940F" w14:textId="77777777" w:rsidR="008315BD" w:rsidRDefault="008315BD" w:rsidP="00BF57AC">
            <w:pPr>
              <w:pStyle w:val="afff7"/>
            </w:pPr>
            <w:r>
              <w:rPr>
                <w:rFonts w:hint="eastAsia"/>
              </w:rPr>
              <w:t>鄉公所建立窗口聯絡人或由中國石油機構指派適宜人員</w:t>
            </w:r>
            <w:r>
              <w:rPr>
                <w:rFonts w:hint="eastAsia"/>
                <w:color w:val="000000"/>
              </w:rPr>
              <w:t>負責聯繫</w:t>
            </w:r>
          </w:p>
        </w:tc>
        <w:tc>
          <w:tcPr>
            <w:tcW w:w="4702" w:type="dxa"/>
            <w:tcBorders>
              <w:top w:val="single" w:sz="4" w:space="0" w:color="auto"/>
              <w:left w:val="single" w:sz="4" w:space="0" w:color="auto"/>
              <w:bottom w:val="single" w:sz="4" w:space="0" w:color="auto"/>
              <w:right w:val="single" w:sz="4" w:space="0" w:color="auto"/>
            </w:tcBorders>
            <w:hideMark/>
          </w:tcPr>
          <w:p w14:paraId="5E6CBFB1" w14:textId="77777777" w:rsidR="008315BD" w:rsidRDefault="008315BD" w:rsidP="008315BD">
            <w:pPr>
              <w:pStyle w:val="afff7"/>
              <w:numPr>
                <w:ilvl w:val="0"/>
                <w:numId w:val="208"/>
              </w:numPr>
              <w:ind w:left="1200"/>
            </w:pPr>
            <w:r>
              <w:rPr>
                <w:rFonts w:hint="eastAsia"/>
              </w:rPr>
              <w:t>石油輸配管線、儲油槽緊急搶修與復原等事宜。</w:t>
            </w:r>
          </w:p>
          <w:p w14:paraId="0D02C4A4" w14:textId="77777777" w:rsidR="008315BD" w:rsidRDefault="008315BD" w:rsidP="008315BD">
            <w:pPr>
              <w:pStyle w:val="afff7"/>
              <w:numPr>
                <w:ilvl w:val="0"/>
                <w:numId w:val="208"/>
              </w:numPr>
              <w:ind w:left="1200"/>
            </w:pPr>
            <w:r>
              <w:rPr>
                <w:rFonts w:hint="eastAsia"/>
              </w:rPr>
              <w:t>有關本鄉加油站搶修之動員調配聯繫事項。</w:t>
            </w:r>
          </w:p>
          <w:p w14:paraId="3E3E8B2A" w14:textId="77777777" w:rsidR="008315BD" w:rsidRDefault="008315BD" w:rsidP="008315BD">
            <w:pPr>
              <w:pStyle w:val="afff7"/>
              <w:numPr>
                <w:ilvl w:val="0"/>
                <w:numId w:val="208"/>
              </w:numPr>
              <w:ind w:left="1200"/>
            </w:pPr>
            <w:r>
              <w:rPr>
                <w:rFonts w:hint="eastAsia"/>
              </w:rPr>
              <w:t>有關災區缺石油之供應、加油站所受災害損失及善後處理事項。</w:t>
            </w:r>
          </w:p>
          <w:p w14:paraId="006D9DF5" w14:textId="77777777" w:rsidR="008315BD" w:rsidRDefault="008315BD" w:rsidP="008315BD">
            <w:pPr>
              <w:pStyle w:val="afff7"/>
              <w:numPr>
                <w:ilvl w:val="0"/>
                <w:numId w:val="208"/>
              </w:numPr>
              <w:ind w:left="1200"/>
            </w:pPr>
            <w:r>
              <w:rPr>
                <w:rFonts w:hint="eastAsia"/>
              </w:rPr>
              <w:t>石油處理及相關設施維護、抽驗事項。</w:t>
            </w:r>
          </w:p>
          <w:p w14:paraId="08516F5D" w14:textId="77777777" w:rsidR="008315BD" w:rsidRDefault="008315BD" w:rsidP="008315BD">
            <w:pPr>
              <w:pStyle w:val="afff7"/>
              <w:numPr>
                <w:ilvl w:val="0"/>
                <w:numId w:val="208"/>
              </w:numPr>
              <w:ind w:left="1200"/>
            </w:pPr>
            <w:r>
              <w:rPr>
                <w:rFonts w:hint="eastAsia"/>
              </w:rPr>
              <w:t>其他有關業務權責事項。</w:t>
            </w:r>
          </w:p>
        </w:tc>
      </w:tr>
      <w:tr w:rsidR="008315BD" w14:paraId="5A3FE427" w14:textId="77777777" w:rsidTr="00BF57AC">
        <w:tc>
          <w:tcPr>
            <w:tcW w:w="1587" w:type="dxa"/>
            <w:tcBorders>
              <w:top w:val="single" w:sz="4" w:space="0" w:color="auto"/>
              <w:left w:val="single" w:sz="4" w:space="0" w:color="auto"/>
              <w:bottom w:val="single" w:sz="4" w:space="0" w:color="auto"/>
              <w:right w:val="single" w:sz="4" w:space="0" w:color="auto"/>
            </w:tcBorders>
            <w:vAlign w:val="center"/>
            <w:hideMark/>
          </w:tcPr>
          <w:p w14:paraId="5EAE52F6" w14:textId="77777777" w:rsidR="008315BD" w:rsidRDefault="008315BD" w:rsidP="00BF57AC">
            <w:pPr>
              <w:pStyle w:val="afff7"/>
            </w:pPr>
            <w:r>
              <w:rPr>
                <w:rFonts w:hint="eastAsia"/>
              </w:rPr>
              <w:t>國軍組</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0B195F6" w14:textId="77777777" w:rsidR="008315BD" w:rsidRDefault="008315BD" w:rsidP="00BF57AC">
            <w:pPr>
              <w:pStyle w:val="afff7"/>
            </w:pPr>
            <w:r>
              <w:rPr>
                <w:rFonts w:hint="eastAsia"/>
              </w:rPr>
              <w:t>鄉公所建立窗口聯絡人或由國軍指派適宜人員擔任聯絡官</w:t>
            </w:r>
          </w:p>
        </w:tc>
        <w:tc>
          <w:tcPr>
            <w:tcW w:w="4702" w:type="dxa"/>
            <w:tcBorders>
              <w:top w:val="single" w:sz="4" w:space="0" w:color="auto"/>
              <w:left w:val="single" w:sz="4" w:space="0" w:color="auto"/>
              <w:bottom w:val="single" w:sz="4" w:space="0" w:color="auto"/>
              <w:right w:val="single" w:sz="4" w:space="0" w:color="auto"/>
            </w:tcBorders>
            <w:hideMark/>
          </w:tcPr>
          <w:p w14:paraId="17D2DC1B" w14:textId="77777777" w:rsidR="008315BD" w:rsidRDefault="008315BD" w:rsidP="008315BD">
            <w:pPr>
              <w:pStyle w:val="afff7"/>
              <w:numPr>
                <w:ilvl w:val="0"/>
                <w:numId w:val="209"/>
              </w:numPr>
              <w:ind w:left="1200"/>
            </w:pPr>
            <w:r>
              <w:rPr>
                <w:rFonts w:hint="eastAsia"/>
              </w:rPr>
              <w:t>必要時提供營區作為災民收容處所。</w:t>
            </w:r>
          </w:p>
          <w:p w14:paraId="0F52B434" w14:textId="77777777" w:rsidR="008315BD" w:rsidRDefault="008315BD" w:rsidP="008315BD">
            <w:pPr>
              <w:pStyle w:val="afff7"/>
              <w:numPr>
                <w:ilvl w:val="0"/>
                <w:numId w:val="209"/>
              </w:numPr>
              <w:ind w:left="1200"/>
            </w:pPr>
            <w:r>
              <w:rPr>
                <w:rFonts w:hint="eastAsia"/>
              </w:rPr>
              <w:t>協助強堵堤防、搶修交通、災民急救及災區重建復原工作等事宜。</w:t>
            </w:r>
          </w:p>
          <w:p w14:paraId="72D7F1CC" w14:textId="77777777" w:rsidR="008315BD" w:rsidRDefault="008315BD" w:rsidP="008315BD">
            <w:pPr>
              <w:pStyle w:val="afff7"/>
              <w:numPr>
                <w:ilvl w:val="0"/>
                <w:numId w:val="209"/>
              </w:numPr>
              <w:ind w:left="1200"/>
            </w:pPr>
            <w:r>
              <w:rPr>
                <w:rFonts w:hint="eastAsia"/>
              </w:rPr>
              <w:t>協調動員國軍支援各項災害之搶救、危險區域災民疏散及災區復原等事宜。</w:t>
            </w:r>
          </w:p>
          <w:p w14:paraId="6164272D" w14:textId="77777777" w:rsidR="008315BD" w:rsidRDefault="008315BD" w:rsidP="008315BD">
            <w:pPr>
              <w:pStyle w:val="afff7"/>
              <w:numPr>
                <w:ilvl w:val="0"/>
                <w:numId w:val="209"/>
              </w:numPr>
              <w:ind w:left="1200"/>
            </w:pPr>
            <w:r>
              <w:rPr>
                <w:rFonts w:hint="eastAsia"/>
              </w:rPr>
              <w:lastRenderedPageBreak/>
              <w:t>其他有關業務權責事項。</w:t>
            </w:r>
          </w:p>
        </w:tc>
      </w:tr>
    </w:tbl>
    <w:p w14:paraId="6020A134" w14:textId="77777777" w:rsidR="008352B6" w:rsidRDefault="003D7572" w:rsidP="008315BD">
      <w:pPr>
        <w:pStyle w:val="aff4"/>
      </w:pPr>
      <w:r>
        <w:rPr>
          <w:rFonts w:hint="eastAsia"/>
        </w:rPr>
        <w:lastRenderedPageBreak/>
        <w:t xml:space="preserve">                                                  </w:t>
      </w:r>
      <w:r w:rsidR="00E306D8" w:rsidRPr="001A5023">
        <w:rPr>
          <w:rFonts w:hint="eastAsia"/>
        </w:rPr>
        <w:t>資料來源：本計畫製表</w:t>
      </w:r>
    </w:p>
    <w:p w14:paraId="5ED53D74" w14:textId="77777777" w:rsidR="00F55FA2" w:rsidRPr="001A5023" w:rsidRDefault="00F55FA2" w:rsidP="008315BD">
      <w:pPr>
        <w:pStyle w:val="aff4"/>
      </w:pPr>
      <w:r>
        <w:br w:type="page"/>
      </w:r>
    </w:p>
    <w:p w14:paraId="35A364C1" w14:textId="5A363B26" w:rsidR="002C3586" w:rsidRPr="001A5023" w:rsidRDefault="00E306D8" w:rsidP="005F47B0">
      <w:pPr>
        <w:pStyle w:val="aff3"/>
        <w:spacing w:before="180"/>
      </w:pPr>
      <w:bookmarkStart w:id="72" w:name="_Ref100669863"/>
      <w:bookmarkStart w:id="73" w:name="_Toc102119482"/>
      <w:r w:rsidRPr="001A5023">
        <w:rPr>
          <w:rFonts w:hint="eastAsia"/>
        </w:rPr>
        <w:lastRenderedPageBreak/>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9</w:t>
      </w:r>
      <w:r w:rsidR="000D4934" w:rsidRPr="001A5023">
        <w:fldChar w:fldCharType="end"/>
      </w:r>
      <w:bookmarkEnd w:id="72"/>
      <w:r w:rsidRPr="001A5023">
        <w:t xml:space="preserve"> </w:t>
      </w:r>
      <w:r w:rsidRPr="001A5023">
        <w:rPr>
          <w:rFonts w:hint="eastAsia"/>
        </w:rPr>
        <w:t>本鄉災害應變中心功能編組表</w:t>
      </w:r>
      <w:bookmarkEnd w:id="73"/>
    </w:p>
    <w:tbl>
      <w:tblPr>
        <w:tblStyle w:val="aff9"/>
        <w:tblW w:w="10207" w:type="dxa"/>
        <w:jc w:val="center"/>
        <w:tblLook w:val="04A0" w:firstRow="1" w:lastRow="0" w:firstColumn="1" w:lastColumn="0" w:noHBand="0" w:noVBand="1"/>
      </w:tblPr>
      <w:tblGrid>
        <w:gridCol w:w="1263"/>
        <w:gridCol w:w="596"/>
        <w:gridCol w:w="596"/>
        <w:gridCol w:w="596"/>
        <w:gridCol w:w="597"/>
        <w:gridCol w:w="596"/>
        <w:gridCol w:w="596"/>
        <w:gridCol w:w="596"/>
        <w:gridCol w:w="597"/>
        <w:gridCol w:w="596"/>
        <w:gridCol w:w="596"/>
        <w:gridCol w:w="596"/>
        <w:gridCol w:w="597"/>
        <w:gridCol w:w="596"/>
        <w:gridCol w:w="596"/>
        <w:gridCol w:w="597"/>
      </w:tblGrid>
      <w:tr w:rsidR="009E19B1" w:rsidRPr="001A5023" w14:paraId="51AF0396" w14:textId="77777777" w:rsidTr="00BF57AC">
        <w:trPr>
          <w:cantSplit/>
          <w:trHeight w:val="1134"/>
          <w:tblHeader/>
          <w:jc w:val="center"/>
        </w:trPr>
        <w:tc>
          <w:tcPr>
            <w:tcW w:w="1263" w:type="dxa"/>
            <w:tcBorders>
              <w:tl2br w:val="single" w:sz="4" w:space="0" w:color="auto"/>
            </w:tcBorders>
          </w:tcPr>
          <w:p w14:paraId="585D233E" w14:textId="77777777" w:rsidR="009E19B1" w:rsidRPr="001A5023" w:rsidRDefault="009E19B1" w:rsidP="00BF57AC">
            <w:pPr>
              <w:pStyle w:val="afff7"/>
              <w:jc w:val="right"/>
            </w:pPr>
            <w:bookmarkStart w:id="74" w:name="_bookmark11"/>
            <w:bookmarkStart w:id="75" w:name="_bookmark12"/>
            <w:bookmarkStart w:id="76" w:name="_Ref100669876"/>
            <w:bookmarkStart w:id="77" w:name="_Toc97038007"/>
            <w:bookmarkEnd w:id="74"/>
            <w:bookmarkEnd w:id="75"/>
            <w:r w:rsidRPr="001A5023">
              <w:rPr>
                <w:rFonts w:hint="eastAsia"/>
              </w:rPr>
              <w:t>功能編組</w:t>
            </w:r>
          </w:p>
          <w:p w14:paraId="081DE748" w14:textId="77777777" w:rsidR="009E19B1" w:rsidRPr="001A5023" w:rsidRDefault="009E19B1" w:rsidP="00BF57AC">
            <w:pPr>
              <w:pStyle w:val="afff7"/>
            </w:pPr>
          </w:p>
          <w:p w14:paraId="7E3E5BE4" w14:textId="77777777" w:rsidR="009E19B1" w:rsidRPr="001A5023" w:rsidRDefault="009E19B1" w:rsidP="00BF57AC">
            <w:pPr>
              <w:pStyle w:val="afff7"/>
            </w:pPr>
          </w:p>
          <w:p w14:paraId="39583682" w14:textId="77777777" w:rsidR="009E19B1" w:rsidRPr="001A5023" w:rsidRDefault="009E19B1" w:rsidP="00BF57AC">
            <w:pPr>
              <w:pStyle w:val="afff7"/>
            </w:pPr>
            <w:r w:rsidRPr="001A5023">
              <w:rPr>
                <w:rFonts w:hint="eastAsia"/>
              </w:rPr>
              <w:t>單位</w:t>
            </w:r>
          </w:p>
        </w:tc>
        <w:tc>
          <w:tcPr>
            <w:tcW w:w="596" w:type="dxa"/>
            <w:vAlign w:val="center"/>
          </w:tcPr>
          <w:p w14:paraId="082FFCA9" w14:textId="77777777" w:rsidR="009E19B1" w:rsidRDefault="009E19B1" w:rsidP="00BF57AC">
            <w:pPr>
              <w:pStyle w:val="afff7"/>
              <w:jc w:val="center"/>
            </w:pPr>
            <w:r w:rsidRPr="001A5023">
              <w:rPr>
                <w:rFonts w:hint="eastAsia"/>
              </w:rPr>
              <w:t>秘</w:t>
            </w:r>
          </w:p>
          <w:p w14:paraId="33FC944C" w14:textId="77777777" w:rsidR="009E19B1" w:rsidRDefault="009E19B1" w:rsidP="00BF57AC">
            <w:pPr>
              <w:pStyle w:val="afff7"/>
              <w:jc w:val="center"/>
            </w:pPr>
            <w:r w:rsidRPr="001A5023">
              <w:rPr>
                <w:rFonts w:hint="eastAsia"/>
              </w:rPr>
              <w:t>書</w:t>
            </w:r>
          </w:p>
          <w:p w14:paraId="7BD1E439" w14:textId="77777777" w:rsidR="009E19B1" w:rsidRPr="001A5023" w:rsidRDefault="009E19B1" w:rsidP="00BF57AC">
            <w:pPr>
              <w:pStyle w:val="afff7"/>
              <w:jc w:val="center"/>
            </w:pPr>
            <w:r w:rsidRPr="001A5023">
              <w:rPr>
                <w:rFonts w:hint="eastAsia"/>
              </w:rPr>
              <w:t>組</w:t>
            </w:r>
          </w:p>
        </w:tc>
        <w:tc>
          <w:tcPr>
            <w:tcW w:w="596" w:type="dxa"/>
            <w:vAlign w:val="center"/>
          </w:tcPr>
          <w:p w14:paraId="3E2D5CE3" w14:textId="77777777" w:rsidR="009E19B1" w:rsidRDefault="009E19B1" w:rsidP="00BF57AC">
            <w:pPr>
              <w:pStyle w:val="afff7"/>
              <w:jc w:val="center"/>
            </w:pPr>
            <w:r w:rsidRPr="001A5023">
              <w:rPr>
                <w:rFonts w:hint="eastAsia"/>
              </w:rPr>
              <w:t>警</w:t>
            </w:r>
          </w:p>
          <w:p w14:paraId="6D5145CE" w14:textId="77777777" w:rsidR="009E19B1" w:rsidRDefault="009E19B1" w:rsidP="00BF57AC">
            <w:pPr>
              <w:pStyle w:val="afff7"/>
              <w:jc w:val="center"/>
            </w:pPr>
            <w:r w:rsidRPr="001A5023">
              <w:rPr>
                <w:rFonts w:hint="eastAsia"/>
              </w:rPr>
              <w:t>政</w:t>
            </w:r>
          </w:p>
          <w:p w14:paraId="61EFEBC4" w14:textId="77777777" w:rsidR="009E19B1" w:rsidRPr="001A5023" w:rsidRDefault="009E19B1" w:rsidP="00BF57AC">
            <w:pPr>
              <w:pStyle w:val="afff7"/>
              <w:jc w:val="center"/>
            </w:pPr>
            <w:r w:rsidRPr="001A5023">
              <w:rPr>
                <w:rFonts w:hint="eastAsia"/>
              </w:rPr>
              <w:t>組</w:t>
            </w:r>
          </w:p>
        </w:tc>
        <w:tc>
          <w:tcPr>
            <w:tcW w:w="596" w:type="dxa"/>
            <w:vAlign w:val="center"/>
          </w:tcPr>
          <w:p w14:paraId="4C34A8D3" w14:textId="77777777" w:rsidR="009E19B1" w:rsidRDefault="009E19B1" w:rsidP="00BF57AC">
            <w:pPr>
              <w:pStyle w:val="afff7"/>
              <w:jc w:val="center"/>
            </w:pPr>
            <w:r w:rsidRPr="001A5023">
              <w:rPr>
                <w:rFonts w:hint="eastAsia"/>
              </w:rPr>
              <w:t>消</w:t>
            </w:r>
          </w:p>
          <w:p w14:paraId="1B3D92B4" w14:textId="77777777" w:rsidR="009E19B1" w:rsidRDefault="009E19B1" w:rsidP="00BF57AC">
            <w:pPr>
              <w:pStyle w:val="afff7"/>
              <w:jc w:val="center"/>
            </w:pPr>
            <w:r w:rsidRPr="001A5023">
              <w:rPr>
                <w:rFonts w:hint="eastAsia"/>
              </w:rPr>
              <w:t>防</w:t>
            </w:r>
          </w:p>
          <w:p w14:paraId="2431B405" w14:textId="77777777" w:rsidR="009E19B1" w:rsidRPr="001A5023" w:rsidRDefault="009E19B1" w:rsidP="00BF57AC">
            <w:pPr>
              <w:pStyle w:val="afff7"/>
              <w:jc w:val="center"/>
            </w:pPr>
            <w:r w:rsidRPr="001A5023">
              <w:rPr>
                <w:rFonts w:hint="eastAsia"/>
              </w:rPr>
              <w:t>組</w:t>
            </w:r>
          </w:p>
        </w:tc>
        <w:tc>
          <w:tcPr>
            <w:tcW w:w="597" w:type="dxa"/>
            <w:vAlign w:val="center"/>
          </w:tcPr>
          <w:p w14:paraId="21D3F93D" w14:textId="77777777" w:rsidR="009E19B1" w:rsidRDefault="009E19B1" w:rsidP="00BF57AC">
            <w:pPr>
              <w:pStyle w:val="afff7"/>
              <w:jc w:val="center"/>
            </w:pPr>
            <w:r w:rsidRPr="001A5023">
              <w:rPr>
                <w:rFonts w:hint="eastAsia"/>
              </w:rPr>
              <w:t>工</w:t>
            </w:r>
          </w:p>
          <w:p w14:paraId="5C0D4F55" w14:textId="77777777" w:rsidR="009E19B1" w:rsidRDefault="009E19B1" w:rsidP="00BF57AC">
            <w:pPr>
              <w:pStyle w:val="afff7"/>
              <w:jc w:val="center"/>
            </w:pPr>
            <w:r w:rsidRPr="001A5023">
              <w:rPr>
                <w:rFonts w:hint="eastAsia"/>
              </w:rPr>
              <w:t>務</w:t>
            </w:r>
          </w:p>
          <w:p w14:paraId="05A9563C" w14:textId="77777777" w:rsidR="009E19B1" w:rsidRPr="001A5023" w:rsidRDefault="009E19B1" w:rsidP="00BF57AC">
            <w:pPr>
              <w:pStyle w:val="afff7"/>
              <w:jc w:val="center"/>
            </w:pPr>
            <w:r w:rsidRPr="001A5023">
              <w:rPr>
                <w:rFonts w:hint="eastAsia"/>
              </w:rPr>
              <w:t>組</w:t>
            </w:r>
          </w:p>
        </w:tc>
        <w:tc>
          <w:tcPr>
            <w:tcW w:w="596" w:type="dxa"/>
            <w:vAlign w:val="center"/>
          </w:tcPr>
          <w:p w14:paraId="4C5DF3EB" w14:textId="77777777" w:rsidR="009E19B1" w:rsidRDefault="009E19B1" w:rsidP="00BF57AC">
            <w:pPr>
              <w:pStyle w:val="afff7"/>
              <w:jc w:val="center"/>
            </w:pPr>
            <w:r w:rsidRPr="001A5023">
              <w:rPr>
                <w:rFonts w:hint="eastAsia"/>
              </w:rPr>
              <w:t>衛</w:t>
            </w:r>
          </w:p>
          <w:p w14:paraId="4B635A15" w14:textId="77777777" w:rsidR="009E19B1" w:rsidRDefault="009E19B1" w:rsidP="00BF57AC">
            <w:pPr>
              <w:pStyle w:val="afff7"/>
              <w:jc w:val="center"/>
            </w:pPr>
            <w:r w:rsidRPr="001A5023">
              <w:rPr>
                <w:rFonts w:hint="eastAsia"/>
              </w:rPr>
              <w:t>生</w:t>
            </w:r>
          </w:p>
          <w:p w14:paraId="3D83BE0E" w14:textId="77777777" w:rsidR="009E19B1" w:rsidRPr="001A5023" w:rsidRDefault="009E19B1" w:rsidP="00BF57AC">
            <w:pPr>
              <w:pStyle w:val="afff7"/>
              <w:jc w:val="center"/>
            </w:pPr>
            <w:r w:rsidRPr="001A5023">
              <w:rPr>
                <w:rFonts w:hint="eastAsia"/>
              </w:rPr>
              <w:t>組</w:t>
            </w:r>
          </w:p>
        </w:tc>
        <w:tc>
          <w:tcPr>
            <w:tcW w:w="596" w:type="dxa"/>
            <w:vAlign w:val="center"/>
          </w:tcPr>
          <w:p w14:paraId="021F048B" w14:textId="77777777" w:rsidR="009E19B1" w:rsidRDefault="009E19B1" w:rsidP="00BF57AC">
            <w:pPr>
              <w:pStyle w:val="afff7"/>
              <w:jc w:val="center"/>
            </w:pPr>
            <w:r w:rsidRPr="001A5023">
              <w:rPr>
                <w:rFonts w:hint="eastAsia"/>
              </w:rPr>
              <w:t>農</w:t>
            </w:r>
          </w:p>
          <w:p w14:paraId="7AFDF9B9" w14:textId="77777777" w:rsidR="009E19B1" w:rsidRDefault="009E19B1" w:rsidP="00BF57AC">
            <w:pPr>
              <w:pStyle w:val="afff7"/>
              <w:jc w:val="center"/>
            </w:pPr>
            <w:r w:rsidRPr="001A5023">
              <w:rPr>
                <w:rFonts w:hint="eastAsia"/>
              </w:rPr>
              <w:t>經</w:t>
            </w:r>
          </w:p>
          <w:p w14:paraId="7C621502" w14:textId="77777777" w:rsidR="009E19B1" w:rsidRPr="001A5023" w:rsidRDefault="009E19B1" w:rsidP="00BF57AC">
            <w:pPr>
              <w:pStyle w:val="afff7"/>
              <w:jc w:val="center"/>
            </w:pPr>
            <w:r w:rsidRPr="001A5023">
              <w:rPr>
                <w:rFonts w:hint="eastAsia"/>
              </w:rPr>
              <w:t>組</w:t>
            </w:r>
          </w:p>
        </w:tc>
        <w:tc>
          <w:tcPr>
            <w:tcW w:w="596" w:type="dxa"/>
            <w:vAlign w:val="center"/>
          </w:tcPr>
          <w:p w14:paraId="59CCE6BC" w14:textId="77777777" w:rsidR="009E19B1" w:rsidRDefault="009E19B1" w:rsidP="00BF57AC">
            <w:pPr>
              <w:pStyle w:val="afff7"/>
              <w:jc w:val="center"/>
            </w:pPr>
            <w:r w:rsidRPr="001A5023">
              <w:rPr>
                <w:rFonts w:hint="eastAsia"/>
              </w:rPr>
              <w:t>民</w:t>
            </w:r>
          </w:p>
          <w:p w14:paraId="24BCA1A0" w14:textId="77777777" w:rsidR="009E19B1" w:rsidRDefault="009E19B1" w:rsidP="00BF57AC">
            <w:pPr>
              <w:pStyle w:val="afff7"/>
              <w:jc w:val="center"/>
            </w:pPr>
            <w:r w:rsidRPr="001A5023">
              <w:rPr>
                <w:rFonts w:hint="eastAsia"/>
              </w:rPr>
              <w:t>政</w:t>
            </w:r>
          </w:p>
          <w:p w14:paraId="73913D1B" w14:textId="77777777" w:rsidR="009E19B1" w:rsidRPr="001A5023" w:rsidRDefault="009E19B1" w:rsidP="00BF57AC">
            <w:pPr>
              <w:pStyle w:val="afff7"/>
              <w:jc w:val="center"/>
            </w:pPr>
            <w:r w:rsidRPr="001A5023">
              <w:rPr>
                <w:rFonts w:hint="eastAsia"/>
              </w:rPr>
              <w:t>組</w:t>
            </w:r>
          </w:p>
        </w:tc>
        <w:tc>
          <w:tcPr>
            <w:tcW w:w="597" w:type="dxa"/>
            <w:vAlign w:val="center"/>
          </w:tcPr>
          <w:p w14:paraId="25E227AD" w14:textId="77777777" w:rsidR="009E19B1" w:rsidRDefault="009E19B1" w:rsidP="00BF57AC">
            <w:pPr>
              <w:pStyle w:val="afff7"/>
              <w:jc w:val="center"/>
            </w:pPr>
            <w:r w:rsidRPr="001A5023">
              <w:rPr>
                <w:rFonts w:hint="eastAsia"/>
              </w:rPr>
              <w:t>環</w:t>
            </w:r>
          </w:p>
          <w:p w14:paraId="7018DCDB" w14:textId="77777777" w:rsidR="009E19B1" w:rsidRDefault="009E19B1" w:rsidP="00BF57AC">
            <w:pPr>
              <w:pStyle w:val="afff7"/>
              <w:jc w:val="center"/>
            </w:pPr>
            <w:r w:rsidRPr="001A5023">
              <w:rPr>
                <w:rFonts w:hint="eastAsia"/>
              </w:rPr>
              <w:t>保</w:t>
            </w:r>
          </w:p>
          <w:p w14:paraId="04DDA291" w14:textId="77777777" w:rsidR="009E19B1" w:rsidRPr="001A5023" w:rsidRDefault="009E19B1" w:rsidP="00BF57AC">
            <w:pPr>
              <w:pStyle w:val="afff7"/>
              <w:jc w:val="center"/>
            </w:pPr>
            <w:r w:rsidRPr="001A5023">
              <w:rPr>
                <w:rFonts w:hint="eastAsia"/>
              </w:rPr>
              <w:t>組</w:t>
            </w:r>
          </w:p>
        </w:tc>
        <w:tc>
          <w:tcPr>
            <w:tcW w:w="596" w:type="dxa"/>
            <w:vAlign w:val="center"/>
          </w:tcPr>
          <w:p w14:paraId="45B24275" w14:textId="77777777" w:rsidR="009E19B1" w:rsidRDefault="009E19B1" w:rsidP="00BF57AC">
            <w:pPr>
              <w:pStyle w:val="afff7"/>
              <w:jc w:val="center"/>
            </w:pPr>
            <w:r w:rsidRPr="001A5023">
              <w:rPr>
                <w:rFonts w:hint="eastAsia"/>
              </w:rPr>
              <w:t>社</w:t>
            </w:r>
          </w:p>
          <w:p w14:paraId="62AC5BAB" w14:textId="77777777" w:rsidR="009E19B1" w:rsidRDefault="009E19B1" w:rsidP="00BF57AC">
            <w:pPr>
              <w:pStyle w:val="afff7"/>
              <w:jc w:val="center"/>
            </w:pPr>
            <w:r w:rsidRPr="001A5023">
              <w:rPr>
                <w:rFonts w:hint="eastAsia"/>
              </w:rPr>
              <w:t>會</w:t>
            </w:r>
          </w:p>
          <w:p w14:paraId="09458ECF" w14:textId="77777777" w:rsidR="009E19B1" w:rsidRPr="001A5023" w:rsidRDefault="009E19B1" w:rsidP="00BF57AC">
            <w:pPr>
              <w:pStyle w:val="afff7"/>
              <w:jc w:val="center"/>
            </w:pPr>
            <w:r w:rsidRPr="001A5023">
              <w:rPr>
                <w:rFonts w:hint="eastAsia"/>
              </w:rPr>
              <w:t>組</w:t>
            </w:r>
          </w:p>
        </w:tc>
        <w:tc>
          <w:tcPr>
            <w:tcW w:w="596" w:type="dxa"/>
            <w:vAlign w:val="center"/>
          </w:tcPr>
          <w:p w14:paraId="4C844CF3" w14:textId="77777777" w:rsidR="009E19B1" w:rsidRPr="001A5023" w:rsidRDefault="009E19B1" w:rsidP="00BF57AC">
            <w:pPr>
              <w:pStyle w:val="afff7"/>
              <w:jc w:val="center"/>
            </w:pPr>
            <w:r>
              <w:rPr>
                <w:rFonts w:hint="eastAsia"/>
              </w:rPr>
              <w:t>國軍組</w:t>
            </w:r>
          </w:p>
        </w:tc>
        <w:tc>
          <w:tcPr>
            <w:tcW w:w="596" w:type="dxa"/>
            <w:vAlign w:val="center"/>
          </w:tcPr>
          <w:p w14:paraId="0A88F77F" w14:textId="77777777" w:rsidR="009E19B1" w:rsidRPr="001A5023" w:rsidRDefault="009E19B1" w:rsidP="00BF57AC">
            <w:pPr>
              <w:pStyle w:val="afff7"/>
              <w:jc w:val="center"/>
            </w:pPr>
            <w:r>
              <w:rPr>
                <w:rFonts w:hint="eastAsia"/>
              </w:rPr>
              <w:t>電力組</w:t>
            </w:r>
          </w:p>
        </w:tc>
        <w:tc>
          <w:tcPr>
            <w:tcW w:w="597" w:type="dxa"/>
            <w:vAlign w:val="center"/>
          </w:tcPr>
          <w:p w14:paraId="438B8839" w14:textId="77777777" w:rsidR="009E19B1" w:rsidRPr="001A5023" w:rsidRDefault="009E19B1" w:rsidP="00BF57AC">
            <w:pPr>
              <w:pStyle w:val="afff7"/>
              <w:jc w:val="center"/>
            </w:pPr>
            <w:r>
              <w:rPr>
                <w:rFonts w:hint="eastAsia"/>
              </w:rPr>
              <w:t>電信組</w:t>
            </w:r>
          </w:p>
        </w:tc>
        <w:tc>
          <w:tcPr>
            <w:tcW w:w="596" w:type="dxa"/>
            <w:vAlign w:val="center"/>
          </w:tcPr>
          <w:p w14:paraId="5AF5B850" w14:textId="77777777" w:rsidR="009E19B1" w:rsidRPr="001A5023" w:rsidRDefault="009E19B1" w:rsidP="00BF57AC">
            <w:pPr>
              <w:pStyle w:val="afff7"/>
              <w:jc w:val="center"/>
            </w:pPr>
            <w:r>
              <w:rPr>
                <w:rFonts w:hint="eastAsia"/>
              </w:rPr>
              <w:t>自來水組</w:t>
            </w:r>
          </w:p>
        </w:tc>
        <w:tc>
          <w:tcPr>
            <w:tcW w:w="596" w:type="dxa"/>
            <w:vAlign w:val="center"/>
          </w:tcPr>
          <w:p w14:paraId="1FACCB74" w14:textId="77777777" w:rsidR="009E19B1" w:rsidRPr="001A5023" w:rsidRDefault="009E19B1" w:rsidP="00BF57AC">
            <w:pPr>
              <w:pStyle w:val="afff7"/>
              <w:spacing w:line="240" w:lineRule="exact"/>
              <w:jc w:val="center"/>
            </w:pPr>
            <w:r>
              <w:rPr>
                <w:rFonts w:hint="eastAsia"/>
              </w:rPr>
              <w:t>輸油管線組</w:t>
            </w:r>
          </w:p>
        </w:tc>
        <w:tc>
          <w:tcPr>
            <w:tcW w:w="597" w:type="dxa"/>
            <w:vAlign w:val="center"/>
          </w:tcPr>
          <w:p w14:paraId="4305D451" w14:textId="77777777" w:rsidR="009E19B1" w:rsidRPr="001A5023" w:rsidRDefault="009E19B1" w:rsidP="00BF57AC">
            <w:pPr>
              <w:pStyle w:val="afff7"/>
              <w:spacing w:line="240" w:lineRule="exact"/>
              <w:jc w:val="center"/>
            </w:pPr>
            <w:r>
              <w:rPr>
                <w:rFonts w:hint="eastAsia"/>
              </w:rPr>
              <w:t>瓦斯天然氣組</w:t>
            </w:r>
          </w:p>
        </w:tc>
      </w:tr>
      <w:tr w:rsidR="009E19B1" w:rsidRPr="001A5023" w14:paraId="09F357DF" w14:textId="77777777" w:rsidTr="00BF57AC">
        <w:trPr>
          <w:trHeight w:val="397"/>
          <w:jc w:val="center"/>
        </w:trPr>
        <w:tc>
          <w:tcPr>
            <w:tcW w:w="1263" w:type="dxa"/>
            <w:vAlign w:val="center"/>
          </w:tcPr>
          <w:p w14:paraId="42297B5E" w14:textId="77777777" w:rsidR="009E19B1" w:rsidRPr="001A5023" w:rsidRDefault="009E19B1" w:rsidP="00BF57AC">
            <w:pPr>
              <w:jc w:val="both"/>
            </w:pPr>
            <w:r w:rsidRPr="001A5023">
              <w:rPr>
                <w:rFonts w:hint="eastAsia"/>
              </w:rPr>
              <w:t>秘書室</w:t>
            </w:r>
          </w:p>
        </w:tc>
        <w:tc>
          <w:tcPr>
            <w:tcW w:w="596" w:type="dxa"/>
            <w:vAlign w:val="center"/>
          </w:tcPr>
          <w:p w14:paraId="4C6E91E0"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48DF1837" w14:textId="77777777" w:rsidR="009E19B1" w:rsidRPr="001A5023" w:rsidRDefault="009E19B1" w:rsidP="00BF57AC">
            <w:pPr>
              <w:pStyle w:val="afff7"/>
              <w:jc w:val="center"/>
              <w:rPr>
                <w:rFonts w:ascii="標楷體" w:hAnsi="標楷體"/>
              </w:rPr>
            </w:pPr>
          </w:p>
        </w:tc>
        <w:tc>
          <w:tcPr>
            <w:tcW w:w="596" w:type="dxa"/>
            <w:vAlign w:val="center"/>
          </w:tcPr>
          <w:p w14:paraId="31B0C7A7" w14:textId="77777777" w:rsidR="009E19B1" w:rsidRPr="001A5023" w:rsidRDefault="009E19B1" w:rsidP="00BF57AC">
            <w:pPr>
              <w:pStyle w:val="afff7"/>
              <w:jc w:val="center"/>
              <w:rPr>
                <w:rFonts w:ascii="標楷體" w:hAnsi="標楷體"/>
              </w:rPr>
            </w:pPr>
          </w:p>
        </w:tc>
        <w:tc>
          <w:tcPr>
            <w:tcW w:w="597" w:type="dxa"/>
            <w:vAlign w:val="center"/>
          </w:tcPr>
          <w:p w14:paraId="65E82B0E" w14:textId="77777777" w:rsidR="009E19B1" w:rsidRPr="001A5023" w:rsidRDefault="009E19B1" w:rsidP="00BF57AC">
            <w:pPr>
              <w:pStyle w:val="afff7"/>
              <w:jc w:val="center"/>
              <w:rPr>
                <w:rFonts w:ascii="標楷體" w:hAnsi="標楷體"/>
              </w:rPr>
            </w:pPr>
          </w:p>
        </w:tc>
        <w:tc>
          <w:tcPr>
            <w:tcW w:w="596" w:type="dxa"/>
            <w:vAlign w:val="center"/>
          </w:tcPr>
          <w:p w14:paraId="16C8ACAD" w14:textId="77777777" w:rsidR="009E19B1" w:rsidRPr="001A5023" w:rsidRDefault="009E19B1" w:rsidP="00BF57AC">
            <w:pPr>
              <w:pStyle w:val="afff7"/>
              <w:jc w:val="center"/>
              <w:rPr>
                <w:rFonts w:ascii="標楷體" w:hAnsi="標楷體"/>
              </w:rPr>
            </w:pPr>
          </w:p>
        </w:tc>
        <w:tc>
          <w:tcPr>
            <w:tcW w:w="596" w:type="dxa"/>
            <w:vAlign w:val="center"/>
          </w:tcPr>
          <w:p w14:paraId="2B95349A" w14:textId="77777777" w:rsidR="009E19B1" w:rsidRPr="001A5023" w:rsidRDefault="009E19B1" w:rsidP="00BF57AC">
            <w:pPr>
              <w:pStyle w:val="afff7"/>
              <w:jc w:val="center"/>
              <w:rPr>
                <w:rFonts w:ascii="標楷體" w:hAnsi="標楷體"/>
              </w:rPr>
            </w:pPr>
          </w:p>
        </w:tc>
        <w:tc>
          <w:tcPr>
            <w:tcW w:w="596" w:type="dxa"/>
            <w:vAlign w:val="center"/>
          </w:tcPr>
          <w:p w14:paraId="160FC3ED" w14:textId="77777777" w:rsidR="009E19B1" w:rsidRPr="001A5023" w:rsidRDefault="009E19B1" w:rsidP="00BF57AC">
            <w:pPr>
              <w:pStyle w:val="afff7"/>
              <w:jc w:val="center"/>
              <w:rPr>
                <w:rFonts w:ascii="標楷體" w:hAnsi="標楷體"/>
              </w:rPr>
            </w:pPr>
          </w:p>
        </w:tc>
        <w:tc>
          <w:tcPr>
            <w:tcW w:w="597" w:type="dxa"/>
            <w:vAlign w:val="center"/>
          </w:tcPr>
          <w:p w14:paraId="75DC159D" w14:textId="77777777" w:rsidR="009E19B1" w:rsidRPr="001A5023" w:rsidRDefault="009E19B1" w:rsidP="00BF57AC">
            <w:pPr>
              <w:pStyle w:val="afff7"/>
              <w:jc w:val="center"/>
              <w:rPr>
                <w:rFonts w:ascii="標楷體" w:hAnsi="標楷體"/>
              </w:rPr>
            </w:pPr>
          </w:p>
        </w:tc>
        <w:tc>
          <w:tcPr>
            <w:tcW w:w="596" w:type="dxa"/>
            <w:vAlign w:val="center"/>
          </w:tcPr>
          <w:p w14:paraId="173622EC" w14:textId="77777777" w:rsidR="009E19B1" w:rsidRPr="001A5023" w:rsidRDefault="009E19B1" w:rsidP="00BF57AC">
            <w:pPr>
              <w:pStyle w:val="afff7"/>
              <w:jc w:val="center"/>
              <w:rPr>
                <w:rFonts w:ascii="標楷體" w:hAnsi="標楷體"/>
              </w:rPr>
            </w:pPr>
          </w:p>
        </w:tc>
        <w:tc>
          <w:tcPr>
            <w:tcW w:w="596" w:type="dxa"/>
            <w:vAlign w:val="center"/>
          </w:tcPr>
          <w:p w14:paraId="12E66704" w14:textId="77777777" w:rsidR="009E19B1" w:rsidRPr="001A5023" w:rsidRDefault="009E19B1" w:rsidP="00BF57AC">
            <w:pPr>
              <w:pStyle w:val="afff7"/>
              <w:jc w:val="center"/>
              <w:rPr>
                <w:rFonts w:ascii="標楷體" w:hAnsi="標楷體"/>
              </w:rPr>
            </w:pPr>
          </w:p>
        </w:tc>
        <w:tc>
          <w:tcPr>
            <w:tcW w:w="596" w:type="dxa"/>
            <w:vAlign w:val="center"/>
          </w:tcPr>
          <w:p w14:paraId="2C0ACF88" w14:textId="77777777" w:rsidR="009E19B1" w:rsidRPr="001A5023" w:rsidRDefault="009E19B1" w:rsidP="00BF57AC">
            <w:pPr>
              <w:pStyle w:val="afff7"/>
              <w:jc w:val="center"/>
              <w:rPr>
                <w:rFonts w:ascii="標楷體" w:hAnsi="標楷體"/>
              </w:rPr>
            </w:pPr>
          </w:p>
        </w:tc>
        <w:tc>
          <w:tcPr>
            <w:tcW w:w="597" w:type="dxa"/>
            <w:vAlign w:val="center"/>
          </w:tcPr>
          <w:p w14:paraId="35C86E65" w14:textId="77777777" w:rsidR="009E19B1" w:rsidRPr="001A5023" w:rsidRDefault="009E19B1" w:rsidP="00BF57AC">
            <w:pPr>
              <w:pStyle w:val="afff7"/>
              <w:jc w:val="center"/>
              <w:rPr>
                <w:rFonts w:ascii="標楷體" w:hAnsi="標楷體"/>
              </w:rPr>
            </w:pPr>
          </w:p>
        </w:tc>
        <w:tc>
          <w:tcPr>
            <w:tcW w:w="596" w:type="dxa"/>
            <w:vAlign w:val="center"/>
          </w:tcPr>
          <w:p w14:paraId="653FF84C" w14:textId="77777777" w:rsidR="009E19B1" w:rsidRPr="001A5023" w:rsidRDefault="009E19B1" w:rsidP="00BF57AC">
            <w:pPr>
              <w:pStyle w:val="afff7"/>
              <w:jc w:val="center"/>
              <w:rPr>
                <w:rFonts w:ascii="標楷體" w:hAnsi="標楷體"/>
              </w:rPr>
            </w:pPr>
          </w:p>
        </w:tc>
        <w:tc>
          <w:tcPr>
            <w:tcW w:w="596" w:type="dxa"/>
            <w:vAlign w:val="center"/>
          </w:tcPr>
          <w:p w14:paraId="6225731E" w14:textId="77777777" w:rsidR="009E19B1" w:rsidRPr="001A5023" w:rsidRDefault="009E19B1" w:rsidP="00BF57AC">
            <w:pPr>
              <w:pStyle w:val="afff7"/>
              <w:jc w:val="center"/>
              <w:rPr>
                <w:rFonts w:ascii="標楷體" w:hAnsi="標楷體"/>
              </w:rPr>
            </w:pPr>
          </w:p>
        </w:tc>
        <w:tc>
          <w:tcPr>
            <w:tcW w:w="597" w:type="dxa"/>
            <w:vAlign w:val="center"/>
          </w:tcPr>
          <w:p w14:paraId="51BE3B3C" w14:textId="77777777" w:rsidR="009E19B1" w:rsidRPr="001A5023" w:rsidRDefault="009E19B1" w:rsidP="00BF57AC">
            <w:pPr>
              <w:pStyle w:val="afff7"/>
              <w:jc w:val="center"/>
              <w:rPr>
                <w:rFonts w:ascii="標楷體" w:hAnsi="標楷體"/>
              </w:rPr>
            </w:pPr>
          </w:p>
        </w:tc>
      </w:tr>
      <w:tr w:rsidR="009E19B1" w:rsidRPr="001A5023" w14:paraId="17FD1D06" w14:textId="77777777" w:rsidTr="00BF57AC">
        <w:trPr>
          <w:trHeight w:val="397"/>
          <w:jc w:val="center"/>
        </w:trPr>
        <w:tc>
          <w:tcPr>
            <w:tcW w:w="1263" w:type="dxa"/>
            <w:vAlign w:val="center"/>
          </w:tcPr>
          <w:p w14:paraId="577ECF24" w14:textId="77777777" w:rsidR="009E19B1" w:rsidRPr="001A5023" w:rsidRDefault="009E19B1" w:rsidP="00BF57AC">
            <w:pPr>
              <w:jc w:val="both"/>
            </w:pPr>
            <w:r w:rsidRPr="001A5023">
              <w:rPr>
                <w:rFonts w:hint="eastAsia"/>
              </w:rPr>
              <w:t>主計室</w:t>
            </w:r>
          </w:p>
        </w:tc>
        <w:tc>
          <w:tcPr>
            <w:tcW w:w="596" w:type="dxa"/>
            <w:vAlign w:val="center"/>
          </w:tcPr>
          <w:p w14:paraId="36DD7CB5" w14:textId="77777777" w:rsidR="009E19B1" w:rsidRPr="001A5023" w:rsidRDefault="009E19B1" w:rsidP="00BF57AC">
            <w:pPr>
              <w:pStyle w:val="afff7"/>
              <w:jc w:val="center"/>
              <w:rPr>
                <w:rFonts w:ascii="標楷體" w:hAnsi="標楷體"/>
              </w:rPr>
            </w:pPr>
            <w:r w:rsidRPr="00A25C02">
              <w:rPr>
                <w:rFonts w:ascii="標楷體" w:hAnsi="標楷體"/>
              </w:rPr>
              <w:t>ˇ</w:t>
            </w:r>
          </w:p>
        </w:tc>
        <w:tc>
          <w:tcPr>
            <w:tcW w:w="596" w:type="dxa"/>
            <w:vAlign w:val="center"/>
          </w:tcPr>
          <w:p w14:paraId="6A06036B" w14:textId="77777777" w:rsidR="009E19B1" w:rsidRPr="001A5023" w:rsidRDefault="009E19B1" w:rsidP="00BF57AC">
            <w:pPr>
              <w:pStyle w:val="afff7"/>
              <w:jc w:val="center"/>
              <w:rPr>
                <w:rFonts w:ascii="標楷體" w:hAnsi="標楷體"/>
              </w:rPr>
            </w:pPr>
          </w:p>
        </w:tc>
        <w:tc>
          <w:tcPr>
            <w:tcW w:w="596" w:type="dxa"/>
            <w:vAlign w:val="center"/>
          </w:tcPr>
          <w:p w14:paraId="03BE0DA5" w14:textId="77777777" w:rsidR="009E19B1" w:rsidRPr="001A5023" w:rsidRDefault="009E19B1" w:rsidP="00BF57AC">
            <w:pPr>
              <w:pStyle w:val="afff7"/>
              <w:jc w:val="center"/>
              <w:rPr>
                <w:rFonts w:ascii="標楷體" w:hAnsi="標楷體"/>
              </w:rPr>
            </w:pPr>
          </w:p>
        </w:tc>
        <w:tc>
          <w:tcPr>
            <w:tcW w:w="597" w:type="dxa"/>
            <w:vAlign w:val="center"/>
          </w:tcPr>
          <w:p w14:paraId="2D1E2A64" w14:textId="77777777" w:rsidR="009E19B1" w:rsidRPr="001A5023" w:rsidRDefault="009E19B1" w:rsidP="00BF57AC">
            <w:pPr>
              <w:pStyle w:val="afff7"/>
              <w:jc w:val="center"/>
              <w:rPr>
                <w:rFonts w:ascii="標楷體" w:hAnsi="標楷體"/>
              </w:rPr>
            </w:pPr>
          </w:p>
        </w:tc>
        <w:tc>
          <w:tcPr>
            <w:tcW w:w="596" w:type="dxa"/>
            <w:vAlign w:val="center"/>
          </w:tcPr>
          <w:p w14:paraId="794D01AF" w14:textId="77777777" w:rsidR="009E19B1" w:rsidRPr="001A5023" w:rsidRDefault="009E19B1" w:rsidP="00BF57AC">
            <w:pPr>
              <w:pStyle w:val="afff7"/>
              <w:jc w:val="center"/>
              <w:rPr>
                <w:rFonts w:ascii="標楷體" w:hAnsi="標楷體"/>
              </w:rPr>
            </w:pPr>
          </w:p>
        </w:tc>
        <w:tc>
          <w:tcPr>
            <w:tcW w:w="596" w:type="dxa"/>
            <w:vAlign w:val="center"/>
          </w:tcPr>
          <w:p w14:paraId="1A46A218" w14:textId="77777777" w:rsidR="009E19B1" w:rsidRPr="001A5023" w:rsidRDefault="009E19B1" w:rsidP="00BF57AC">
            <w:pPr>
              <w:pStyle w:val="afff7"/>
              <w:jc w:val="center"/>
              <w:rPr>
                <w:rFonts w:ascii="標楷體" w:hAnsi="標楷體"/>
              </w:rPr>
            </w:pPr>
          </w:p>
        </w:tc>
        <w:tc>
          <w:tcPr>
            <w:tcW w:w="596" w:type="dxa"/>
            <w:vAlign w:val="center"/>
          </w:tcPr>
          <w:p w14:paraId="22C52E97" w14:textId="77777777" w:rsidR="009E19B1" w:rsidRPr="001A5023" w:rsidRDefault="009E19B1" w:rsidP="00BF57AC">
            <w:pPr>
              <w:pStyle w:val="afff7"/>
              <w:jc w:val="center"/>
              <w:rPr>
                <w:rFonts w:ascii="標楷體" w:hAnsi="標楷體"/>
              </w:rPr>
            </w:pPr>
          </w:p>
        </w:tc>
        <w:tc>
          <w:tcPr>
            <w:tcW w:w="597" w:type="dxa"/>
            <w:vAlign w:val="center"/>
          </w:tcPr>
          <w:p w14:paraId="01990F5B" w14:textId="77777777" w:rsidR="009E19B1" w:rsidRPr="001A5023" w:rsidRDefault="009E19B1" w:rsidP="00BF57AC">
            <w:pPr>
              <w:pStyle w:val="afff7"/>
              <w:jc w:val="center"/>
              <w:rPr>
                <w:rFonts w:ascii="標楷體" w:hAnsi="標楷體"/>
              </w:rPr>
            </w:pPr>
          </w:p>
        </w:tc>
        <w:tc>
          <w:tcPr>
            <w:tcW w:w="596" w:type="dxa"/>
            <w:vAlign w:val="center"/>
          </w:tcPr>
          <w:p w14:paraId="67EEC7E2" w14:textId="77777777" w:rsidR="009E19B1" w:rsidRPr="001A5023" w:rsidRDefault="009E19B1" w:rsidP="00BF57AC">
            <w:pPr>
              <w:pStyle w:val="afff7"/>
              <w:jc w:val="center"/>
              <w:rPr>
                <w:rFonts w:ascii="標楷體" w:hAnsi="標楷體"/>
              </w:rPr>
            </w:pPr>
          </w:p>
        </w:tc>
        <w:tc>
          <w:tcPr>
            <w:tcW w:w="596" w:type="dxa"/>
            <w:vAlign w:val="center"/>
          </w:tcPr>
          <w:p w14:paraId="4E77214A" w14:textId="77777777" w:rsidR="009E19B1" w:rsidRPr="001A5023" w:rsidRDefault="009E19B1" w:rsidP="00BF57AC">
            <w:pPr>
              <w:pStyle w:val="afff7"/>
              <w:jc w:val="center"/>
              <w:rPr>
                <w:rFonts w:ascii="標楷體" w:hAnsi="標楷體"/>
              </w:rPr>
            </w:pPr>
          </w:p>
        </w:tc>
        <w:tc>
          <w:tcPr>
            <w:tcW w:w="596" w:type="dxa"/>
            <w:vAlign w:val="center"/>
          </w:tcPr>
          <w:p w14:paraId="4B44E04F" w14:textId="77777777" w:rsidR="009E19B1" w:rsidRPr="001A5023" w:rsidRDefault="009E19B1" w:rsidP="00BF57AC">
            <w:pPr>
              <w:pStyle w:val="afff7"/>
              <w:jc w:val="center"/>
              <w:rPr>
                <w:rFonts w:ascii="標楷體" w:hAnsi="標楷體"/>
              </w:rPr>
            </w:pPr>
          </w:p>
        </w:tc>
        <w:tc>
          <w:tcPr>
            <w:tcW w:w="597" w:type="dxa"/>
            <w:vAlign w:val="center"/>
          </w:tcPr>
          <w:p w14:paraId="2C5E1B08" w14:textId="77777777" w:rsidR="009E19B1" w:rsidRPr="001A5023" w:rsidRDefault="009E19B1" w:rsidP="00BF57AC">
            <w:pPr>
              <w:pStyle w:val="afff7"/>
              <w:jc w:val="center"/>
              <w:rPr>
                <w:rFonts w:ascii="標楷體" w:hAnsi="標楷體"/>
              </w:rPr>
            </w:pPr>
          </w:p>
        </w:tc>
        <w:tc>
          <w:tcPr>
            <w:tcW w:w="596" w:type="dxa"/>
            <w:vAlign w:val="center"/>
          </w:tcPr>
          <w:p w14:paraId="313FBDB3" w14:textId="77777777" w:rsidR="009E19B1" w:rsidRPr="001A5023" w:rsidRDefault="009E19B1" w:rsidP="00BF57AC">
            <w:pPr>
              <w:pStyle w:val="afff7"/>
              <w:jc w:val="center"/>
              <w:rPr>
                <w:rFonts w:ascii="標楷體" w:hAnsi="標楷體"/>
              </w:rPr>
            </w:pPr>
          </w:p>
        </w:tc>
        <w:tc>
          <w:tcPr>
            <w:tcW w:w="596" w:type="dxa"/>
            <w:vAlign w:val="center"/>
          </w:tcPr>
          <w:p w14:paraId="755D53EA" w14:textId="77777777" w:rsidR="009E19B1" w:rsidRPr="001A5023" w:rsidRDefault="009E19B1" w:rsidP="00BF57AC">
            <w:pPr>
              <w:pStyle w:val="afff7"/>
              <w:jc w:val="center"/>
              <w:rPr>
                <w:rFonts w:ascii="標楷體" w:hAnsi="標楷體"/>
              </w:rPr>
            </w:pPr>
          </w:p>
        </w:tc>
        <w:tc>
          <w:tcPr>
            <w:tcW w:w="597" w:type="dxa"/>
            <w:vAlign w:val="center"/>
          </w:tcPr>
          <w:p w14:paraId="18693AAF" w14:textId="77777777" w:rsidR="009E19B1" w:rsidRPr="001A5023" w:rsidRDefault="009E19B1" w:rsidP="00BF57AC">
            <w:pPr>
              <w:pStyle w:val="afff7"/>
              <w:jc w:val="center"/>
              <w:rPr>
                <w:rFonts w:ascii="標楷體" w:hAnsi="標楷體"/>
              </w:rPr>
            </w:pPr>
          </w:p>
        </w:tc>
      </w:tr>
      <w:tr w:rsidR="009E19B1" w:rsidRPr="001A5023" w14:paraId="72792A0E" w14:textId="77777777" w:rsidTr="00BF57AC">
        <w:trPr>
          <w:trHeight w:val="397"/>
          <w:jc w:val="center"/>
        </w:trPr>
        <w:tc>
          <w:tcPr>
            <w:tcW w:w="1263" w:type="dxa"/>
            <w:vAlign w:val="center"/>
          </w:tcPr>
          <w:p w14:paraId="644F33AA" w14:textId="77777777" w:rsidR="009E19B1" w:rsidRPr="001A5023" w:rsidRDefault="009E19B1" w:rsidP="00BF57AC">
            <w:pPr>
              <w:jc w:val="both"/>
            </w:pPr>
            <w:r w:rsidRPr="001A5023">
              <w:rPr>
                <w:rFonts w:hint="eastAsia"/>
              </w:rPr>
              <w:t>財政課</w:t>
            </w:r>
          </w:p>
        </w:tc>
        <w:tc>
          <w:tcPr>
            <w:tcW w:w="596" w:type="dxa"/>
            <w:vAlign w:val="center"/>
          </w:tcPr>
          <w:p w14:paraId="4D7DDB58" w14:textId="77777777" w:rsidR="009E19B1" w:rsidRPr="001A5023" w:rsidRDefault="009E19B1" w:rsidP="00BF57AC">
            <w:pPr>
              <w:pStyle w:val="afff7"/>
              <w:jc w:val="center"/>
              <w:rPr>
                <w:rFonts w:ascii="標楷體" w:hAnsi="標楷體"/>
              </w:rPr>
            </w:pPr>
            <w:r w:rsidRPr="00A25C02">
              <w:rPr>
                <w:rFonts w:ascii="標楷體" w:hAnsi="標楷體"/>
              </w:rPr>
              <w:t>ˇ</w:t>
            </w:r>
          </w:p>
        </w:tc>
        <w:tc>
          <w:tcPr>
            <w:tcW w:w="596" w:type="dxa"/>
            <w:vAlign w:val="center"/>
          </w:tcPr>
          <w:p w14:paraId="7054AFF5" w14:textId="77777777" w:rsidR="009E19B1" w:rsidRPr="001A5023" w:rsidRDefault="009E19B1" w:rsidP="00BF57AC">
            <w:pPr>
              <w:pStyle w:val="afff7"/>
              <w:jc w:val="center"/>
              <w:rPr>
                <w:rFonts w:ascii="標楷體" w:hAnsi="標楷體"/>
              </w:rPr>
            </w:pPr>
          </w:p>
        </w:tc>
        <w:tc>
          <w:tcPr>
            <w:tcW w:w="596" w:type="dxa"/>
            <w:vAlign w:val="center"/>
          </w:tcPr>
          <w:p w14:paraId="7BEF46E8" w14:textId="77777777" w:rsidR="009E19B1" w:rsidRPr="001A5023" w:rsidRDefault="009E19B1" w:rsidP="00BF57AC">
            <w:pPr>
              <w:pStyle w:val="afff7"/>
              <w:jc w:val="center"/>
              <w:rPr>
                <w:rFonts w:ascii="標楷體" w:hAnsi="標楷體"/>
              </w:rPr>
            </w:pPr>
          </w:p>
        </w:tc>
        <w:tc>
          <w:tcPr>
            <w:tcW w:w="597" w:type="dxa"/>
            <w:vAlign w:val="center"/>
          </w:tcPr>
          <w:p w14:paraId="25802AB1" w14:textId="77777777" w:rsidR="009E19B1" w:rsidRPr="001A5023" w:rsidRDefault="009E19B1" w:rsidP="00BF57AC">
            <w:pPr>
              <w:pStyle w:val="afff7"/>
              <w:jc w:val="center"/>
              <w:rPr>
                <w:rFonts w:ascii="標楷體" w:hAnsi="標楷體"/>
              </w:rPr>
            </w:pPr>
          </w:p>
        </w:tc>
        <w:tc>
          <w:tcPr>
            <w:tcW w:w="596" w:type="dxa"/>
            <w:vAlign w:val="center"/>
          </w:tcPr>
          <w:p w14:paraId="40F29E3E" w14:textId="77777777" w:rsidR="009E19B1" w:rsidRPr="001A5023" w:rsidRDefault="009E19B1" w:rsidP="00BF57AC">
            <w:pPr>
              <w:pStyle w:val="afff7"/>
              <w:jc w:val="center"/>
              <w:rPr>
                <w:rFonts w:ascii="標楷體" w:hAnsi="標楷體"/>
              </w:rPr>
            </w:pPr>
          </w:p>
        </w:tc>
        <w:tc>
          <w:tcPr>
            <w:tcW w:w="596" w:type="dxa"/>
            <w:vAlign w:val="center"/>
          </w:tcPr>
          <w:p w14:paraId="36AD977A" w14:textId="77777777" w:rsidR="009E19B1" w:rsidRPr="001A5023" w:rsidRDefault="009E19B1" w:rsidP="00BF57AC">
            <w:pPr>
              <w:pStyle w:val="afff7"/>
              <w:jc w:val="center"/>
              <w:rPr>
                <w:rFonts w:ascii="標楷體" w:hAnsi="標楷體"/>
              </w:rPr>
            </w:pPr>
          </w:p>
        </w:tc>
        <w:tc>
          <w:tcPr>
            <w:tcW w:w="596" w:type="dxa"/>
            <w:vAlign w:val="center"/>
          </w:tcPr>
          <w:p w14:paraId="3C98ECD3" w14:textId="77777777" w:rsidR="009E19B1" w:rsidRPr="001A5023" w:rsidRDefault="009E19B1" w:rsidP="00BF57AC">
            <w:pPr>
              <w:pStyle w:val="afff7"/>
              <w:jc w:val="center"/>
              <w:rPr>
                <w:rFonts w:ascii="標楷體" w:hAnsi="標楷體"/>
              </w:rPr>
            </w:pPr>
          </w:p>
        </w:tc>
        <w:tc>
          <w:tcPr>
            <w:tcW w:w="597" w:type="dxa"/>
            <w:vAlign w:val="center"/>
          </w:tcPr>
          <w:p w14:paraId="51C23BC2" w14:textId="77777777" w:rsidR="009E19B1" w:rsidRPr="001A5023" w:rsidRDefault="009E19B1" w:rsidP="00BF57AC">
            <w:pPr>
              <w:pStyle w:val="afff7"/>
              <w:jc w:val="center"/>
              <w:rPr>
                <w:rFonts w:ascii="標楷體" w:hAnsi="標楷體"/>
              </w:rPr>
            </w:pPr>
          </w:p>
        </w:tc>
        <w:tc>
          <w:tcPr>
            <w:tcW w:w="596" w:type="dxa"/>
            <w:vAlign w:val="center"/>
          </w:tcPr>
          <w:p w14:paraId="237B6AE7" w14:textId="77777777" w:rsidR="009E19B1" w:rsidRPr="001A5023" w:rsidRDefault="009E19B1" w:rsidP="00BF57AC">
            <w:pPr>
              <w:pStyle w:val="afff7"/>
              <w:jc w:val="center"/>
              <w:rPr>
                <w:rFonts w:ascii="標楷體" w:hAnsi="標楷體"/>
              </w:rPr>
            </w:pPr>
          </w:p>
        </w:tc>
        <w:tc>
          <w:tcPr>
            <w:tcW w:w="596" w:type="dxa"/>
            <w:vAlign w:val="center"/>
          </w:tcPr>
          <w:p w14:paraId="50C0E932" w14:textId="77777777" w:rsidR="009E19B1" w:rsidRPr="001A5023" w:rsidRDefault="009E19B1" w:rsidP="00BF57AC">
            <w:pPr>
              <w:pStyle w:val="afff7"/>
              <w:jc w:val="center"/>
              <w:rPr>
                <w:rFonts w:ascii="標楷體" w:hAnsi="標楷體"/>
              </w:rPr>
            </w:pPr>
          </w:p>
        </w:tc>
        <w:tc>
          <w:tcPr>
            <w:tcW w:w="596" w:type="dxa"/>
            <w:vAlign w:val="center"/>
          </w:tcPr>
          <w:p w14:paraId="13BF15BC" w14:textId="77777777" w:rsidR="009E19B1" w:rsidRPr="001A5023" w:rsidRDefault="009E19B1" w:rsidP="00BF57AC">
            <w:pPr>
              <w:pStyle w:val="afff7"/>
              <w:jc w:val="center"/>
              <w:rPr>
                <w:rFonts w:ascii="標楷體" w:hAnsi="標楷體"/>
              </w:rPr>
            </w:pPr>
          </w:p>
        </w:tc>
        <w:tc>
          <w:tcPr>
            <w:tcW w:w="597" w:type="dxa"/>
            <w:vAlign w:val="center"/>
          </w:tcPr>
          <w:p w14:paraId="24B1765C" w14:textId="77777777" w:rsidR="009E19B1" w:rsidRPr="001A5023" w:rsidRDefault="009E19B1" w:rsidP="00BF57AC">
            <w:pPr>
              <w:pStyle w:val="afff7"/>
              <w:jc w:val="center"/>
              <w:rPr>
                <w:rFonts w:ascii="標楷體" w:hAnsi="標楷體"/>
              </w:rPr>
            </w:pPr>
          </w:p>
        </w:tc>
        <w:tc>
          <w:tcPr>
            <w:tcW w:w="596" w:type="dxa"/>
            <w:vAlign w:val="center"/>
          </w:tcPr>
          <w:p w14:paraId="47166F94" w14:textId="77777777" w:rsidR="009E19B1" w:rsidRPr="001A5023" w:rsidRDefault="009E19B1" w:rsidP="00BF57AC">
            <w:pPr>
              <w:pStyle w:val="afff7"/>
              <w:jc w:val="center"/>
              <w:rPr>
                <w:rFonts w:ascii="標楷體" w:hAnsi="標楷體"/>
              </w:rPr>
            </w:pPr>
          </w:p>
        </w:tc>
        <w:tc>
          <w:tcPr>
            <w:tcW w:w="596" w:type="dxa"/>
            <w:vAlign w:val="center"/>
          </w:tcPr>
          <w:p w14:paraId="42C35788" w14:textId="77777777" w:rsidR="009E19B1" w:rsidRPr="001A5023" w:rsidRDefault="009E19B1" w:rsidP="00BF57AC">
            <w:pPr>
              <w:pStyle w:val="afff7"/>
              <w:jc w:val="center"/>
              <w:rPr>
                <w:rFonts w:ascii="標楷體" w:hAnsi="標楷體"/>
              </w:rPr>
            </w:pPr>
          </w:p>
        </w:tc>
        <w:tc>
          <w:tcPr>
            <w:tcW w:w="597" w:type="dxa"/>
            <w:vAlign w:val="center"/>
          </w:tcPr>
          <w:p w14:paraId="5B01E348" w14:textId="77777777" w:rsidR="009E19B1" w:rsidRPr="001A5023" w:rsidRDefault="009E19B1" w:rsidP="00BF57AC">
            <w:pPr>
              <w:pStyle w:val="afff7"/>
              <w:jc w:val="center"/>
              <w:rPr>
                <w:rFonts w:ascii="標楷體" w:hAnsi="標楷體"/>
              </w:rPr>
            </w:pPr>
          </w:p>
        </w:tc>
      </w:tr>
      <w:tr w:rsidR="009E19B1" w:rsidRPr="001A5023" w14:paraId="25188DC2" w14:textId="77777777" w:rsidTr="00BF57AC">
        <w:trPr>
          <w:trHeight w:val="397"/>
          <w:jc w:val="center"/>
        </w:trPr>
        <w:tc>
          <w:tcPr>
            <w:tcW w:w="1263" w:type="dxa"/>
            <w:vAlign w:val="center"/>
          </w:tcPr>
          <w:p w14:paraId="2D4F4051" w14:textId="77777777" w:rsidR="009E19B1" w:rsidRPr="001A5023" w:rsidRDefault="009E19B1" w:rsidP="00BF57AC">
            <w:pPr>
              <w:jc w:val="both"/>
            </w:pPr>
            <w:r w:rsidRPr="001A5023">
              <w:rPr>
                <w:rFonts w:hint="eastAsia"/>
              </w:rPr>
              <w:t>民政課</w:t>
            </w:r>
          </w:p>
        </w:tc>
        <w:tc>
          <w:tcPr>
            <w:tcW w:w="596" w:type="dxa"/>
            <w:vAlign w:val="center"/>
          </w:tcPr>
          <w:p w14:paraId="54632630" w14:textId="77777777" w:rsidR="009E19B1" w:rsidRPr="001A5023" w:rsidRDefault="009E19B1" w:rsidP="00BF57AC">
            <w:pPr>
              <w:pStyle w:val="afff7"/>
              <w:jc w:val="center"/>
              <w:rPr>
                <w:rFonts w:ascii="標楷體" w:hAnsi="標楷體"/>
              </w:rPr>
            </w:pPr>
          </w:p>
        </w:tc>
        <w:tc>
          <w:tcPr>
            <w:tcW w:w="596" w:type="dxa"/>
            <w:vAlign w:val="center"/>
          </w:tcPr>
          <w:p w14:paraId="7ABCD334" w14:textId="77777777" w:rsidR="009E19B1" w:rsidRPr="001A5023" w:rsidRDefault="009E19B1" w:rsidP="00BF57AC">
            <w:pPr>
              <w:pStyle w:val="afff7"/>
              <w:jc w:val="center"/>
              <w:rPr>
                <w:rFonts w:ascii="標楷體" w:hAnsi="標楷體"/>
              </w:rPr>
            </w:pPr>
          </w:p>
        </w:tc>
        <w:tc>
          <w:tcPr>
            <w:tcW w:w="596" w:type="dxa"/>
            <w:vAlign w:val="center"/>
          </w:tcPr>
          <w:p w14:paraId="38FF74F1" w14:textId="77777777" w:rsidR="009E19B1" w:rsidRPr="001A5023" w:rsidRDefault="009E19B1" w:rsidP="00BF57AC">
            <w:pPr>
              <w:pStyle w:val="afff7"/>
              <w:jc w:val="center"/>
              <w:rPr>
                <w:rFonts w:ascii="標楷體" w:hAnsi="標楷體"/>
              </w:rPr>
            </w:pPr>
            <w:r w:rsidRPr="001A5023">
              <w:rPr>
                <w:rFonts w:ascii="標楷體" w:hAnsi="標楷體"/>
              </w:rPr>
              <w:t>ˇ</w:t>
            </w:r>
          </w:p>
        </w:tc>
        <w:tc>
          <w:tcPr>
            <w:tcW w:w="597" w:type="dxa"/>
            <w:vAlign w:val="center"/>
          </w:tcPr>
          <w:p w14:paraId="3B360F8D" w14:textId="77777777" w:rsidR="009E19B1" w:rsidRPr="001A5023" w:rsidRDefault="009E19B1" w:rsidP="00BF57AC">
            <w:pPr>
              <w:pStyle w:val="afff7"/>
              <w:jc w:val="center"/>
              <w:rPr>
                <w:rFonts w:ascii="標楷體" w:hAnsi="標楷體"/>
              </w:rPr>
            </w:pPr>
          </w:p>
        </w:tc>
        <w:tc>
          <w:tcPr>
            <w:tcW w:w="596" w:type="dxa"/>
            <w:vAlign w:val="center"/>
          </w:tcPr>
          <w:p w14:paraId="23FF716F" w14:textId="77777777" w:rsidR="009E19B1" w:rsidRPr="001A5023" w:rsidRDefault="009E19B1" w:rsidP="00BF57AC">
            <w:pPr>
              <w:pStyle w:val="afff7"/>
              <w:jc w:val="center"/>
              <w:rPr>
                <w:rFonts w:ascii="標楷體" w:hAnsi="標楷體"/>
              </w:rPr>
            </w:pPr>
          </w:p>
        </w:tc>
        <w:tc>
          <w:tcPr>
            <w:tcW w:w="596" w:type="dxa"/>
            <w:vAlign w:val="center"/>
          </w:tcPr>
          <w:p w14:paraId="19AF87AB" w14:textId="77777777" w:rsidR="009E19B1" w:rsidRPr="001A5023" w:rsidRDefault="009E19B1" w:rsidP="00BF57AC">
            <w:pPr>
              <w:pStyle w:val="afff7"/>
              <w:jc w:val="center"/>
              <w:rPr>
                <w:rFonts w:ascii="標楷體" w:hAnsi="標楷體"/>
              </w:rPr>
            </w:pPr>
          </w:p>
        </w:tc>
        <w:tc>
          <w:tcPr>
            <w:tcW w:w="596" w:type="dxa"/>
            <w:vAlign w:val="center"/>
          </w:tcPr>
          <w:p w14:paraId="7DF46483"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7" w:type="dxa"/>
            <w:vAlign w:val="center"/>
          </w:tcPr>
          <w:p w14:paraId="23C0FB0A" w14:textId="77777777" w:rsidR="009E19B1" w:rsidRPr="001A5023" w:rsidRDefault="009E19B1" w:rsidP="00BF57AC">
            <w:pPr>
              <w:pStyle w:val="afff7"/>
              <w:jc w:val="center"/>
              <w:rPr>
                <w:rFonts w:ascii="標楷體" w:hAnsi="標楷體"/>
              </w:rPr>
            </w:pPr>
          </w:p>
        </w:tc>
        <w:tc>
          <w:tcPr>
            <w:tcW w:w="596" w:type="dxa"/>
            <w:vAlign w:val="center"/>
          </w:tcPr>
          <w:p w14:paraId="3D6B7571" w14:textId="77777777" w:rsidR="009E19B1" w:rsidRPr="001A5023" w:rsidRDefault="009E19B1" w:rsidP="00BF57AC">
            <w:pPr>
              <w:pStyle w:val="afff7"/>
              <w:jc w:val="center"/>
              <w:rPr>
                <w:rFonts w:ascii="標楷體" w:hAnsi="標楷體"/>
              </w:rPr>
            </w:pPr>
            <w:r w:rsidRPr="001A5023">
              <w:rPr>
                <w:rFonts w:ascii="標楷體" w:hAnsi="標楷體"/>
              </w:rPr>
              <w:t>ˇ</w:t>
            </w:r>
          </w:p>
        </w:tc>
        <w:tc>
          <w:tcPr>
            <w:tcW w:w="596" w:type="dxa"/>
            <w:vAlign w:val="center"/>
          </w:tcPr>
          <w:p w14:paraId="5E853C7A" w14:textId="77777777" w:rsidR="009E19B1" w:rsidRPr="001A5023" w:rsidRDefault="009E19B1" w:rsidP="00BF57AC">
            <w:pPr>
              <w:pStyle w:val="afff7"/>
              <w:jc w:val="center"/>
              <w:rPr>
                <w:rFonts w:ascii="標楷體" w:hAnsi="標楷體"/>
              </w:rPr>
            </w:pPr>
          </w:p>
        </w:tc>
        <w:tc>
          <w:tcPr>
            <w:tcW w:w="596" w:type="dxa"/>
            <w:vAlign w:val="center"/>
          </w:tcPr>
          <w:p w14:paraId="386DF8A6" w14:textId="77777777" w:rsidR="009E19B1" w:rsidRPr="001A5023" w:rsidRDefault="009E19B1" w:rsidP="00BF57AC">
            <w:pPr>
              <w:pStyle w:val="afff7"/>
              <w:jc w:val="center"/>
              <w:rPr>
                <w:rFonts w:ascii="標楷體" w:hAnsi="標楷體"/>
              </w:rPr>
            </w:pPr>
          </w:p>
        </w:tc>
        <w:tc>
          <w:tcPr>
            <w:tcW w:w="597" w:type="dxa"/>
            <w:vAlign w:val="center"/>
          </w:tcPr>
          <w:p w14:paraId="6DE8DA75" w14:textId="77777777" w:rsidR="009E19B1" w:rsidRPr="001A5023" w:rsidRDefault="009E19B1" w:rsidP="00BF57AC">
            <w:pPr>
              <w:pStyle w:val="afff7"/>
              <w:jc w:val="center"/>
              <w:rPr>
                <w:rFonts w:ascii="標楷體" w:hAnsi="標楷體"/>
              </w:rPr>
            </w:pPr>
          </w:p>
        </w:tc>
        <w:tc>
          <w:tcPr>
            <w:tcW w:w="596" w:type="dxa"/>
            <w:vAlign w:val="center"/>
          </w:tcPr>
          <w:p w14:paraId="1911B8C3" w14:textId="77777777" w:rsidR="009E19B1" w:rsidRPr="001A5023" w:rsidRDefault="009E19B1" w:rsidP="00BF57AC">
            <w:pPr>
              <w:pStyle w:val="afff7"/>
              <w:jc w:val="center"/>
              <w:rPr>
                <w:rFonts w:ascii="標楷體" w:hAnsi="標楷體"/>
              </w:rPr>
            </w:pPr>
          </w:p>
        </w:tc>
        <w:tc>
          <w:tcPr>
            <w:tcW w:w="596" w:type="dxa"/>
            <w:vAlign w:val="center"/>
          </w:tcPr>
          <w:p w14:paraId="57E9C6DD" w14:textId="77777777" w:rsidR="009E19B1" w:rsidRPr="001A5023" w:rsidRDefault="009E19B1" w:rsidP="00BF57AC">
            <w:pPr>
              <w:pStyle w:val="afff7"/>
              <w:jc w:val="center"/>
              <w:rPr>
                <w:rFonts w:ascii="標楷體" w:hAnsi="標楷體"/>
              </w:rPr>
            </w:pPr>
          </w:p>
        </w:tc>
        <w:tc>
          <w:tcPr>
            <w:tcW w:w="597" w:type="dxa"/>
            <w:vAlign w:val="center"/>
          </w:tcPr>
          <w:p w14:paraId="3E7EE4B3" w14:textId="77777777" w:rsidR="009E19B1" w:rsidRPr="001A5023" w:rsidRDefault="009E19B1" w:rsidP="00BF57AC">
            <w:pPr>
              <w:pStyle w:val="afff7"/>
              <w:jc w:val="center"/>
              <w:rPr>
                <w:rFonts w:ascii="標楷體" w:hAnsi="標楷體"/>
              </w:rPr>
            </w:pPr>
          </w:p>
        </w:tc>
      </w:tr>
      <w:tr w:rsidR="009E19B1" w:rsidRPr="001A5023" w14:paraId="721F23CF" w14:textId="77777777" w:rsidTr="00BF57AC">
        <w:trPr>
          <w:trHeight w:val="397"/>
          <w:jc w:val="center"/>
        </w:trPr>
        <w:tc>
          <w:tcPr>
            <w:tcW w:w="1263" w:type="dxa"/>
            <w:vAlign w:val="center"/>
          </w:tcPr>
          <w:p w14:paraId="3A030014" w14:textId="77777777" w:rsidR="009E19B1" w:rsidRPr="001A5023" w:rsidRDefault="009E19B1" w:rsidP="00BF57AC">
            <w:pPr>
              <w:jc w:val="both"/>
            </w:pPr>
            <w:r w:rsidRPr="001A5023">
              <w:rPr>
                <w:rFonts w:hint="eastAsia"/>
              </w:rPr>
              <w:t>人事室</w:t>
            </w:r>
          </w:p>
        </w:tc>
        <w:tc>
          <w:tcPr>
            <w:tcW w:w="596" w:type="dxa"/>
            <w:vAlign w:val="center"/>
          </w:tcPr>
          <w:p w14:paraId="2026C660" w14:textId="77777777" w:rsidR="009E19B1" w:rsidRPr="001A5023" w:rsidRDefault="009E19B1" w:rsidP="00BF57AC">
            <w:pPr>
              <w:pStyle w:val="afff7"/>
              <w:jc w:val="center"/>
              <w:rPr>
                <w:rFonts w:ascii="標楷體" w:hAnsi="標楷體"/>
              </w:rPr>
            </w:pPr>
          </w:p>
        </w:tc>
        <w:tc>
          <w:tcPr>
            <w:tcW w:w="596" w:type="dxa"/>
            <w:vAlign w:val="center"/>
          </w:tcPr>
          <w:p w14:paraId="0A9512D1" w14:textId="77777777" w:rsidR="009E19B1" w:rsidRPr="001A5023" w:rsidRDefault="009E19B1" w:rsidP="00BF57AC">
            <w:pPr>
              <w:pStyle w:val="afff7"/>
              <w:jc w:val="center"/>
              <w:rPr>
                <w:rFonts w:ascii="標楷體" w:hAnsi="標楷體"/>
              </w:rPr>
            </w:pPr>
          </w:p>
        </w:tc>
        <w:tc>
          <w:tcPr>
            <w:tcW w:w="596" w:type="dxa"/>
            <w:vAlign w:val="center"/>
          </w:tcPr>
          <w:p w14:paraId="13FF8969" w14:textId="77777777" w:rsidR="009E19B1" w:rsidRPr="001A5023" w:rsidRDefault="009E19B1" w:rsidP="00BF57AC">
            <w:pPr>
              <w:pStyle w:val="afff7"/>
              <w:jc w:val="center"/>
              <w:rPr>
                <w:rFonts w:ascii="標楷體" w:hAnsi="標楷體"/>
              </w:rPr>
            </w:pPr>
          </w:p>
        </w:tc>
        <w:tc>
          <w:tcPr>
            <w:tcW w:w="597" w:type="dxa"/>
            <w:vAlign w:val="center"/>
          </w:tcPr>
          <w:p w14:paraId="4D473E6F" w14:textId="77777777" w:rsidR="009E19B1" w:rsidRPr="001A5023" w:rsidRDefault="009E19B1" w:rsidP="00BF57AC">
            <w:pPr>
              <w:pStyle w:val="afff7"/>
              <w:jc w:val="center"/>
              <w:rPr>
                <w:rFonts w:ascii="標楷體" w:hAnsi="標楷體"/>
              </w:rPr>
            </w:pPr>
          </w:p>
        </w:tc>
        <w:tc>
          <w:tcPr>
            <w:tcW w:w="596" w:type="dxa"/>
            <w:vAlign w:val="center"/>
          </w:tcPr>
          <w:p w14:paraId="4133187E" w14:textId="77777777" w:rsidR="009E19B1" w:rsidRPr="001A5023" w:rsidRDefault="009E19B1" w:rsidP="00BF57AC">
            <w:pPr>
              <w:pStyle w:val="afff7"/>
              <w:jc w:val="center"/>
              <w:rPr>
                <w:rFonts w:ascii="標楷體" w:hAnsi="標楷體"/>
              </w:rPr>
            </w:pPr>
          </w:p>
        </w:tc>
        <w:tc>
          <w:tcPr>
            <w:tcW w:w="596" w:type="dxa"/>
            <w:vAlign w:val="center"/>
          </w:tcPr>
          <w:p w14:paraId="603F7064" w14:textId="77777777" w:rsidR="009E19B1" w:rsidRPr="001A5023" w:rsidRDefault="009E19B1" w:rsidP="00BF57AC">
            <w:pPr>
              <w:pStyle w:val="afff7"/>
              <w:jc w:val="center"/>
              <w:rPr>
                <w:rFonts w:ascii="標楷體" w:hAnsi="標楷體"/>
              </w:rPr>
            </w:pPr>
          </w:p>
        </w:tc>
        <w:tc>
          <w:tcPr>
            <w:tcW w:w="596" w:type="dxa"/>
            <w:vAlign w:val="center"/>
          </w:tcPr>
          <w:p w14:paraId="7CC78544" w14:textId="77777777" w:rsidR="009E19B1" w:rsidRPr="001A5023" w:rsidRDefault="009E19B1" w:rsidP="00BF57AC">
            <w:pPr>
              <w:pStyle w:val="afff7"/>
              <w:jc w:val="center"/>
              <w:rPr>
                <w:rFonts w:ascii="標楷體" w:hAnsi="標楷體"/>
              </w:rPr>
            </w:pPr>
            <w:r w:rsidRPr="0043640A">
              <w:rPr>
                <w:rFonts w:ascii="標楷體" w:hAnsi="標楷體"/>
              </w:rPr>
              <w:t>ˇ</w:t>
            </w:r>
          </w:p>
        </w:tc>
        <w:tc>
          <w:tcPr>
            <w:tcW w:w="597" w:type="dxa"/>
            <w:vAlign w:val="center"/>
          </w:tcPr>
          <w:p w14:paraId="0D5072D9" w14:textId="77777777" w:rsidR="009E19B1" w:rsidRPr="001A5023" w:rsidRDefault="009E19B1" w:rsidP="00BF57AC">
            <w:pPr>
              <w:pStyle w:val="afff7"/>
              <w:jc w:val="center"/>
              <w:rPr>
                <w:rFonts w:ascii="標楷體" w:hAnsi="標楷體"/>
              </w:rPr>
            </w:pPr>
          </w:p>
        </w:tc>
        <w:tc>
          <w:tcPr>
            <w:tcW w:w="596" w:type="dxa"/>
            <w:vAlign w:val="center"/>
          </w:tcPr>
          <w:p w14:paraId="6252AD18" w14:textId="77777777" w:rsidR="009E19B1" w:rsidRPr="001A5023" w:rsidRDefault="009E19B1" w:rsidP="00BF57AC">
            <w:pPr>
              <w:pStyle w:val="afff7"/>
              <w:jc w:val="center"/>
              <w:rPr>
                <w:rFonts w:ascii="標楷體" w:hAnsi="標楷體"/>
              </w:rPr>
            </w:pPr>
          </w:p>
        </w:tc>
        <w:tc>
          <w:tcPr>
            <w:tcW w:w="596" w:type="dxa"/>
            <w:vAlign w:val="center"/>
          </w:tcPr>
          <w:p w14:paraId="18C76FC0" w14:textId="77777777" w:rsidR="009E19B1" w:rsidRPr="001A5023" w:rsidRDefault="009E19B1" w:rsidP="00BF57AC">
            <w:pPr>
              <w:pStyle w:val="afff7"/>
              <w:jc w:val="center"/>
              <w:rPr>
                <w:rFonts w:ascii="標楷體" w:hAnsi="標楷體"/>
              </w:rPr>
            </w:pPr>
          </w:p>
        </w:tc>
        <w:tc>
          <w:tcPr>
            <w:tcW w:w="596" w:type="dxa"/>
            <w:vAlign w:val="center"/>
          </w:tcPr>
          <w:p w14:paraId="3616E028" w14:textId="77777777" w:rsidR="009E19B1" w:rsidRPr="001A5023" w:rsidRDefault="009E19B1" w:rsidP="00BF57AC">
            <w:pPr>
              <w:pStyle w:val="afff7"/>
              <w:jc w:val="center"/>
              <w:rPr>
                <w:rFonts w:ascii="標楷體" w:hAnsi="標楷體"/>
              </w:rPr>
            </w:pPr>
          </w:p>
        </w:tc>
        <w:tc>
          <w:tcPr>
            <w:tcW w:w="597" w:type="dxa"/>
            <w:vAlign w:val="center"/>
          </w:tcPr>
          <w:p w14:paraId="26A23C58" w14:textId="77777777" w:rsidR="009E19B1" w:rsidRPr="001A5023" w:rsidRDefault="009E19B1" w:rsidP="00BF57AC">
            <w:pPr>
              <w:pStyle w:val="afff7"/>
              <w:jc w:val="center"/>
              <w:rPr>
                <w:rFonts w:ascii="標楷體" w:hAnsi="標楷體"/>
              </w:rPr>
            </w:pPr>
          </w:p>
        </w:tc>
        <w:tc>
          <w:tcPr>
            <w:tcW w:w="596" w:type="dxa"/>
            <w:vAlign w:val="center"/>
          </w:tcPr>
          <w:p w14:paraId="38F1BF54" w14:textId="77777777" w:rsidR="009E19B1" w:rsidRPr="001A5023" w:rsidRDefault="009E19B1" w:rsidP="00BF57AC">
            <w:pPr>
              <w:pStyle w:val="afff7"/>
              <w:jc w:val="center"/>
              <w:rPr>
                <w:rFonts w:ascii="標楷體" w:hAnsi="標楷體"/>
              </w:rPr>
            </w:pPr>
          </w:p>
        </w:tc>
        <w:tc>
          <w:tcPr>
            <w:tcW w:w="596" w:type="dxa"/>
            <w:vAlign w:val="center"/>
          </w:tcPr>
          <w:p w14:paraId="2D45DEAC" w14:textId="77777777" w:rsidR="009E19B1" w:rsidRPr="001A5023" w:rsidRDefault="009E19B1" w:rsidP="00BF57AC">
            <w:pPr>
              <w:pStyle w:val="afff7"/>
              <w:jc w:val="center"/>
              <w:rPr>
                <w:rFonts w:ascii="標楷體" w:hAnsi="標楷體"/>
              </w:rPr>
            </w:pPr>
          </w:p>
        </w:tc>
        <w:tc>
          <w:tcPr>
            <w:tcW w:w="597" w:type="dxa"/>
            <w:vAlign w:val="center"/>
          </w:tcPr>
          <w:p w14:paraId="6C7C2833" w14:textId="77777777" w:rsidR="009E19B1" w:rsidRPr="001A5023" w:rsidRDefault="009E19B1" w:rsidP="00BF57AC">
            <w:pPr>
              <w:pStyle w:val="afff7"/>
              <w:jc w:val="center"/>
              <w:rPr>
                <w:rFonts w:ascii="標楷體" w:hAnsi="標楷體"/>
              </w:rPr>
            </w:pPr>
          </w:p>
        </w:tc>
      </w:tr>
      <w:tr w:rsidR="009E19B1" w:rsidRPr="001A5023" w14:paraId="63DFB191" w14:textId="77777777" w:rsidTr="00BF57AC">
        <w:trPr>
          <w:trHeight w:val="397"/>
          <w:jc w:val="center"/>
        </w:trPr>
        <w:tc>
          <w:tcPr>
            <w:tcW w:w="1263" w:type="dxa"/>
            <w:vAlign w:val="center"/>
          </w:tcPr>
          <w:p w14:paraId="2FADC2FF" w14:textId="77777777" w:rsidR="009E19B1" w:rsidRPr="001A5023" w:rsidRDefault="009E19B1" w:rsidP="00BF57AC">
            <w:pPr>
              <w:jc w:val="both"/>
            </w:pPr>
            <w:r w:rsidRPr="001A5023">
              <w:rPr>
                <w:rFonts w:hint="eastAsia"/>
              </w:rPr>
              <w:t>圖書館</w:t>
            </w:r>
          </w:p>
        </w:tc>
        <w:tc>
          <w:tcPr>
            <w:tcW w:w="596" w:type="dxa"/>
            <w:vAlign w:val="center"/>
          </w:tcPr>
          <w:p w14:paraId="381E81C9" w14:textId="77777777" w:rsidR="009E19B1" w:rsidRPr="001A5023" w:rsidRDefault="009E19B1" w:rsidP="00BF57AC">
            <w:pPr>
              <w:pStyle w:val="afff7"/>
              <w:jc w:val="center"/>
              <w:rPr>
                <w:rFonts w:ascii="標楷體" w:hAnsi="標楷體"/>
              </w:rPr>
            </w:pPr>
          </w:p>
        </w:tc>
        <w:tc>
          <w:tcPr>
            <w:tcW w:w="596" w:type="dxa"/>
            <w:vAlign w:val="center"/>
          </w:tcPr>
          <w:p w14:paraId="0565CAFF" w14:textId="77777777" w:rsidR="009E19B1" w:rsidRPr="001A5023" w:rsidRDefault="009E19B1" w:rsidP="00BF57AC">
            <w:pPr>
              <w:pStyle w:val="afff7"/>
              <w:jc w:val="center"/>
              <w:rPr>
                <w:rFonts w:ascii="標楷體" w:hAnsi="標楷體"/>
              </w:rPr>
            </w:pPr>
          </w:p>
        </w:tc>
        <w:tc>
          <w:tcPr>
            <w:tcW w:w="596" w:type="dxa"/>
            <w:vAlign w:val="center"/>
          </w:tcPr>
          <w:p w14:paraId="2D295D59" w14:textId="77777777" w:rsidR="009E19B1" w:rsidRPr="001A5023" w:rsidRDefault="009E19B1" w:rsidP="00BF57AC">
            <w:pPr>
              <w:pStyle w:val="afff7"/>
              <w:jc w:val="center"/>
              <w:rPr>
                <w:rFonts w:ascii="標楷體" w:hAnsi="標楷體"/>
              </w:rPr>
            </w:pPr>
          </w:p>
        </w:tc>
        <w:tc>
          <w:tcPr>
            <w:tcW w:w="597" w:type="dxa"/>
            <w:vAlign w:val="center"/>
          </w:tcPr>
          <w:p w14:paraId="26EEE877" w14:textId="77777777" w:rsidR="009E19B1" w:rsidRPr="001A5023" w:rsidRDefault="009E19B1" w:rsidP="00BF57AC">
            <w:pPr>
              <w:pStyle w:val="afff7"/>
              <w:jc w:val="center"/>
              <w:rPr>
                <w:rFonts w:ascii="標楷體" w:hAnsi="標楷體"/>
              </w:rPr>
            </w:pPr>
          </w:p>
        </w:tc>
        <w:tc>
          <w:tcPr>
            <w:tcW w:w="596" w:type="dxa"/>
            <w:vAlign w:val="center"/>
          </w:tcPr>
          <w:p w14:paraId="3658DB7F" w14:textId="77777777" w:rsidR="009E19B1" w:rsidRPr="001A5023" w:rsidRDefault="009E19B1" w:rsidP="00BF57AC">
            <w:pPr>
              <w:pStyle w:val="afff7"/>
              <w:jc w:val="center"/>
              <w:rPr>
                <w:rFonts w:ascii="標楷體" w:hAnsi="標楷體"/>
              </w:rPr>
            </w:pPr>
          </w:p>
        </w:tc>
        <w:tc>
          <w:tcPr>
            <w:tcW w:w="596" w:type="dxa"/>
            <w:vAlign w:val="center"/>
          </w:tcPr>
          <w:p w14:paraId="09E96ECE" w14:textId="77777777" w:rsidR="009E19B1" w:rsidRPr="001A5023" w:rsidRDefault="009E19B1" w:rsidP="00BF57AC">
            <w:pPr>
              <w:pStyle w:val="afff7"/>
              <w:jc w:val="center"/>
              <w:rPr>
                <w:rFonts w:ascii="標楷體" w:hAnsi="標楷體"/>
              </w:rPr>
            </w:pPr>
          </w:p>
        </w:tc>
        <w:tc>
          <w:tcPr>
            <w:tcW w:w="596" w:type="dxa"/>
            <w:vAlign w:val="center"/>
          </w:tcPr>
          <w:p w14:paraId="5B4C9C3E" w14:textId="77777777" w:rsidR="009E19B1" w:rsidRPr="001A5023" w:rsidRDefault="009E19B1" w:rsidP="00BF57AC">
            <w:pPr>
              <w:pStyle w:val="afff7"/>
              <w:jc w:val="center"/>
              <w:rPr>
                <w:rFonts w:ascii="標楷體" w:hAnsi="標楷體"/>
              </w:rPr>
            </w:pPr>
            <w:r w:rsidRPr="0043640A">
              <w:rPr>
                <w:rFonts w:ascii="標楷體" w:hAnsi="標楷體"/>
              </w:rPr>
              <w:t>ˇ</w:t>
            </w:r>
          </w:p>
        </w:tc>
        <w:tc>
          <w:tcPr>
            <w:tcW w:w="597" w:type="dxa"/>
            <w:vAlign w:val="center"/>
          </w:tcPr>
          <w:p w14:paraId="2512D456" w14:textId="77777777" w:rsidR="009E19B1" w:rsidRPr="001A5023" w:rsidRDefault="009E19B1" w:rsidP="00BF57AC">
            <w:pPr>
              <w:pStyle w:val="afff7"/>
              <w:jc w:val="center"/>
              <w:rPr>
                <w:rFonts w:ascii="標楷體" w:hAnsi="標楷體"/>
              </w:rPr>
            </w:pPr>
          </w:p>
        </w:tc>
        <w:tc>
          <w:tcPr>
            <w:tcW w:w="596" w:type="dxa"/>
            <w:vAlign w:val="center"/>
          </w:tcPr>
          <w:p w14:paraId="5E68AA9A" w14:textId="77777777" w:rsidR="009E19B1" w:rsidRPr="001A5023" w:rsidRDefault="009E19B1" w:rsidP="00BF57AC">
            <w:pPr>
              <w:pStyle w:val="afff7"/>
              <w:jc w:val="center"/>
              <w:rPr>
                <w:rFonts w:ascii="標楷體" w:hAnsi="標楷體"/>
              </w:rPr>
            </w:pPr>
          </w:p>
        </w:tc>
        <w:tc>
          <w:tcPr>
            <w:tcW w:w="596" w:type="dxa"/>
            <w:vAlign w:val="center"/>
          </w:tcPr>
          <w:p w14:paraId="7065BB19" w14:textId="77777777" w:rsidR="009E19B1" w:rsidRPr="001A5023" w:rsidRDefault="009E19B1" w:rsidP="00BF57AC">
            <w:pPr>
              <w:pStyle w:val="afff7"/>
              <w:jc w:val="center"/>
              <w:rPr>
                <w:rFonts w:ascii="標楷體" w:hAnsi="標楷體"/>
              </w:rPr>
            </w:pPr>
          </w:p>
        </w:tc>
        <w:tc>
          <w:tcPr>
            <w:tcW w:w="596" w:type="dxa"/>
            <w:vAlign w:val="center"/>
          </w:tcPr>
          <w:p w14:paraId="09C7902B" w14:textId="77777777" w:rsidR="009E19B1" w:rsidRPr="001A5023" w:rsidRDefault="009E19B1" w:rsidP="00BF57AC">
            <w:pPr>
              <w:pStyle w:val="afff7"/>
              <w:jc w:val="center"/>
              <w:rPr>
                <w:rFonts w:ascii="標楷體" w:hAnsi="標楷體"/>
              </w:rPr>
            </w:pPr>
          </w:p>
        </w:tc>
        <w:tc>
          <w:tcPr>
            <w:tcW w:w="597" w:type="dxa"/>
            <w:vAlign w:val="center"/>
          </w:tcPr>
          <w:p w14:paraId="47F26C41" w14:textId="77777777" w:rsidR="009E19B1" w:rsidRPr="001A5023" w:rsidRDefault="009E19B1" w:rsidP="00BF57AC">
            <w:pPr>
              <w:pStyle w:val="afff7"/>
              <w:jc w:val="center"/>
              <w:rPr>
                <w:rFonts w:ascii="標楷體" w:hAnsi="標楷體"/>
              </w:rPr>
            </w:pPr>
          </w:p>
        </w:tc>
        <w:tc>
          <w:tcPr>
            <w:tcW w:w="596" w:type="dxa"/>
            <w:vAlign w:val="center"/>
          </w:tcPr>
          <w:p w14:paraId="3A2FE104" w14:textId="77777777" w:rsidR="009E19B1" w:rsidRPr="001A5023" w:rsidRDefault="009E19B1" w:rsidP="00BF57AC">
            <w:pPr>
              <w:pStyle w:val="afff7"/>
              <w:jc w:val="center"/>
              <w:rPr>
                <w:rFonts w:ascii="標楷體" w:hAnsi="標楷體"/>
              </w:rPr>
            </w:pPr>
          </w:p>
        </w:tc>
        <w:tc>
          <w:tcPr>
            <w:tcW w:w="596" w:type="dxa"/>
            <w:vAlign w:val="center"/>
          </w:tcPr>
          <w:p w14:paraId="59D82367" w14:textId="77777777" w:rsidR="009E19B1" w:rsidRPr="001A5023" w:rsidRDefault="009E19B1" w:rsidP="00BF57AC">
            <w:pPr>
              <w:pStyle w:val="afff7"/>
              <w:jc w:val="center"/>
              <w:rPr>
                <w:rFonts w:ascii="標楷體" w:hAnsi="標楷體"/>
              </w:rPr>
            </w:pPr>
          </w:p>
        </w:tc>
        <w:tc>
          <w:tcPr>
            <w:tcW w:w="597" w:type="dxa"/>
            <w:vAlign w:val="center"/>
          </w:tcPr>
          <w:p w14:paraId="53D31529" w14:textId="77777777" w:rsidR="009E19B1" w:rsidRPr="001A5023" w:rsidRDefault="009E19B1" w:rsidP="00BF57AC">
            <w:pPr>
              <w:pStyle w:val="afff7"/>
              <w:jc w:val="center"/>
              <w:rPr>
                <w:rFonts w:ascii="標楷體" w:hAnsi="標楷體"/>
              </w:rPr>
            </w:pPr>
          </w:p>
        </w:tc>
      </w:tr>
      <w:tr w:rsidR="009E19B1" w:rsidRPr="001A5023" w14:paraId="063EA46D" w14:textId="77777777" w:rsidTr="00BF57AC">
        <w:trPr>
          <w:trHeight w:val="397"/>
          <w:jc w:val="center"/>
        </w:trPr>
        <w:tc>
          <w:tcPr>
            <w:tcW w:w="1263" w:type="dxa"/>
            <w:vAlign w:val="center"/>
          </w:tcPr>
          <w:p w14:paraId="17ABE231" w14:textId="77777777" w:rsidR="009E19B1" w:rsidRPr="001A5023" w:rsidRDefault="009E19B1" w:rsidP="00BF57AC">
            <w:pPr>
              <w:jc w:val="both"/>
            </w:pPr>
            <w:r w:rsidRPr="001A5023">
              <w:rPr>
                <w:rFonts w:hint="eastAsia"/>
              </w:rPr>
              <w:t>工務課</w:t>
            </w:r>
          </w:p>
        </w:tc>
        <w:tc>
          <w:tcPr>
            <w:tcW w:w="596" w:type="dxa"/>
            <w:vAlign w:val="center"/>
          </w:tcPr>
          <w:p w14:paraId="38113576" w14:textId="77777777" w:rsidR="009E19B1" w:rsidRPr="001A5023" w:rsidRDefault="009E19B1" w:rsidP="00BF57AC">
            <w:pPr>
              <w:pStyle w:val="afff7"/>
              <w:jc w:val="center"/>
              <w:rPr>
                <w:rFonts w:ascii="標楷體" w:hAnsi="標楷體"/>
              </w:rPr>
            </w:pPr>
          </w:p>
        </w:tc>
        <w:tc>
          <w:tcPr>
            <w:tcW w:w="596" w:type="dxa"/>
            <w:vAlign w:val="center"/>
          </w:tcPr>
          <w:p w14:paraId="073CCA89" w14:textId="77777777" w:rsidR="009E19B1" w:rsidRPr="001A5023" w:rsidRDefault="009E19B1" w:rsidP="00BF57AC">
            <w:pPr>
              <w:pStyle w:val="afff7"/>
              <w:jc w:val="center"/>
              <w:rPr>
                <w:rFonts w:ascii="標楷體" w:hAnsi="標楷體"/>
              </w:rPr>
            </w:pPr>
          </w:p>
        </w:tc>
        <w:tc>
          <w:tcPr>
            <w:tcW w:w="596" w:type="dxa"/>
            <w:vAlign w:val="center"/>
          </w:tcPr>
          <w:p w14:paraId="42329501" w14:textId="77777777" w:rsidR="009E19B1" w:rsidRPr="001A5023" w:rsidRDefault="009E19B1" w:rsidP="00BF57AC">
            <w:pPr>
              <w:pStyle w:val="afff7"/>
              <w:jc w:val="center"/>
              <w:rPr>
                <w:rFonts w:ascii="標楷體" w:hAnsi="標楷體"/>
              </w:rPr>
            </w:pPr>
          </w:p>
        </w:tc>
        <w:tc>
          <w:tcPr>
            <w:tcW w:w="597" w:type="dxa"/>
            <w:vAlign w:val="center"/>
          </w:tcPr>
          <w:p w14:paraId="298B19C9"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5869065D" w14:textId="77777777" w:rsidR="009E19B1" w:rsidRPr="001A5023" w:rsidRDefault="009E19B1" w:rsidP="00BF57AC">
            <w:pPr>
              <w:pStyle w:val="afff7"/>
              <w:jc w:val="center"/>
              <w:rPr>
                <w:rFonts w:ascii="標楷體" w:hAnsi="標楷體"/>
              </w:rPr>
            </w:pPr>
          </w:p>
        </w:tc>
        <w:tc>
          <w:tcPr>
            <w:tcW w:w="596" w:type="dxa"/>
            <w:vAlign w:val="center"/>
          </w:tcPr>
          <w:p w14:paraId="50260F87" w14:textId="77777777" w:rsidR="009E19B1" w:rsidRPr="001A5023" w:rsidRDefault="009E19B1" w:rsidP="00BF57AC">
            <w:pPr>
              <w:pStyle w:val="afff7"/>
              <w:jc w:val="center"/>
              <w:rPr>
                <w:rFonts w:ascii="標楷體" w:hAnsi="標楷體"/>
              </w:rPr>
            </w:pPr>
          </w:p>
        </w:tc>
        <w:tc>
          <w:tcPr>
            <w:tcW w:w="596" w:type="dxa"/>
            <w:vAlign w:val="center"/>
          </w:tcPr>
          <w:p w14:paraId="5F2E7D8A" w14:textId="77777777" w:rsidR="009E19B1" w:rsidRPr="001A5023" w:rsidRDefault="009E19B1" w:rsidP="00BF57AC">
            <w:pPr>
              <w:pStyle w:val="afff7"/>
              <w:jc w:val="center"/>
              <w:rPr>
                <w:rFonts w:ascii="標楷體" w:hAnsi="標楷體"/>
              </w:rPr>
            </w:pPr>
          </w:p>
        </w:tc>
        <w:tc>
          <w:tcPr>
            <w:tcW w:w="597" w:type="dxa"/>
            <w:vAlign w:val="center"/>
          </w:tcPr>
          <w:p w14:paraId="15930CA0" w14:textId="77777777" w:rsidR="009E19B1" w:rsidRPr="001A5023" w:rsidRDefault="009E19B1" w:rsidP="00BF57AC">
            <w:pPr>
              <w:pStyle w:val="afff7"/>
              <w:jc w:val="center"/>
              <w:rPr>
                <w:rFonts w:ascii="標楷體" w:hAnsi="標楷體"/>
              </w:rPr>
            </w:pPr>
          </w:p>
        </w:tc>
        <w:tc>
          <w:tcPr>
            <w:tcW w:w="596" w:type="dxa"/>
            <w:vAlign w:val="center"/>
          </w:tcPr>
          <w:p w14:paraId="45580268" w14:textId="77777777" w:rsidR="009E19B1" w:rsidRPr="001A5023" w:rsidRDefault="009E19B1" w:rsidP="00BF57AC">
            <w:pPr>
              <w:pStyle w:val="afff7"/>
              <w:jc w:val="center"/>
              <w:rPr>
                <w:rFonts w:ascii="標楷體" w:hAnsi="標楷體"/>
              </w:rPr>
            </w:pPr>
          </w:p>
        </w:tc>
        <w:tc>
          <w:tcPr>
            <w:tcW w:w="596" w:type="dxa"/>
            <w:vAlign w:val="center"/>
          </w:tcPr>
          <w:p w14:paraId="5C613708" w14:textId="77777777" w:rsidR="009E19B1" w:rsidRPr="001A5023" w:rsidRDefault="009E19B1" w:rsidP="00BF57AC">
            <w:pPr>
              <w:pStyle w:val="afff7"/>
              <w:jc w:val="center"/>
              <w:rPr>
                <w:rFonts w:ascii="標楷體" w:hAnsi="標楷體"/>
              </w:rPr>
            </w:pPr>
          </w:p>
        </w:tc>
        <w:tc>
          <w:tcPr>
            <w:tcW w:w="596" w:type="dxa"/>
            <w:vAlign w:val="center"/>
          </w:tcPr>
          <w:p w14:paraId="18891349" w14:textId="77777777" w:rsidR="009E19B1" w:rsidRPr="001A5023" w:rsidRDefault="009E19B1" w:rsidP="00BF57AC">
            <w:pPr>
              <w:pStyle w:val="afff7"/>
              <w:jc w:val="center"/>
              <w:rPr>
                <w:rFonts w:ascii="標楷體" w:hAnsi="標楷體"/>
              </w:rPr>
            </w:pPr>
          </w:p>
        </w:tc>
        <w:tc>
          <w:tcPr>
            <w:tcW w:w="597" w:type="dxa"/>
            <w:vAlign w:val="center"/>
          </w:tcPr>
          <w:p w14:paraId="5DB5A824" w14:textId="77777777" w:rsidR="009E19B1" w:rsidRPr="001A5023" w:rsidRDefault="009E19B1" w:rsidP="00BF57AC">
            <w:pPr>
              <w:pStyle w:val="afff7"/>
              <w:jc w:val="center"/>
              <w:rPr>
                <w:rFonts w:ascii="標楷體" w:hAnsi="標楷體"/>
              </w:rPr>
            </w:pPr>
          </w:p>
        </w:tc>
        <w:tc>
          <w:tcPr>
            <w:tcW w:w="596" w:type="dxa"/>
            <w:vAlign w:val="center"/>
          </w:tcPr>
          <w:p w14:paraId="1D005801" w14:textId="77777777" w:rsidR="009E19B1" w:rsidRPr="001A5023" w:rsidRDefault="009E19B1" w:rsidP="00BF57AC">
            <w:pPr>
              <w:pStyle w:val="afff7"/>
              <w:jc w:val="center"/>
              <w:rPr>
                <w:rFonts w:ascii="標楷體" w:hAnsi="標楷體"/>
              </w:rPr>
            </w:pPr>
          </w:p>
        </w:tc>
        <w:tc>
          <w:tcPr>
            <w:tcW w:w="596" w:type="dxa"/>
            <w:vAlign w:val="center"/>
          </w:tcPr>
          <w:p w14:paraId="313CD98F" w14:textId="77777777" w:rsidR="009E19B1" w:rsidRPr="001A5023" w:rsidRDefault="009E19B1" w:rsidP="00BF57AC">
            <w:pPr>
              <w:pStyle w:val="afff7"/>
              <w:jc w:val="center"/>
              <w:rPr>
                <w:rFonts w:ascii="標楷體" w:hAnsi="標楷體"/>
              </w:rPr>
            </w:pPr>
          </w:p>
        </w:tc>
        <w:tc>
          <w:tcPr>
            <w:tcW w:w="597" w:type="dxa"/>
            <w:vAlign w:val="center"/>
          </w:tcPr>
          <w:p w14:paraId="06730976" w14:textId="77777777" w:rsidR="009E19B1" w:rsidRPr="001A5023" w:rsidRDefault="009E19B1" w:rsidP="00BF57AC">
            <w:pPr>
              <w:pStyle w:val="afff7"/>
              <w:jc w:val="center"/>
              <w:rPr>
                <w:rFonts w:ascii="標楷體" w:hAnsi="標楷體"/>
              </w:rPr>
            </w:pPr>
          </w:p>
        </w:tc>
      </w:tr>
      <w:tr w:rsidR="009E19B1" w:rsidRPr="001A5023" w14:paraId="34839CE8" w14:textId="77777777" w:rsidTr="00BF57AC">
        <w:trPr>
          <w:trHeight w:val="397"/>
          <w:jc w:val="center"/>
        </w:trPr>
        <w:tc>
          <w:tcPr>
            <w:tcW w:w="1263" w:type="dxa"/>
            <w:vAlign w:val="center"/>
          </w:tcPr>
          <w:p w14:paraId="2C3691B0" w14:textId="77777777" w:rsidR="009E19B1" w:rsidRPr="001A5023" w:rsidRDefault="009E19B1" w:rsidP="00BF57AC">
            <w:pPr>
              <w:jc w:val="both"/>
            </w:pPr>
            <w:r w:rsidRPr="001A5023">
              <w:rPr>
                <w:rFonts w:hint="eastAsia"/>
              </w:rPr>
              <w:t>農經課</w:t>
            </w:r>
          </w:p>
        </w:tc>
        <w:tc>
          <w:tcPr>
            <w:tcW w:w="596" w:type="dxa"/>
            <w:vAlign w:val="center"/>
          </w:tcPr>
          <w:p w14:paraId="447FC73B" w14:textId="77777777" w:rsidR="009E19B1" w:rsidRPr="001A5023" w:rsidRDefault="009E19B1" w:rsidP="00BF57AC">
            <w:pPr>
              <w:pStyle w:val="afff7"/>
              <w:jc w:val="center"/>
              <w:rPr>
                <w:rFonts w:ascii="標楷體" w:hAnsi="標楷體"/>
              </w:rPr>
            </w:pPr>
          </w:p>
        </w:tc>
        <w:tc>
          <w:tcPr>
            <w:tcW w:w="596" w:type="dxa"/>
            <w:vAlign w:val="center"/>
          </w:tcPr>
          <w:p w14:paraId="750B0868" w14:textId="77777777" w:rsidR="009E19B1" w:rsidRPr="001A5023" w:rsidRDefault="009E19B1" w:rsidP="00BF57AC">
            <w:pPr>
              <w:pStyle w:val="afff7"/>
              <w:jc w:val="center"/>
              <w:rPr>
                <w:rFonts w:ascii="標楷體" w:hAnsi="標楷體"/>
              </w:rPr>
            </w:pPr>
          </w:p>
        </w:tc>
        <w:tc>
          <w:tcPr>
            <w:tcW w:w="596" w:type="dxa"/>
            <w:vAlign w:val="center"/>
          </w:tcPr>
          <w:p w14:paraId="434E8627" w14:textId="77777777" w:rsidR="009E19B1" w:rsidRPr="001A5023" w:rsidRDefault="009E19B1" w:rsidP="00BF57AC">
            <w:pPr>
              <w:pStyle w:val="afff7"/>
              <w:jc w:val="center"/>
              <w:rPr>
                <w:rFonts w:ascii="標楷體" w:hAnsi="標楷體"/>
              </w:rPr>
            </w:pPr>
            <w:r w:rsidRPr="001A5023">
              <w:rPr>
                <w:rFonts w:ascii="標楷體" w:hAnsi="標楷體"/>
              </w:rPr>
              <w:t>ˇ</w:t>
            </w:r>
          </w:p>
        </w:tc>
        <w:tc>
          <w:tcPr>
            <w:tcW w:w="597" w:type="dxa"/>
            <w:vAlign w:val="center"/>
          </w:tcPr>
          <w:p w14:paraId="367D5020" w14:textId="77777777" w:rsidR="009E19B1" w:rsidRPr="001A5023" w:rsidRDefault="009E19B1" w:rsidP="00BF57AC">
            <w:pPr>
              <w:pStyle w:val="afff7"/>
              <w:jc w:val="center"/>
              <w:rPr>
                <w:rFonts w:ascii="標楷體" w:hAnsi="標楷體"/>
              </w:rPr>
            </w:pPr>
          </w:p>
        </w:tc>
        <w:tc>
          <w:tcPr>
            <w:tcW w:w="596" w:type="dxa"/>
            <w:vAlign w:val="center"/>
          </w:tcPr>
          <w:p w14:paraId="007799D2" w14:textId="77777777" w:rsidR="009E19B1" w:rsidRPr="001A5023" w:rsidRDefault="009E19B1" w:rsidP="00BF57AC">
            <w:pPr>
              <w:pStyle w:val="afff7"/>
              <w:jc w:val="center"/>
              <w:rPr>
                <w:rFonts w:ascii="標楷體" w:hAnsi="標楷體"/>
              </w:rPr>
            </w:pPr>
          </w:p>
        </w:tc>
        <w:tc>
          <w:tcPr>
            <w:tcW w:w="596" w:type="dxa"/>
            <w:vAlign w:val="center"/>
          </w:tcPr>
          <w:p w14:paraId="0754B7A1"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581540A7" w14:textId="77777777" w:rsidR="009E19B1" w:rsidRPr="001A5023" w:rsidRDefault="009E19B1" w:rsidP="00BF57AC">
            <w:pPr>
              <w:pStyle w:val="afff7"/>
              <w:jc w:val="center"/>
              <w:rPr>
                <w:rFonts w:ascii="標楷體" w:hAnsi="標楷體"/>
              </w:rPr>
            </w:pPr>
          </w:p>
        </w:tc>
        <w:tc>
          <w:tcPr>
            <w:tcW w:w="597" w:type="dxa"/>
            <w:vAlign w:val="center"/>
          </w:tcPr>
          <w:p w14:paraId="425E2F9B" w14:textId="77777777" w:rsidR="009E19B1" w:rsidRPr="001A5023" w:rsidRDefault="009E19B1" w:rsidP="00BF57AC">
            <w:pPr>
              <w:pStyle w:val="afff7"/>
              <w:jc w:val="center"/>
              <w:rPr>
                <w:rFonts w:ascii="標楷體" w:hAnsi="標楷體"/>
              </w:rPr>
            </w:pPr>
          </w:p>
        </w:tc>
        <w:tc>
          <w:tcPr>
            <w:tcW w:w="596" w:type="dxa"/>
            <w:vAlign w:val="center"/>
          </w:tcPr>
          <w:p w14:paraId="325522E1" w14:textId="77777777" w:rsidR="009E19B1" w:rsidRPr="001A5023" w:rsidRDefault="009E19B1" w:rsidP="00BF57AC">
            <w:pPr>
              <w:pStyle w:val="afff7"/>
              <w:jc w:val="center"/>
              <w:rPr>
                <w:rFonts w:ascii="標楷體" w:hAnsi="標楷體"/>
              </w:rPr>
            </w:pPr>
          </w:p>
        </w:tc>
        <w:tc>
          <w:tcPr>
            <w:tcW w:w="596" w:type="dxa"/>
            <w:vAlign w:val="center"/>
          </w:tcPr>
          <w:p w14:paraId="0727D5DA" w14:textId="77777777" w:rsidR="009E19B1" w:rsidRPr="001A5023" w:rsidRDefault="009E19B1" w:rsidP="00BF57AC">
            <w:pPr>
              <w:pStyle w:val="afff7"/>
              <w:jc w:val="center"/>
              <w:rPr>
                <w:rFonts w:ascii="標楷體" w:hAnsi="標楷體"/>
              </w:rPr>
            </w:pPr>
          </w:p>
        </w:tc>
        <w:tc>
          <w:tcPr>
            <w:tcW w:w="596" w:type="dxa"/>
            <w:vAlign w:val="center"/>
          </w:tcPr>
          <w:p w14:paraId="1E43C3F2" w14:textId="77777777" w:rsidR="009E19B1" w:rsidRPr="001A5023" w:rsidRDefault="009E19B1" w:rsidP="00BF57AC">
            <w:pPr>
              <w:pStyle w:val="afff7"/>
              <w:jc w:val="center"/>
              <w:rPr>
                <w:rFonts w:ascii="標楷體" w:hAnsi="標楷體"/>
              </w:rPr>
            </w:pPr>
          </w:p>
        </w:tc>
        <w:tc>
          <w:tcPr>
            <w:tcW w:w="597" w:type="dxa"/>
            <w:vAlign w:val="center"/>
          </w:tcPr>
          <w:p w14:paraId="28C0D3C9" w14:textId="77777777" w:rsidR="009E19B1" w:rsidRPr="001A5023" w:rsidRDefault="009E19B1" w:rsidP="00BF57AC">
            <w:pPr>
              <w:pStyle w:val="afff7"/>
              <w:jc w:val="center"/>
              <w:rPr>
                <w:rFonts w:ascii="標楷體" w:hAnsi="標楷體"/>
              </w:rPr>
            </w:pPr>
          </w:p>
        </w:tc>
        <w:tc>
          <w:tcPr>
            <w:tcW w:w="596" w:type="dxa"/>
            <w:vAlign w:val="center"/>
          </w:tcPr>
          <w:p w14:paraId="08899AB1" w14:textId="77777777" w:rsidR="009E19B1" w:rsidRPr="001A5023" w:rsidRDefault="009E19B1" w:rsidP="00BF57AC">
            <w:pPr>
              <w:pStyle w:val="afff7"/>
              <w:jc w:val="center"/>
              <w:rPr>
                <w:rFonts w:ascii="標楷體" w:hAnsi="標楷體"/>
              </w:rPr>
            </w:pPr>
          </w:p>
        </w:tc>
        <w:tc>
          <w:tcPr>
            <w:tcW w:w="596" w:type="dxa"/>
            <w:vAlign w:val="center"/>
          </w:tcPr>
          <w:p w14:paraId="22003585" w14:textId="77777777" w:rsidR="009E19B1" w:rsidRPr="001A5023" w:rsidRDefault="009E19B1" w:rsidP="00BF57AC">
            <w:pPr>
              <w:pStyle w:val="afff7"/>
              <w:jc w:val="center"/>
              <w:rPr>
                <w:rFonts w:ascii="標楷體" w:hAnsi="標楷體"/>
              </w:rPr>
            </w:pPr>
          </w:p>
        </w:tc>
        <w:tc>
          <w:tcPr>
            <w:tcW w:w="597" w:type="dxa"/>
            <w:vAlign w:val="center"/>
          </w:tcPr>
          <w:p w14:paraId="7D11F226" w14:textId="77777777" w:rsidR="009E19B1" w:rsidRPr="001A5023" w:rsidRDefault="009E19B1" w:rsidP="00BF57AC">
            <w:pPr>
              <w:pStyle w:val="afff7"/>
              <w:jc w:val="center"/>
              <w:rPr>
                <w:rFonts w:ascii="標楷體" w:hAnsi="標楷體"/>
              </w:rPr>
            </w:pPr>
          </w:p>
        </w:tc>
      </w:tr>
      <w:tr w:rsidR="009E19B1" w:rsidRPr="001A5023" w14:paraId="406E0FED" w14:textId="77777777" w:rsidTr="00BF57AC">
        <w:trPr>
          <w:trHeight w:val="397"/>
          <w:jc w:val="center"/>
        </w:trPr>
        <w:tc>
          <w:tcPr>
            <w:tcW w:w="1263" w:type="dxa"/>
            <w:vAlign w:val="center"/>
          </w:tcPr>
          <w:p w14:paraId="382748EC" w14:textId="77777777" w:rsidR="009E19B1" w:rsidRPr="001A5023" w:rsidRDefault="009E19B1" w:rsidP="00BF57AC">
            <w:pPr>
              <w:jc w:val="both"/>
            </w:pPr>
            <w:r w:rsidRPr="001A5023">
              <w:rPr>
                <w:rFonts w:hint="eastAsia"/>
              </w:rPr>
              <w:t>觀光服務所</w:t>
            </w:r>
          </w:p>
        </w:tc>
        <w:tc>
          <w:tcPr>
            <w:tcW w:w="596" w:type="dxa"/>
            <w:vAlign w:val="center"/>
          </w:tcPr>
          <w:p w14:paraId="56255B00" w14:textId="77777777" w:rsidR="009E19B1" w:rsidRPr="001A5023" w:rsidRDefault="009E19B1" w:rsidP="00BF57AC">
            <w:pPr>
              <w:pStyle w:val="afff7"/>
              <w:jc w:val="center"/>
              <w:rPr>
                <w:rFonts w:ascii="標楷體" w:hAnsi="標楷體"/>
              </w:rPr>
            </w:pPr>
          </w:p>
        </w:tc>
        <w:tc>
          <w:tcPr>
            <w:tcW w:w="596" w:type="dxa"/>
            <w:vAlign w:val="center"/>
          </w:tcPr>
          <w:p w14:paraId="722103F6" w14:textId="77777777" w:rsidR="009E19B1" w:rsidRPr="001A5023" w:rsidRDefault="009E19B1" w:rsidP="00BF57AC">
            <w:pPr>
              <w:pStyle w:val="afff7"/>
              <w:jc w:val="center"/>
              <w:rPr>
                <w:rFonts w:ascii="標楷體" w:hAnsi="標楷體"/>
              </w:rPr>
            </w:pPr>
          </w:p>
        </w:tc>
        <w:tc>
          <w:tcPr>
            <w:tcW w:w="596" w:type="dxa"/>
            <w:vAlign w:val="center"/>
          </w:tcPr>
          <w:p w14:paraId="77A1E2F5" w14:textId="77777777" w:rsidR="009E19B1" w:rsidRPr="001A5023" w:rsidRDefault="009E19B1" w:rsidP="00BF57AC">
            <w:pPr>
              <w:pStyle w:val="afff7"/>
              <w:jc w:val="center"/>
              <w:rPr>
                <w:rFonts w:ascii="標楷體" w:hAnsi="標楷體"/>
              </w:rPr>
            </w:pPr>
          </w:p>
        </w:tc>
        <w:tc>
          <w:tcPr>
            <w:tcW w:w="597" w:type="dxa"/>
            <w:vAlign w:val="center"/>
          </w:tcPr>
          <w:p w14:paraId="188CD51B" w14:textId="77777777" w:rsidR="009E19B1" w:rsidRPr="001A5023" w:rsidRDefault="009E19B1" w:rsidP="00BF57AC">
            <w:pPr>
              <w:pStyle w:val="afff7"/>
              <w:jc w:val="center"/>
              <w:rPr>
                <w:rFonts w:ascii="標楷體" w:hAnsi="標楷體"/>
              </w:rPr>
            </w:pPr>
          </w:p>
        </w:tc>
        <w:tc>
          <w:tcPr>
            <w:tcW w:w="596" w:type="dxa"/>
            <w:vAlign w:val="center"/>
          </w:tcPr>
          <w:p w14:paraId="6DD82946" w14:textId="77777777" w:rsidR="009E19B1" w:rsidRPr="001A5023" w:rsidRDefault="009E19B1" w:rsidP="00BF57AC">
            <w:pPr>
              <w:pStyle w:val="afff7"/>
              <w:jc w:val="center"/>
              <w:rPr>
                <w:rFonts w:ascii="標楷體" w:hAnsi="標楷體"/>
              </w:rPr>
            </w:pPr>
          </w:p>
        </w:tc>
        <w:tc>
          <w:tcPr>
            <w:tcW w:w="596" w:type="dxa"/>
            <w:vAlign w:val="center"/>
          </w:tcPr>
          <w:p w14:paraId="18B452AD" w14:textId="77777777" w:rsidR="009E19B1" w:rsidRPr="001A5023" w:rsidRDefault="009E19B1" w:rsidP="00BF57AC">
            <w:pPr>
              <w:pStyle w:val="afff7"/>
              <w:jc w:val="center"/>
              <w:rPr>
                <w:rFonts w:ascii="標楷體" w:hAnsi="標楷體"/>
              </w:rPr>
            </w:pPr>
            <w:r w:rsidRPr="001A5023">
              <w:rPr>
                <w:rFonts w:ascii="標楷體" w:hAnsi="標楷體"/>
              </w:rPr>
              <w:t>ˇ</w:t>
            </w:r>
          </w:p>
        </w:tc>
        <w:tc>
          <w:tcPr>
            <w:tcW w:w="596" w:type="dxa"/>
            <w:vAlign w:val="center"/>
          </w:tcPr>
          <w:p w14:paraId="58D46E38" w14:textId="77777777" w:rsidR="009E19B1" w:rsidRPr="001A5023" w:rsidRDefault="009E19B1" w:rsidP="00BF57AC">
            <w:pPr>
              <w:pStyle w:val="afff7"/>
              <w:jc w:val="center"/>
              <w:rPr>
                <w:rFonts w:ascii="標楷體" w:hAnsi="標楷體"/>
              </w:rPr>
            </w:pPr>
          </w:p>
        </w:tc>
        <w:tc>
          <w:tcPr>
            <w:tcW w:w="597" w:type="dxa"/>
            <w:vAlign w:val="center"/>
          </w:tcPr>
          <w:p w14:paraId="68953D19" w14:textId="77777777" w:rsidR="009E19B1" w:rsidRPr="001A5023" w:rsidRDefault="009E19B1" w:rsidP="00BF57AC">
            <w:pPr>
              <w:pStyle w:val="afff7"/>
              <w:jc w:val="center"/>
              <w:rPr>
                <w:rFonts w:ascii="標楷體" w:hAnsi="標楷體"/>
              </w:rPr>
            </w:pPr>
          </w:p>
        </w:tc>
        <w:tc>
          <w:tcPr>
            <w:tcW w:w="596" w:type="dxa"/>
            <w:vAlign w:val="center"/>
          </w:tcPr>
          <w:p w14:paraId="4055D15B" w14:textId="77777777" w:rsidR="009E19B1" w:rsidRPr="001A5023" w:rsidRDefault="009E19B1" w:rsidP="00BF57AC">
            <w:pPr>
              <w:pStyle w:val="afff7"/>
              <w:jc w:val="center"/>
              <w:rPr>
                <w:rFonts w:ascii="標楷體" w:hAnsi="標楷體"/>
              </w:rPr>
            </w:pPr>
          </w:p>
        </w:tc>
        <w:tc>
          <w:tcPr>
            <w:tcW w:w="596" w:type="dxa"/>
            <w:vAlign w:val="center"/>
          </w:tcPr>
          <w:p w14:paraId="374D71C4" w14:textId="77777777" w:rsidR="009E19B1" w:rsidRPr="001A5023" w:rsidRDefault="009E19B1" w:rsidP="00BF57AC">
            <w:pPr>
              <w:pStyle w:val="afff7"/>
              <w:jc w:val="center"/>
              <w:rPr>
                <w:rFonts w:ascii="標楷體" w:hAnsi="標楷體"/>
              </w:rPr>
            </w:pPr>
          </w:p>
        </w:tc>
        <w:tc>
          <w:tcPr>
            <w:tcW w:w="596" w:type="dxa"/>
            <w:vAlign w:val="center"/>
          </w:tcPr>
          <w:p w14:paraId="311240A6" w14:textId="77777777" w:rsidR="009E19B1" w:rsidRPr="001A5023" w:rsidRDefault="009E19B1" w:rsidP="00BF57AC">
            <w:pPr>
              <w:pStyle w:val="afff7"/>
              <w:jc w:val="center"/>
              <w:rPr>
                <w:rFonts w:ascii="標楷體" w:hAnsi="標楷體"/>
              </w:rPr>
            </w:pPr>
          </w:p>
        </w:tc>
        <w:tc>
          <w:tcPr>
            <w:tcW w:w="597" w:type="dxa"/>
            <w:vAlign w:val="center"/>
          </w:tcPr>
          <w:p w14:paraId="2446EEFB" w14:textId="77777777" w:rsidR="009E19B1" w:rsidRPr="001A5023" w:rsidRDefault="009E19B1" w:rsidP="00BF57AC">
            <w:pPr>
              <w:pStyle w:val="afff7"/>
              <w:jc w:val="center"/>
              <w:rPr>
                <w:rFonts w:ascii="標楷體" w:hAnsi="標楷體"/>
              </w:rPr>
            </w:pPr>
          </w:p>
        </w:tc>
        <w:tc>
          <w:tcPr>
            <w:tcW w:w="596" w:type="dxa"/>
            <w:vAlign w:val="center"/>
          </w:tcPr>
          <w:p w14:paraId="504AE262" w14:textId="77777777" w:rsidR="009E19B1" w:rsidRPr="001A5023" w:rsidRDefault="009E19B1" w:rsidP="00BF57AC">
            <w:pPr>
              <w:pStyle w:val="afff7"/>
              <w:jc w:val="center"/>
              <w:rPr>
                <w:rFonts w:ascii="標楷體" w:hAnsi="標楷體"/>
              </w:rPr>
            </w:pPr>
          </w:p>
        </w:tc>
        <w:tc>
          <w:tcPr>
            <w:tcW w:w="596" w:type="dxa"/>
            <w:vAlign w:val="center"/>
          </w:tcPr>
          <w:p w14:paraId="63DBA337" w14:textId="77777777" w:rsidR="009E19B1" w:rsidRPr="001A5023" w:rsidRDefault="009E19B1" w:rsidP="00BF57AC">
            <w:pPr>
              <w:pStyle w:val="afff7"/>
              <w:jc w:val="center"/>
              <w:rPr>
                <w:rFonts w:ascii="標楷體" w:hAnsi="標楷體"/>
              </w:rPr>
            </w:pPr>
          </w:p>
        </w:tc>
        <w:tc>
          <w:tcPr>
            <w:tcW w:w="597" w:type="dxa"/>
            <w:vAlign w:val="center"/>
          </w:tcPr>
          <w:p w14:paraId="7C11581B" w14:textId="77777777" w:rsidR="009E19B1" w:rsidRPr="001A5023" w:rsidRDefault="009E19B1" w:rsidP="00BF57AC">
            <w:pPr>
              <w:pStyle w:val="afff7"/>
              <w:jc w:val="center"/>
              <w:rPr>
                <w:rFonts w:ascii="標楷體" w:hAnsi="標楷體"/>
              </w:rPr>
            </w:pPr>
          </w:p>
        </w:tc>
      </w:tr>
      <w:tr w:rsidR="009E19B1" w:rsidRPr="001A5023" w14:paraId="7A1B8F06" w14:textId="77777777" w:rsidTr="00BF57AC">
        <w:trPr>
          <w:trHeight w:val="397"/>
          <w:jc w:val="center"/>
        </w:trPr>
        <w:tc>
          <w:tcPr>
            <w:tcW w:w="1263" w:type="dxa"/>
            <w:vAlign w:val="center"/>
          </w:tcPr>
          <w:p w14:paraId="5965C459" w14:textId="77777777" w:rsidR="009E19B1" w:rsidRPr="001A5023" w:rsidRDefault="009E19B1" w:rsidP="00BF57AC">
            <w:pPr>
              <w:jc w:val="both"/>
            </w:pPr>
            <w:r w:rsidRPr="001A5023">
              <w:rPr>
                <w:rFonts w:hint="eastAsia"/>
              </w:rPr>
              <w:t>社會課</w:t>
            </w:r>
          </w:p>
        </w:tc>
        <w:tc>
          <w:tcPr>
            <w:tcW w:w="596" w:type="dxa"/>
            <w:vAlign w:val="center"/>
          </w:tcPr>
          <w:p w14:paraId="302A6E96" w14:textId="77777777" w:rsidR="009E19B1" w:rsidRPr="001A5023" w:rsidRDefault="009E19B1" w:rsidP="00BF57AC">
            <w:pPr>
              <w:pStyle w:val="afff7"/>
              <w:jc w:val="center"/>
              <w:rPr>
                <w:rFonts w:ascii="標楷體" w:hAnsi="標楷體"/>
              </w:rPr>
            </w:pPr>
          </w:p>
        </w:tc>
        <w:tc>
          <w:tcPr>
            <w:tcW w:w="596" w:type="dxa"/>
            <w:vAlign w:val="center"/>
          </w:tcPr>
          <w:p w14:paraId="66E14BAE" w14:textId="77777777" w:rsidR="009E19B1" w:rsidRPr="001A5023" w:rsidRDefault="009E19B1" w:rsidP="00BF57AC">
            <w:pPr>
              <w:pStyle w:val="afff7"/>
              <w:jc w:val="center"/>
              <w:rPr>
                <w:rFonts w:ascii="標楷體" w:hAnsi="標楷體"/>
              </w:rPr>
            </w:pPr>
          </w:p>
        </w:tc>
        <w:tc>
          <w:tcPr>
            <w:tcW w:w="596" w:type="dxa"/>
            <w:vAlign w:val="center"/>
          </w:tcPr>
          <w:p w14:paraId="6C212E38" w14:textId="77777777" w:rsidR="009E19B1" w:rsidRPr="001A5023" w:rsidRDefault="009E19B1" w:rsidP="00BF57AC">
            <w:pPr>
              <w:pStyle w:val="afff7"/>
              <w:jc w:val="center"/>
              <w:rPr>
                <w:rFonts w:ascii="標楷體" w:hAnsi="標楷體"/>
              </w:rPr>
            </w:pPr>
          </w:p>
        </w:tc>
        <w:tc>
          <w:tcPr>
            <w:tcW w:w="597" w:type="dxa"/>
            <w:vAlign w:val="center"/>
          </w:tcPr>
          <w:p w14:paraId="4FF71CA5" w14:textId="77777777" w:rsidR="009E19B1" w:rsidRPr="001A5023" w:rsidRDefault="009E19B1" w:rsidP="00BF57AC">
            <w:pPr>
              <w:pStyle w:val="afff7"/>
              <w:jc w:val="center"/>
              <w:rPr>
                <w:rFonts w:ascii="標楷體" w:hAnsi="標楷體"/>
              </w:rPr>
            </w:pPr>
          </w:p>
        </w:tc>
        <w:tc>
          <w:tcPr>
            <w:tcW w:w="596" w:type="dxa"/>
            <w:vAlign w:val="center"/>
          </w:tcPr>
          <w:p w14:paraId="5612BAFC" w14:textId="77777777" w:rsidR="009E19B1" w:rsidRPr="001A5023" w:rsidRDefault="009E19B1" w:rsidP="00BF57AC">
            <w:pPr>
              <w:pStyle w:val="afff7"/>
              <w:jc w:val="center"/>
              <w:rPr>
                <w:rFonts w:ascii="標楷體" w:hAnsi="標楷體"/>
              </w:rPr>
            </w:pPr>
          </w:p>
        </w:tc>
        <w:tc>
          <w:tcPr>
            <w:tcW w:w="596" w:type="dxa"/>
            <w:vAlign w:val="center"/>
          </w:tcPr>
          <w:p w14:paraId="279C359B" w14:textId="77777777" w:rsidR="009E19B1" w:rsidRPr="001A5023" w:rsidRDefault="009E19B1" w:rsidP="00BF57AC">
            <w:pPr>
              <w:pStyle w:val="afff7"/>
              <w:jc w:val="center"/>
              <w:rPr>
                <w:rFonts w:ascii="標楷體" w:hAnsi="標楷體"/>
              </w:rPr>
            </w:pPr>
          </w:p>
        </w:tc>
        <w:tc>
          <w:tcPr>
            <w:tcW w:w="596" w:type="dxa"/>
            <w:vAlign w:val="center"/>
          </w:tcPr>
          <w:p w14:paraId="2EC14FE7" w14:textId="77777777" w:rsidR="009E19B1" w:rsidRPr="001A5023" w:rsidRDefault="009E19B1" w:rsidP="00BF57AC">
            <w:pPr>
              <w:pStyle w:val="afff7"/>
              <w:jc w:val="center"/>
              <w:rPr>
                <w:rFonts w:ascii="標楷體" w:hAnsi="標楷體"/>
              </w:rPr>
            </w:pPr>
          </w:p>
        </w:tc>
        <w:tc>
          <w:tcPr>
            <w:tcW w:w="597" w:type="dxa"/>
            <w:vAlign w:val="center"/>
          </w:tcPr>
          <w:p w14:paraId="49232D87" w14:textId="77777777" w:rsidR="009E19B1" w:rsidRPr="001A5023" w:rsidRDefault="009E19B1" w:rsidP="00BF57AC">
            <w:pPr>
              <w:pStyle w:val="afff7"/>
              <w:jc w:val="center"/>
              <w:rPr>
                <w:rFonts w:ascii="標楷體" w:hAnsi="標楷體"/>
              </w:rPr>
            </w:pPr>
          </w:p>
        </w:tc>
        <w:tc>
          <w:tcPr>
            <w:tcW w:w="596" w:type="dxa"/>
            <w:vAlign w:val="center"/>
          </w:tcPr>
          <w:p w14:paraId="6596815D"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59EDA726" w14:textId="77777777" w:rsidR="009E19B1" w:rsidRPr="001A5023" w:rsidRDefault="009E19B1" w:rsidP="00BF57AC">
            <w:pPr>
              <w:pStyle w:val="afff7"/>
              <w:jc w:val="center"/>
              <w:rPr>
                <w:rFonts w:ascii="標楷體" w:hAnsi="標楷體"/>
              </w:rPr>
            </w:pPr>
          </w:p>
        </w:tc>
        <w:tc>
          <w:tcPr>
            <w:tcW w:w="596" w:type="dxa"/>
            <w:vAlign w:val="center"/>
          </w:tcPr>
          <w:p w14:paraId="0D3238E5" w14:textId="77777777" w:rsidR="009E19B1" w:rsidRPr="001A5023" w:rsidRDefault="009E19B1" w:rsidP="00BF57AC">
            <w:pPr>
              <w:pStyle w:val="afff7"/>
              <w:jc w:val="center"/>
              <w:rPr>
                <w:rFonts w:ascii="標楷體" w:hAnsi="標楷體"/>
              </w:rPr>
            </w:pPr>
          </w:p>
        </w:tc>
        <w:tc>
          <w:tcPr>
            <w:tcW w:w="597" w:type="dxa"/>
            <w:vAlign w:val="center"/>
          </w:tcPr>
          <w:p w14:paraId="5ABD65BB" w14:textId="77777777" w:rsidR="009E19B1" w:rsidRPr="001A5023" w:rsidRDefault="009E19B1" w:rsidP="00BF57AC">
            <w:pPr>
              <w:pStyle w:val="afff7"/>
              <w:jc w:val="center"/>
              <w:rPr>
                <w:rFonts w:ascii="標楷體" w:hAnsi="標楷體"/>
              </w:rPr>
            </w:pPr>
          </w:p>
        </w:tc>
        <w:tc>
          <w:tcPr>
            <w:tcW w:w="596" w:type="dxa"/>
            <w:vAlign w:val="center"/>
          </w:tcPr>
          <w:p w14:paraId="2EF4AE25" w14:textId="77777777" w:rsidR="009E19B1" w:rsidRPr="001A5023" w:rsidRDefault="009E19B1" w:rsidP="00BF57AC">
            <w:pPr>
              <w:pStyle w:val="afff7"/>
              <w:jc w:val="center"/>
              <w:rPr>
                <w:rFonts w:ascii="標楷體" w:hAnsi="標楷體"/>
              </w:rPr>
            </w:pPr>
          </w:p>
        </w:tc>
        <w:tc>
          <w:tcPr>
            <w:tcW w:w="596" w:type="dxa"/>
            <w:vAlign w:val="center"/>
          </w:tcPr>
          <w:p w14:paraId="7BC99AE7" w14:textId="77777777" w:rsidR="009E19B1" w:rsidRPr="001A5023" w:rsidRDefault="009E19B1" w:rsidP="00BF57AC">
            <w:pPr>
              <w:pStyle w:val="afff7"/>
              <w:jc w:val="center"/>
              <w:rPr>
                <w:rFonts w:ascii="標楷體" w:hAnsi="標楷體"/>
              </w:rPr>
            </w:pPr>
          </w:p>
        </w:tc>
        <w:tc>
          <w:tcPr>
            <w:tcW w:w="597" w:type="dxa"/>
            <w:vAlign w:val="center"/>
          </w:tcPr>
          <w:p w14:paraId="00488B7B" w14:textId="77777777" w:rsidR="009E19B1" w:rsidRPr="001A5023" w:rsidRDefault="009E19B1" w:rsidP="00BF57AC">
            <w:pPr>
              <w:pStyle w:val="afff7"/>
              <w:jc w:val="center"/>
              <w:rPr>
                <w:rFonts w:ascii="標楷體" w:hAnsi="標楷體"/>
              </w:rPr>
            </w:pPr>
          </w:p>
        </w:tc>
      </w:tr>
      <w:tr w:rsidR="009E19B1" w:rsidRPr="001A5023" w14:paraId="61D1BB1F" w14:textId="77777777" w:rsidTr="00BF57AC">
        <w:trPr>
          <w:trHeight w:val="397"/>
          <w:jc w:val="center"/>
        </w:trPr>
        <w:tc>
          <w:tcPr>
            <w:tcW w:w="1263" w:type="dxa"/>
            <w:vAlign w:val="center"/>
          </w:tcPr>
          <w:p w14:paraId="0E4AD2DE" w14:textId="77777777" w:rsidR="009E19B1" w:rsidRPr="001A5023" w:rsidRDefault="009E19B1" w:rsidP="00BF57AC">
            <w:pPr>
              <w:jc w:val="both"/>
            </w:pPr>
            <w:r w:rsidRPr="001A5023">
              <w:rPr>
                <w:rFonts w:hint="eastAsia"/>
              </w:rPr>
              <w:t>幼兒園</w:t>
            </w:r>
          </w:p>
        </w:tc>
        <w:tc>
          <w:tcPr>
            <w:tcW w:w="596" w:type="dxa"/>
            <w:vAlign w:val="center"/>
          </w:tcPr>
          <w:p w14:paraId="67884FE9" w14:textId="77777777" w:rsidR="009E19B1" w:rsidRPr="001A5023" w:rsidRDefault="009E19B1" w:rsidP="00BF57AC">
            <w:pPr>
              <w:pStyle w:val="afff7"/>
              <w:jc w:val="center"/>
              <w:rPr>
                <w:rFonts w:ascii="標楷體" w:hAnsi="標楷體"/>
              </w:rPr>
            </w:pPr>
          </w:p>
        </w:tc>
        <w:tc>
          <w:tcPr>
            <w:tcW w:w="596" w:type="dxa"/>
            <w:vAlign w:val="center"/>
          </w:tcPr>
          <w:p w14:paraId="736E7F80" w14:textId="77777777" w:rsidR="009E19B1" w:rsidRPr="001A5023" w:rsidRDefault="009E19B1" w:rsidP="00BF57AC">
            <w:pPr>
              <w:pStyle w:val="afff7"/>
              <w:jc w:val="center"/>
              <w:rPr>
                <w:rFonts w:ascii="標楷體" w:hAnsi="標楷體"/>
              </w:rPr>
            </w:pPr>
          </w:p>
        </w:tc>
        <w:tc>
          <w:tcPr>
            <w:tcW w:w="596" w:type="dxa"/>
            <w:vAlign w:val="center"/>
          </w:tcPr>
          <w:p w14:paraId="711E33E1" w14:textId="77777777" w:rsidR="009E19B1" w:rsidRPr="001A5023" w:rsidRDefault="009E19B1" w:rsidP="00BF57AC">
            <w:pPr>
              <w:pStyle w:val="afff7"/>
              <w:jc w:val="center"/>
              <w:rPr>
                <w:rFonts w:ascii="標楷體" w:hAnsi="標楷體"/>
              </w:rPr>
            </w:pPr>
          </w:p>
        </w:tc>
        <w:tc>
          <w:tcPr>
            <w:tcW w:w="597" w:type="dxa"/>
            <w:vAlign w:val="center"/>
          </w:tcPr>
          <w:p w14:paraId="2EB92B9C" w14:textId="77777777" w:rsidR="009E19B1" w:rsidRPr="001A5023" w:rsidRDefault="009E19B1" w:rsidP="00BF57AC">
            <w:pPr>
              <w:pStyle w:val="afff7"/>
              <w:jc w:val="center"/>
              <w:rPr>
                <w:rFonts w:ascii="標楷體" w:hAnsi="標楷體"/>
              </w:rPr>
            </w:pPr>
          </w:p>
        </w:tc>
        <w:tc>
          <w:tcPr>
            <w:tcW w:w="596" w:type="dxa"/>
            <w:vAlign w:val="center"/>
          </w:tcPr>
          <w:p w14:paraId="10CAD6AB" w14:textId="77777777" w:rsidR="009E19B1" w:rsidRPr="001A5023" w:rsidRDefault="009E19B1" w:rsidP="00BF57AC">
            <w:pPr>
              <w:pStyle w:val="afff7"/>
              <w:jc w:val="center"/>
              <w:rPr>
                <w:rFonts w:ascii="標楷體" w:hAnsi="標楷體"/>
              </w:rPr>
            </w:pPr>
          </w:p>
        </w:tc>
        <w:tc>
          <w:tcPr>
            <w:tcW w:w="596" w:type="dxa"/>
            <w:vAlign w:val="center"/>
          </w:tcPr>
          <w:p w14:paraId="509A0D2D" w14:textId="77777777" w:rsidR="009E19B1" w:rsidRPr="001A5023" w:rsidRDefault="009E19B1" w:rsidP="00BF57AC">
            <w:pPr>
              <w:pStyle w:val="afff7"/>
              <w:jc w:val="center"/>
              <w:rPr>
                <w:rFonts w:ascii="標楷體" w:hAnsi="標楷體"/>
              </w:rPr>
            </w:pPr>
          </w:p>
        </w:tc>
        <w:tc>
          <w:tcPr>
            <w:tcW w:w="596" w:type="dxa"/>
            <w:vAlign w:val="center"/>
          </w:tcPr>
          <w:p w14:paraId="40F853E2" w14:textId="77777777" w:rsidR="009E19B1" w:rsidRPr="001A5023" w:rsidRDefault="009E19B1" w:rsidP="00BF57AC">
            <w:pPr>
              <w:pStyle w:val="afff7"/>
              <w:jc w:val="center"/>
              <w:rPr>
                <w:rFonts w:ascii="標楷體" w:hAnsi="標楷體"/>
              </w:rPr>
            </w:pPr>
          </w:p>
        </w:tc>
        <w:tc>
          <w:tcPr>
            <w:tcW w:w="597" w:type="dxa"/>
            <w:vAlign w:val="center"/>
          </w:tcPr>
          <w:p w14:paraId="11B6EB75" w14:textId="77777777" w:rsidR="009E19B1" w:rsidRPr="001A5023" w:rsidRDefault="009E19B1" w:rsidP="00BF57AC">
            <w:pPr>
              <w:pStyle w:val="afff7"/>
              <w:jc w:val="center"/>
              <w:rPr>
                <w:rFonts w:ascii="標楷體" w:hAnsi="標楷體"/>
              </w:rPr>
            </w:pPr>
          </w:p>
        </w:tc>
        <w:tc>
          <w:tcPr>
            <w:tcW w:w="596" w:type="dxa"/>
            <w:vAlign w:val="center"/>
          </w:tcPr>
          <w:p w14:paraId="31739FA0" w14:textId="77777777" w:rsidR="009E19B1" w:rsidRPr="001A5023" w:rsidRDefault="009E19B1" w:rsidP="00BF57AC">
            <w:pPr>
              <w:pStyle w:val="afff7"/>
              <w:jc w:val="center"/>
              <w:rPr>
                <w:rFonts w:ascii="標楷體" w:hAnsi="標楷體"/>
              </w:rPr>
            </w:pPr>
            <w:r w:rsidRPr="001A5023">
              <w:rPr>
                <w:rFonts w:ascii="標楷體" w:hAnsi="標楷體"/>
              </w:rPr>
              <w:t>ˇ</w:t>
            </w:r>
          </w:p>
        </w:tc>
        <w:tc>
          <w:tcPr>
            <w:tcW w:w="596" w:type="dxa"/>
            <w:vAlign w:val="center"/>
          </w:tcPr>
          <w:p w14:paraId="3BBF98D6" w14:textId="77777777" w:rsidR="009E19B1" w:rsidRPr="001A5023" w:rsidRDefault="009E19B1" w:rsidP="00BF57AC">
            <w:pPr>
              <w:pStyle w:val="afff7"/>
              <w:jc w:val="center"/>
              <w:rPr>
                <w:rFonts w:ascii="標楷體" w:hAnsi="標楷體"/>
              </w:rPr>
            </w:pPr>
          </w:p>
        </w:tc>
        <w:tc>
          <w:tcPr>
            <w:tcW w:w="596" w:type="dxa"/>
            <w:vAlign w:val="center"/>
          </w:tcPr>
          <w:p w14:paraId="4057302B" w14:textId="77777777" w:rsidR="009E19B1" w:rsidRPr="001A5023" w:rsidRDefault="009E19B1" w:rsidP="00BF57AC">
            <w:pPr>
              <w:pStyle w:val="afff7"/>
              <w:jc w:val="center"/>
              <w:rPr>
                <w:rFonts w:ascii="標楷體" w:hAnsi="標楷體"/>
              </w:rPr>
            </w:pPr>
          </w:p>
        </w:tc>
        <w:tc>
          <w:tcPr>
            <w:tcW w:w="597" w:type="dxa"/>
            <w:vAlign w:val="center"/>
          </w:tcPr>
          <w:p w14:paraId="6BDFC712" w14:textId="77777777" w:rsidR="009E19B1" w:rsidRPr="001A5023" w:rsidRDefault="009E19B1" w:rsidP="00BF57AC">
            <w:pPr>
              <w:pStyle w:val="afff7"/>
              <w:jc w:val="center"/>
              <w:rPr>
                <w:rFonts w:ascii="標楷體" w:hAnsi="標楷體"/>
              </w:rPr>
            </w:pPr>
          </w:p>
        </w:tc>
        <w:tc>
          <w:tcPr>
            <w:tcW w:w="596" w:type="dxa"/>
            <w:vAlign w:val="center"/>
          </w:tcPr>
          <w:p w14:paraId="02E4FB7F" w14:textId="77777777" w:rsidR="009E19B1" w:rsidRPr="001A5023" w:rsidRDefault="009E19B1" w:rsidP="00BF57AC">
            <w:pPr>
              <w:pStyle w:val="afff7"/>
              <w:jc w:val="center"/>
              <w:rPr>
                <w:rFonts w:ascii="標楷體" w:hAnsi="標楷體"/>
              </w:rPr>
            </w:pPr>
          </w:p>
        </w:tc>
        <w:tc>
          <w:tcPr>
            <w:tcW w:w="596" w:type="dxa"/>
            <w:vAlign w:val="center"/>
          </w:tcPr>
          <w:p w14:paraId="2590F7A7" w14:textId="77777777" w:rsidR="009E19B1" w:rsidRPr="001A5023" w:rsidRDefault="009E19B1" w:rsidP="00BF57AC">
            <w:pPr>
              <w:pStyle w:val="afff7"/>
              <w:jc w:val="center"/>
              <w:rPr>
                <w:rFonts w:ascii="標楷體" w:hAnsi="標楷體"/>
              </w:rPr>
            </w:pPr>
          </w:p>
        </w:tc>
        <w:tc>
          <w:tcPr>
            <w:tcW w:w="597" w:type="dxa"/>
            <w:vAlign w:val="center"/>
          </w:tcPr>
          <w:p w14:paraId="45798435" w14:textId="77777777" w:rsidR="009E19B1" w:rsidRPr="001A5023" w:rsidRDefault="009E19B1" w:rsidP="00BF57AC">
            <w:pPr>
              <w:pStyle w:val="afff7"/>
              <w:jc w:val="center"/>
              <w:rPr>
                <w:rFonts w:ascii="標楷體" w:hAnsi="標楷體"/>
              </w:rPr>
            </w:pPr>
          </w:p>
        </w:tc>
      </w:tr>
      <w:tr w:rsidR="009E19B1" w:rsidRPr="001A5023" w14:paraId="04DEB65A" w14:textId="77777777" w:rsidTr="00BF57AC">
        <w:trPr>
          <w:trHeight w:val="397"/>
          <w:jc w:val="center"/>
        </w:trPr>
        <w:tc>
          <w:tcPr>
            <w:tcW w:w="1263" w:type="dxa"/>
            <w:vAlign w:val="center"/>
          </w:tcPr>
          <w:p w14:paraId="4604743F" w14:textId="77777777" w:rsidR="009E19B1" w:rsidRPr="001A5023" w:rsidRDefault="009E19B1" w:rsidP="00BF57AC">
            <w:pPr>
              <w:jc w:val="both"/>
            </w:pPr>
            <w:r w:rsidRPr="001A5023">
              <w:rPr>
                <w:rFonts w:hint="eastAsia"/>
              </w:rPr>
              <w:t>清潔隊</w:t>
            </w:r>
          </w:p>
        </w:tc>
        <w:tc>
          <w:tcPr>
            <w:tcW w:w="596" w:type="dxa"/>
            <w:vAlign w:val="center"/>
          </w:tcPr>
          <w:p w14:paraId="33EC6283" w14:textId="77777777" w:rsidR="009E19B1" w:rsidRPr="001A5023" w:rsidRDefault="009E19B1" w:rsidP="00BF57AC">
            <w:pPr>
              <w:pStyle w:val="afff7"/>
              <w:jc w:val="center"/>
              <w:rPr>
                <w:rFonts w:ascii="標楷體" w:hAnsi="標楷體"/>
              </w:rPr>
            </w:pPr>
          </w:p>
        </w:tc>
        <w:tc>
          <w:tcPr>
            <w:tcW w:w="596" w:type="dxa"/>
            <w:vAlign w:val="center"/>
          </w:tcPr>
          <w:p w14:paraId="0E8C1C53" w14:textId="77777777" w:rsidR="009E19B1" w:rsidRPr="001A5023" w:rsidRDefault="009E19B1" w:rsidP="00BF57AC">
            <w:pPr>
              <w:pStyle w:val="afff7"/>
              <w:jc w:val="center"/>
              <w:rPr>
                <w:rFonts w:ascii="標楷體" w:hAnsi="標楷體"/>
              </w:rPr>
            </w:pPr>
          </w:p>
        </w:tc>
        <w:tc>
          <w:tcPr>
            <w:tcW w:w="596" w:type="dxa"/>
            <w:vAlign w:val="center"/>
          </w:tcPr>
          <w:p w14:paraId="302762BC" w14:textId="77777777" w:rsidR="009E19B1" w:rsidRPr="001A5023" w:rsidRDefault="009E19B1" w:rsidP="00BF57AC">
            <w:pPr>
              <w:pStyle w:val="afff7"/>
              <w:jc w:val="center"/>
              <w:rPr>
                <w:rFonts w:ascii="標楷體" w:hAnsi="標楷體"/>
              </w:rPr>
            </w:pPr>
          </w:p>
        </w:tc>
        <w:tc>
          <w:tcPr>
            <w:tcW w:w="597" w:type="dxa"/>
            <w:vAlign w:val="center"/>
          </w:tcPr>
          <w:p w14:paraId="7203A42E" w14:textId="77777777" w:rsidR="009E19B1" w:rsidRPr="001A5023" w:rsidRDefault="009E19B1" w:rsidP="00BF57AC">
            <w:pPr>
              <w:pStyle w:val="afff7"/>
              <w:jc w:val="center"/>
              <w:rPr>
                <w:rFonts w:ascii="標楷體" w:hAnsi="標楷體"/>
              </w:rPr>
            </w:pPr>
          </w:p>
        </w:tc>
        <w:tc>
          <w:tcPr>
            <w:tcW w:w="596" w:type="dxa"/>
            <w:vAlign w:val="center"/>
          </w:tcPr>
          <w:p w14:paraId="10BE6968" w14:textId="77777777" w:rsidR="009E19B1" w:rsidRPr="001A5023" w:rsidRDefault="009E19B1" w:rsidP="00BF57AC">
            <w:pPr>
              <w:pStyle w:val="afff7"/>
              <w:jc w:val="center"/>
              <w:rPr>
                <w:rFonts w:ascii="標楷體" w:hAnsi="標楷體"/>
              </w:rPr>
            </w:pPr>
          </w:p>
        </w:tc>
        <w:tc>
          <w:tcPr>
            <w:tcW w:w="596" w:type="dxa"/>
            <w:vAlign w:val="center"/>
          </w:tcPr>
          <w:p w14:paraId="73DE7573" w14:textId="77777777" w:rsidR="009E19B1" w:rsidRPr="001A5023" w:rsidRDefault="009E19B1" w:rsidP="00BF57AC">
            <w:pPr>
              <w:pStyle w:val="afff7"/>
              <w:jc w:val="center"/>
              <w:rPr>
                <w:rFonts w:ascii="標楷體" w:hAnsi="標楷體"/>
              </w:rPr>
            </w:pPr>
          </w:p>
        </w:tc>
        <w:tc>
          <w:tcPr>
            <w:tcW w:w="596" w:type="dxa"/>
            <w:vAlign w:val="center"/>
          </w:tcPr>
          <w:p w14:paraId="384C9F3C" w14:textId="77777777" w:rsidR="009E19B1" w:rsidRPr="001A5023" w:rsidRDefault="009E19B1" w:rsidP="00BF57AC">
            <w:pPr>
              <w:pStyle w:val="afff7"/>
              <w:jc w:val="center"/>
              <w:rPr>
                <w:rFonts w:ascii="標楷體" w:hAnsi="標楷體"/>
              </w:rPr>
            </w:pPr>
          </w:p>
        </w:tc>
        <w:tc>
          <w:tcPr>
            <w:tcW w:w="597" w:type="dxa"/>
            <w:vAlign w:val="center"/>
          </w:tcPr>
          <w:p w14:paraId="6E858E58"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14B2C619" w14:textId="77777777" w:rsidR="009E19B1" w:rsidRPr="001A5023" w:rsidRDefault="009E19B1" w:rsidP="00BF57AC">
            <w:pPr>
              <w:pStyle w:val="afff7"/>
              <w:jc w:val="center"/>
              <w:rPr>
                <w:rFonts w:ascii="標楷體" w:hAnsi="標楷體"/>
              </w:rPr>
            </w:pPr>
          </w:p>
        </w:tc>
        <w:tc>
          <w:tcPr>
            <w:tcW w:w="596" w:type="dxa"/>
            <w:vAlign w:val="center"/>
          </w:tcPr>
          <w:p w14:paraId="296677F0" w14:textId="77777777" w:rsidR="009E19B1" w:rsidRPr="001A5023" w:rsidRDefault="009E19B1" w:rsidP="00BF57AC">
            <w:pPr>
              <w:pStyle w:val="afff7"/>
              <w:jc w:val="center"/>
              <w:rPr>
                <w:rFonts w:ascii="標楷體" w:hAnsi="標楷體"/>
              </w:rPr>
            </w:pPr>
          </w:p>
        </w:tc>
        <w:tc>
          <w:tcPr>
            <w:tcW w:w="596" w:type="dxa"/>
            <w:vAlign w:val="center"/>
          </w:tcPr>
          <w:p w14:paraId="5B13F745" w14:textId="77777777" w:rsidR="009E19B1" w:rsidRPr="001A5023" w:rsidRDefault="009E19B1" w:rsidP="00BF57AC">
            <w:pPr>
              <w:pStyle w:val="afff7"/>
              <w:jc w:val="center"/>
              <w:rPr>
                <w:rFonts w:ascii="標楷體" w:hAnsi="標楷體"/>
              </w:rPr>
            </w:pPr>
          </w:p>
        </w:tc>
        <w:tc>
          <w:tcPr>
            <w:tcW w:w="597" w:type="dxa"/>
            <w:vAlign w:val="center"/>
          </w:tcPr>
          <w:p w14:paraId="2801FE0A" w14:textId="77777777" w:rsidR="009E19B1" w:rsidRPr="001A5023" w:rsidRDefault="009E19B1" w:rsidP="00BF57AC">
            <w:pPr>
              <w:pStyle w:val="afff7"/>
              <w:jc w:val="center"/>
              <w:rPr>
                <w:rFonts w:ascii="標楷體" w:hAnsi="標楷體"/>
              </w:rPr>
            </w:pPr>
          </w:p>
        </w:tc>
        <w:tc>
          <w:tcPr>
            <w:tcW w:w="596" w:type="dxa"/>
            <w:vAlign w:val="center"/>
          </w:tcPr>
          <w:p w14:paraId="6F7B95A7" w14:textId="77777777" w:rsidR="009E19B1" w:rsidRPr="001A5023" w:rsidRDefault="009E19B1" w:rsidP="00BF57AC">
            <w:pPr>
              <w:pStyle w:val="afff7"/>
              <w:jc w:val="center"/>
              <w:rPr>
                <w:rFonts w:ascii="標楷體" w:hAnsi="標楷體"/>
              </w:rPr>
            </w:pPr>
          </w:p>
        </w:tc>
        <w:tc>
          <w:tcPr>
            <w:tcW w:w="596" w:type="dxa"/>
            <w:vAlign w:val="center"/>
          </w:tcPr>
          <w:p w14:paraId="73292791" w14:textId="77777777" w:rsidR="009E19B1" w:rsidRPr="001A5023" w:rsidRDefault="009E19B1" w:rsidP="00BF57AC">
            <w:pPr>
              <w:pStyle w:val="afff7"/>
              <w:jc w:val="center"/>
              <w:rPr>
                <w:rFonts w:ascii="標楷體" w:hAnsi="標楷體"/>
              </w:rPr>
            </w:pPr>
          </w:p>
        </w:tc>
        <w:tc>
          <w:tcPr>
            <w:tcW w:w="597" w:type="dxa"/>
            <w:vAlign w:val="center"/>
          </w:tcPr>
          <w:p w14:paraId="0CDFE847" w14:textId="77777777" w:rsidR="009E19B1" w:rsidRPr="001A5023" w:rsidRDefault="009E19B1" w:rsidP="00BF57AC">
            <w:pPr>
              <w:pStyle w:val="afff7"/>
              <w:jc w:val="center"/>
              <w:rPr>
                <w:rFonts w:ascii="標楷體" w:hAnsi="標楷體"/>
              </w:rPr>
            </w:pPr>
          </w:p>
        </w:tc>
      </w:tr>
      <w:tr w:rsidR="009E19B1" w:rsidRPr="001A5023" w14:paraId="10596388" w14:textId="77777777" w:rsidTr="00BF57AC">
        <w:trPr>
          <w:trHeight w:val="397"/>
          <w:jc w:val="center"/>
        </w:trPr>
        <w:tc>
          <w:tcPr>
            <w:tcW w:w="1263" w:type="dxa"/>
            <w:vAlign w:val="center"/>
          </w:tcPr>
          <w:p w14:paraId="6F0643E7" w14:textId="150A979D" w:rsidR="009E19B1" w:rsidRPr="001A5023" w:rsidRDefault="001B68E5" w:rsidP="00BF57AC">
            <w:pPr>
              <w:jc w:val="both"/>
            </w:pPr>
            <w:r>
              <w:rPr>
                <w:rFonts w:hint="eastAsia"/>
              </w:rPr>
              <w:t>鹿谷鄉</w:t>
            </w:r>
            <w:r w:rsidR="009E19B1" w:rsidRPr="001A5023">
              <w:rPr>
                <w:rFonts w:hint="eastAsia"/>
              </w:rPr>
              <w:t>衛生所</w:t>
            </w:r>
            <w:r>
              <w:rPr>
                <w:rFonts w:hint="eastAsia"/>
              </w:rPr>
              <w:t>(</w:t>
            </w:r>
            <w:r>
              <w:rPr>
                <w:rFonts w:hint="eastAsia"/>
              </w:rPr>
              <w:t>簡稱衛生所</w:t>
            </w:r>
            <w:r>
              <w:rPr>
                <w:rFonts w:hint="eastAsia"/>
              </w:rPr>
              <w:t>)</w:t>
            </w:r>
          </w:p>
        </w:tc>
        <w:tc>
          <w:tcPr>
            <w:tcW w:w="596" w:type="dxa"/>
            <w:vAlign w:val="center"/>
          </w:tcPr>
          <w:p w14:paraId="5E67F15F" w14:textId="77777777" w:rsidR="009E19B1" w:rsidRPr="001A5023" w:rsidRDefault="009E19B1" w:rsidP="00BF57AC">
            <w:pPr>
              <w:pStyle w:val="afff7"/>
              <w:jc w:val="center"/>
              <w:rPr>
                <w:rFonts w:ascii="標楷體" w:hAnsi="標楷體"/>
              </w:rPr>
            </w:pPr>
          </w:p>
        </w:tc>
        <w:tc>
          <w:tcPr>
            <w:tcW w:w="596" w:type="dxa"/>
            <w:vAlign w:val="center"/>
          </w:tcPr>
          <w:p w14:paraId="54A3BE79" w14:textId="77777777" w:rsidR="009E19B1" w:rsidRPr="001A5023" w:rsidRDefault="009E19B1" w:rsidP="00BF57AC">
            <w:pPr>
              <w:pStyle w:val="afff7"/>
              <w:jc w:val="center"/>
              <w:rPr>
                <w:rFonts w:ascii="標楷體" w:hAnsi="標楷體"/>
              </w:rPr>
            </w:pPr>
          </w:p>
        </w:tc>
        <w:tc>
          <w:tcPr>
            <w:tcW w:w="596" w:type="dxa"/>
            <w:vAlign w:val="center"/>
          </w:tcPr>
          <w:p w14:paraId="28CF168E" w14:textId="77777777" w:rsidR="009E19B1" w:rsidRPr="001A5023" w:rsidRDefault="009E19B1" w:rsidP="00BF57AC">
            <w:pPr>
              <w:pStyle w:val="afff7"/>
              <w:jc w:val="center"/>
              <w:rPr>
                <w:rFonts w:ascii="標楷體" w:hAnsi="標楷體"/>
              </w:rPr>
            </w:pPr>
          </w:p>
        </w:tc>
        <w:tc>
          <w:tcPr>
            <w:tcW w:w="597" w:type="dxa"/>
            <w:vAlign w:val="center"/>
          </w:tcPr>
          <w:p w14:paraId="2BA0FCF6" w14:textId="77777777" w:rsidR="009E19B1" w:rsidRPr="001A5023" w:rsidRDefault="009E19B1" w:rsidP="00BF57AC">
            <w:pPr>
              <w:pStyle w:val="afff7"/>
              <w:jc w:val="center"/>
              <w:rPr>
                <w:rFonts w:ascii="標楷體" w:hAnsi="標楷體"/>
              </w:rPr>
            </w:pPr>
          </w:p>
        </w:tc>
        <w:tc>
          <w:tcPr>
            <w:tcW w:w="596" w:type="dxa"/>
            <w:vAlign w:val="center"/>
          </w:tcPr>
          <w:p w14:paraId="5A1525C2"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78566CBF" w14:textId="77777777" w:rsidR="009E19B1" w:rsidRPr="001A5023" w:rsidRDefault="009E19B1" w:rsidP="00BF57AC">
            <w:pPr>
              <w:pStyle w:val="afff7"/>
              <w:jc w:val="center"/>
              <w:rPr>
                <w:rFonts w:ascii="標楷體" w:hAnsi="標楷體"/>
              </w:rPr>
            </w:pPr>
          </w:p>
        </w:tc>
        <w:tc>
          <w:tcPr>
            <w:tcW w:w="596" w:type="dxa"/>
            <w:vAlign w:val="center"/>
          </w:tcPr>
          <w:p w14:paraId="2696E375" w14:textId="77777777" w:rsidR="009E19B1" w:rsidRPr="001A5023" w:rsidRDefault="009E19B1" w:rsidP="00BF57AC">
            <w:pPr>
              <w:pStyle w:val="afff7"/>
              <w:jc w:val="center"/>
              <w:rPr>
                <w:rFonts w:ascii="標楷體" w:hAnsi="標楷體"/>
              </w:rPr>
            </w:pPr>
          </w:p>
        </w:tc>
        <w:tc>
          <w:tcPr>
            <w:tcW w:w="597" w:type="dxa"/>
            <w:vAlign w:val="center"/>
          </w:tcPr>
          <w:p w14:paraId="05A0D3F4" w14:textId="77777777" w:rsidR="009E19B1" w:rsidRPr="001A5023" w:rsidRDefault="009E19B1" w:rsidP="00BF57AC">
            <w:pPr>
              <w:pStyle w:val="afff7"/>
              <w:jc w:val="center"/>
              <w:rPr>
                <w:rFonts w:ascii="標楷體" w:hAnsi="標楷體"/>
              </w:rPr>
            </w:pPr>
          </w:p>
        </w:tc>
        <w:tc>
          <w:tcPr>
            <w:tcW w:w="596" w:type="dxa"/>
            <w:vAlign w:val="center"/>
          </w:tcPr>
          <w:p w14:paraId="05EFDFF5" w14:textId="77777777" w:rsidR="009E19B1" w:rsidRPr="001A5023" w:rsidRDefault="009E19B1" w:rsidP="00BF57AC">
            <w:pPr>
              <w:pStyle w:val="afff7"/>
              <w:jc w:val="center"/>
              <w:rPr>
                <w:rFonts w:ascii="標楷體" w:hAnsi="標楷體"/>
              </w:rPr>
            </w:pPr>
          </w:p>
        </w:tc>
        <w:tc>
          <w:tcPr>
            <w:tcW w:w="596" w:type="dxa"/>
            <w:vAlign w:val="center"/>
          </w:tcPr>
          <w:p w14:paraId="5E6F62D7" w14:textId="77777777" w:rsidR="009E19B1" w:rsidRPr="001A5023" w:rsidRDefault="009E19B1" w:rsidP="00BF57AC">
            <w:pPr>
              <w:pStyle w:val="afff7"/>
              <w:jc w:val="center"/>
              <w:rPr>
                <w:rFonts w:ascii="標楷體" w:hAnsi="標楷體"/>
              </w:rPr>
            </w:pPr>
          </w:p>
        </w:tc>
        <w:tc>
          <w:tcPr>
            <w:tcW w:w="596" w:type="dxa"/>
            <w:vAlign w:val="center"/>
          </w:tcPr>
          <w:p w14:paraId="722FABB8" w14:textId="77777777" w:rsidR="009E19B1" w:rsidRPr="001A5023" w:rsidRDefault="009E19B1" w:rsidP="00BF57AC">
            <w:pPr>
              <w:pStyle w:val="afff7"/>
              <w:jc w:val="center"/>
              <w:rPr>
                <w:rFonts w:ascii="標楷體" w:hAnsi="標楷體"/>
              </w:rPr>
            </w:pPr>
          </w:p>
        </w:tc>
        <w:tc>
          <w:tcPr>
            <w:tcW w:w="597" w:type="dxa"/>
            <w:vAlign w:val="center"/>
          </w:tcPr>
          <w:p w14:paraId="29DB94FA" w14:textId="77777777" w:rsidR="009E19B1" w:rsidRPr="001A5023" w:rsidRDefault="009E19B1" w:rsidP="00BF57AC">
            <w:pPr>
              <w:pStyle w:val="afff7"/>
              <w:jc w:val="center"/>
              <w:rPr>
                <w:rFonts w:ascii="標楷體" w:hAnsi="標楷體"/>
              </w:rPr>
            </w:pPr>
          </w:p>
        </w:tc>
        <w:tc>
          <w:tcPr>
            <w:tcW w:w="596" w:type="dxa"/>
            <w:vAlign w:val="center"/>
          </w:tcPr>
          <w:p w14:paraId="67EEFA48" w14:textId="77777777" w:rsidR="009E19B1" w:rsidRPr="001A5023" w:rsidRDefault="009E19B1" w:rsidP="00BF57AC">
            <w:pPr>
              <w:pStyle w:val="afff7"/>
              <w:jc w:val="center"/>
              <w:rPr>
                <w:rFonts w:ascii="標楷體" w:hAnsi="標楷體"/>
              </w:rPr>
            </w:pPr>
          </w:p>
        </w:tc>
        <w:tc>
          <w:tcPr>
            <w:tcW w:w="596" w:type="dxa"/>
            <w:vAlign w:val="center"/>
          </w:tcPr>
          <w:p w14:paraId="56049697" w14:textId="77777777" w:rsidR="009E19B1" w:rsidRPr="001A5023" w:rsidRDefault="009E19B1" w:rsidP="00BF57AC">
            <w:pPr>
              <w:pStyle w:val="afff7"/>
              <w:jc w:val="center"/>
              <w:rPr>
                <w:rFonts w:ascii="標楷體" w:hAnsi="標楷體"/>
              </w:rPr>
            </w:pPr>
          </w:p>
        </w:tc>
        <w:tc>
          <w:tcPr>
            <w:tcW w:w="597" w:type="dxa"/>
            <w:vAlign w:val="center"/>
          </w:tcPr>
          <w:p w14:paraId="0911F10E" w14:textId="77777777" w:rsidR="009E19B1" w:rsidRPr="001A5023" w:rsidRDefault="009E19B1" w:rsidP="00BF57AC">
            <w:pPr>
              <w:pStyle w:val="afff7"/>
              <w:jc w:val="center"/>
              <w:rPr>
                <w:rFonts w:ascii="標楷體" w:hAnsi="標楷體"/>
              </w:rPr>
            </w:pPr>
          </w:p>
        </w:tc>
      </w:tr>
      <w:tr w:rsidR="009E19B1" w:rsidRPr="001A5023" w14:paraId="07D47F22" w14:textId="77777777" w:rsidTr="00BF57AC">
        <w:trPr>
          <w:trHeight w:val="397"/>
          <w:jc w:val="center"/>
        </w:trPr>
        <w:tc>
          <w:tcPr>
            <w:tcW w:w="1263" w:type="dxa"/>
            <w:vAlign w:val="center"/>
          </w:tcPr>
          <w:p w14:paraId="504C09C9" w14:textId="2A399B42" w:rsidR="009E19B1" w:rsidRPr="001A5023" w:rsidRDefault="006C2047" w:rsidP="00BF57AC">
            <w:pPr>
              <w:jc w:val="both"/>
            </w:pPr>
            <w:r w:rsidRPr="006C2047">
              <w:rPr>
                <w:rFonts w:hint="eastAsia"/>
                <w:highlight w:val="green"/>
              </w:rPr>
              <w:t>南投縣政府警察局竹山分局鹿谷分駐所</w:t>
            </w:r>
            <w:r w:rsidRPr="006C2047">
              <w:rPr>
                <w:rFonts w:hint="eastAsia"/>
                <w:highlight w:val="green"/>
              </w:rPr>
              <w:t>(</w:t>
            </w:r>
            <w:r w:rsidRPr="006C2047">
              <w:rPr>
                <w:rFonts w:hint="eastAsia"/>
                <w:highlight w:val="green"/>
              </w:rPr>
              <w:t>簡稱</w:t>
            </w:r>
            <w:r w:rsidR="009E19B1" w:rsidRPr="006C2047">
              <w:rPr>
                <w:rFonts w:hint="eastAsia"/>
                <w:highlight w:val="green"/>
              </w:rPr>
              <w:t>鹿谷分駐所</w:t>
            </w:r>
            <w:r w:rsidRPr="006C2047">
              <w:rPr>
                <w:rFonts w:hint="eastAsia"/>
                <w:highlight w:val="green"/>
              </w:rPr>
              <w:t>)</w:t>
            </w:r>
          </w:p>
        </w:tc>
        <w:tc>
          <w:tcPr>
            <w:tcW w:w="596" w:type="dxa"/>
            <w:vAlign w:val="center"/>
          </w:tcPr>
          <w:p w14:paraId="10203266" w14:textId="77777777" w:rsidR="009E19B1" w:rsidRPr="001A5023" w:rsidRDefault="009E19B1" w:rsidP="00BF57AC">
            <w:pPr>
              <w:pStyle w:val="afff7"/>
              <w:jc w:val="center"/>
              <w:rPr>
                <w:rFonts w:ascii="標楷體" w:hAnsi="標楷體"/>
              </w:rPr>
            </w:pPr>
          </w:p>
        </w:tc>
        <w:tc>
          <w:tcPr>
            <w:tcW w:w="596" w:type="dxa"/>
            <w:vAlign w:val="center"/>
          </w:tcPr>
          <w:p w14:paraId="3E3A2662"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57DF4156" w14:textId="77777777" w:rsidR="009E19B1" w:rsidRPr="001A5023" w:rsidRDefault="009E19B1" w:rsidP="00BF57AC">
            <w:pPr>
              <w:pStyle w:val="afff7"/>
              <w:jc w:val="center"/>
              <w:rPr>
                <w:rFonts w:ascii="標楷體" w:hAnsi="標楷體"/>
              </w:rPr>
            </w:pPr>
          </w:p>
        </w:tc>
        <w:tc>
          <w:tcPr>
            <w:tcW w:w="597" w:type="dxa"/>
            <w:vAlign w:val="center"/>
          </w:tcPr>
          <w:p w14:paraId="2ADA61E0" w14:textId="77777777" w:rsidR="009E19B1" w:rsidRPr="001A5023" w:rsidRDefault="009E19B1" w:rsidP="00BF57AC">
            <w:pPr>
              <w:pStyle w:val="afff7"/>
              <w:jc w:val="center"/>
              <w:rPr>
                <w:rFonts w:ascii="標楷體" w:hAnsi="標楷體"/>
              </w:rPr>
            </w:pPr>
          </w:p>
        </w:tc>
        <w:tc>
          <w:tcPr>
            <w:tcW w:w="596" w:type="dxa"/>
            <w:vAlign w:val="center"/>
          </w:tcPr>
          <w:p w14:paraId="16E99BDB" w14:textId="77777777" w:rsidR="009E19B1" w:rsidRPr="001A5023" w:rsidRDefault="009E19B1" w:rsidP="00BF57AC">
            <w:pPr>
              <w:pStyle w:val="afff7"/>
              <w:jc w:val="center"/>
              <w:rPr>
                <w:rFonts w:ascii="標楷體" w:hAnsi="標楷體"/>
              </w:rPr>
            </w:pPr>
          </w:p>
        </w:tc>
        <w:tc>
          <w:tcPr>
            <w:tcW w:w="596" w:type="dxa"/>
            <w:vAlign w:val="center"/>
          </w:tcPr>
          <w:p w14:paraId="1B0CCCFE" w14:textId="77777777" w:rsidR="009E19B1" w:rsidRPr="001A5023" w:rsidRDefault="009E19B1" w:rsidP="00BF57AC">
            <w:pPr>
              <w:pStyle w:val="afff7"/>
              <w:jc w:val="center"/>
              <w:rPr>
                <w:rFonts w:ascii="標楷體" w:hAnsi="標楷體"/>
              </w:rPr>
            </w:pPr>
          </w:p>
        </w:tc>
        <w:tc>
          <w:tcPr>
            <w:tcW w:w="596" w:type="dxa"/>
            <w:vAlign w:val="center"/>
          </w:tcPr>
          <w:p w14:paraId="5520FB19" w14:textId="77777777" w:rsidR="009E19B1" w:rsidRPr="001A5023" w:rsidRDefault="009E19B1" w:rsidP="00BF57AC">
            <w:pPr>
              <w:pStyle w:val="afff7"/>
              <w:jc w:val="center"/>
              <w:rPr>
                <w:rFonts w:ascii="標楷體" w:hAnsi="標楷體"/>
              </w:rPr>
            </w:pPr>
          </w:p>
        </w:tc>
        <w:tc>
          <w:tcPr>
            <w:tcW w:w="597" w:type="dxa"/>
            <w:vAlign w:val="center"/>
          </w:tcPr>
          <w:p w14:paraId="6D4DCB37" w14:textId="77777777" w:rsidR="009E19B1" w:rsidRPr="001A5023" w:rsidRDefault="009E19B1" w:rsidP="00BF57AC">
            <w:pPr>
              <w:pStyle w:val="afff7"/>
              <w:jc w:val="center"/>
              <w:rPr>
                <w:rFonts w:ascii="標楷體" w:hAnsi="標楷體"/>
              </w:rPr>
            </w:pPr>
          </w:p>
        </w:tc>
        <w:tc>
          <w:tcPr>
            <w:tcW w:w="596" w:type="dxa"/>
            <w:vAlign w:val="center"/>
          </w:tcPr>
          <w:p w14:paraId="5C79F4B7" w14:textId="77777777" w:rsidR="009E19B1" w:rsidRPr="001A5023" w:rsidRDefault="009E19B1" w:rsidP="00BF57AC">
            <w:pPr>
              <w:pStyle w:val="afff7"/>
              <w:jc w:val="center"/>
              <w:rPr>
                <w:rFonts w:ascii="標楷體" w:hAnsi="標楷體"/>
              </w:rPr>
            </w:pPr>
          </w:p>
        </w:tc>
        <w:tc>
          <w:tcPr>
            <w:tcW w:w="596" w:type="dxa"/>
            <w:vAlign w:val="center"/>
          </w:tcPr>
          <w:p w14:paraId="4DADF482" w14:textId="77777777" w:rsidR="009E19B1" w:rsidRPr="001A5023" w:rsidRDefault="009E19B1" w:rsidP="00BF57AC">
            <w:pPr>
              <w:pStyle w:val="afff7"/>
              <w:jc w:val="center"/>
              <w:rPr>
                <w:rFonts w:ascii="標楷體" w:hAnsi="標楷體"/>
              </w:rPr>
            </w:pPr>
          </w:p>
        </w:tc>
        <w:tc>
          <w:tcPr>
            <w:tcW w:w="596" w:type="dxa"/>
            <w:vAlign w:val="center"/>
          </w:tcPr>
          <w:p w14:paraId="258A0BE0" w14:textId="77777777" w:rsidR="009E19B1" w:rsidRPr="001A5023" w:rsidRDefault="009E19B1" w:rsidP="00BF57AC">
            <w:pPr>
              <w:pStyle w:val="afff7"/>
              <w:jc w:val="center"/>
              <w:rPr>
                <w:rFonts w:ascii="標楷體" w:hAnsi="標楷體"/>
              </w:rPr>
            </w:pPr>
          </w:p>
        </w:tc>
        <w:tc>
          <w:tcPr>
            <w:tcW w:w="597" w:type="dxa"/>
            <w:vAlign w:val="center"/>
          </w:tcPr>
          <w:p w14:paraId="3BF65263" w14:textId="77777777" w:rsidR="009E19B1" w:rsidRPr="001A5023" w:rsidRDefault="009E19B1" w:rsidP="00BF57AC">
            <w:pPr>
              <w:pStyle w:val="afff7"/>
              <w:jc w:val="center"/>
              <w:rPr>
                <w:rFonts w:ascii="標楷體" w:hAnsi="標楷體"/>
              </w:rPr>
            </w:pPr>
          </w:p>
        </w:tc>
        <w:tc>
          <w:tcPr>
            <w:tcW w:w="596" w:type="dxa"/>
            <w:vAlign w:val="center"/>
          </w:tcPr>
          <w:p w14:paraId="73C37AC6" w14:textId="77777777" w:rsidR="009E19B1" w:rsidRPr="001A5023" w:rsidRDefault="009E19B1" w:rsidP="00BF57AC">
            <w:pPr>
              <w:pStyle w:val="afff7"/>
              <w:jc w:val="center"/>
              <w:rPr>
                <w:rFonts w:ascii="標楷體" w:hAnsi="標楷體"/>
              </w:rPr>
            </w:pPr>
          </w:p>
        </w:tc>
        <w:tc>
          <w:tcPr>
            <w:tcW w:w="596" w:type="dxa"/>
            <w:vAlign w:val="center"/>
          </w:tcPr>
          <w:p w14:paraId="2D4A03D4" w14:textId="77777777" w:rsidR="009E19B1" w:rsidRPr="001A5023" w:rsidRDefault="009E19B1" w:rsidP="00BF57AC">
            <w:pPr>
              <w:pStyle w:val="afff7"/>
              <w:jc w:val="center"/>
              <w:rPr>
                <w:rFonts w:ascii="標楷體" w:hAnsi="標楷體"/>
              </w:rPr>
            </w:pPr>
          </w:p>
        </w:tc>
        <w:tc>
          <w:tcPr>
            <w:tcW w:w="597" w:type="dxa"/>
            <w:vAlign w:val="center"/>
          </w:tcPr>
          <w:p w14:paraId="0B81A646" w14:textId="77777777" w:rsidR="009E19B1" w:rsidRPr="001A5023" w:rsidRDefault="009E19B1" w:rsidP="00BF57AC">
            <w:pPr>
              <w:pStyle w:val="afff7"/>
              <w:jc w:val="center"/>
              <w:rPr>
                <w:rFonts w:ascii="標楷體" w:hAnsi="標楷體"/>
              </w:rPr>
            </w:pPr>
          </w:p>
        </w:tc>
      </w:tr>
      <w:tr w:rsidR="009E19B1" w:rsidRPr="001A5023" w14:paraId="6CC2DAE4" w14:textId="77777777" w:rsidTr="00BF57AC">
        <w:trPr>
          <w:trHeight w:val="397"/>
          <w:jc w:val="center"/>
        </w:trPr>
        <w:tc>
          <w:tcPr>
            <w:tcW w:w="1263" w:type="dxa"/>
            <w:vAlign w:val="center"/>
          </w:tcPr>
          <w:p w14:paraId="7E1DFB90" w14:textId="213F6F7A" w:rsidR="009E19B1" w:rsidRPr="001A5023" w:rsidRDefault="001B68E5" w:rsidP="00BF57AC">
            <w:pPr>
              <w:jc w:val="both"/>
            </w:pPr>
            <w:r w:rsidRPr="001B68E5">
              <w:rPr>
                <w:rFonts w:hint="eastAsia"/>
                <w:highlight w:val="green"/>
              </w:rPr>
              <w:t>南投縣政府消防局第三大隊鹿谷分隊</w:t>
            </w:r>
            <w:r w:rsidRPr="001B68E5">
              <w:rPr>
                <w:rFonts w:hint="eastAsia"/>
                <w:highlight w:val="green"/>
              </w:rPr>
              <w:t>(</w:t>
            </w:r>
            <w:r w:rsidRPr="001B68E5">
              <w:rPr>
                <w:rFonts w:hint="eastAsia"/>
                <w:highlight w:val="green"/>
              </w:rPr>
              <w:t>簡稱</w:t>
            </w:r>
            <w:r w:rsidR="009E19B1" w:rsidRPr="001B68E5">
              <w:rPr>
                <w:rFonts w:hint="eastAsia"/>
                <w:highlight w:val="green"/>
              </w:rPr>
              <w:t>鹿谷消防分隊</w:t>
            </w:r>
            <w:r w:rsidRPr="001B68E5">
              <w:rPr>
                <w:rFonts w:hint="eastAsia"/>
                <w:highlight w:val="green"/>
              </w:rPr>
              <w:t>)</w:t>
            </w:r>
          </w:p>
        </w:tc>
        <w:tc>
          <w:tcPr>
            <w:tcW w:w="596" w:type="dxa"/>
            <w:vAlign w:val="center"/>
          </w:tcPr>
          <w:p w14:paraId="5F48B6B3" w14:textId="77777777" w:rsidR="009E19B1" w:rsidRPr="001A5023" w:rsidRDefault="009E19B1" w:rsidP="00BF57AC">
            <w:pPr>
              <w:pStyle w:val="afff7"/>
              <w:jc w:val="center"/>
              <w:rPr>
                <w:rFonts w:ascii="標楷體" w:hAnsi="標楷體"/>
              </w:rPr>
            </w:pPr>
          </w:p>
        </w:tc>
        <w:tc>
          <w:tcPr>
            <w:tcW w:w="596" w:type="dxa"/>
            <w:vAlign w:val="center"/>
          </w:tcPr>
          <w:p w14:paraId="0395E6BE" w14:textId="77777777" w:rsidR="009E19B1" w:rsidRPr="001A5023" w:rsidRDefault="009E19B1" w:rsidP="00BF57AC">
            <w:pPr>
              <w:pStyle w:val="afff7"/>
              <w:jc w:val="center"/>
              <w:rPr>
                <w:rFonts w:ascii="標楷體" w:hAnsi="標楷體"/>
              </w:rPr>
            </w:pPr>
          </w:p>
        </w:tc>
        <w:tc>
          <w:tcPr>
            <w:tcW w:w="596" w:type="dxa"/>
            <w:vAlign w:val="center"/>
          </w:tcPr>
          <w:p w14:paraId="28C1C836"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7" w:type="dxa"/>
            <w:vAlign w:val="center"/>
          </w:tcPr>
          <w:p w14:paraId="2D2A9A82" w14:textId="77777777" w:rsidR="009E19B1" w:rsidRPr="001A5023" w:rsidRDefault="009E19B1" w:rsidP="00BF57AC">
            <w:pPr>
              <w:pStyle w:val="afff7"/>
              <w:jc w:val="center"/>
              <w:rPr>
                <w:rFonts w:ascii="標楷體" w:hAnsi="標楷體"/>
              </w:rPr>
            </w:pPr>
          </w:p>
        </w:tc>
        <w:tc>
          <w:tcPr>
            <w:tcW w:w="596" w:type="dxa"/>
            <w:vAlign w:val="center"/>
          </w:tcPr>
          <w:p w14:paraId="56762D5D" w14:textId="77777777" w:rsidR="009E19B1" w:rsidRPr="001A5023" w:rsidRDefault="009E19B1" w:rsidP="00BF57AC">
            <w:pPr>
              <w:pStyle w:val="afff7"/>
              <w:jc w:val="center"/>
              <w:rPr>
                <w:rFonts w:ascii="標楷體" w:hAnsi="標楷體"/>
              </w:rPr>
            </w:pPr>
          </w:p>
        </w:tc>
        <w:tc>
          <w:tcPr>
            <w:tcW w:w="596" w:type="dxa"/>
            <w:vAlign w:val="center"/>
          </w:tcPr>
          <w:p w14:paraId="0EB73536" w14:textId="77777777" w:rsidR="009E19B1" w:rsidRPr="001A5023" w:rsidRDefault="009E19B1" w:rsidP="00BF57AC">
            <w:pPr>
              <w:pStyle w:val="afff7"/>
              <w:jc w:val="center"/>
              <w:rPr>
                <w:rFonts w:ascii="標楷體" w:hAnsi="標楷體"/>
              </w:rPr>
            </w:pPr>
          </w:p>
        </w:tc>
        <w:tc>
          <w:tcPr>
            <w:tcW w:w="596" w:type="dxa"/>
            <w:vAlign w:val="center"/>
          </w:tcPr>
          <w:p w14:paraId="258105BA" w14:textId="77777777" w:rsidR="009E19B1" w:rsidRPr="001A5023" w:rsidRDefault="009E19B1" w:rsidP="00BF57AC">
            <w:pPr>
              <w:pStyle w:val="afff7"/>
              <w:jc w:val="center"/>
              <w:rPr>
                <w:rFonts w:ascii="標楷體" w:hAnsi="標楷體"/>
              </w:rPr>
            </w:pPr>
          </w:p>
        </w:tc>
        <w:tc>
          <w:tcPr>
            <w:tcW w:w="597" w:type="dxa"/>
            <w:vAlign w:val="center"/>
          </w:tcPr>
          <w:p w14:paraId="61C57162" w14:textId="77777777" w:rsidR="009E19B1" w:rsidRPr="001A5023" w:rsidRDefault="009E19B1" w:rsidP="00BF57AC">
            <w:pPr>
              <w:pStyle w:val="afff7"/>
              <w:jc w:val="center"/>
              <w:rPr>
                <w:rFonts w:ascii="標楷體" w:hAnsi="標楷體"/>
              </w:rPr>
            </w:pPr>
          </w:p>
        </w:tc>
        <w:tc>
          <w:tcPr>
            <w:tcW w:w="596" w:type="dxa"/>
            <w:vAlign w:val="center"/>
          </w:tcPr>
          <w:p w14:paraId="6E9B9B02" w14:textId="77777777" w:rsidR="009E19B1" w:rsidRPr="001A5023" w:rsidRDefault="009E19B1" w:rsidP="00BF57AC">
            <w:pPr>
              <w:pStyle w:val="afff7"/>
              <w:jc w:val="center"/>
              <w:rPr>
                <w:rFonts w:ascii="標楷體" w:hAnsi="標楷體"/>
              </w:rPr>
            </w:pPr>
          </w:p>
        </w:tc>
        <w:tc>
          <w:tcPr>
            <w:tcW w:w="596" w:type="dxa"/>
            <w:vAlign w:val="center"/>
          </w:tcPr>
          <w:p w14:paraId="629696D5" w14:textId="77777777" w:rsidR="009E19B1" w:rsidRPr="001A5023" w:rsidRDefault="009E19B1" w:rsidP="00BF57AC">
            <w:pPr>
              <w:pStyle w:val="afff7"/>
              <w:jc w:val="center"/>
              <w:rPr>
                <w:rFonts w:ascii="標楷體" w:hAnsi="標楷體"/>
              </w:rPr>
            </w:pPr>
          </w:p>
        </w:tc>
        <w:tc>
          <w:tcPr>
            <w:tcW w:w="596" w:type="dxa"/>
            <w:vAlign w:val="center"/>
          </w:tcPr>
          <w:p w14:paraId="46255400" w14:textId="77777777" w:rsidR="009E19B1" w:rsidRPr="001A5023" w:rsidRDefault="009E19B1" w:rsidP="00BF57AC">
            <w:pPr>
              <w:pStyle w:val="afff7"/>
              <w:jc w:val="center"/>
              <w:rPr>
                <w:rFonts w:ascii="標楷體" w:hAnsi="標楷體"/>
              </w:rPr>
            </w:pPr>
          </w:p>
        </w:tc>
        <w:tc>
          <w:tcPr>
            <w:tcW w:w="597" w:type="dxa"/>
            <w:vAlign w:val="center"/>
          </w:tcPr>
          <w:p w14:paraId="2114700C" w14:textId="77777777" w:rsidR="009E19B1" w:rsidRPr="001A5023" w:rsidRDefault="009E19B1" w:rsidP="00BF57AC">
            <w:pPr>
              <w:pStyle w:val="afff7"/>
              <w:jc w:val="center"/>
              <w:rPr>
                <w:rFonts w:ascii="標楷體" w:hAnsi="標楷體"/>
              </w:rPr>
            </w:pPr>
          </w:p>
        </w:tc>
        <w:tc>
          <w:tcPr>
            <w:tcW w:w="596" w:type="dxa"/>
            <w:vAlign w:val="center"/>
          </w:tcPr>
          <w:p w14:paraId="281B535A" w14:textId="77777777" w:rsidR="009E19B1" w:rsidRPr="001A5023" w:rsidRDefault="009E19B1" w:rsidP="00BF57AC">
            <w:pPr>
              <w:pStyle w:val="afff7"/>
              <w:jc w:val="center"/>
              <w:rPr>
                <w:rFonts w:ascii="標楷體" w:hAnsi="標楷體"/>
              </w:rPr>
            </w:pPr>
          </w:p>
        </w:tc>
        <w:tc>
          <w:tcPr>
            <w:tcW w:w="596" w:type="dxa"/>
            <w:vAlign w:val="center"/>
          </w:tcPr>
          <w:p w14:paraId="3B59791D" w14:textId="77777777" w:rsidR="009E19B1" w:rsidRPr="001A5023" w:rsidRDefault="009E19B1" w:rsidP="00BF57AC">
            <w:pPr>
              <w:pStyle w:val="afff7"/>
              <w:jc w:val="center"/>
              <w:rPr>
                <w:rFonts w:ascii="標楷體" w:hAnsi="標楷體"/>
              </w:rPr>
            </w:pPr>
          </w:p>
        </w:tc>
        <w:tc>
          <w:tcPr>
            <w:tcW w:w="597" w:type="dxa"/>
            <w:vAlign w:val="center"/>
          </w:tcPr>
          <w:p w14:paraId="72882A12" w14:textId="77777777" w:rsidR="009E19B1" w:rsidRPr="001A5023" w:rsidRDefault="009E19B1" w:rsidP="00BF57AC">
            <w:pPr>
              <w:pStyle w:val="afff7"/>
              <w:jc w:val="center"/>
              <w:rPr>
                <w:rFonts w:ascii="標楷體" w:hAnsi="標楷體"/>
              </w:rPr>
            </w:pPr>
          </w:p>
        </w:tc>
      </w:tr>
      <w:tr w:rsidR="009E19B1" w:rsidRPr="001A5023" w14:paraId="256921FB" w14:textId="77777777" w:rsidTr="00BF57AC">
        <w:trPr>
          <w:trHeight w:val="397"/>
          <w:jc w:val="center"/>
        </w:trPr>
        <w:tc>
          <w:tcPr>
            <w:tcW w:w="1263" w:type="dxa"/>
            <w:vAlign w:val="center"/>
          </w:tcPr>
          <w:p w14:paraId="0A543B77" w14:textId="00B4ACDA" w:rsidR="009E19B1" w:rsidRPr="001A5023" w:rsidRDefault="009E19B1" w:rsidP="00BF57AC">
            <w:pPr>
              <w:jc w:val="both"/>
            </w:pPr>
            <w:r w:rsidRPr="00FC163B">
              <w:rPr>
                <w:rFonts w:hint="eastAsia"/>
                <w:highlight w:val="green"/>
              </w:rPr>
              <w:t>國軍</w:t>
            </w:r>
            <w:r w:rsidR="001B68E5" w:rsidRPr="00FC163B">
              <w:rPr>
                <w:rFonts w:hint="eastAsia"/>
                <w:highlight w:val="green"/>
              </w:rPr>
              <w:t>組</w:t>
            </w:r>
            <w:r w:rsidR="00D36E6A" w:rsidRPr="00FC163B">
              <w:rPr>
                <w:rFonts w:hint="eastAsia"/>
                <w:highlight w:val="green"/>
              </w:rPr>
              <w:t>(</w:t>
            </w:r>
            <w:r w:rsidR="00D36E6A" w:rsidRPr="00FC163B">
              <w:rPr>
                <w:rFonts w:hint="eastAsia"/>
                <w:highlight w:val="green"/>
              </w:rPr>
              <w:t>南投縣後備指揮部、兵整中心</w:t>
            </w:r>
            <w:r w:rsidR="00D36E6A" w:rsidRPr="00FC163B">
              <w:rPr>
                <w:rFonts w:hint="eastAsia"/>
                <w:highlight w:val="green"/>
              </w:rPr>
              <w:t>)</w:t>
            </w:r>
          </w:p>
        </w:tc>
        <w:tc>
          <w:tcPr>
            <w:tcW w:w="596" w:type="dxa"/>
            <w:vAlign w:val="center"/>
          </w:tcPr>
          <w:p w14:paraId="5C7A0797" w14:textId="77777777" w:rsidR="009E19B1" w:rsidRPr="001A5023" w:rsidRDefault="009E19B1" w:rsidP="00BF57AC">
            <w:pPr>
              <w:pStyle w:val="afff7"/>
              <w:jc w:val="center"/>
              <w:rPr>
                <w:rFonts w:ascii="標楷體" w:hAnsi="標楷體"/>
              </w:rPr>
            </w:pPr>
          </w:p>
        </w:tc>
        <w:tc>
          <w:tcPr>
            <w:tcW w:w="596" w:type="dxa"/>
            <w:vAlign w:val="center"/>
          </w:tcPr>
          <w:p w14:paraId="50821102" w14:textId="77777777" w:rsidR="009E19B1" w:rsidRPr="001A5023" w:rsidRDefault="009E19B1" w:rsidP="00BF57AC">
            <w:pPr>
              <w:pStyle w:val="afff7"/>
              <w:jc w:val="center"/>
              <w:rPr>
                <w:rFonts w:ascii="標楷體" w:hAnsi="標楷體"/>
              </w:rPr>
            </w:pPr>
          </w:p>
        </w:tc>
        <w:tc>
          <w:tcPr>
            <w:tcW w:w="596" w:type="dxa"/>
            <w:vAlign w:val="center"/>
          </w:tcPr>
          <w:p w14:paraId="28D35BCF" w14:textId="77777777" w:rsidR="009E19B1" w:rsidRPr="001A5023" w:rsidRDefault="009E19B1" w:rsidP="00BF57AC">
            <w:pPr>
              <w:pStyle w:val="afff7"/>
              <w:jc w:val="center"/>
              <w:rPr>
                <w:rFonts w:ascii="標楷體" w:hAnsi="標楷體"/>
              </w:rPr>
            </w:pPr>
          </w:p>
        </w:tc>
        <w:tc>
          <w:tcPr>
            <w:tcW w:w="597" w:type="dxa"/>
            <w:vAlign w:val="center"/>
          </w:tcPr>
          <w:p w14:paraId="4F75E51F" w14:textId="77777777" w:rsidR="009E19B1" w:rsidRPr="001A5023" w:rsidRDefault="009E19B1" w:rsidP="00BF57AC">
            <w:pPr>
              <w:pStyle w:val="afff7"/>
              <w:jc w:val="center"/>
              <w:rPr>
                <w:rFonts w:ascii="標楷體" w:hAnsi="標楷體"/>
              </w:rPr>
            </w:pPr>
          </w:p>
        </w:tc>
        <w:tc>
          <w:tcPr>
            <w:tcW w:w="596" w:type="dxa"/>
            <w:vAlign w:val="center"/>
          </w:tcPr>
          <w:p w14:paraId="78E3B6B1" w14:textId="77777777" w:rsidR="009E19B1" w:rsidRPr="001A5023" w:rsidRDefault="009E19B1" w:rsidP="00BF57AC">
            <w:pPr>
              <w:pStyle w:val="afff7"/>
              <w:jc w:val="center"/>
              <w:rPr>
                <w:rFonts w:ascii="標楷體" w:hAnsi="標楷體"/>
              </w:rPr>
            </w:pPr>
          </w:p>
        </w:tc>
        <w:tc>
          <w:tcPr>
            <w:tcW w:w="596" w:type="dxa"/>
            <w:vAlign w:val="center"/>
          </w:tcPr>
          <w:p w14:paraId="52E49BBC" w14:textId="77777777" w:rsidR="009E19B1" w:rsidRPr="001A5023" w:rsidRDefault="009E19B1" w:rsidP="00BF57AC">
            <w:pPr>
              <w:pStyle w:val="afff7"/>
              <w:jc w:val="center"/>
              <w:rPr>
                <w:rFonts w:ascii="標楷體" w:hAnsi="標楷體"/>
              </w:rPr>
            </w:pPr>
          </w:p>
        </w:tc>
        <w:tc>
          <w:tcPr>
            <w:tcW w:w="596" w:type="dxa"/>
            <w:vAlign w:val="center"/>
          </w:tcPr>
          <w:p w14:paraId="273769D1" w14:textId="77777777" w:rsidR="009E19B1" w:rsidRPr="001A5023" w:rsidRDefault="009E19B1" w:rsidP="00BF57AC">
            <w:pPr>
              <w:pStyle w:val="afff7"/>
              <w:jc w:val="center"/>
              <w:rPr>
                <w:rFonts w:ascii="標楷體" w:hAnsi="標楷體"/>
              </w:rPr>
            </w:pPr>
          </w:p>
        </w:tc>
        <w:tc>
          <w:tcPr>
            <w:tcW w:w="597" w:type="dxa"/>
            <w:vAlign w:val="center"/>
          </w:tcPr>
          <w:p w14:paraId="13E34DB2" w14:textId="77777777" w:rsidR="009E19B1" w:rsidRPr="001A5023" w:rsidRDefault="009E19B1" w:rsidP="00BF57AC">
            <w:pPr>
              <w:pStyle w:val="afff7"/>
              <w:jc w:val="center"/>
              <w:rPr>
                <w:rFonts w:ascii="標楷體" w:hAnsi="標楷體"/>
              </w:rPr>
            </w:pPr>
          </w:p>
        </w:tc>
        <w:tc>
          <w:tcPr>
            <w:tcW w:w="596" w:type="dxa"/>
            <w:vAlign w:val="center"/>
          </w:tcPr>
          <w:p w14:paraId="1228662E" w14:textId="77777777" w:rsidR="009E19B1" w:rsidRPr="001A5023" w:rsidRDefault="009E19B1" w:rsidP="00BF57AC">
            <w:pPr>
              <w:pStyle w:val="afff7"/>
              <w:jc w:val="center"/>
              <w:rPr>
                <w:rFonts w:ascii="標楷體" w:hAnsi="標楷體"/>
              </w:rPr>
            </w:pPr>
          </w:p>
        </w:tc>
        <w:tc>
          <w:tcPr>
            <w:tcW w:w="596" w:type="dxa"/>
            <w:vAlign w:val="center"/>
          </w:tcPr>
          <w:p w14:paraId="32E4B540"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0B0A171E" w14:textId="77777777" w:rsidR="009E19B1" w:rsidRPr="001A5023" w:rsidRDefault="009E19B1" w:rsidP="00BF57AC">
            <w:pPr>
              <w:pStyle w:val="afff7"/>
              <w:jc w:val="center"/>
              <w:rPr>
                <w:rFonts w:ascii="標楷體" w:hAnsi="標楷體"/>
              </w:rPr>
            </w:pPr>
          </w:p>
        </w:tc>
        <w:tc>
          <w:tcPr>
            <w:tcW w:w="597" w:type="dxa"/>
            <w:vAlign w:val="center"/>
          </w:tcPr>
          <w:p w14:paraId="1D259C96" w14:textId="77777777" w:rsidR="009E19B1" w:rsidRPr="001A5023" w:rsidRDefault="009E19B1" w:rsidP="00BF57AC">
            <w:pPr>
              <w:pStyle w:val="afff7"/>
              <w:jc w:val="center"/>
              <w:rPr>
                <w:rFonts w:ascii="標楷體" w:hAnsi="標楷體"/>
              </w:rPr>
            </w:pPr>
          </w:p>
        </w:tc>
        <w:tc>
          <w:tcPr>
            <w:tcW w:w="596" w:type="dxa"/>
            <w:vAlign w:val="center"/>
          </w:tcPr>
          <w:p w14:paraId="46F4F34B" w14:textId="77777777" w:rsidR="009E19B1" w:rsidRPr="001A5023" w:rsidRDefault="009E19B1" w:rsidP="00BF57AC">
            <w:pPr>
              <w:pStyle w:val="afff7"/>
              <w:jc w:val="center"/>
              <w:rPr>
                <w:rFonts w:ascii="標楷體" w:hAnsi="標楷體"/>
              </w:rPr>
            </w:pPr>
          </w:p>
        </w:tc>
        <w:tc>
          <w:tcPr>
            <w:tcW w:w="596" w:type="dxa"/>
            <w:vAlign w:val="center"/>
          </w:tcPr>
          <w:p w14:paraId="3E26650E" w14:textId="77777777" w:rsidR="009E19B1" w:rsidRPr="001A5023" w:rsidRDefault="009E19B1" w:rsidP="00BF57AC">
            <w:pPr>
              <w:pStyle w:val="afff7"/>
              <w:jc w:val="center"/>
              <w:rPr>
                <w:rFonts w:ascii="標楷體" w:hAnsi="標楷體"/>
              </w:rPr>
            </w:pPr>
          </w:p>
        </w:tc>
        <w:tc>
          <w:tcPr>
            <w:tcW w:w="597" w:type="dxa"/>
            <w:vAlign w:val="center"/>
          </w:tcPr>
          <w:p w14:paraId="61FF97A3" w14:textId="77777777" w:rsidR="009E19B1" w:rsidRPr="001A5023" w:rsidRDefault="009E19B1" w:rsidP="00BF57AC">
            <w:pPr>
              <w:pStyle w:val="afff7"/>
              <w:jc w:val="center"/>
              <w:rPr>
                <w:rFonts w:ascii="標楷體" w:hAnsi="標楷體"/>
              </w:rPr>
            </w:pPr>
          </w:p>
        </w:tc>
      </w:tr>
      <w:tr w:rsidR="009E19B1" w:rsidRPr="001A5023" w14:paraId="4DCC74F0" w14:textId="77777777" w:rsidTr="00BF57AC">
        <w:trPr>
          <w:trHeight w:val="397"/>
          <w:jc w:val="center"/>
        </w:trPr>
        <w:tc>
          <w:tcPr>
            <w:tcW w:w="1263" w:type="dxa"/>
            <w:vAlign w:val="center"/>
          </w:tcPr>
          <w:p w14:paraId="4D4964E3" w14:textId="24A68FBE" w:rsidR="009E19B1" w:rsidRPr="001A5023" w:rsidRDefault="00EC2F10" w:rsidP="00BF57AC">
            <w:pPr>
              <w:jc w:val="both"/>
            </w:pPr>
            <w:r>
              <w:rPr>
                <w:rFonts w:hint="eastAsia"/>
                <w:highlight w:val="yellow"/>
              </w:rPr>
              <w:lastRenderedPageBreak/>
              <w:t>台灣</w:t>
            </w:r>
            <w:r w:rsidR="00B35E65">
              <w:rPr>
                <w:rFonts w:hint="eastAsia"/>
                <w:highlight w:val="yellow"/>
              </w:rPr>
              <w:t>石油</w:t>
            </w:r>
            <w:r w:rsidR="009E19B1" w:rsidRPr="00F55FA2">
              <w:rPr>
                <w:rFonts w:hint="eastAsia"/>
                <w:highlight w:val="yellow"/>
              </w:rPr>
              <w:t>公司</w:t>
            </w:r>
            <w:r w:rsidR="009E0B73">
              <w:rPr>
                <w:rFonts w:hint="eastAsia"/>
                <w:highlight w:val="yellow"/>
              </w:rPr>
              <w:t>-</w:t>
            </w:r>
            <w:r w:rsidR="009E0B73">
              <w:rPr>
                <w:rFonts w:hint="eastAsia"/>
                <w:highlight w:val="yellow"/>
              </w:rPr>
              <w:t>鹿谷加油站</w:t>
            </w:r>
            <w:r w:rsidR="009E0B73">
              <w:rPr>
                <w:rFonts w:hint="eastAsia"/>
                <w:highlight w:val="yellow"/>
              </w:rPr>
              <w:t>(</w:t>
            </w:r>
            <w:r w:rsidR="009E0B73">
              <w:rPr>
                <w:rFonts w:hint="eastAsia"/>
                <w:highlight w:val="yellow"/>
              </w:rPr>
              <w:t>直營</w:t>
            </w:r>
            <w:r w:rsidR="009E0B73">
              <w:rPr>
                <w:rFonts w:hint="eastAsia"/>
                <w:highlight w:val="yellow"/>
              </w:rPr>
              <w:t>)</w:t>
            </w:r>
          </w:p>
        </w:tc>
        <w:tc>
          <w:tcPr>
            <w:tcW w:w="596" w:type="dxa"/>
            <w:vAlign w:val="center"/>
          </w:tcPr>
          <w:p w14:paraId="13B035FA" w14:textId="77777777" w:rsidR="009E19B1" w:rsidRPr="001A5023" w:rsidRDefault="009E19B1" w:rsidP="00BF57AC">
            <w:pPr>
              <w:pStyle w:val="afff7"/>
              <w:jc w:val="center"/>
              <w:rPr>
                <w:rFonts w:ascii="標楷體" w:hAnsi="標楷體"/>
              </w:rPr>
            </w:pPr>
          </w:p>
        </w:tc>
        <w:tc>
          <w:tcPr>
            <w:tcW w:w="596" w:type="dxa"/>
            <w:vAlign w:val="center"/>
          </w:tcPr>
          <w:p w14:paraId="6A1385AB" w14:textId="77777777" w:rsidR="009E19B1" w:rsidRPr="001A5023" w:rsidRDefault="009E19B1" w:rsidP="00BF57AC">
            <w:pPr>
              <w:pStyle w:val="afff7"/>
              <w:jc w:val="center"/>
              <w:rPr>
                <w:rFonts w:ascii="標楷體" w:hAnsi="標楷體"/>
              </w:rPr>
            </w:pPr>
          </w:p>
        </w:tc>
        <w:tc>
          <w:tcPr>
            <w:tcW w:w="596" w:type="dxa"/>
            <w:vAlign w:val="center"/>
          </w:tcPr>
          <w:p w14:paraId="09FBE6C3" w14:textId="77777777" w:rsidR="009E19B1" w:rsidRPr="001A5023" w:rsidRDefault="009E19B1" w:rsidP="00BF57AC">
            <w:pPr>
              <w:pStyle w:val="afff7"/>
              <w:jc w:val="center"/>
              <w:rPr>
                <w:rFonts w:ascii="標楷體" w:hAnsi="標楷體"/>
              </w:rPr>
            </w:pPr>
          </w:p>
        </w:tc>
        <w:tc>
          <w:tcPr>
            <w:tcW w:w="597" w:type="dxa"/>
            <w:vAlign w:val="center"/>
          </w:tcPr>
          <w:p w14:paraId="1FD08110" w14:textId="77777777" w:rsidR="009E19B1" w:rsidRPr="001A5023" w:rsidRDefault="009E19B1" w:rsidP="00BF57AC">
            <w:pPr>
              <w:pStyle w:val="afff7"/>
              <w:jc w:val="center"/>
              <w:rPr>
                <w:rFonts w:ascii="標楷體" w:hAnsi="標楷體"/>
              </w:rPr>
            </w:pPr>
          </w:p>
        </w:tc>
        <w:tc>
          <w:tcPr>
            <w:tcW w:w="596" w:type="dxa"/>
            <w:vAlign w:val="center"/>
          </w:tcPr>
          <w:p w14:paraId="1CF3FB76" w14:textId="77777777" w:rsidR="009E19B1" w:rsidRPr="001A5023" w:rsidRDefault="009E19B1" w:rsidP="00BF57AC">
            <w:pPr>
              <w:pStyle w:val="afff7"/>
              <w:jc w:val="center"/>
              <w:rPr>
                <w:rFonts w:ascii="標楷體" w:hAnsi="標楷體"/>
              </w:rPr>
            </w:pPr>
          </w:p>
        </w:tc>
        <w:tc>
          <w:tcPr>
            <w:tcW w:w="596" w:type="dxa"/>
            <w:vAlign w:val="center"/>
          </w:tcPr>
          <w:p w14:paraId="57029DA1" w14:textId="77777777" w:rsidR="009E19B1" w:rsidRPr="001A5023" w:rsidRDefault="009E19B1" w:rsidP="00BF57AC">
            <w:pPr>
              <w:pStyle w:val="afff7"/>
              <w:jc w:val="center"/>
              <w:rPr>
                <w:rFonts w:ascii="標楷體" w:hAnsi="標楷體"/>
              </w:rPr>
            </w:pPr>
          </w:p>
        </w:tc>
        <w:tc>
          <w:tcPr>
            <w:tcW w:w="596" w:type="dxa"/>
            <w:vAlign w:val="center"/>
          </w:tcPr>
          <w:p w14:paraId="1A66196F" w14:textId="77777777" w:rsidR="009E19B1" w:rsidRPr="001A5023" w:rsidRDefault="009E19B1" w:rsidP="00BF57AC">
            <w:pPr>
              <w:pStyle w:val="afff7"/>
              <w:jc w:val="center"/>
              <w:rPr>
                <w:rFonts w:ascii="標楷體" w:hAnsi="標楷體"/>
              </w:rPr>
            </w:pPr>
          </w:p>
        </w:tc>
        <w:tc>
          <w:tcPr>
            <w:tcW w:w="597" w:type="dxa"/>
            <w:vAlign w:val="center"/>
          </w:tcPr>
          <w:p w14:paraId="59EA7909" w14:textId="77777777" w:rsidR="009E19B1" w:rsidRPr="001A5023" w:rsidRDefault="009E19B1" w:rsidP="00BF57AC">
            <w:pPr>
              <w:pStyle w:val="afff7"/>
              <w:jc w:val="center"/>
              <w:rPr>
                <w:rFonts w:ascii="標楷體" w:hAnsi="標楷體"/>
              </w:rPr>
            </w:pPr>
          </w:p>
        </w:tc>
        <w:tc>
          <w:tcPr>
            <w:tcW w:w="596" w:type="dxa"/>
            <w:vAlign w:val="center"/>
          </w:tcPr>
          <w:p w14:paraId="13323393" w14:textId="77777777" w:rsidR="009E19B1" w:rsidRPr="001A5023" w:rsidRDefault="009E19B1" w:rsidP="00BF57AC">
            <w:pPr>
              <w:pStyle w:val="afff7"/>
              <w:jc w:val="center"/>
              <w:rPr>
                <w:rFonts w:ascii="標楷體" w:hAnsi="標楷體"/>
              </w:rPr>
            </w:pPr>
          </w:p>
        </w:tc>
        <w:tc>
          <w:tcPr>
            <w:tcW w:w="596" w:type="dxa"/>
            <w:vAlign w:val="center"/>
          </w:tcPr>
          <w:p w14:paraId="07F15810" w14:textId="77777777" w:rsidR="009E19B1" w:rsidRPr="001A5023" w:rsidRDefault="009E19B1" w:rsidP="00BF57AC">
            <w:pPr>
              <w:pStyle w:val="afff7"/>
              <w:jc w:val="center"/>
              <w:rPr>
                <w:rFonts w:ascii="標楷體" w:hAnsi="標楷體"/>
              </w:rPr>
            </w:pPr>
          </w:p>
        </w:tc>
        <w:tc>
          <w:tcPr>
            <w:tcW w:w="596" w:type="dxa"/>
            <w:vAlign w:val="center"/>
          </w:tcPr>
          <w:p w14:paraId="50CC0021" w14:textId="77777777" w:rsidR="009E19B1" w:rsidRPr="001A5023" w:rsidRDefault="009E19B1" w:rsidP="00BF57AC">
            <w:pPr>
              <w:pStyle w:val="afff7"/>
              <w:jc w:val="center"/>
              <w:rPr>
                <w:rFonts w:ascii="標楷體" w:hAnsi="標楷體"/>
              </w:rPr>
            </w:pPr>
          </w:p>
        </w:tc>
        <w:tc>
          <w:tcPr>
            <w:tcW w:w="597" w:type="dxa"/>
            <w:vAlign w:val="center"/>
          </w:tcPr>
          <w:p w14:paraId="3D2DD32C" w14:textId="77777777" w:rsidR="009E19B1" w:rsidRPr="001A5023" w:rsidRDefault="009E19B1" w:rsidP="00BF57AC">
            <w:pPr>
              <w:pStyle w:val="afff7"/>
              <w:jc w:val="center"/>
              <w:rPr>
                <w:rFonts w:ascii="標楷體" w:hAnsi="標楷體"/>
              </w:rPr>
            </w:pPr>
          </w:p>
        </w:tc>
        <w:tc>
          <w:tcPr>
            <w:tcW w:w="596" w:type="dxa"/>
            <w:vAlign w:val="center"/>
          </w:tcPr>
          <w:p w14:paraId="220B0904" w14:textId="77777777" w:rsidR="009E19B1" w:rsidRPr="001A5023" w:rsidRDefault="009E19B1" w:rsidP="00BF57AC">
            <w:pPr>
              <w:pStyle w:val="afff7"/>
              <w:jc w:val="center"/>
              <w:rPr>
                <w:rFonts w:ascii="標楷體" w:hAnsi="標楷體"/>
              </w:rPr>
            </w:pPr>
          </w:p>
        </w:tc>
        <w:tc>
          <w:tcPr>
            <w:tcW w:w="596" w:type="dxa"/>
            <w:vAlign w:val="center"/>
          </w:tcPr>
          <w:p w14:paraId="1C65A39D"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7" w:type="dxa"/>
            <w:vAlign w:val="center"/>
          </w:tcPr>
          <w:p w14:paraId="02428A9E" w14:textId="77777777" w:rsidR="009E19B1" w:rsidRPr="001A5023" w:rsidRDefault="009E19B1" w:rsidP="00BF57AC">
            <w:pPr>
              <w:pStyle w:val="afff7"/>
              <w:jc w:val="center"/>
              <w:rPr>
                <w:rFonts w:ascii="標楷體" w:hAnsi="標楷體"/>
              </w:rPr>
            </w:pPr>
          </w:p>
        </w:tc>
      </w:tr>
      <w:tr w:rsidR="009E19B1" w:rsidRPr="001A5023" w14:paraId="1A2D3126" w14:textId="77777777" w:rsidTr="00BF57AC">
        <w:trPr>
          <w:trHeight w:val="397"/>
          <w:jc w:val="center"/>
        </w:trPr>
        <w:tc>
          <w:tcPr>
            <w:tcW w:w="1263" w:type="dxa"/>
            <w:vAlign w:val="center"/>
          </w:tcPr>
          <w:p w14:paraId="37AEF51B" w14:textId="60BBC163" w:rsidR="009E19B1" w:rsidRPr="001A5023" w:rsidRDefault="009E19B1" w:rsidP="00BF57AC">
            <w:pPr>
              <w:jc w:val="both"/>
            </w:pPr>
            <w:r w:rsidRPr="001A5023">
              <w:rPr>
                <w:rFonts w:hint="eastAsia"/>
              </w:rPr>
              <w:t>台灣電力公司</w:t>
            </w:r>
            <w:r w:rsidR="00D31526">
              <w:rPr>
                <w:rFonts w:hint="eastAsia"/>
              </w:rPr>
              <w:t>鹿谷服務所</w:t>
            </w:r>
          </w:p>
        </w:tc>
        <w:tc>
          <w:tcPr>
            <w:tcW w:w="596" w:type="dxa"/>
            <w:vAlign w:val="center"/>
          </w:tcPr>
          <w:p w14:paraId="4DFDD617" w14:textId="77777777" w:rsidR="009E19B1" w:rsidRPr="001A5023" w:rsidRDefault="009E19B1" w:rsidP="00BF57AC">
            <w:pPr>
              <w:pStyle w:val="afff7"/>
              <w:jc w:val="center"/>
              <w:rPr>
                <w:rFonts w:ascii="標楷體" w:hAnsi="標楷體"/>
              </w:rPr>
            </w:pPr>
          </w:p>
        </w:tc>
        <w:tc>
          <w:tcPr>
            <w:tcW w:w="596" w:type="dxa"/>
            <w:vAlign w:val="center"/>
          </w:tcPr>
          <w:p w14:paraId="1E0AFC8F" w14:textId="77777777" w:rsidR="009E19B1" w:rsidRPr="001A5023" w:rsidRDefault="009E19B1" w:rsidP="00BF57AC">
            <w:pPr>
              <w:pStyle w:val="afff7"/>
              <w:jc w:val="center"/>
              <w:rPr>
                <w:rFonts w:ascii="標楷體" w:hAnsi="標楷體"/>
              </w:rPr>
            </w:pPr>
          </w:p>
        </w:tc>
        <w:tc>
          <w:tcPr>
            <w:tcW w:w="596" w:type="dxa"/>
            <w:vAlign w:val="center"/>
          </w:tcPr>
          <w:p w14:paraId="2687C960" w14:textId="77777777" w:rsidR="009E19B1" w:rsidRPr="001A5023" w:rsidRDefault="009E19B1" w:rsidP="00BF57AC">
            <w:pPr>
              <w:pStyle w:val="afff7"/>
              <w:jc w:val="center"/>
              <w:rPr>
                <w:rFonts w:ascii="標楷體" w:hAnsi="標楷體"/>
              </w:rPr>
            </w:pPr>
          </w:p>
        </w:tc>
        <w:tc>
          <w:tcPr>
            <w:tcW w:w="597" w:type="dxa"/>
            <w:vAlign w:val="center"/>
          </w:tcPr>
          <w:p w14:paraId="42453008" w14:textId="77777777" w:rsidR="009E19B1" w:rsidRPr="001A5023" w:rsidRDefault="009E19B1" w:rsidP="00BF57AC">
            <w:pPr>
              <w:pStyle w:val="afff7"/>
              <w:jc w:val="center"/>
              <w:rPr>
                <w:rFonts w:ascii="標楷體" w:hAnsi="標楷體"/>
              </w:rPr>
            </w:pPr>
          </w:p>
        </w:tc>
        <w:tc>
          <w:tcPr>
            <w:tcW w:w="596" w:type="dxa"/>
            <w:vAlign w:val="center"/>
          </w:tcPr>
          <w:p w14:paraId="735079AC" w14:textId="77777777" w:rsidR="009E19B1" w:rsidRPr="001A5023" w:rsidRDefault="009E19B1" w:rsidP="00BF57AC">
            <w:pPr>
              <w:pStyle w:val="afff7"/>
              <w:jc w:val="center"/>
              <w:rPr>
                <w:rFonts w:ascii="標楷體" w:hAnsi="標楷體"/>
              </w:rPr>
            </w:pPr>
          </w:p>
        </w:tc>
        <w:tc>
          <w:tcPr>
            <w:tcW w:w="596" w:type="dxa"/>
            <w:vAlign w:val="center"/>
          </w:tcPr>
          <w:p w14:paraId="7158A25C" w14:textId="77777777" w:rsidR="009E19B1" w:rsidRPr="001A5023" w:rsidRDefault="009E19B1" w:rsidP="00BF57AC">
            <w:pPr>
              <w:pStyle w:val="afff7"/>
              <w:jc w:val="center"/>
              <w:rPr>
                <w:rFonts w:ascii="標楷體" w:hAnsi="標楷體"/>
              </w:rPr>
            </w:pPr>
          </w:p>
        </w:tc>
        <w:tc>
          <w:tcPr>
            <w:tcW w:w="596" w:type="dxa"/>
            <w:vAlign w:val="center"/>
          </w:tcPr>
          <w:p w14:paraId="70598C65" w14:textId="77777777" w:rsidR="009E19B1" w:rsidRPr="001A5023" w:rsidRDefault="009E19B1" w:rsidP="00BF57AC">
            <w:pPr>
              <w:pStyle w:val="afff7"/>
              <w:jc w:val="center"/>
              <w:rPr>
                <w:rFonts w:ascii="標楷體" w:hAnsi="標楷體"/>
              </w:rPr>
            </w:pPr>
          </w:p>
        </w:tc>
        <w:tc>
          <w:tcPr>
            <w:tcW w:w="597" w:type="dxa"/>
            <w:vAlign w:val="center"/>
          </w:tcPr>
          <w:p w14:paraId="366BEAF7" w14:textId="77777777" w:rsidR="009E19B1" w:rsidRPr="001A5023" w:rsidRDefault="009E19B1" w:rsidP="00BF57AC">
            <w:pPr>
              <w:pStyle w:val="afff7"/>
              <w:jc w:val="center"/>
              <w:rPr>
                <w:rFonts w:ascii="標楷體" w:hAnsi="標楷體"/>
              </w:rPr>
            </w:pPr>
          </w:p>
        </w:tc>
        <w:tc>
          <w:tcPr>
            <w:tcW w:w="596" w:type="dxa"/>
            <w:vAlign w:val="center"/>
          </w:tcPr>
          <w:p w14:paraId="6521CB56" w14:textId="77777777" w:rsidR="009E19B1" w:rsidRPr="001A5023" w:rsidRDefault="009E19B1" w:rsidP="00BF57AC">
            <w:pPr>
              <w:pStyle w:val="afff7"/>
              <w:jc w:val="center"/>
              <w:rPr>
                <w:rFonts w:ascii="標楷體" w:hAnsi="標楷體"/>
              </w:rPr>
            </w:pPr>
          </w:p>
        </w:tc>
        <w:tc>
          <w:tcPr>
            <w:tcW w:w="596" w:type="dxa"/>
            <w:vAlign w:val="center"/>
          </w:tcPr>
          <w:p w14:paraId="5C8298A1" w14:textId="77777777" w:rsidR="009E19B1" w:rsidRPr="001A5023" w:rsidRDefault="009E19B1" w:rsidP="00BF57AC">
            <w:pPr>
              <w:pStyle w:val="afff7"/>
              <w:jc w:val="center"/>
              <w:rPr>
                <w:rFonts w:ascii="標楷體" w:hAnsi="標楷體"/>
              </w:rPr>
            </w:pPr>
          </w:p>
        </w:tc>
        <w:tc>
          <w:tcPr>
            <w:tcW w:w="596" w:type="dxa"/>
            <w:vAlign w:val="center"/>
          </w:tcPr>
          <w:p w14:paraId="19263208"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7" w:type="dxa"/>
            <w:vAlign w:val="center"/>
          </w:tcPr>
          <w:p w14:paraId="695A12B4" w14:textId="77777777" w:rsidR="009E19B1" w:rsidRPr="001A5023" w:rsidRDefault="009E19B1" w:rsidP="00BF57AC">
            <w:pPr>
              <w:pStyle w:val="afff7"/>
              <w:jc w:val="center"/>
              <w:rPr>
                <w:rFonts w:ascii="標楷體" w:hAnsi="標楷體"/>
              </w:rPr>
            </w:pPr>
          </w:p>
        </w:tc>
        <w:tc>
          <w:tcPr>
            <w:tcW w:w="596" w:type="dxa"/>
            <w:vAlign w:val="center"/>
          </w:tcPr>
          <w:p w14:paraId="3F8C6D44" w14:textId="77777777" w:rsidR="009E19B1" w:rsidRPr="001A5023" w:rsidRDefault="009E19B1" w:rsidP="00BF57AC">
            <w:pPr>
              <w:pStyle w:val="afff7"/>
              <w:jc w:val="center"/>
              <w:rPr>
                <w:rFonts w:ascii="標楷體" w:hAnsi="標楷體"/>
              </w:rPr>
            </w:pPr>
          </w:p>
        </w:tc>
        <w:tc>
          <w:tcPr>
            <w:tcW w:w="596" w:type="dxa"/>
            <w:vAlign w:val="center"/>
          </w:tcPr>
          <w:p w14:paraId="0948966F" w14:textId="77777777" w:rsidR="009E19B1" w:rsidRPr="001A5023" w:rsidRDefault="009E19B1" w:rsidP="00BF57AC">
            <w:pPr>
              <w:pStyle w:val="afff7"/>
              <w:jc w:val="center"/>
              <w:rPr>
                <w:rFonts w:ascii="標楷體" w:hAnsi="標楷體"/>
              </w:rPr>
            </w:pPr>
          </w:p>
        </w:tc>
        <w:tc>
          <w:tcPr>
            <w:tcW w:w="597" w:type="dxa"/>
            <w:vAlign w:val="center"/>
          </w:tcPr>
          <w:p w14:paraId="40BFD3CD" w14:textId="77777777" w:rsidR="009E19B1" w:rsidRPr="001A5023" w:rsidRDefault="009E19B1" w:rsidP="00BF57AC">
            <w:pPr>
              <w:pStyle w:val="afff7"/>
              <w:jc w:val="center"/>
              <w:rPr>
                <w:rFonts w:ascii="標楷體" w:hAnsi="標楷體"/>
              </w:rPr>
            </w:pPr>
          </w:p>
        </w:tc>
      </w:tr>
      <w:tr w:rsidR="009E19B1" w:rsidRPr="001A5023" w14:paraId="4CAECF82" w14:textId="77777777" w:rsidTr="00BF57AC">
        <w:trPr>
          <w:trHeight w:val="397"/>
          <w:jc w:val="center"/>
        </w:trPr>
        <w:tc>
          <w:tcPr>
            <w:tcW w:w="1263" w:type="dxa"/>
            <w:vAlign w:val="center"/>
          </w:tcPr>
          <w:p w14:paraId="52C331D4" w14:textId="2E4A5E03" w:rsidR="009E19B1" w:rsidRPr="001A5023" w:rsidRDefault="009E19B1" w:rsidP="00BF57AC">
            <w:pPr>
              <w:jc w:val="both"/>
            </w:pPr>
            <w:r w:rsidRPr="00D31526">
              <w:rPr>
                <w:rFonts w:hint="eastAsia"/>
                <w:highlight w:val="green"/>
              </w:rPr>
              <w:t>中華電信公司</w:t>
            </w:r>
            <w:r w:rsidR="00D31526" w:rsidRPr="00D31526">
              <w:rPr>
                <w:rFonts w:hint="eastAsia"/>
                <w:highlight w:val="green"/>
              </w:rPr>
              <w:t>南投營業</w:t>
            </w:r>
            <w:r w:rsidR="00D31526" w:rsidRPr="00933E0D">
              <w:rPr>
                <w:rFonts w:hint="eastAsia"/>
                <w:highlight w:val="green"/>
              </w:rPr>
              <w:t>處</w:t>
            </w:r>
            <w:r w:rsidR="00933E0D" w:rsidRPr="00933E0D">
              <w:rPr>
                <w:rFonts w:hint="eastAsia"/>
                <w:highlight w:val="green"/>
              </w:rPr>
              <w:t>/</w:t>
            </w:r>
            <w:r w:rsidR="00933E0D" w:rsidRPr="00933E0D">
              <w:rPr>
                <w:rFonts w:hint="eastAsia"/>
                <w:highlight w:val="green"/>
              </w:rPr>
              <w:t>鹿谷服務所</w:t>
            </w:r>
          </w:p>
        </w:tc>
        <w:tc>
          <w:tcPr>
            <w:tcW w:w="596" w:type="dxa"/>
            <w:vAlign w:val="center"/>
          </w:tcPr>
          <w:p w14:paraId="255B869B" w14:textId="77777777" w:rsidR="009E19B1" w:rsidRPr="001A5023" w:rsidRDefault="009E19B1" w:rsidP="00BF57AC">
            <w:pPr>
              <w:pStyle w:val="afff7"/>
              <w:jc w:val="center"/>
              <w:rPr>
                <w:rFonts w:ascii="標楷體" w:hAnsi="標楷體"/>
              </w:rPr>
            </w:pPr>
          </w:p>
        </w:tc>
        <w:tc>
          <w:tcPr>
            <w:tcW w:w="596" w:type="dxa"/>
            <w:vAlign w:val="center"/>
          </w:tcPr>
          <w:p w14:paraId="4347B410" w14:textId="77777777" w:rsidR="009E19B1" w:rsidRPr="001A5023" w:rsidRDefault="009E19B1" w:rsidP="00BF57AC">
            <w:pPr>
              <w:pStyle w:val="afff7"/>
              <w:jc w:val="center"/>
              <w:rPr>
                <w:rFonts w:ascii="標楷體" w:hAnsi="標楷體"/>
              </w:rPr>
            </w:pPr>
          </w:p>
        </w:tc>
        <w:tc>
          <w:tcPr>
            <w:tcW w:w="596" w:type="dxa"/>
            <w:vAlign w:val="center"/>
          </w:tcPr>
          <w:p w14:paraId="30D395CB" w14:textId="77777777" w:rsidR="009E19B1" w:rsidRPr="001A5023" w:rsidRDefault="009E19B1" w:rsidP="00BF57AC">
            <w:pPr>
              <w:pStyle w:val="afff7"/>
              <w:jc w:val="center"/>
              <w:rPr>
                <w:rFonts w:ascii="標楷體" w:hAnsi="標楷體"/>
              </w:rPr>
            </w:pPr>
          </w:p>
        </w:tc>
        <w:tc>
          <w:tcPr>
            <w:tcW w:w="597" w:type="dxa"/>
            <w:vAlign w:val="center"/>
          </w:tcPr>
          <w:p w14:paraId="40264744" w14:textId="77777777" w:rsidR="009E19B1" w:rsidRPr="001A5023" w:rsidRDefault="009E19B1" w:rsidP="00BF57AC">
            <w:pPr>
              <w:pStyle w:val="afff7"/>
              <w:jc w:val="center"/>
              <w:rPr>
                <w:rFonts w:ascii="標楷體" w:hAnsi="標楷體"/>
              </w:rPr>
            </w:pPr>
          </w:p>
        </w:tc>
        <w:tc>
          <w:tcPr>
            <w:tcW w:w="596" w:type="dxa"/>
            <w:vAlign w:val="center"/>
          </w:tcPr>
          <w:p w14:paraId="1788D03A" w14:textId="77777777" w:rsidR="009E19B1" w:rsidRPr="001A5023" w:rsidRDefault="009E19B1" w:rsidP="00BF57AC">
            <w:pPr>
              <w:pStyle w:val="afff7"/>
              <w:jc w:val="center"/>
              <w:rPr>
                <w:rFonts w:ascii="標楷體" w:hAnsi="標楷體"/>
              </w:rPr>
            </w:pPr>
          </w:p>
        </w:tc>
        <w:tc>
          <w:tcPr>
            <w:tcW w:w="596" w:type="dxa"/>
            <w:vAlign w:val="center"/>
          </w:tcPr>
          <w:p w14:paraId="76A8F059" w14:textId="77777777" w:rsidR="009E19B1" w:rsidRPr="001A5023" w:rsidRDefault="009E19B1" w:rsidP="00BF57AC">
            <w:pPr>
              <w:pStyle w:val="afff7"/>
              <w:jc w:val="center"/>
              <w:rPr>
                <w:rFonts w:ascii="標楷體" w:hAnsi="標楷體"/>
              </w:rPr>
            </w:pPr>
          </w:p>
        </w:tc>
        <w:tc>
          <w:tcPr>
            <w:tcW w:w="596" w:type="dxa"/>
            <w:vAlign w:val="center"/>
          </w:tcPr>
          <w:p w14:paraId="4A1977C6" w14:textId="77777777" w:rsidR="009E19B1" w:rsidRPr="001A5023" w:rsidRDefault="009E19B1" w:rsidP="00BF57AC">
            <w:pPr>
              <w:pStyle w:val="afff7"/>
              <w:jc w:val="center"/>
              <w:rPr>
                <w:rFonts w:ascii="標楷體" w:hAnsi="標楷體"/>
              </w:rPr>
            </w:pPr>
          </w:p>
        </w:tc>
        <w:tc>
          <w:tcPr>
            <w:tcW w:w="597" w:type="dxa"/>
            <w:vAlign w:val="center"/>
          </w:tcPr>
          <w:p w14:paraId="4E14C111" w14:textId="77777777" w:rsidR="009E19B1" w:rsidRPr="001A5023" w:rsidRDefault="009E19B1" w:rsidP="00BF57AC">
            <w:pPr>
              <w:pStyle w:val="afff7"/>
              <w:jc w:val="center"/>
              <w:rPr>
                <w:rFonts w:ascii="標楷體" w:hAnsi="標楷體"/>
              </w:rPr>
            </w:pPr>
          </w:p>
        </w:tc>
        <w:tc>
          <w:tcPr>
            <w:tcW w:w="596" w:type="dxa"/>
            <w:vAlign w:val="center"/>
          </w:tcPr>
          <w:p w14:paraId="0D3F96B9" w14:textId="77777777" w:rsidR="009E19B1" w:rsidRPr="001A5023" w:rsidRDefault="009E19B1" w:rsidP="00BF57AC">
            <w:pPr>
              <w:pStyle w:val="afff7"/>
              <w:jc w:val="center"/>
              <w:rPr>
                <w:rFonts w:ascii="標楷體" w:hAnsi="標楷體"/>
              </w:rPr>
            </w:pPr>
          </w:p>
        </w:tc>
        <w:tc>
          <w:tcPr>
            <w:tcW w:w="596" w:type="dxa"/>
            <w:vAlign w:val="center"/>
          </w:tcPr>
          <w:p w14:paraId="5B86001C" w14:textId="77777777" w:rsidR="009E19B1" w:rsidRPr="001A5023" w:rsidRDefault="009E19B1" w:rsidP="00BF57AC">
            <w:pPr>
              <w:pStyle w:val="afff7"/>
              <w:jc w:val="center"/>
              <w:rPr>
                <w:rFonts w:ascii="標楷體" w:hAnsi="標楷體"/>
              </w:rPr>
            </w:pPr>
          </w:p>
        </w:tc>
        <w:tc>
          <w:tcPr>
            <w:tcW w:w="596" w:type="dxa"/>
            <w:vAlign w:val="center"/>
          </w:tcPr>
          <w:p w14:paraId="3EBF2842" w14:textId="77777777" w:rsidR="009E19B1" w:rsidRPr="001A5023" w:rsidRDefault="009E19B1" w:rsidP="00BF57AC">
            <w:pPr>
              <w:pStyle w:val="afff7"/>
              <w:jc w:val="center"/>
              <w:rPr>
                <w:rFonts w:ascii="標楷體" w:hAnsi="標楷體"/>
              </w:rPr>
            </w:pPr>
          </w:p>
        </w:tc>
        <w:tc>
          <w:tcPr>
            <w:tcW w:w="597" w:type="dxa"/>
            <w:vAlign w:val="center"/>
          </w:tcPr>
          <w:p w14:paraId="46785001"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10A22303" w14:textId="77777777" w:rsidR="009E19B1" w:rsidRPr="001A5023" w:rsidRDefault="009E19B1" w:rsidP="00BF57AC">
            <w:pPr>
              <w:pStyle w:val="afff7"/>
              <w:jc w:val="center"/>
              <w:rPr>
                <w:rFonts w:ascii="標楷體" w:hAnsi="標楷體"/>
              </w:rPr>
            </w:pPr>
          </w:p>
        </w:tc>
        <w:tc>
          <w:tcPr>
            <w:tcW w:w="596" w:type="dxa"/>
            <w:vAlign w:val="center"/>
          </w:tcPr>
          <w:p w14:paraId="3725EC1A" w14:textId="77777777" w:rsidR="009E19B1" w:rsidRPr="001A5023" w:rsidRDefault="009E19B1" w:rsidP="00BF57AC">
            <w:pPr>
              <w:pStyle w:val="afff7"/>
              <w:jc w:val="center"/>
              <w:rPr>
                <w:rFonts w:ascii="標楷體" w:hAnsi="標楷體"/>
              </w:rPr>
            </w:pPr>
          </w:p>
        </w:tc>
        <w:tc>
          <w:tcPr>
            <w:tcW w:w="597" w:type="dxa"/>
            <w:vAlign w:val="center"/>
          </w:tcPr>
          <w:p w14:paraId="44DF7C42" w14:textId="77777777" w:rsidR="009E19B1" w:rsidRPr="001A5023" w:rsidRDefault="009E19B1" w:rsidP="00BF57AC">
            <w:pPr>
              <w:pStyle w:val="afff7"/>
              <w:jc w:val="center"/>
              <w:rPr>
                <w:rFonts w:ascii="標楷體" w:hAnsi="標楷體"/>
              </w:rPr>
            </w:pPr>
          </w:p>
        </w:tc>
      </w:tr>
      <w:tr w:rsidR="009E19B1" w:rsidRPr="001A5023" w14:paraId="2EA0ABFA" w14:textId="77777777" w:rsidTr="00BF57AC">
        <w:trPr>
          <w:trHeight w:val="397"/>
          <w:jc w:val="center"/>
        </w:trPr>
        <w:tc>
          <w:tcPr>
            <w:tcW w:w="1263" w:type="dxa"/>
            <w:vAlign w:val="center"/>
          </w:tcPr>
          <w:p w14:paraId="695B9EC4" w14:textId="51F22E61" w:rsidR="009E19B1" w:rsidRPr="009E0B73" w:rsidRDefault="00D31526" w:rsidP="00BF57AC">
            <w:pPr>
              <w:jc w:val="both"/>
              <w:rPr>
                <w:highlight w:val="green"/>
              </w:rPr>
            </w:pPr>
            <w:r w:rsidRPr="009E0B73">
              <w:rPr>
                <w:rFonts w:hint="eastAsia"/>
                <w:highlight w:val="green"/>
              </w:rPr>
              <w:t>竹名天然氣股份有限公司</w:t>
            </w:r>
            <w:r w:rsidRPr="009E0B73">
              <w:rPr>
                <w:rFonts w:hint="eastAsia"/>
                <w:highlight w:val="green"/>
              </w:rPr>
              <w:t>(</w:t>
            </w:r>
            <w:r w:rsidRPr="009E0B73">
              <w:rPr>
                <w:rFonts w:hint="eastAsia"/>
                <w:highlight w:val="green"/>
              </w:rPr>
              <w:t>簡稱</w:t>
            </w:r>
            <w:r w:rsidRPr="009E0B73">
              <w:rPr>
                <w:rFonts w:hint="eastAsia"/>
                <w:highlight w:val="green"/>
              </w:rPr>
              <w:t>)</w:t>
            </w:r>
            <w:r w:rsidR="009E19B1" w:rsidRPr="009E0B73">
              <w:rPr>
                <w:rFonts w:hint="eastAsia"/>
                <w:highlight w:val="green"/>
              </w:rPr>
              <w:t>瓦斯天然氣公司</w:t>
            </w:r>
          </w:p>
        </w:tc>
        <w:tc>
          <w:tcPr>
            <w:tcW w:w="596" w:type="dxa"/>
            <w:vAlign w:val="center"/>
          </w:tcPr>
          <w:p w14:paraId="7AE6BEA9" w14:textId="77777777" w:rsidR="009E19B1" w:rsidRPr="001A5023" w:rsidRDefault="009E19B1" w:rsidP="00BF57AC">
            <w:pPr>
              <w:pStyle w:val="afff7"/>
              <w:jc w:val="center"/>
              <w:rPr>
                <w:rFonts w:ascii="標楷體" w:hAnsi="標楷體"/>
              </w:rPr>
            </w:pPr>
          </w:p>
        </w:tc>
        <w:tc>
          <w:tcPr>
            <w:tcW w:w="596" w:type="dxa"/>
            <w:vAlign w:val="center"/>
          </w:tcPr>
          <w:p w14:paraId="012D4419" w14:textId="77777777" w:rsidR="009E19B1" w:rsidRPr="001A5023" w:rsidRDefault="009E19B1" w:rsidP="00BF57AC">
            <w:pPr>
              <w:pStyle w:val="afff7"/>
              <w:jc w:val="center"/>
              <w:rPr>
                <w:rFonts w:ascii="標楷體" w:hAnsi="標楷體"/>
              </w:rPr>
            </w:pPr>
          </w:p>
        </w:tc>
        <w:tc>
          <w:tcPr>
            <w:tcW w:w="596" w:type="dxa"/>
            <w:vAlign w:val="center"/>
          </w:tcPr>
          <w:p w14:paraId="409A195F" w14:textId="77777777" w:rsidR="009E19B1" w:rsidRPr="001A5023" w:rsidRDefault="009E19B1" w:rsidP="00BF57AC">
            <w:pPr>
              <w:pStyle w:val="afff7"/>
              <w:jc w:val="center"/>
              <w:rPr>
                <w:rFonts w:ascii="標楷體" w:hAnsi="標楷體"/>
              </w:rPr>
            </w:pPr>
          </w:p>
        </w:tc>
        <w:tc>
          <w:tcPr>
            <w:tcW w:w="597" w:type="dxa"/>
            <w:vAlign w:val="center"/>
          </w:tcPr>
          <w:p w14:paraId="72CC2461" w14:textId="77777777" w:rsidR="009E19B1" w:rsidRPr="001A5023" w:rsidRDefault="009E19B1" w:rsidP="00BF57AC">
            <w:pPr>
              <w:pStyle w:val="afff7"/>
              <w:jc w:val="center"/>
              <w:rPr>
                <w:rFonts w:ascii="標楷體" w:hAnsi="標楷體"/>
              </w:rPr>
            </w:pPr>
          </w:p>
        </w:tc>
        <w:tc>
          <w:tcPr>
            <w:tcW w:w="596" w:type="dxa"/>
            <w:vAlign w:val="center"/>
          </w:tcPr>
          <w:p w14:paraId="1C9CA4DC" w14:textId="77777777" w:rsidR="009E19B1" w:rsidRPr="001A5023" w:rsidRDefault="009E19B1" w:rsidP="00BF57AC">
            <w:pPr>
              <w:pStyle w:val="afff7"/>
              <w:jc w:val="center"/>
              <w:rPr>
                <w:rFonts w:ascii="標楷體" w:hAnsi="標楷體"/>
              </w:rPr>
            </w:pPr>
          </w:p>
        </w:tc>
        <w:tc>
          <w:tcPr>
            <w:tcW w:w="596" w:type="dxa"/>
            <w:vAlign w:val="center"/>
          </w:tcPr>
          <w:p w14:paraId="406D5D12" w14:textId="77777777" w:rsidR="009E19B1" w:rsidRPr="001A5023" w:rsidRDefault="009E19B1" w:rsidP="00BF57AC">
            <w:pPr>
              <w:pStyle w:val="afff7"/>
              <w:jc w:val="center"/>
              <w:rPr>
                <w:rFonts w:ascii="標楷體" w:hAnsi="標楷體"/>
              </w:rPr>
            </w:pPr>
          </w:p>
        </w:tc>
        <w:tc>
          <w:tcPr>
            <w:tcW w:w="596" w:type="dxa"/>
            <w:vAlign w:val="center"/>
          </w:tcPr>
          <w:p w14:paraId="3E984A84" w14:textId="77777777" w:rsidR="009E19B1" w:rsidRPr="001A5023" w:rsidRDefault="009E19B1" w:rsidP="00BF57AC">
            <w:pPr>
              <w:pStyle w:val="afff7"/>
              <w:jc w:val="center"/>
              <w:rPr>
                <w:rFonts w:ascii="標楷體" w:hAnsi="標楷體"/>
              </w:rPr>
            </w:pPr>
          </w:p>
        </w:tc>
        <w:tc>
          <w:tcPr>
            <w:tcW w:w="597" w:type="dxa"/>
            <w:vAlign w:val="center"/>
          </w:tcPr>
          <w:p w14:paraId="736F6EA9" w14:textId="77777777" w:rsidR="009E19B1" w:rsidRPr="001A5023" w:rsidRDefault="009E19B1" w:rsidP="00BF57AC">
            <w:pPr>
              <w:pStyle w:val="afff7"/>
              <w:jc w:val="center"/>
              <w:rPr>
                <w:rFonts w:ascii="標楷體" w:hAnsi="標楷體"/>
              </w:rPr>
            </w:pPr>
          </w:p>
        </w:tc>
        <w:tc>
          <w:tcPr>
            <w:tcW w:w="596" w:type="dxa"/>
            <w:vAlign w:val="center"/>
          </w:tcPr>
          <w:p w14:paraId="14F538E4" w14:textId="77777777" w:rsidR="009E19B1" w:rsidRPr="001A5023" w:rsidRDefault="009E19B1" w:rsidP="00BF57AC">
            <w:pPr>
              <w:pStyle w:val="afff7"/>
              <w:jc w:val="center"/>
              <w:rPr>
                <w:rFonts w:ascii="標楷體" w:hAnsi="標楷體"/>
              </w:rPr>
            </w:pPr>
          </w:p>
        </w:tc>
        <w:tc>
          <w:tcPr>
            <w:tcW w:w="596" w:type="dxa"/>
            <w:vAlign w:val="center"/>
          </w:tcPr>
          <w:p w14:paraId="1E944119" w14:textId="77777777" w:rsidR="009E19B1" w:rsidRPr="001A5023" w:rsidRDefault="009E19B1" w:rsidP="00BF57AC">
            <w:pPr>
              <w:pStyle w:val="afff7"/>
              <w:jc w:val="center"/>
              <w:rPr>
                <w:rFonts w:ascii="標楷體" w:hAnsi="標楷體"/>
              </w:rPr>
            </w:pPr>
          </w:p>
        </w:tc>
        <w:tc>
          <w:tcPr>
            <w:tcW w:w="596" w:type="dxa"/>
            <w:vAlign w:val="center"/>
          </w:tcPr>
          <w:p w14:paraId="38920D63" w14:textId="77777777" w:rsidR="009E19B1" w:rsidRPr="001A5023" w:rsidRDefault="009E19B1" w:rsidP="00BF57AC">
            <w:pPr>
              <w:pStyle w:val="afff7"/>
              <w:jc w:val="center"/>
              <w:rPr>
                <w:rFonts w:ascii="標楷體" w:hAnsi="標楷體"/>
              </w:rPr>
            </w:pPr>
          </w:p>
        </w:tc>
        <w:tc>
          <w:tcPr>
            <w:tcW w:w="597" w:type="dxa"/>
            <w:vAlign w:val="center"/>
          </w:tcPr>
          <w:p w14:paraId="5618565F" w14:textId="77777777" w:rsidR="009E19B1" w:rsidRPr="001A5023" w:rsidRDefault="009E19B1" w:rsidP="00BF57AC">
            <w:pPr>
              <w:pStyle w:val="afff7"/>
              <w:jc w:val="center"/>
              <w:rPr>
                <w:rFonts w:ascii="標楷體" w:hAnsi="標楷體"/>
              </w:rPr>
            </w:pPr>
          </w:p>
        </w:tc>
        <w:tc>
          <w:tcPr>
            <w:tcW w:w="596" w:type="dxa"/>
            <w:vAlign w:val="center"/>
          </w:tcPr>
          <w:p w14:paraId="7EB65852" w14:textId="77777777" w:rsidR="009E19B1" w:rsidRPr="001A5023" w:rsidRDefault="009E19B1" w:rsidP="00BF57AC">
            <w:pPr>
              <w:pStyle w:val="afff7"/>
              <w:jc w:val="center"/>
              <w:rPr>
                <w:rFonts w:ascii="標楷體" w:hAnsi="標楷體"/>
              </w:rPr>
            </w:pPr>
          </w:p>
        </w:tc>
        <w:tc>
          <w:tcPr>
            <w:tcW w:w="596" w:type="dxa"/>
            <w:vAlign w:val="center"/>
          </w:tcPr>
          <w:p w14:paraId="34672B84" w14:textId="77777777" w:rsidR="009E19B1" w:rsidRPr="001A5023" w:rsidRDefault="009E19B1" w:rsidP="00BF57AC">
            <w:pPr>
              <w:pStyle w:val="afff7"/>
              <w:jc w:val="center"/>
              <w:rPr>
                <w:rFonts w:ascii="標楷體" w:hAnsi="標楷體"/>
              </w:rPr>
            </w:pPr>
          </w:p>
        </w:tc>
        <w:tc>
          <w:tcPr>
            <w:tcW w:w="597" w:type="dxa"/>
            <w:vAlign w:val="center"/>
          </w:tcPr>
          <w:p w14:paraId="74FD25D1"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r>
      <w:tr w:rsidR="009E19B1" w:rsidRPr="001A5023" w14:paraId="368C1A2A" w14:textId="77777777" w:rsidTr="00BF57AC">
        <w:trPr>
          <w:trHeight w:val="397"/>
          <w:jc w:val="center"/>
        </w:trPr>
        <w:tc>
          <w:tcPr>
            <w:tcW w:w="1263" w:type="dxa"/>
            <w:vAlign w:val="center"/>
          </w:tcPr>
          <w:p w14:paraId="64F262C5" w14:textId="4F6D526F" w:rsidR="009E19B1" w:rsidRPr="009E0B73" w:rsidRDefault="00B35E65" w:rsidP="00BF57AC">
            <w:pPr>
              <w:pStyle w:val="afff7"/>
              <w:jc w:val="both"/>
              <w:rPr>
                <w:highlight w:val="green"/>
              </w:rPr>
            </w:pPr>
            <w:r>
              <w:rPr>
                <w:rFonts w:hint="eastAsia"/>
                <w:highlight w:val="green"/>
              </w:rPr>
              <w:t>台灣</w:t>
            </w:r>
            <w:r w:rsidR="009E19B1" w:rsidRPr="009E0B73">
              <w:rPr>
                <w:rFonts w:hint="eastAsia"/>
                <w:highlight w:val="green"/>
              </w:rPr>
              <w:t>自來水公司</w:t>
            </w:r>
            <w:r w:rsidR="00D31526" w:rsidRPr="009E0B73">
              <w:rPr>
                <w:rFonts w:hint="eastAsia"/>
                <w:highlight w:val="green"/>
              </w:rPr>
              <w:t>竹山營運所</w:t>
            </w:r>
            <w:r w:rsidR="00D31526" w:rsidRPr="009E0B73">
              <w:rPr>
                <w:rFonts w:hint="eastAsia"/>
                <w:highlight w:val="green"/>
              </w:rPr>
              <w:t>(</w:t>
            </w:r>
            <w:r w:rsidR="00D31526" w:rsidRPr="009E0B73">
              <w:rPr>
                <w:rFonts w:hint="eastAsia"/>
                <w:highlight w:val="green"/>
              </w:rPr>
              <w:t>簡稱自來水公司</w:t>
            </w:r>
            <w:r w:rsidR="00D31526" w:rsidRPr="009E0B73">
              <w:rPr>
                <w:rFonts w:hint="eastAsia"/>
                <w:highlight w:val="green"/>
              </w:rPr>
              <w:t>)</w:t>
            </w:r>
          </w:p>
        </w:tc>
        <w:tc>
          <w:tcPr>
            <w:tcW w:w="596" w:type="dxa"/>
            <w:vAlign w:val="center"/>
          </w:tcPr>
          <w:p w14:paraId="41C40E50" w14:textId="77777777" w:rsidR="009E19B1" w:rsidRPr="001A5023" w:rsidRDefault="009E19B1" w:rsidP="00BF57AC">
            <w:pPr>
              <w:pStyle w:val="afff7"/>
              <w:jc w:val="center"/>
              <w:rPr>
                <w:rFonts w:ascii="標楷體" w:hAnsi="標楷體"/>
              </w:rPr>
            </w:pPr>
          </w:p>
        </w:tc>
        <w:tc>
          <w:tcPr>
            <w:tcW w:w="596" w:type="dxa"/>
            <w:vAlign w:val="center"/>
          </w:tcPr>
          <w:p w14:paraId="1965D860" w14:textId="77777777" w:rsidR="009E19B1" w:rsidRPr="001A5023" w:rsidRDefault="009E19B1" w:rsidP="00BF57AC">
            <w:pPr>
              <w:pStyle w:val="afff7"/>
              <w:jc w:val="center"/>
              <w:rPr>
                <w:rFonts w:ascii="標楷體" w:hAnsi="標楷體"/>
              </w:rPr>
            </w:pPr>
          </w:p>
        </w:tc>
        <w:tc>
          <w:tcPr>
            <w:tcW w:w="596" w:type="dxa"/>
            <w:vAlign w:val="center"/>
          </w:tcPr>
          <w:p w14:paraId="732A8F06" w14:textId="77777777" w:rsidR="009E19B1" w:rsidRPr="001A5023" w:rsidRDefault="009E19B1" w:rsidP="00BF57AC">
            <w:pPr>
              <w:pStyle w:val="afff7"/>
              <w:jc w:val="center"/>
              <w:rPr>
                <w:rFonts w:ascii="標楷體" w:hAnsi="標楷體"/>
              </w:rPr>
            </w:pPr>
          </w:p>
        </w:tc>
        <w:tc>
          <w:tcPr>
            <w:tcW w:w="597" w:type="dxa"/>
            <w:vAlign w:val="center"/>
          </w:tcPr>
          <w:p w14:paraId="42BDC334" w14:textId="77777777" w:rsidR="009E19B1" w:rsidRPr="001A5023" w:rsidRDefault="009E19B1" w:rsidP="00BF57AC">
            <w:pPr>
              <w:pStyle w:val="afff7"/>
              <w:jc w:val="center"/>
              <w:rPr>
                <w:rFonts w:ascii="標楷體" w:hAnsi="標楷體"/>
              </w:rPr>
            </w:pPr>
          </w:p>
        </w:tc>
        <w:tc>
          <w:tcPr>
            <w:tcW w:w="596" w:type="dxa"/>
            <w:vAlign w:val="center"/>
          </w:tcPr>
          <w:p w14:paraId="04F67CA2" w14:textId="77777777" w:rsidR="009E19B1" w:rsidRPr="001A5023" w:rsidRDefault="009E19B1" w:rsidP="00BF57AC">
            <w:pPr>
              <w:pStyle w:val="afff7"/>
              <w:jc w:val="center"/>
              <w:rPr>
                <w:rFonts w:ascii="標楷體" w:hAnsi="標楷體"/>
              </w:rPr>
            </w:pPr>
          </w:p>
        </w:tc>
        <w:tc>
          <w:tcPr>
            <w:tcW w:w="596" w:type="dxa"/>
            <w:vAlign w:val="center"/>
          </w:tcPr>
          <w:p w14:paraId="7F18050D" w14:textId="77777777" w:rsidR="009E19B1" w:rsidRPr="001A5023" w:rsidRDefault="009E19B1" w:rsidP="00BF57AC">
            <w:pPr>
              <w:pStyle w:val="afff7"/>
              <w:jc w:val="center"/>
              <w:rPr>
                <w:rFonts w:ascii="標楷體" w:hAnsi="標楷體"/>
              </w:rPr>
            </w:pPr>
          </w:p>
        </w:tc>
        <w:tc>
          <w:tcPr>
            <w:tcW w:w="596" w:type="dxa"/>
            <w:vAlign w:val="center"/>
          </w:tcPr>
          <w:p w14:paraId="5786B863" w14:textId="77777777" w:rsidR="009E19B1" w:rsidRPr="001A5023" w:rsidRDefault="009E19B1" w:rsidP="00BF57AC">
            <w:pPr>
              <w:pStyle w:val="afff7"/>
              <w:jc w:val="center"/>
              <w:rPr>
                <w:rFonts w:ascii="標楷體" w:hAnsi="標楷體"/>
              </w:rPr>
            </w:pPr>
          </w:p>
        </w:tc>
        <w:tc>
          <w:tcPr>
            <w:tcW w:w="597" w:type="dxa"/>
            <w:vAlign w:val="center"/>
          </w:tcPr>
          <w:p w14:paraId="665C80C2" w14:textId="77777777" w:rsidR="009E19B1" w:rsidRPr="001A5023" w:rsidRDefault="009E19B1" w:rsidP="00BF57AC">
            <w:pPr>
              <w:pStyle w:val="afff7"/>
              <w:jc w:val="center"/>
              <w:rPr>
                <w:rFonts w:ascii="標楷體" w:hAnsi="標楷體"/>
              </w:rPr>
            </w:pPr>
          </w:p>
        </w:tc>
        <w:tc>
          <w:tcPr>
            <w:tcW w:w="596" w:type="dxa"/>
            <w:vAlign w:val="center"/>
          </w:tcPr>
          <w:p w14:paraId="05C487AB" w14:textId="77777777" w:rsidR="009E19B1" w:rsidRPr="001A5023" w:rsidRDefault="009E19B1" w:rsidP="00BF57AC">
            <w:pPr>
              <w:pStyle w:val="afff7"/>
              <w:jc w:val="center"/>
              <w:rPr>
                <w:rFonts w:ascii="標楷體" w:hAnsi="標楷體"/>
              </w:rPr>
            </w:pPr>
          </w:p>
        </w:tc>
        <w:tc>
          <w:tcPr>
            <w:tcW w:w="596" w:type="dxa"/>
            <w:vAlign w:val="center"/>
          </w:tcPr>
          <w:p w14:paraId="5F9561E4" w14:textId="77777777" w:rsidR="009E19B1" w:rsidRPr="001A5023" w:rsidRDefault="009E19B1" w:rsidP="00BF57AC">
            <w:pPr>
              <w:pStyle w:val="afff7"/>
              <w:jc w:val="center"/>
              <w:rPr>
                <w:rFonts w:ascii="標楷體" w:hAnsi="標楷體"/>
              </w:rPr>
            </w:pPr>
          </w:p>
        </w:tc>
        <w:tc>
          <w:tcPr>
            <w:tcW w:w="596" w:type="dxa"/>
            <w:vAlign w:val="center"/>
          </w:tcPr>
          <w:p w14:paraId="00D95F91" w14:textId="77777777" w:rsidR="009E19B1" w:rsidRPr="001A5023" w:rsidRDefault="009E19B1" w:rsidP="00BF57AC">
            <w:pPr>
              <w:pStyle w:val="afff7"/>
              <w:jc w:val="center"/>
              <w:rPr>
                <w:rFonts w:ascii="標楷體" w:hAnsi="標楷體"/>
              </w:rPr>
            </w:pPr>
          </w:p>
        </w:tc>
        <w:tc>
          <w:tcPr>
            <w:tcW w:w="597" w:type="dxa"/>
            <w:vAlign w:val="center"/>
          </w:tcPr>
          <w:p w14:paraId="2E33FB31" w14:textId="77777777" w:rsidR="009E19B1" w:rsidRPr="001A5023" w:rsidRDefault="009E19B1" w:rsidP="00BF57AC">
            <w:pPr>
              <w:pStyle w:val="afff7"/>
              <w:jc w:val="center"/>
              <w:rPr>
                <w:rFonts w:ascii="標楷體" w:hAnsi="標楷體"/>
              </w:rPr>
            </w:pPr>
          </w:p>
        </w:tc>
        <w:tc>
          <w:tcPr>
            <w:tcW w:w="596" w:type="dxa"/>
            <w:vAlign w:val="center"/>
          </w:tcPr>
          <w:p w14:paraId="1B386584" w14:textId="77777777" w:rsidR="009E19B1" w:rsidRPr="001A5023" w:rsidRDefault="009E19B1" w:rsidP="00BF57AC">
            <w:pPr>
              <w:pStyle w:val="afff7"/>
              <w:jc w:val="center"/>
              <w:rPr>
                <w:rFonts w:ascii="標楷體" w:hAnsi="標楷體"/>
              </w:rPr>
            </w:pPr>
            <w:r w:rsidRPr="001A5023">
              <w:rPr>
                <w:rFonts w:ascii="標楷體" w:hAnsi="標楷體" w:hint="eastAsia"/>
              </w:rPr>
              <w:t>◎</w:t>
            </w:r>
          </w:p>
        </w:tc>
        <w:tc>
          <w:tcPr>
            <w:tcW w:w="596" w:type="dxa"/>
            <w:vAlign w:val="center"/>
          </w:tcPr>
          <w:p w14:paraId="5D9B2858" w14:textId="77777777" w:rsidR="009E19B1" w:rsidRPr="001A5023" w:rsidRDefault="009E19B1" w:rsidP="00BF57AC">
            <w:pPr>
              <w:pStyle w:val="afff7"/>
              <w:jc w:val="center"/>
              <w:rPr>
                <w:rFonts w:ascii="標楷體" w:hAnsi="標楷體"/>
              </w:rPr>
            </w:pPr>
          </w:p>
        </w:tc>
        <w:tc>
          <w:tcPr>
            <w:tcW w:w="597" w:type="dxa"/>
            <w:vAlign w:val="center"/>
          </w:tcPr>
          <w:p w14:paraId="2467A0AF" w14:textId="77777777" w:rsidR="009E19B1" w:rsidRPr="001A5023" w:rsidRDefault="009E19B1" w:rsidP="00BF57AC">
            <w:pPr>
              <w:pStyle w:val="afff7"/>
              <w:jc w:val="center"/>
              <w:rPr>
                <w:rFonts w:ascii="標楷體" w:hAnsi="標楷體"/>
              </w:rPr>
            </w:pPr>
          </w:p>
        </w:tc>
      </w:tr>
      <w:tr w:rsidR="009E19B1" w:rsidRPr="001A5023" w14:paraId="6F42C7F2" w14:textId="77777777" w:rsidTr="00BF57AC">
        <w:trPr>
          <w:jc w:val="center"/>
        </w:trPr>
        <w:tc>
          <w:tcPr>
            <w:tcW w:w="10207" w:type="dxa"/>
            <w:gridSpan w:val="16"/>
            <w:vAlign w:val="center"/>
          </w:tcPr>
          <w:p w14:paraId="37D486C3" w14:textId="77777777" w:rsidR="009E19B1" w:rsidRPr="001A5023" w:rsidRDefault="009E19B1" w:rsidP="00BF57AC">
            <w:pPr>
              <w:pStyle w:val="afff7"/>
            </w:pPr>
            <w:r w:rsidRPr="001A5023">
              <w:rPr>
                <w:rFonts w:hint="eastAsia"/>
              </w:rPr>
              <w:t>註：</w:t>
            </w:r>
            <w:r w:rsidRPr="001A5023">
              <w:rPr>
                <w:rFonts w:ascii="標楷體" w:hAnsi="標楷體" w:hint="eastAsia"/>
              </w:rPr>
              <w:t xml:space="preserve">◎表負責單位  </w:t>
            </w:r>
            <w:r w:rsidRPr="001A5023">
              <w:rPr>
                <w:rFonts w:ascii="標楷體" w:hAnsi="標楷體"/>
              </w:rPr>
              <w:t>ˇ</w:t>
            </w:r>
            <w:r w:rsidRPr="001A5023">
              <w:rPr>
                <w:rFonts w:ascii="標楷體" w:hAnsi="標楷體" w:hint="eastAsia"/>
              </w:rPr>
              <w:t>表配合單位</w:t>
            </w:r>
          </w:p>
        </w:tc>
      </w:tr>
    </w:tbl>
    <w:p w14:paraId="6FFD7856" w14:textId="77777777" w:rsidR="009E19B1" w:rsidRDefault="009E19B1" w:rsidP="009E19B1">
      <w:pPr>
        <w:pStyle w:val="aff4"/>
      </w:pPr>
      <w:r>
        <w:rPr>
          <w:lang w:val="en-US"/>
        </w:rPr>
        <w:t xml:space="preserve">                                                  </w:t>
      </w:r>
      <w:r w:rsidRPr="001A5023">
        <w:rPr>
          <w:rFonts w:hint="eastAsia"/>
        </w:rPr>
        <w:t>資料來源：本計畫製表</w:t>
      </w:r>
    </w:p>
    <w:p w14:paraId="69FE6AF5" w14:textId="77777777" w:rsidR="00F55FA2" w:rsidRDefault="00F55FA2" w:rsidP="008315BD">
      <w:pPr>
        <w:pStyle w:val="aff4"/>
        <w:rPr>
          <w:noProof/>
        </w:rPr>
      </w:pPr>
    </w:p>
    <w:p w14:paraId="605A329C" w14:textId="77777777" w:rsidR="00F55FA2" w:rsidRDefault="00F55FA2" w:rsidP="008315BD">
      <w:pPr>
        <w:pStyle w:val="aff4"/>
        <w:rPr>
          <w:noProof/>
        </w:rPr>
      </w:pPr>
    </w:p>
    <w:p w14:paraId="7F54834E" w14:textId="77777777" w:rsidR="00F55FA2" w:rsidRPr="001A5023" w:rsidRDefault="00F55FA2" w:rsidP="008315BD">
      <w:pPr>
        <w:pStyle w:val="aff4"/>
        <w:rPr>
          <w:noProof/>
        </w:rPr>
      </w:pPr>
    </w:p>
    <w:p w14:paraId="683E321B" w14:textId="77777777" w:rsidR="00F62E4B" w:rsidRPr="001A5023" w:rsidRDefault="00F347D0" w:rsidP="008315BD">
      <w:pPr>
        <w:pStyle w:val="aff4"/>
        <w:rPr>
          <w:noProof/>
        </w:rPr>
      </w:pPr>
      <w:r w:rsidRPr="00F347D0">
        <w:rPr>
          <w:rFonts w:hint="eastAsia"/>
          <w:noProof/>
          <w:lang w:val="en-US" w:bidi="ar-SA"/>
        </w:rPr>
        <w:lastRenderedPageBreak/>
        <w:drawing>
          <wp:inline distT="0" distB="0" distL="0" distR="0" wp14:anchorId="557DF3E9" wp14:editId="5C031AEB">
            <wp:extent cx="5274310" cy="4564380"/>
            <wp:effectExtent l="19050" t="0" r="2540" b="0"/>
            <wp:docPr id="4" name="圖片 3" descr="1110505編組架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0505編組架構2.jpg"/>
                    <pic:cNvPicPr/>
                  </pic:nvPicPr>
                  <pic:blipFill>
                    <a:blip r:embed="rId26" cstate="print"/>
                    <a:srcRect t="7705"/>
                    <a:stretch>
                      <a:fillRect/>
                    </a:stretch>
                  </pic:blipFill>
                  <pic:spPr bwMode="auto">
                    <a:xfrm>
                      <a:off x="0" y="0"/>
                      <a:ext cx="5274310" cy="4564380"/>
                    </a:xfrm>
                    <a:prstGeom prst="rect">
                      <a:avLst/>
                    </a:prstGeom>
                    <a:ln>
                      <a:noFill/>
                    </a:ln>
                    <a:extLst>
                      <a:ext uri="{53640926-AAD7-44D8-BBD7-CCE9431645EC}">
                        <a14:shadowObscured xmlns:a14="http://schemas.microsoft.com/office/drawing/2010/main"/>
                      </a:ext>
                    </a:extLst>
                  </pic:spPr>
                </pic:pic>
              </a:graphicData>
            </a:graphic>
          </wp:inline>
        </w:drawing>
      </w:r>
    </w:p>
    <w:p w14:paraId="35152FDE" w14:textId="7881B612" w:rsidR="006E409E" w:rsidRPr="001A5023" w:rsidRDefault="00E306D8" w:rsidP="000D2A95">
      <w:pPr>
        <w:pStyle w:val="aff1"/>
      </w:pPr>
      <w:bookmarkStart w:id="78" w:name="_Toc103258207"/>
      <w:r w:rsidRPr="00E43E4B">
        <w:rPr>
          <w:rFonts w:hint="eastAsia"/>
          <w:highlight w:val="yellow"/>
        </w:rPr>
        <w:t>圖</w:t>
      </w:r>
      <w:r w:rsidRPr="00E43E4B">
        <w:rPr>
          <w:rFonts w:hint="eastAsia"/>
          <w:highlight w:val="yellow"/>
        </w:rPr>
        <w:t xml:space="preserve"> </w:t>
      </w:r>
      <w:r w:rsidR="000D4934" w:rsidRPr="00E43E4B">
        <w:rPr>
          <w:highlight w:val="yellow"/>
        </w:rPr>
        <w:fldChar w:fldCharType="begin"/>
      </w:r>
      <w:r w:rsidRPr="00E43E4B">
        <w:rPr>
          <w:highlight w:val="yellow"/>
        </w:rPr>
        <w:instrText xml:space="preserve"> </w:instrText>
      </w:r>
      <w:r w:rsidRPr="00E43E4B">
        <w:rPr>
          <w:rFonts w:hint="eastAsia"/>
          <w:highlight w:val="yellow"/>
        </w:rPr>
        <w:instrText xml:space="preserve">SEQ </w:instrText>
      </w:r>
      <w:r w:rsidRPr="00E43E4B">
        <w:rPr>
          <w:rFonts w:hint="eastAsia"/>
          <w:highlight w:val="yellow"/>
        </w:rPr>
        <w:instrText>圖</w:instrText>
      </w:r>
      <w:r w:rsidRPr="00E43E4B">
        <w:rPr>
          <w:rFonts w:hint="eastAsia"/>
          <w:highlight w:val="yellow"/>
        </w:rPr>
        <w:instrText xml:space="preserve"> \* ARABIC</w:instrText>
      </w:r>
      <w:r w:rsidRPr="00E43E4B">
        <w:rPr>
          <w:highlight w:val="yellow"/>
        </w:rPr>
        <w:instrText xml:space="preserve"> </w:instrText>
      </w:r>
      <w:r w:rsidR="000D4934" w:rsidRPr="00E43E4B">
        <w:rPr>
          <w:highlight w:val="yellow"/>
        </w:rPr>
        <w:fldChar w:fldCharType="separate"/>
      </w:r>
      <w:r w:rsidR="00EC2F10">
        <w:rPr>
          <w:noProof/>
          <w:highlight w:val="yellow"/>
        </w:rPr>
        <w:t>15</w:t>
      </w:r>
      <w:r w:rsidR="000D4934" w:rsidRPr="00E43E4B">
        <w:rPr>
          <w:highlight w:val="yellow"/>
        </w:rPr>
        <w:fldChar w:fldCharType="end"/>
      </w:r>
      <w:bookmarkEnd w:id="76"/>
      <w:r w:rsidRPr="00E43E4B">
        <w:rPr>
          <w:highlight w:val="yellow"/>
        </w:rPr>
        <w:t xml:space="preserve"> </w:t>
      </w:r>
      <w:r w:rsidRPr="00E43E4B">
        <w:rPr>
          <w:rFonts w:hint="eastAsia"/>
          <w:highlight w:val="yellow"/>
        </w:rPr>
        <w:t>本鄉災害應變中心功能編組架構</w:t>
      </w:r>
      <w:bookmarkEnd w:id="78"/>
    </w:p>
    <w:p w14:paraId="08DA2D5F" w14:textId="77777777" w:rsidR="006E409E" w:rsidRDefault="00E306D8" w:rsidP="008315BD">
      <w:pPr>
        <w:pStyle w:val="aff4"/>
      </w:pPr>
      <w:r w:rsidRPr="001A5023">
        <w:rPr>
          <w:rFonts w:hint="eastAsia"/>
        </w:rPr>
        <w:t>資料來源：本計畫製圖</w:t>
      </w:r>
    </w:p>
    <w:p w14:paraId="350B4132" w14:textId="77777777" w:rsidR="00F55FA2" w:rsidRDefault="00F55FA2" w:rsidP="008315BD">
      <w:pPr>
        <w:pStyle w:val="aff4"/>
      </w:pPr>
      <w:r>
        <w:br w:type="page"/>
      </w:r>
    </w:p>
    <w:p w14:paraId="0BD0F109" w14:textId="77777777" w:rsidR="00E4512C" w:rsidRPr="00E4512C" w:rsidRDefault="00E4512C" w:rsidP="00E4512C">
      <w:pPr>
        <w:pStyle w:val="a8"/>
        <w:rPr>
          <w:highlight w:val="yellow"/>
        </w:rPr>
      </w:pPr>
      <w:r w:rsidRPr="00E4512C">
        <w:rPr>
          <w:rFonts w:hint="eastAsia"/>
          <w:highlight w:val="yellow"/>
        </w:rPr>
        <w:lastRenderedPageBreak/>
        <w:t>災害應變編組與任務</w:t>
      </w:r>
    </w:p>
    <w:p w14:paraId="69BB9FE3" w14:textId="77777777" w:rsidR="00E4512C" w:rsidRPr="00E4512C" w:rsidRDefault="00E4512C" w:rsidP="009C5FA8">
      <w:pPr>
        <w:spacing w:line="288" w:lineRule="auto"/>
        <w:ind w:left="510" w:firstLineChars="200" w:firstLine="480"/>
        <w:rPr>
          <w:highlight w:val="yellow"/>
          <w:lang w:eastAsia="zh-HK"/>
        </w:rPr>
      </w:pPr>
      <w:r w:rsidRPr="00E4512C">
        <w:rPr>
          <w:rFonts w:hint="eastAsia"/>
          <w:highlight w:val="yellow"/>
          <w:lang w:eastAsia="zh-HK"/>
        </w:rPr>
        <w:t>目前本鄉各類災害之業務主辦單位權責劃分如下：</w:t>
      </w:r>
    </w:p>
    <w:p w14:paraId="5DF1BB74" w14:textId="77777777" w:rsidR="00E4512C" w:rsidRPr="00E4512C" w:rsidRDefault="00E4512C" w:rsidP="009C5FA8">
      <w:pPr>
        <w:spacing w:line="288" w:lineRule="auto"/>
        <w:ind w:left="510" w:firstLineChars="23" w:firstLine="55"/>
        <w:rPr>
          <w:highlight w:val="yellow"/>
          <w:lang w:eastAsia="zh-HK"/>
        </w:rPr>
      </w:pPr>
      <w:r w:rsidRPr="00E4512C">
        <w:rPr>
          <w:highlight w:val="yellow"/>
          <w:lang w:eastAsia="zh-HK"/>
        </w:rPr>
        <w:t>1</w:t>
      </w:r>
      <w:r w:rsidRPr="00E4512C">
        <w:rPr>
          <w:rFonts w:hint="eastAsia"/>
          <w:highlight w:val="yellow"/>
          <w:lang w:eastAsia="zh-HK"/>
        </w:rPr>
        <w:t>.</w:t>
      </w:r>
      <w:r w:rsidRPr="00E4512C">
        <w:rPr>
          <w:rFonts w:hint="eastAsia"/>
          <w:highlight w:val="yellow"/>
          <w:lang w:eastAsia="zh-HK"/>
        </w:rPr>
        <w:t>風災、震災、火災、爆炸、空難、海難、輻射災害：民政課</w:t>
      </w:r>
    </w:p>
    <w:p w14:paraId="1DB131E0" w14:textId="77777777" w:rsidR="00E4512C" w:rsidRPr="00E4512C" w:rsidRDefault="00E4512C" w:rsidP="009C5FA8">
      <w:pPr>
        <w:spacing w:line="288" w:lineRule="auto"/>
        <w:ind w:left="510" w:firstLineChars="23" w:firstLine="55"/>
        <w:rPr>
          <w:highlight w:val="yellow"/>
          <w:lang w:eastAsia="zh-HK"/>
        </w:rPr>
      </w:pPr>
      <w:r w:rsidRPr="00E4512C">
        <w:rPr>
          <w:rFonts w:hint="eastAsia"/>
          <w:highlight w:val="yellow"/>
          <w:lang w:eastAsia="zh-HK"/>
        </w:rPr>
        <w:t>2</w:t>
      </w:r>
      <w:r w:rsidRPr="00E4512C">
        <w:rPr>
          <w:highlight w:val="yellow"/>
          <w:lang w:eastAsia="zh-HK"/>
        </w:rPr>
        <w:t>.</w:t>
      </w:r>
      <w:r w:rsidR="009C5FA8">
        <w:rPr>
          <w:rFonts w:hint="eastAsia"/>
          <w:highlight w:val="yellow"/>
          <w:lang w:eastAsia="zh-HK"/>
        </w:rPr>
        <w:t>水災、旱災、公用氣體與油料管線、輸電線路及工業管線災害：</w:t>
      </w:r>
      <w:r w:rsidR="009C5FA8">
        <w:rPr>
          <w:rFonts w:hint="eastAsia"/>
          <w:highlight w:val="yellow"/>
        </w:rPr>
        <w:t>工務</w:t>
      </w:r>
      <w:r w:rsidRPr="00E4512C">
        <w:rPr>
          <w:rFonts w:hint="eastAsia"/>
          <w:highlight w:val="yellow"/>
          <w:lang w:eastAsia="zh-HK"/>
        </w:rPr>
        <w:t>課</w:t>
      </w:r>
    </w:p>
    <w:p w14:paraId="31D324F5" w14:textId="77777777" w:rsidR="00E4512C" w:rsidRPr="00E4512C" w:rsidRDefault="00E4512C" w:rsidP="009C5FA8">
      <w:pPr>
        <w:spacing w:line="288" w:lineRule="auto"/>
        <w:ind w:left="510" w:firstLineChars="23" w:firstLine="55"/>
        <w:rPr>
          <w:highlight w:val="yellow"/>
          <w:lang w:eastAsia="zh-HK"/>
        </w:rPr>
      </w:pPr>
      <w:r w:rsidRPr="00E4512C">
        <w:rPr>
          <w:highlight w:val="yellow"/>
          <w:lang w:eastAsia="zh-HK"/>
        </w:rPr>
        <w:t>3.</w:t>
      </w:r>
      <w:r w:rsidRPr="00E4512C">
        <w:rPr>
          <w:rFonts w:hint="eastAsia"/>
          <w:highlight w:val="yellow"/>
          <w:lang w:eastAsia="zh-HK"/>
        </w:rPr>
        <w:t>寒災、森林火災、土石流：</w:t>
      </w:r>
      <w:r w:rsidR="009C5FA8">
        <w:rPr>
          <w:rFonts w:hint="eastAsia"/>
          <w:highlight w:val="yellow"/>
          <w:lang w:eastAsia="zh-HK"/>
        </w:rPr>
        <w:t>農</w:t>
      </w:r>
      <w:r w:rsidR="009C5FA8">
        <w:rPr>
          <w:rFonts w:hint="eastAsia"/>
          <w:highlight w:val="yellow"/>
        </w:rPr>
        <w:t>經</w:t>
      </w:r>
      <w:r w:rsidRPr="00E4512C">
        <w:rPr>
          <w:rFonts w:hint="eastAsia"/>
          <w:highlight w:val="yellow"/>
          <w:lang w:eastAsia="zh-HK"/>
        </w:rPr>
        <w:t>課</w:t>
      </w:r>
    </w:p>
    <w:p w14:paraId="0C3DA8E4" w14:textId="77777777" w:rsidR="00E4512C" w:rsidRPr="00E4512C" w:rsidRDefault="00E4512C" w:rsidP="009C5FA8">
      <w:pPr>
        <w:spacing w:line="288" w:lineRule="auto"/>
        <w:ind w:left="510" w:firstLineChars="23" w:firstLine="55"/>
        <w:rPr>
          <w:highlight w:val="yellow"/>
          <w:lang w:eastAsia="zh-HK"/>
        </w:rPr>
      </w:pPr>
      <w:r w:rsidRPr="00E4512C">
        <w:rPr>
          <w:rFonts w:hint="eastAsia"/>
          <w:highlight w:val="yellow"/>
          <w:lang w:eastAsia="zh-HK"/>
        </w:rPr>
        <w:t>4.</w:t>
      </w:r>
      <w:r w:rsidRPr="00E4512C">
        <w:rPr>
          <w:rFonts w:hint="eastAsia"/>
          <w:highlight w:val="yellow"/>
          <w:lang w:eastAsia="zh-HK"/>
        </w:rPr>
        <w:t>陸上交通事故</w:t>
      </w:r>
      <w:r w:rsidRPr="00E4512C">
        <w:rPr>
          <w:rFonts w:hint="eastAsia"/>
          <w:highlight w:val="yellow"/>
          <w:lang w:eastAsia="zh-HK"/>
        </w:rPr>
        <w:t>(</w:t>
      </w:r>
      <w:r w:rsidRPr="00E4512C">
        <w:rPr>
          <w:rFonts w:hint="eastAsia"/>
          <w:highlight w:val="yellow"/>
          <w:lang w:eastAsia="zh-HK"/>
        </w:rPr>
        <w:t>道路、橋樑等交通建設主體</w:t>
      </w:r>
      <w:r w:rsidRPr="00E4512C">
        <w:rPr>
          <w:rFonts w:hint="eastAsia"/>
          <w:highlight w:val="yellow"/>
          <w:lang w:eastAsia="zh-HK"/>
        </w:rPr>
        <w:t>)</w:t>
      </w:r>
      <w:r w:rsidR="009C5FA8">
        <w:rPr>
          <w:rFonts w:hint="eastAsia"/>
          <w:highlight w:val="yellow"/>
          <w:lang w:eastAsia="zh-HK"/>
        </w:rPr>
        <w:t>：</w:t>
      </w:r>
      <w:r w:rsidR="009C5FA8">
        <w:rPr>
          <w:rFonts w:hint="eastAsia"/>
          <w:highlight w:val="yellow"/>
        </w:rPr>
        <w:t>工務</w:t>
      </w:r>
      <w:r w:rsidRPr="00E4512C">
        <w:rPr>
          <w:rFonts w:hint="eastAsia"/>
          <w:highlight w:val="yellow"/>
          <w:lang w:eastAsia="zh-HK"/>
        </w:rPr>
        <w:t>課</w:t>
      </w:r>
    </w:p>
    <w:p w14:paraId="3484FD28" w14:textId="77777777" w:rsidR="00E4512C" w:rsidRPr="00E4512C" w:rsidRDefault="00E4512C" w:rsidP="009C5FA8">
      <w:pPr>
        <w:spacing w:line="288" w:lineRule="auto"/>
        <w:ind w:left="510" w:firstLineChars="23" w:firstLine="55"/>
        <w:rPr>
          <w:highlight w:val="yellow"/>
        </w:rPr>
      </w:pPr>
      <w:r w:rsidRPr="00E4512C">
        <w:rPr>
          <w:rFonts w:hint="eastAsia"/>
          <w:highlight w:val="yellow"/>
          <w:lang w:eastAsia="zh-HK"/>
        </w:rPr>
        <w:t>5</w:t>
      </w:r>
      <w:r w:rsidRPr="00E4512C">
        <w:rPr>
          <w:highlight w:val="yellow"/>
          <w:lang w:eastAsia="zh-HK"/>
        </w:rPr>
        <w:t>.</w:t>
      </w:r>
      <w:r w:rsidRPr="00E4512C">
        <w:rPr>
          <w:rFonts w:hint="eastAsia"/>
          <w:highlight w:val="yellow"/>
          <w:lang w:eastAsia="zh-HK"/>
        </w:rPr>
        <w:t>陸上交通事故</w:t>
      </w:r>
      <w:r w:rsidRPr="00E4512C">
        <w:rPr>
          <w:rFonts w:hint="eastAsia"/>
          <w:highlight w:val="yellow"/>
          <w:lang w:eastAsia="zh-HK"/>
        </w:rPr>
        <w:t>(</w:t>
      </w:r>
      <w:r w:rsidRPr="00E4512C">
        <w:rPr>
          <w:rFonts w:hint="eastAsia"/>
          <w:highlight w:val="yellow"/>
          <w:lang w:eastAsia="zh-HK"/>
        </w:rPr>
        <w:t>運輸工具</w:t>
      </w:r>
      <w:r w:rsidRPr="00E4512C">
        <w:rPr>
          <w:rFonts w:hint="eastAsia"/>
          <w:highlight w:val="yellow"/>
          <w:lang w:eastAsia="zh-HK"/>
        </w:rPr>
        <w:t>)</w:t>
      </w:r>
      <w:r w:rsidRPr="00E4512C">
        <w:rPr>
          <w:rFonts w:hint="eastAsia"/>
          <w:highlight w:val="yellow"/>
          <w:lang w:eastAsia="zh-HK"/>
        </w:rPr>
        <w:t>：</w:t>
      </w:r>
      <w:r w:rsidR="009C5FA8">
        <w:rPr>
          <w:rFonts w:hint="eastAsia"/>
          <w:highlight w:val="yellow"/>
        </w:rPr>
        <w:t>鹿谷分駐所</w:t>
      </w:r>
    </w:p>
    <w:p w14:paraId="6CF0C890" w14:textId="77777777" w:rsidR="00E4512C" w:rsidRPr="00E4512C" w:rsidRDefault="00E4512C" w:rsidP="009C5FA8">
      <w:pPr>
        <w:spacing w:line="288" w:lineRule="auto"/>
        <w:ind w:left="510" w:firstLineChars="23" w:firstLine="55"/>
        <w:rPr>
          <w:highlight w:val="yellow"/>
          <w:lang w:eastAsia="zh-HK"/>
        </w:rPr>
      </w:pPr>
      <w:r w:rsidRPr="00E4512C">
        <w:rPr>
          <w:rFonts w:hint="eastAsia"/>
          <w:highlight w:val="yellow"/>
          <w:lang w:eastAsia="zh-HK"/>
        </w:rPr>
        <w:t>6</w:t>
      </w:r>
      <w:r w:rsidRPr="00E4512C">
        <w:rPr>
          <w:highlight w:val="yellow"/>
          <w:lang w:eastAsia="zh-HK"/>
        </w:rPr>
        <w:t>.</w:t>
      </w:r>
      <w:r w:rsidRPr="00E4512C">
        <w:rPr>
          <w:rFonts w:hint="eastAsia"/>
          <w:highlight w:val="yellow"/>
          <w:lang w:eastAsia="zh-HK"/>
        </w:rPr>
        <w:t>毒性及關注化學物質災害、懸浮微粒物質災害：清潔隊</w:t>
      </w:r>
    </w:p>
    <w:p w14:paraId="6C4B1EC4" w14:textId="77777777" w:rsidR="00E4512C" w:rsidRPr="00E4512C" w:rsidRDefault="00E4512C" w:rsidP="009C5FA8">
      <w:pPr>
        <w:spacing w:line="288" w:lineRule="auto"/>
        <w:ind w:left="510" w:firstLineChars="23" w:firstLine="55"/>
        <w:rPr>
          <w:highlight w:val="yellow"/>
          <w:lang w:eastAsia="zh-HK"/>
        </w:rPr>
      </w:pPr>
      <w:r w:rsidRPr="00E4512C">
        <w:rPr>
          <w:rFonts w:hint="eastAsia"/>
          <w:highlight w:val="yellow"/>
          <w:lang w:eastAsia="zh-HK"/>
        </w:rPr>
        <w:t>7</w:t>
      </w:r>
      <w:r w:rsidRPr="00E4512C">
        <w:rPr>
          <w:highlight w:val="yellow"/>
          <w:lang w:eastAsia="zh-HK"/>
        </w:rPr>
        <w:t>.</w:t>
      </w:r>
      <w:r w:rsidRPr="00E4512C">
        <w:rPr>
          <w:rFonts w:hint="eastAsia"/>
          <w:highlight w:val="yellow"/>
          <w:lang w:eastAsia="zh-HK"/>
        </w:rPr>
        <w:t>生物病原災害：衛生所</w:t>
      </w:r>
    </w:p>
    <w:p w14:paraId="18E8391F" w14:textId="77777777" w:rsidR="00E4512C" w:rsidRPr="00E4512C" w:rsidRDefault="00E4512C" w:rsidP="009C5FA8">
      <w:pPr>
        <w:spacing w:line="288" w:lineRule="auto"/>
        <w:ind w:left="510" w:firstLineChars="23" w:firstLine="55"/>
        <w:rPr>
          <w:highlight w:val="yellow"/>
          <w:lang w:eastAsia="zh-HK"/>
        </w:rPr>
      </w:pPr>
      <w:r w:rsidRPr="00E4512C">
        <w:rPr>
          <w:rFonts w:hint="eastAsia"/>
          <w:highlight w:val="yellow"/>
          <w:lang w:eastAsia="zh-HK"/>
        </w:rPr>
        <w:t>8</w:t>
      </w:r>
      <w:r w:rsidRPr="00E4512C">
        <w:rPr>
          <w:highlight w:val="yellow"/>
          <w:lang w:eastAsia="zh-HK"/>
        </w:rPr>
        <w:t>.</w:t>
      </w:r>
      <w:r w:rsidRPr="00E4512C">
        <w:rPr>
          <w:rFonts w:hint="eastAsia"/>
          <w:highlight w:val="yellow"/>
          <w:lang w:eastAsia="zh-HK"/>
        </w:rPr>
        <w:t>古蹟及文物重大災害：</w:t>
      </w:r>
      <w:r w:rsidR="00CF3D74">
        <w:rPr>
          <w:rFonts w:hint="eastAsia"/>
          <w:highlight w:val="yellow"/>
          <w:lang w:eastAsia="zh-HK"/>
        </w:rPr>
        <w:t>社會</w:t>
      </w:r>
      <w:r w:rsidRPr="00E4512C">
        <w:rPr>
          <w:rFonts w:hint="eastAsia"/>
          <w:highlight w:val="yellow"/>
          <w:lang w:eastAsia="zh-HK"/>
        </w:rPr>
        <w:t>課</w:t>
      </w:r>
    </w:p>
    <w:p w14:paraId="1FE40DBD" w14:textId="77777777" w:rsidR="00E4512C" w:rsidRPr="00E4512C" w:rsidRDefault="00E4512C" w:rsidP="009C5FA8">
      <w:pPr>
        <w:spacing w:line="288" w:lineRule="auto"/>
        <w:ind w:left="510" w:firstLineChars="23" w:firstLine="55"/>
        <w:rPr>
          <w:lang w:eastAsia="zh-HK"/>
        </w:rPr>
      </w:pPr>
      <w:r w:rsidRPr="00E4512C">
        <w:rPr>
          <w:rFonts w:hint="eastAsia"/>
          <w:highlight w:val="yellow"/>
          <w:lang w:eastAsia="zh-HK"/>
        </w:rPr>
        <w:t>9</w:t>
      </w:r>
      <w:r w:rsidRPr="00E4512C">
        <w:rPr>
          <w:highlight w:val="yellow"/>
          <w:lang w:eastAsia="zh-HK"/>
        </w:rPr>
        <w:t>.</w:t>
      </w:r>
      <w:r w:rsidRPr="00E4512C">
        <w:rPr>
          <w:rFonts w:hint="eastAsia"/>
          <w:highlight w:val="yellow"/>
          <w:lang w:eastAsia="zh-HK"/>
        </w:rPr>
        <w:t>其他災害：</w:t>
      </w:r>
      <w:r w:rsidR="00CF3D74">
        <w:rPr>
          <w:rFonts w:hint="eastAsia"/>
          <w:highlight w:val="yellow"/>
          <w:lang w:eastAsia="zh-HK"/>
        </w:rPr>
        <w:t>視災害實際狀況，判定權責歸屬。</w:t>
      </w:r>
    </w:p>
    <w:p w14:paraId="0AEFDD56" w14:textId="77777777" w:rsidR="00E4512C" w:rsidRDefault="00E4512C" w:rsidP="008315BD">
      <w:pPr>
        <w:pStyle w:val="aff4"/>
      </w:pPr>
    </w:p>
    <w:p w14:paraId="2F0ADF45" w14:textId="77777777" w:rsidR="00F55FA2" w:rsidRPr="001A5023" w:rsidRDefault="00F55FA2" w:rsidP="008315BD">
      <w:pPr>
        <w:pStyle w:val="aff4"/>
      </w:pPr>
    </w:p>
    <w:p w14:paraId="4F24284A" w14:textId="77777777" w:rsidR="00650F29" w:rsidRPr="001A5023" w:rsidRDefault="00E306D8" w:rsidP="001E3085">
      <w:pPr>
        <w:pStyle w:val="a6"/>
      </w:pPr>
      <w:r w:rsidRPr="001A5023">
        <w:rPr>
          <w:rFonts w:hint="eastAsia"/>
        </w:rPr>
        <w:t>防救災資源及聯絡清冊</w:t>
      </w:r>
      <w:bookmarkEnd w:id="77"/>
    </w:p>
    <w:p w14:paraId="392A9100" w14:textId="77777777" w:rsidR="00650F29" w:rsidRPr="001A5023" w:rsidRDefault="00E306D8" w:rsidP="00171139">
      <w:pPr>
        <w:pStyle w:val="a8"/>
        <w:numPr>
          <w:ilvl w:val="3"/>
          <w:numId w:val="139"/>
        </w:numPr>
      </w:pPr>
      <w:r w:rsidRPr="001A5023">
        <w:rPr>
          <w:rFonts w:hint="eastAsia"/>
        </w:rPr>
        <w:t>防救災組織清冊</w:t>
      </w:r>
    </w:p>
    <w:p w14:paraId="310978FB" w14:textId="77777777" w:rsidR="008D3173" w:rsidRPr="001A5023" w:rsidRDefault="00E306D8" w:rsidP="000727F7">
      <w:pPr>
        <w:pStyle w:val="af0"/>
        <w:ind w:firstLine="480"/>
        <w:rPr>
          <w:lang w:eastAsia="zh-TW"/>
        </w:rPr>
      </w:pPr>
      <w:r w:rsidRPr="001A5023">
        <w:rPr>
          <w:rFonts w:hint="eastAsia"/>
        </w:rPr>
        <w:t>為於災時有效調度、利用本鄉防救災組織人力，特訂定</w:t>
      </w:r>
      <w:r w:rsidR="00C35859" w:rsidRPr="001A5023">
        <w:rPr>
          <w:rFonts w:hint="eastAsia"/>
        </w:rPr>
        <w:t>本</w:t>
      </w:r>
      <w:r w:rsidRPr="001A5023">
        <w:rPr>
          <w:rFonts w:hint="eastAsia"/>
        </w:rPr>
        <w:t>鄉防救災組織人力清冊，應於每年定期調查更新之。</w:t>
      </w:r>
    </w:p>
    <w:p w14:paraId="5372EFB4" w14:textId="613764AC" w:rsidR="00FD775A" w:rsidRPr="001A5023" w:rsidRDefault="00E306D8" w:rsidP="005F47B0">
      <w:pPr>
        <w:pStyle w:val="aff3"/>
        <w:spacing w:before="180"/>
      </w:pPr>
      <w:bookmarkStart w:id="79" w:name="_Toc102119483"/>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10</w:t>
      </w:r>
      <w:r w:rsidR="000D4934" w:rsidRPr="001A5023">
        <w:fldChar w:fldCharType="end"/>
      </w:r>
      <w:r w:rsidRPr="001A5023">
        <w:t xml:space="preserve"> </w:t>
      </w:r>
      <w:r w:rsidRPr="001A5023">
        <w:rPr>
          <w:rFonts w:hint="eastAsia"/>
        </w:rPr>
        <w:t>本鄉防救災組織人力清冊</w:t>
      </w:r>
      <w:bookmarkEnd w:id="79"/>
    </w:p>
    <w:p w14:paraId="7B62A0E8" w14:textId="77777777" w:rsidR="000C5B58" w:rsidRPr="001A5023" w:rsidRDefault="000C5B58" w:rsidP="008315BD">
      <w:pPr>
        <w:pStyle w:val="aff4"/>
      </w:pP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1418"/>
        <w:gridCol w:w="2693"/>
        <w:gridCol w:w="2126"/>
      </w:tblGrid>
      <w:tr w:rsidR="00863C99" w:rsidRPr="001A5023" w14:paraId="6FCCEF78" w14:textId="77777777" w:rsidTr="000C5B58">
        <w:trPr>
          <w:trHeight w:val="703"/>
          <w:tblHeader/>
          <w:jc w:val="center"/>
        </w:trPr>
        <w:tc>
          <w:tcPr>
            <w:tcW w:w="2064" w:type="dxa"/>
            <w:vAlign w:val="center"/>
          </w:tcPr>
          <w:p w14:paraId="11C3E04A" w14:textId="77777777" w:rsidR="000C5B58" w:rsidRPr="001A5023" w:rsidRDefault="00E306D8" w:rsidP="00D92A73">
            <w:pPr>
              <w:pStyle w:val="afff7"/>
              <w:jc w:val="center"/>
            </w:pPr>
            <w:r w:rsidRPr="001A5023">
              <w:rPr>
                <w:rFonts w:hint="eastAsia"/>
              </w:rPr>
              <w:t>單位</w:t>
            </w:r>
          </w:p>
        </w:tc>
        <w:tc>
          <w:tcPr>
            <w:tcW w:w="1418" w:type="dxa"/>
            <w:vAlign w:val="center"/>
          </w:tcPr>
          <w:p w14:paraId="2280420A" w14:textId="77777777" w:rsidR="000C5B58" w:rsidRPr="001A5023" w:rsidRDefault="00E306D8" w:rsidP="00D92A73">
            <w:pPr>
              <w:pStyle w:val="afff7"/>
              <w:jc w:val="center"/>
            </w:pPr>
            <w:r w:rsidRPr="001A5023">
              <w:rPr>
                <w:rFonts w:hint="eastAsia"/>
              </w:rPr>
              <w:t>職稱</w:t>
            </w:r>
          </w:p>
        </w:tc>
        <w:tc>
          <w:tcPr>
            <w:tcW w:w="2693" w:type="dxa"/>
            <w:vAlign w:val="center"/>
          </w:tcPr>
          <w:p w14:paraId="2D72343A" w14:textId="77777777" w:rsidR="000C5B58" w:rsidRPr="001A5023" w:rsidRDefault="00E306D8" w:rsidP="00D92A73">
            <w:pPr>
              <w:pStyle w:val="afff7"/>
              <w:jc w:val="center"/>
            </w:pPr>
            <w:r w:rsidRPr="001A5023">
              <w:rPr>
                <w:rFonts w:hint="eastAsia"/>
              </w:rPr>
              <w:t>電話</w:t>
            </w:r>
          </w:p>
        </w:tc>
        <w:tc>
          <w:tcPr>
            <w:tcW w:w="2126" w:type="dxa"/>
            <w:vAlign w:val="center"/>
          </w:tcPr>
          <w:p w14:paraId="114A7090" w14:textId="77777777" w:rsidR="000C5B58" w:rsidRPr="001A5023" w:rsidRDefault="00E306D8" w:rsidP="00D92A73">
            <w:pPr>
              <w:pStyle w:val="afff7"/>
              <w:jc w:val="center"/>
            </w:pPr>
            <w:r w:rsidRPr="001A5023">
              <w:rPr>
                <w:rFonts w:hint="eastAsia"/>
              </w:rPr>
              <w:t>備註</w:t>
            </w:r>
          </w:p>
        </w:tc>
      </w:tr>
      <w:tr w:rsidR="00863C99" w:rsidRPr="001A5023" w14:paraId="594E94D9" w14:textId="77777777" w:rsidTr="000C5B58">
        <w:trPr>
          <w:trHeight w:val="703"/>
          <w:jc w:val="center"/>
        </w:trPr>
        <w:tc>
          <w:tcPr>
            <w:tcW w:w="2064" w:type="dxa"/>
          </w:tcPr>
          <w:p w14:paraId="240BC069" w14:textId="77777777" w:rsidR="000C5B58" w:rsidRPr="001A5023" w:rsidRDefault="00E306D8" w:rsidP="003220E9">
            <w:pPr>
              <w:pStyle w:val="afff7"/>
            </w:pPr>
            <w:r w:rsidRPr="001A5023">
              <w:rPr>
                <w:rFonts w:hint="eastAsia"/>
              </w:rPr>
              <w:t>鹿谷鄉公所</w:t>
            </w:r>
          </w:p>
          <w:p w14:paraId="71E152AF" w14:textId="77777777" w:rsidR="000C5B58" w:rsidRPr="001A5023" w:rsidRDefault="00E306D8" w:rsidP="003220E9">
            <w:pPr>
              <w:pStyle w:val="afff7"/>
            </w:pPr>
            <w:r w:rsidRPr="001A5023">
              <w:rPr>
                <w:rFonts w:hint="eastAsia"/>
              </w:rPr>
              <w:t>鄉長</w:t>
            </w:r>
          </w:p>
        </w:tc>
        <w:tc>
          <w:tcPr>
            <w:tcW w:w="1418" w:type="dxa"/>
            <w:vAlign w:val="center"/>
          </w:tcPr>
          <w:p w14:paraId="6C2DFBE8" w14:textId="77777777" w:rsidR="000C5B58" w:rsidRPr="001A5023" w:rsidRDefault="00E306D8" w:rsidP="003220E9">
            <w:pPr>
              <w:pStyle w:val="afff7"/>
            </w:pPr>
            <w:r w:rsidRPr="001A5023">
              <w:rPr>
                <w:rFonts w:hint="eastAsia"/>
              </w:rPr>
              <w:t>鄉長</w:t>
            </w:r>
          </w:p>
        </w:tc>
        <w:tc>
          <w:tcPr>
            <w:tcW w:w="2693" w:type="dxa"/>
            <w:vAlign w:val="center"/>
          </w:tcPr>
          <w:p w14:paraId="3B25E8B2"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201</w:t>
            </w:r>
          </w:p>
        </w:tc>
        <w:tc>
          <w:tcPr>
            <w:tcW w:w="2126" w:type="dxa"/>
            <w:vAlign w:val="center"/>
          </w:tcPr>
          <w:p w14:paraId="385CC06B" w14:textId="77777777" w:rsidR="000C5B58" w:rsidRPr="001A5023" w:rsidRDefault="00E306D8" w:rsidP="003220E9">
            <w:pPr>
              <w:pStyle w:val="afff7"/>
            </w:pPr>
            <w:r w:rsidRPr="001A5023">
              <w:rPr>
                <w:rFonts w:hint="eastAsia"/>
              </w:rPr>
              <w:t>傳真：</w:t>
            </w:r>
            <w:r w:rsidRPr="001A5023">
              <w:rPr>
                <w:rFonts w:hint="eastAsia"/>
              </w:rPr>
              <w:t>2754130</w:t>
            </w:r>
          </w:p>
        </w:tc>
      </w:tr>
      <w:tr w:rsidR="00863C99" w:rsidRPr="001A5023" w14:paraId="6743EF71" w14:textId="77777777" w:rsidTr="000C5B58">
        <w:trPr>
          <w:trHeight w:val="703"/>
          <w:jc w:val="center"/>
        </w:trPr>
        <w:tc>
          <w:tcPr>
            <w:tcW w:w="2064" w:type="dxa"/>
          </w:tcPr>
          <w:p w14:paraId="36B129B7" w14:textId="77777777" w:rsidR="000C5B58" w:rsidRPr="001A5023" w:rsidRDefault="00E306D8" w:rsidP="003220E9">
            <w:pPr>
              <w:pStyle w:val="afff7"/>
            </w:pPr>
            <w:r w:rsidRPr="001A5023">
              <w:rPr>
                <w:rFonts w:hint="eastAsia"/>
              </w:rPr>
              <w:t>鹿谷鄉公所</w:t>
            </w:r>
          </w:p>
          <w:p w14:paraId="459A2600" w14:textId="77777777" w:rsidR="000C5B58" w:rsidRPr="001A5023" w:rsidRDefault="00E306D8" w:rsidP="003220E9">
            <w:pPr>
              <w:pStyle w:val="afff7"/>
            </w:pPr>
            <w:r w:rsidRPr="001A5023">
              <w:rPr>
                <w:rFonts w:hint="eastAsia"/>
              </w:rPr>
              <w:t>秘書室</w:t>
            </w:r>
          </w:p>
        </w:tc>
        <w:tc>
          <w:tcPr>
            <w:tcW w:w="1418" w:type="dxa"/>
            <w:vAlign w:val="center"/>
          </w:tcPr>
          <w:p w14:paraId="45B0A3A5" w14:textId="77777777" w:rsidR="000C5B58" w:rsidRPr="001A5023" w:rsidRDefault="00E306D8" w:rsidP="003220E9">
            <w:pPr>
              <w:pStyle w:val="afff7"/>
            </w:pPr>
            <w:r w:rsidRPr="001A5023">
              <w:rPr>
                <w:rFonts w:hint="eastAsia"/>
              </w:rPr>
              <w:t>秘書</w:t>
            </w:r>
          </w:p>
        </w:tc>
        <w:tc>
          <w:tcPr>
            <w:tcW w:w="2693" w:type="dxa"/>
            <w:vAlign w:val="center"/>
          </w:tcPr>
          <w:p w14:paraId="2482BC06"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204</w:t>
            </w:r>
          </w:p>
        </w:tc>
        <w:tc>
          <w:tcPr>
            <w:tcW w:w="2126" w:type="dxa"/>
            <w:vAlign w:val="center"/>
          </w:tcPr>
          <w:p w14:paraId="4673E5CE" w14:textId="77777777" w:rsidR="000C5B58" w:rsidRPr="001A5023" w:rsidRDefault="00E306D8" w:rsidP="003220E9">
            <w:pPr>
              <w:pStyle w:val="afff7"/>
            </w:pPr>
            <w:r w:rsidRPr="001A5023">
              <w:rPr>
                <w:rFonts w:hint="eastAsia"/>
              </w:rPr>
              <w:t>傳真：</w:t>
            </w:r>
            <w:r w:rsidRPr="001A5023">
              <w:rPr>
                <w:rFonts w:hint="eastAsia"/>
              </w:rPr>
              <w:t>2754130</w:t>
            </w:r>
          </w:p>
        </w:tc>
      </w:tr>
      <w:tr w:rsidR="00863C99" w:rsidRPr="001A5023" w14:paraId="25B69FED" w14:textId="77777777" w:rsidTr="000C5B58">
        <w:trPr>
          <w:trHeight w:val="703"/>
          <w:jc w:val="center"/>
        </w:trPr>
        <w:tc>
          <w:tcPr>
            <w:tcW w:w="2064" w:type="dxa"/>
          </w:tcPr>
          <w:p w14:paraId="3445B990" w14:textId="77777777" w:rsidR="000C5B58" w:rsidRPr="001A5023" w:rsidRDefault="00E306D8" w:rsidP="003220E9">
            <w:pPr>
              <w:pStyle w:val="afff7"/>
            </w:pPr>
            <w:r w:rsidRPr="001A5023">
              <w:rPr>
                <w:rFonts w:hint="eastAsia"/>
              </w:rPr>
              <w:t>鹿谷鄉公所</w:t>
            </w:r>
          </w:p>
          <w:p w14:paraId="71EC9849" w14:textId="77777777" w:rsidR="000C5B58" w:rsidRPr="001A5023" w:rsidRDefault="00E306D8" w:rsidP="003220E9">
            <w:pPr>
              <w:pStyle w:val="afff7"/>
            </w:pPr>
            <w:r w:rsidRPr="001A5023">
              <w:rPr>
                <w:rFonts w:hint="eastAsia"/>
              </w:rPr>
              <w:t>秘書室</w:t>
            </w:r>
          </w:p>
        </w:tc>
        <w:tc>
          <w:tcPr>
            <w:tcW w:w="1418" w:type="dxa"/>
            <w:vAlign w:val="center"/>
          </w:tcPr>
          <w:p w14:paraId="1C9B1398" w14:textId="77777777" w:rsidR="000C5B58" w:rsidRPr="001A5023" w:rsidRDefault="00E306D8" w:rsidP="003220E9">
            <w:pPr>
              <w:pStyle w:val="afff7"/>
            </w:pPr>
            <w:r w:rsidRPr="001A5023">
              <w:rPr>
                <w:rFonts w:hint="eastAsia"/>
              </w:rPr>
              <w:t>總務</w:t>
            </w:r>
          </w:p>
        </w:tc>
        <w:tc>
          <w:tcPr>
            <w:tcW w:w="2693" w:type="dxa"/>
            <w:vAlign w:val="center"/>
          </w:tcPr>
          <w:p w14:paraId="044B776D"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205</w:t>
            </w:r>
          </w:p>
        </w:tc>
        <w:tc>
          <w:tcPr>
            <w:tcW w:w="2126" w:type="dxa"/>
            <w:vAlign w:val="center"/>
          </w:tcPr>
          <w:p w14:paraId="5E3155D4" w14:textId="77777777" w:rsidR="000C5B58" w:rsidRPr="001A5023" w:rsidRDefault="00E306D8" w:rsidP="003220E9">
            <w:pPr>
              <w:pStyle w:val="afff7"/>
            </w:pPr>
            <w:r w:rsidRPr="001A5023">
              <w:rPr>
                <w:rFonts w:hint="eastAsia"/>
              </w:rPr>
              <w:t>傳真：</w:t>
            </w:r>
            <w:r w:rsidRPr="001A5023">
              <w:rPr>
                <w:rFonts w:hint="eastAsia"/>
              </w:rPr>
              <w:t>2750831</w:t>
            </w:r>
          </w:p>
        </w:tc>
      </w:tr>
      <w:tr w:rsidR="00863C99" w:rsidRPr="001A5023" w14:paraId="59FFB6BD" w14:textId="77777777" w:rsidTr="000C5B58">
        <w:trPr>
          <w:trHeight w:val="703"/>
          <w:jc w:val="center"/>
        </w:trPr>
        <w:tc>
          <w:tcPr>
            <w:tcW w:w="2064" w:type="dxa"/>
          </w:tcPr>
          <w:p w14:paraId="6A220EE0" w14:textId="77777777" w:rsidR="000C5B58" w:rsidRPr="001A5023" w:rsidRDefault="00E306D8" w:rsidP="003220E9">
            <w:pPr>
              <w:pStyle w:val="afff7"/>
            </w:pPr>
            <w:r w:rsidRPr="001A5023">
              <w:rPr>
                <w:rFonts w:hint="eastAsia"/>
              </w:rPr>
              <w:t>鹿谷鄉公所</w:t>
            </w:r>
          </w:p>
          <w:p w14:paraId="37A1A807" w14:textId="77777777" w:rsidR="000C5B58" w:rsidRPr="001A5023" w:rsidRDefault="00E306D8" w:rsidP="003220E9">
            <w:pPr>
              <w:pStyle w:val="afff7"/>
            </w:pPr>
            <w:r w:rsidRPr="001A5023">
              <w:rPr>
                <w:rFonts w:hint="eastAsia"/>
              </w:rPr>
              <w:t>農經課</w:t>
            </w:r>
          </w:p>
        </w:tc>
        <w:tc>
          <w:tcPr>
            <w:tcW w:w="1418" w:type="dxa"/>
            <w:vAlign w:val="center"/>
          </w:tcPr>
          <w:p w14:paraId="4FB7E9A9" w14:textId="77777777" w:rsidR="000C5B58" w:rsidRPr="001A5023" w:rsidRDefault="00E306D8" w:rsidP="003220E9">
            <w:pPr>
              <w:pStyle w:val="afff7"/>
            </w:pPr>
            <w:r w:rsidRPr="001A5023">
              <w:rPr>
                <w:rFonts w:hint="eastAsia"/>
              </w:rPr>
              <w:t>課長</w:t>
            </w:r>
          </w:p>
        </w:tc>
        <w:tc>
          <w:tcPr>
            <w:tcW w:w="2693" w:type="dxa"/>
            <w:vAlign w:val="center"/>
          </w:tcPr>
          <w:p w14:paraId="5D8BDF6B"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141</w:t>
            </w:r>
          </w:p>
        </w:tc>
        <w:tc>
          <w:tcPr>
            <w:tcW w:w="2126" w:type="dxa"/>
            <w:vAlign w:val="center"/>
          </w:tcPr>
          <w:p w14:paraId="5A0702B5" w14:textId="77777777" w:rsidR="000C5B58" w:rsidRPr="001A5023" w:rsidRDefault="00E306D8" w:rsidP="003220E9">
            <w:pPr>
              <w:pStyle w:val="afff7"/>
            </w:pPr>
            <w:r w:rsidRPr="001A5023">
              <w:rPr>
                <w:rFonts w:hint="eastAsia"/>
              </w:rPr>
              <w:t>傳真：</w:t>
            </w:r>
            <w:r w:rsidRPr="001A5023">
              <w:rPr>
                <w:rFonts w:hint="eastAsia"/>
              </w:rPr>
              <w:t>2750810</w:t>
            </w:r>
          </w:p>
        </w:tc>
      </w:tr>
      <w:tr w:rsidR="00863C99" w:rsidRPr="001A5023" w14:paraId="57169893" w14:textId="77777777" w:rsidTr="000C5B58">
        <w:trPr>
          <w:trHeight w:val="703"/>
          <w:jc w:val="center"/>
        </w:trPr>
        <w:tc>
          <w:tcPr>
            <w:tcW w:w="2064" w:type="dxa"/>
          </w:tcPr>
          <w:p w14:paraId="42125A76" w14:textId="77777777" w:rsidR="000C5B58" w:rsidRPr="001A5023" w:rsidRDefault="00E306D8" w:rsidP="003220E9">
            <w:pPr>
              <w:pStyle w:val="afff7"/>
            </w:pPr>
            <w:r w:rsidRPr="001A5023">
              <w:rPr>
                <w:rFonts w:hint="eastAsia"/>
              </w:rPr>
              <w:t>鹿谷鄉公所</w:t>
            </w:r>
          </w:p>
          <w:p w14:paraId="552526A0" w14:textId="77777777" w:rsidR="000C5B58" w:rsidRPr="001A5023" w:rsidRDefault="00E306D8" w:rsidP="003220E9">
            <w:pPr>
              <w:pStyle w:val="afff7"/>
            </w:pPr>
            <w:r w:rsidRPr="001A5023">
              <w:rPr>
                <w:rFonts w:hint="eastAsia"/>
              </w:rPr>
              <w:t>民政課</w:t>
            </w:r>
          </w:p>
        </w:tc>
        <w:tc>
          <w:tcPr>
            <w:tcW w:w="1418" w:type="dxa"/>
            <w:vAlign w:val="center"/>
          </w:tcPr>
          <w:p w14:paraId="0D47A617" w14:textId="77777777" w:rsidR="000C5B58" w:rsidRPr="001A5023" w:rsidRDefault="00E306D8" w:rsidP="003220E9">
            <w:pPr>
              <w:pStyle w:val="afff7"/>
            </w:pPr>
            <w:r w:rsidRPr="001A5023">
              <w:rPr>
                <w:rFonts w:hint="eastAsia"/>
              </w:rPr>
              <w:t>課長</w:t>
            </w:r>
          </w:p>
        </w:tc>
        <w:tc>
          <w:tcPr>
            <w:tcW w:w="2693" w:type="dxa"/>
            <w:vAlign w:val="center"/>
          </w:tcPr>
          <w:p w14:paraId="10BB6B4B"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131</w:t>
            </w:r>
          </w:p>
        </w:tc>
        <w:tc>
          <w:tcPr>
            <w:tcW w:w="2126" w:type="dxa"/>
            <w:vAlign w:val="center"/>
          </w:tcPr>
          <w:p w14:paraId="010FD2CC" w14:textId="77777777" w:rsidR="000C5B58" w:rsidRPr="001A5023" w:rsidRDefault="00E306D8" w:rsidP="003220E9">
            <w:pPr>
              <w:pStyle w:val="afff7"/>
            </w:pPr>
            <w:r w:rsidRPr="001A5023">
              <w:rPr>
                <w:rFonts w:hint="eastAsia"/>
              </w:rPr>
              <w:t>傳真：</w:t>
            </w:r>
            <w:r w:rsidRPr="001A5023">
              <w:rPr>
                <w:rFonts w:hint="eastAsia"/>
              </w:rPr>
              <w:t>2754131</w:t>
            </w:r>
          </w:p>
        </w:tc>
      </w:tr>
      <w:tr w:rsidR="00863C99" w:rsidRPr="001A5023" w14:paraId="4A79B7E3" w14:textId="77777777" w:rsidTr="000C5B58">
        <w:trPr>
          <w:trHeight w:val="703"/>
          <w:jc w:val="center"/>
        </w:trPr>
        <w:tc>
          <w:tcPr>
            <w:tcW w:w="2064" w:type="dxa"/>
          </w:tcPr>
          <w:p w14:paraId="18E82FA6" w14:textId="77777777" w:rsidR="000C5B58" w:rsidRPr="001A5023" w:rsidRDefault="00E306D8" w:rsidP="003220E9">
            <w:pPr>
              <w:pStyle w:val="afff7"/>
            </w:pPr>
            <w:r w:rsidRPr="001A5023">
              <w:rPr>
                <w:rFonts w:hint="eastAsia"/>
              </w:rPr>
              <w:t>鹿谷鄉公所</w:t>
            </w:r>
          </w:p>
          <w:p w14:paraId="1E78B5FE" w14:textId="77777777" w:rsidR="000C5B58" w:rsidRPr="001A5023" w:rsidRDefault="00E306D8" w:rsidP="003220E9">
            <w:pPr>
              <w:pStyle w:val="afff7"/>
            </w:pPr>
            <w:r w:rsidRPr="001A5023">
              <w:rPr>
                <w:rFonts w:hint="eastAsia"/>
              </w:rPr>
              <w:t>社會課</w:t>
            </w:r>
          </w:p>
        </w:tc>
        <w:tc>
          <w:tcPr>
            <w:tcW w:w="1418" w:type="dxa"/>
            <w:vAlign w:val="center"/>
          </w:tcPr>
          <w:p w14:paraId="17EA9E14" w14:textId="77777777" w:rsidR="000C5B58" w:rsidRPr="001A5023" w:rsidRDefault="00E306D8" w:rsidP="003220E9">
            <w:pPr>
              <w:pStyle w:val="afff7"/>
            </w:pPr>
            <w:r w:rsidRPr="001A5023">
              <w:rPr>
                <w:rFonts w:hint="eastAsia"/>
              </w:rPr>
              <w:t>課長</w:t>
            </w:r>
          </w:p>
        </w:tc>
        <w:tc>
          <w:tcPr>
            <w:tcW w:w="2693" w:type="dxa"/>
            <w:vAlign w:val="center"/>
          </w:tcPr>
          <w:p w14:paraId="1EBF1FB6"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115</w:t>
            </w:r>
          </w:p>
        </w:tc>
        <w:tc>
          <w:tcPr>
            <w:tcW w:w="2126" w:type="dxa"/>
            <w:vAlign w:val="center"/>
          </w:tcPr>
          <w:p w14:paraId="253056AC" w14:textId="77777777" w:rsidR="000C5B58" w:rsidRPr="001A5023" w:rsidRDefault="00E306D8" w:rsidP="003220E9">
            <w:pPr>
              <w:pStyle w:val="afff7"/>
            </w:pPr>
            <w:r w:rsidRPr="001A5023">
              <w:rPr>
                <w:rFonts w:hint="eastAsia"/>
              </w:rPr>
              <w:t>傳真：</w:t>
            </w:r>
            <w:r w:rsidRPr="001A5023">
              <w:rPr>
                <w:rFonts w:hint="eastAsia"/>
              </w:rPr>
              <w:t>2754127</w:t>
            </w:r>
          </w:p>
        </w:tc>
      </w:tr>
      <w:tr w:rsidR="00863C99" w:rsidRPr="001A5023" w14:paraId="76E71F1D" w14:textId="77777777" w:rsidTr="000C5B58">
        <w:trPr>
          <w:trHeight w:val="703"/>
          <w:jc w:val="center"/>
        </w:trPr>
        <w:tc>
          <w:tcPr>
            <w:tcW w:w="2064" w:type="dxa"/>
          </w:tcPr>
          <w:p w14:paraId="3A904A2B" w14:textId="77777777" w:rsidR="000C5B58" w:rsidRPr="001A5023" w:rsidRDefault="00E306D8" w:rsidP="003220E9">
            <w:pPr>
              <w:pStyle w:val="afff7"/>
            </w:pPr>
            <w:r w:rsidRPr="001A5023">
              <w:rPr>
                <w:rFonts w:hint="eastAsia"/>
              </w:rPr>
              <w:lastRenderedPageBreak/>
              <w:t>鹿谷鄉公所</w:t>
            </w:r>
          </w:p>
          <w:p w14:paraId="4C7A3122" w14:textId="77777777" w:rsidR="000C5B58" w:rsidRPr="001A5023" w:rsidRDefault="00E306D8" w:rsidP="003220E9">
            <w:pPr>
              <w:pStyle w:val="afff7"/>
            </w:pPr>
            <w:r w:rsidRPr="001A5023">
              <w:rPr>
                <w:rFonts w:hint="eastAsia"/>
              </w:rPr>
              <w:t>工務課</w:t>
            </w:r>
          </w:p>
        </w:tc>
        <w:tc>
          <w:tcPr>
            <w:tcW w:w="1418" w:type="dxa"/>
            <w:vAlign w:val="center"/>
          </w:tcPr>
          <w:p w14:paraId="06BBB335" w14:textId="77777777" w:rsidR="000C5B58" w:rsidRPr="001A5023" w:rsidRDefault="00E306D8" w:rsidP="003220E9">
            <w:pPr>
              <w:pStyle w:val="afff7"/>
            </w:pPr>
            <w:r w:rsidRPr="001A5023">
              <w:rPr>
                <w:rFonts w:hint="eastAsia"/>
              </w:rPr>
              <w:t>課長</w:t>
            </w:r>
          </w:p>
        </w:tc>
        <w:tc>
          <w:tcPr>
            <w:tcW w:w="2693" w:type="dxa"/>
            <w:vAlign w:val="center"/>
          </w:tcPr>
          <w:p w14:paraId="69D6A12A"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221</w:t>
            </w:r>
          </w:p>
        </w:tc>
        <w:tc>
          <w:tcPr>
            <w:tcW w:w="2126" w:type="dxa"/>
            <w:vAlign w:val="center"/>
          </w:tcPr>
          <w:p w14:paraId="69F1A8D7" w14:textId="77777777" w:rsidR="000C5B58" w:rsidRPr="001A5023" w:rsidRDefault="00E306D8" w:rsidP="003220E9">
            <w:pPr>
              <w:pStyle w:val="afff7"/>
            </w:pPr>
            <w:r w:rsidRPr="001A5023">
              <w:rPr>
                <w:rFonts w:hint="eastAsia"/>
              </w:rPr>
              <w:t>傳真：</w:t>
            </w:r>
            <w:r w:rsidRPr="001A5023">
              <w:rPr>
                <w:rFonts w:hint="eastAsia"/>
              </w:rPr>
              <w:t>2754129</w:t>
            </w:r>
          </w:p>
        </w:tc>
      </w:tr>
      <w:tr w:rsidR="00863C99" w:rsidRPr="001A5023" w14:paraId="136BD2E8" w14:textId="77777777" w:rsidTr="000C5B58">
        <w:trPr>
          <w:trHeight w:val="703"/>
          <w:jc w:val="center"/>
        </w:trPr>
        <w:tc>
          <w:tcPr>
            <w:tcW w:w="2064" w:type="dxa"/>
          </w:tcPr>
          <w:p w14:paraId="1BA181AA" w14:textId="77777777" w:rsidR="000C5B58" w:rsidRPr="001A5023" w:rsidRDefault="00E306D8" w:rsidP="003220E9">
            <w:pPr>
              <w:pStyle w:val="afff7"/>
            </w:pPr>
            <w:r w:rsidRPr="001A5023">
              <w:rPr>
                <w:rFonts w:hint="eastAsia"/>
              </w:rPr>
              <w:t>鹿谷鄉公所</w:t>
            </w:r>
          </w:p>
          <w:p w14:paraId="1DF8206A" w14:textId="77777777" w:rsidR="000C5B58" w:rsidRPr="001A5023" w:rsidRDefault="00E306D8" w:rsidP="003220E9">
            <w:pPr>
              <w:pStyle w:val="afff7"/>
            </w:pPr>
            <w:r w:rsidRPr="001A5023">
              <w:rPr>
                <w:rFonts w:hint="eastAsia"/>
              </w:rPr>
              <w:t>財政課</w:t>
            </w:r>
          </w:p>
        </w:tc>
        <w:tc>
          <w:tcPr>
            <w:tcW w:w="1418" w:type="dxa"/>
            <w:vAlign w:val="center"/>
          </w:tcPr>
          <w:p w14:paraId="53004B30" w14:textId="77777777" w:rsidR="000C5B58" w:rsidRPr="001A5023" w:rsidRDefault="00E306D8" w:rsidP="003220E9">
            <w:pPr>
              <w:pStyle w:val="afff7"/>
            </w:pPr>
            <w:r w:rsidRPr="001A5023">
              <w:rPr>
                <w:rFonts w:hint="eastAsia"/>
              </w:rPr>
              <w:t>課長</w:t>
            </w:r>
          </w:p>
        </w:tc>
        <w:tc>
          <w:tcPr>
            <w:tcW w:w="2693" w:type="dxa"/>
            <w:vAlign w:val="center"/>
          </w:tcPr>
          <w:p w14:paraId="4D51519E"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121</w:t>
            </w:r>
          </w:p>
        </w:tc>
        <w:tc>
          <w:tcPr>
            <w:tcW w:w="2126" w:type="dxa"/>
            <w:vAlign w:val="center"/>
          </w:tcPr>
          <w:p w14:paraId="43B50ACA" w14:textId="77777777" w:rsidR="000C5B58" w:rsidRPr="001A5023" w:rsidRDefault="00E306D8" w:rsidP="003220E9">
            <w:pPr>
              <w:pStyle w:val="afff7"/>
            </w:pPr>
            <w:r w:rsidRPr="001A5023">
              <w:rPr>
                <w:rFonts w:hint="eastAsia"/>
              </w:rPr>
              <w:t>傳真：</w:t>
            </w:r>
            <w:r w:rsidRPr="001A5023">
              <w:rPr>
                <w:rFonts w:hint="eastAsia"/>
              </w:rPr>
              <w:t>2750810</w:t>
            </w:r>
          </w:p>
        </w:tc>
      </w:tr>
      <w:tr w:rsidR="00863C99" w:rsidRPr="001A5023" w14:paraId="64155B43" w14:textId="77777777" w:rsidTr="000C5B58">
        <w:trPr>
          <w:trHeight w:val="703"/>
          <w:jc w:val="center"/>
        </w:trPr>
        <w:tc>
          <w:tcPr>
            <w:tcW w:w="2064" w:type="dxa"/>
          </w:tcPr>
          <w:p w14:paraId="2A86DADC" w14:textId="77777777" w:rsidR="000C5B58" w:rsidRPr="001A5023" w:rsidRDefault="00E306D8" w:rsidP="003220E9">
            <w:pPr>
              <w:pStyle w:val="afff7"/>
            </w:pPr>
            <w:r w:rsidRPr="001A5023">
              <w:rPr>
                <w:rFonts w:hint="eastAsia"/>
              </w:rPr>
              <w:t>鹿谷鄉公所</w:t>
            </w:r>
          </w:p>
          <w:p w14:paraId="1286F5D4" w14:textId="77777777" w:rsidR="000C5B58" w:rsidRPr="001A5023" w:rsidRDefault="00E306D8" w:rsidP="003220E9">
            <w:pPr>
              <w:pStyle w:val="afff7"/>
            </w:pPr>
            <w:r w:rsidRPr="001A5023">
              <w:rPr>
                <w:rFonts w:hint="eastAsia"/>
              </w:rPr>
              <w:t>主計室</w:t>
            </w:r>
          </w:p>
        </w:tc>
        <w:tc>
          <w:tcPr>
            <w:tcW w:w="1418" w:type="dxa"/>
            <w:vAlign w:val="center"/>
          </w:tcPr>
          <w:p w14:paraId="5E917991" w14:textId="77777777" w:rsidR="000C5B58" w:rsidRPr="001A5023" w:rsidRDefault="00E306D8" w:rsidP="003220E9">
            <w:pPr>
              <w:pStyle w:val="afff7"/>
            </w:pPr>
            <w:r w:rsidRPr="001A5023">
              <w:rPr>
                <w:rFonts w:hint="eastAsia"/>
              </w:rPr>
              <w:t>主任</w:t>
            </w:r>
          </w:p>
        </w:tc>
        <w:tc>
          <w:tcPr>
            <w:tcW w:w="2693" w:type="dxa"/>
            <w:vAlign w:val="center"/>
          </w:tcPr>
          <w:p w14:paraId="0DF18852"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209</w:t>
            </w:r>
          </w:p>
        </w:tc>
        <w:tc>
          <w:tcPr>
            <w:tcW w:w="2126" w:type="dxa"/>
            <w:vAlign w:val="center"/>
          </w:tcPr>
          <w:p w14:paraId="060760B3" w14:textId="77777777" w:rsidR="000C5B58" w:rsidRPr="001A5023" w:rsidRDefault="00E306D8" w:rsidP="003220E9">
            <w:pPr>
              <w:pStyle w:val="afff7"/>
            </w:pPr>
            <w:r w:rsidRPr="001A5023">
              <w:rPr>
                <w:rFonts w:hint="eastAsia"/>
              </w:rPr>
              <w:t>傳真：</w:t>
            </w:r>
            <w:r w:rsidRPr="001A5023">
              <w:rPr>
                <w:rFonts w:hint="eastAsia"/>
              </w:rPr>
              <w:t>2750352</w:t>
            </w:r>
          </w:p>
        </w:tc>
      </w:tr>
      <w:tr w:rsidR="00863C99" w:rsidRPr="001A5023" w14:paraId="440F43AD" w14:textId="77777777" w:rsidTr="000C5B58">
        <w:trPr>
          <w:trHeight w:val="703"/>
          <w:jc w:val="center"/>
        </w:trPr>
        <w:tc>
          <w:tcPr>
            <w:tcW w:w="2064" w:type="dxa"/>
          </w:tcPr>
          <w:p w14:paraId="225B07F0" w14:textId="77777777" w:rsidR="000C5B58" w:rsidRPr="001A5023" w:rsidRDefault="00E306D8" w:rsidP="003220E9">
            <w:pPr>
              <w:pStyle w:val="afff7"/>
            </w:pPr>
            <w:r w:rsidRPr="001A5023">
              <w:rPr>
                <w:rFonts w:hint="eastAsia"/>
              </w:rPr>
              <w:t>鹿谷鄉公所</w:t>
            </w:r>
          </w:p>
          <w:p w14:paraId="194C3990" w14:textId="77777777" w:rsidR="000C5B58" w:rsidRPr="001A5023" w:rsidRDefault="00E306D8" w:rsidP="003220E9">
            <w:pPr>
              <w:pStyle w:val="afff7"/>
            </w:pPr>
            <w:r w:rsidRPr="001A5023">
              <w:rPr>
                <w:rFonts w:hint="eastAsia"/>
              </w:rPr>
              <w:t>人事室</w:t>
            </w:r>
          </w:p>
        </w:tc>
        <w:tc>
          <w:tcPr>
            <w:tcW w:w="1418" w:type="dxa"/>
            <w:vAlign w:val="center"/>
          </w:tcPr>
          <w:p w14:paraId="1C4905B5" w14:textId="77777777" w:rsidR="000C5B58" w:rsidRPr="001A5023" w:rsidRDefault="00E306D8" w:rsidP="003220E9">
            <w:pPr>
              <w:pStyle w:val="afff7"/>
            </w:pPr>
            <w:r w:rsidRPr="001A5023">
              <w:rPr>
                <w:rFonts w:hint="eastAsia"/>
              </w:rPr>
              <w:t>主任</w:t>
            </w:r>
          </w:p>
        </w:tc>
        <w:tc>
          <w:tcPr>
            <w:tcW w:w="2693" w:type="dxa"/>
            <w:vAlign w:val="center"/>
          </w:tcPr>
          <w:p w14:paraId="386CB3AA"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261</w:t>
            </w:r>
          </w:p>
        </w:tc>
        <w:tc>
          <w:tcPr>
            <w:tcW w:w="2126" w:type="dxa"/>
            <w:vAlign w:val="center"/>
          </w:tcPr>
          <w:p w14:paraId="3D356277" w14:textId="77777777" w:rsidR="000C5B58" w:rsidRPr="001A5023" w:rsidRDefault="00E306D8" w:rsidP="003220E9">
            <w:pPr>
              <w:pStyle w:val="afff7"/>
            </w:pPr>
            <w:r w:rsidRPr="001A5023">
              <w:rPr>
                <w:rFonts w:hint="eastAsia"/>
              </w:rPr>
              <w:t>傳真：</w:t>
            </w:r>
            <w:r w:rsidRPr="001A5023">
              <w:rPr>
                <w:rFonts w:hint="eastAsia"/>
              </w:rPr>
              <w:t>2750831</w:t>
            </w:r>
          </w:p>
        </w:tc>
      </w:tr>
      <w:tr w:rsidR="00863C99" w:rsidRPr="001A5023" w14:paraId="6D33BFE1" w14:textId="77777777" w:rsidTr="000C5B58">
        <w:trPr>
          <w:trHeight w:val="703"/>
          <w:jc w:val="center"/>
        </w:trPr>
        <w:tc>
          <w:tcPr>
            <w:tcW w:w="2064" w:type="dxa"/>
          </w:tcPr>
          <w:p w14:paraId="18A41286" w14:textId="77777777" w:rsidR="000C5B58" w:rsidRPr="001A5023" w:rsidRDefault="00E306D8" w:rsidP="003220E9">
            <w:pPr>
              <w:pStyle w:val="afff7"/>
            </w:pPr>
            <w:r w:rsidRPr="001A5023">
              <w:rPr>
                <w:rFonts w:hint="eastAsia"/>
              </w:rPr>
              <w:t>鹿谷鄉公所</w:t>
            </w:r>
          </w:p>
          <w:p w14:paraId="69676DE0" w14:textId="77777777" w:rsidR="000C5B58" w:rsidRPr="001A5023" w:rsidRDefault="00E306D8" w:rsidP="003220E9">
            <w:pPr>
              <w:pStyle w:val="afff7"/>
            </w:pPr>
            <w:r w:rsidRPr="001A5023">
              <w:rPr>
                <w:rFonts w:hint="eastAsia"/>
              </w:rPr>
              <w:t>政風室</w:t>
            </w:r>
          </w:p>
        </w:tc>
        <w:tc>
          <w:tcPr>
            <w:tcW w:w="1418" w:type="dxa"/>
            <w:vAlign w:val="center"/>
          </w:tcPr>
          <w:p w14:paraId="3FEF2A5A" w14:textId="77777777" w:rsidR="000C5B58" w:rsidRPr="001A5023" w:rsidRDefault="00E306D8" w:rsidP="003220E9">
            <w:pPr>
              <w:pStyle w:val="afff7"/>
            </w:pPr>
            <w:r w:rsidRPr="001A5023">
              <w:rPr>
                <w:rFonts w:hint="eastAsia"/>
              </w:rPr>
              <w:t>主任</w:t>
            </w:r>
          </w:p>
        </w:tc>
        <w:tc>
          <w:tcPr>
            <w:tcW w:w="2693" w:type="dxa"/>
            <w:vAlign w:val="center"/>
          </w:tcPr>
          <w:p w14:paraId="5538A1D3"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260</w:t>
            </w:r>
          </w:p>
        </w:tc>
        <w:tc>
          <w:tcPr>
            <w:tcW w:w="2126" w:type="dxa"/>
            <w:vAlign w:val="center"/>
          </w:tcPr>
          <w:p w14:paraId="78A50167" w14:textId="77777777" w:rsidR="000C5B58" w:rsidRPr="001A5023" w:rsidRDefault="00E306D8" w:rsidP="003220E9">
            <w:pPr>
              <w:pStyle w:val="afff7"/>
            </w:pPr>
            <w:r w:rsidRPr="001A5023">
              <w:rPr>
                <w:rFonts w:hint="eastAsia"/>
              </w:rPr>
              <w:t>傳真：</w:t>
            </w:r>
            <w:r w:rsidRPr="001A5023">
              <w:rPr>
                <w:rFonts w:hint="eastAsia"/>
              </w:rPr>
              <w:t>2750831</w:t>
            </w:r>
          </w:p>
        </w:tc>
      </w:tr>
      <w:tr w:rsidR="00863C99" w:rsidRPr="001A5023" w14:paraId="054A0412" w14:textId="77777777" w:rsidTr="000C5B58">
        <w:trPr>
          <w:trHeight w:val="703"/>
          <w:jc w:val="center"/>
        </w:trPr>
        <w:tc>
          <w:tcPr>
            <w:tcW w:w="2064" w:type="dxa"/>
          </w:tcPr>
          <w:p w14:paraId="7555177E" w14:textId="77777777" w:rsidR="000C5B58" w:rsidRPr="001A5023" w:rsidRDefault="00E306D8" w:rsidP="003220E9">
            <w:pPr>
              <w:pStyle w:val="afff7"/>
            </w:pPr>
            <w:r w:rsidRPr="001A5023">
              <w:rPr>
                <w:rFonts w:hint="eastAsia"/>
              </w:rPr>
              <w:t>鹿谷鄉公所</w:t>
            </w:r>
          </w:p>
          <w:p w14:paraId="5C73273F" w14:textId="77777777" w:rsidR="000C5B58" w:rsidRPr="001A5023" w:rsidRDefault="00E306D8" w:rsidP="003220E9">
            <w:pPr>
              <w:pStyle w:val="afff7"/>
            </w:pPr>
            <w:r w:rsidRPr="001A5023">
              <w:rPr>
                <w:rFonts w:hint="eastAsia"/>
              </w:rPr>
              <w:t>清潔隊</w:t>
            </w:r>
          </w:p>
        </w:tc>
        <w:tc>
          <w:tcPr>
            <w:tcW w:w="1418" w:type="dxa"/>
            <w:vAlign w:val="center"/>
          </w:tcPr>
          <w:p w14:paraId="48B57A12" w14:textId="77777777" w:rsidR="000C5B58" w:rsidRPr="001A5023" w:rsidRDefault="00E306D8" w:rsidP="003220E9">
            <w:pPr>
              <w:pStyle w:val="afff7"/>
            </w:pPr>
            <w:r w:rsidRPr="001A5023">
              <w:rPr>
                <w:rFonts w:hint="eastAsia"/>
              </w:rPr>
              <w:t>隊長</w:t>
            </w:r>
          </w:p>
        </w:tc>
        <w:tc>
          <w:tcPr>
            <w:tcW w:w="2693" w:type="dxa"/>
            <w:vAlign w:val="center"/>
          </w:tcPr>
          <w:p w14:paraId="7518EABD"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251</w:t>
            </w:r>
          </w:p>
        </w:tc>
        <w:tc>
          <w:tcPr>
            <w:tcW w:w="2126" w:type="dxa"/>
            <w:vAlign w:val="center"/>
          </w:tcPr>
          <w:p w14:paraId="57F24B92" w14:textId="77777777" w:rsidR="000C5B58" w:rsidRPr="001A5023" w:rsidRDefault="00E306D8" w:rsidP="003220E9">
            <w:pPr>
              <w:pStyle w:val="afff7"/>
            </w:pPr>
            <w:r w:rsidRPr="001A5023">
              <w:rPr>
                <w:rFonts w:hint="eastAsia"/>
              </w:rPr>
              <w:t>傳真：</w:t>
            </w:r>
            <w:r w:rsidRPr="001A5023">
              <w:rPr>
                <w:rFonts w:hint="eastAsia"/>
              </w:rPr>
              <w:t>2750831</w:t>
            </w:r>
          </w:p>
        </w:tc>
      </w:tr>
      <w:tr w:rsidR="00863C99" w:rsidRPr="001A5023" w14:paraId="4C01342B" w14:textId="77777777" w:rsidTr="000C5B58">
        <w:trPr>
          <w:trHeight w:val="703"/>
          <w:jc w:val="center"/>
        </w:trPr>
        <w:tc>
          <w:tcPr>
            <w:tcW w:w="2064" w:type="dxa"/>
          </w:tcPr>
          <w:p w14:paraId="038AECD3" w14:textId="77777777" w:rsidR="000C5B58" w:rsidRPr="001A5023" w:rsidRDefault="00E306D8" w:rsidP="003220E9">
            <w:pPr>
              <w:pStyle w:val="afff7"/>
            </w:pPr>
            <w:r w:rsidRPr="001A5023">
              <w:rPr>
                <w:rFonts w:hint="eastAsia"/>
              </w:rPr>
              <w:t>鹿谷鄉鄉立</w:t>
            </w:r>
          </w:p>
          <w:p w14:paraId="03AC1CAB" w14:textId="77777777" w:rsidR="000C5B58" w:rsidRPr="001A5023" w:rsidRDefault="00E306D8" w:rsidP="003220E9">
            <w:pPr>
              <w:pStyle w:val="afff7"/>
            </w:pPr>
            <w:r w:rsidRPr="001A5023">
              <w:rPr>
                <w:rFonts w:hint="eastAsia"/>
              </w:rPr>
              <w:t>觀光服務所</w:t>
            </w:r>
          </w:p>
        </w:tc>
        <w:tc>
          <w:tcPr>
            <w:tcW w:w="1418" w:type="dxa"/>
            <w:vAlign w:val="center"/>
          </w:tcPr>
          <w:p w14:paraId="7CD48091" w14:textId="77777777" w:rsidR="000C5B58" w:rsidRPr="001A5023" w:rsidRDefault="00E306D8" w:rsidP="003220E9">
            <w:pPr>
              <w:pStyle w:val="afff7"/>
            </w:pPr>
            <w:r w:rsidRPr="001A5023">
              <w:rPr>
                <w:rFonts w:hint="eastAsia"/>
              </w:rPr>
              <w:t>所長</w:t>
            </w:r>
          </w:p>
        </w:tc>
        <w:tc>
          <w:tcPr>
            <w:tcW w:w="2693" w:type="dxa"/>
            <w:vAlign w:val="center"/>
          </w:tcPr>
          <w:p w14:paraId="7F554092" w14:textId="77777777" w:rsidR="000C5B58" w:rsidRPr="001A5023" w:rsidRDefault="00E306D8" w:rsidP="003220E9">
            <w:pPr>
              <w:pStyle w:val="afff7"/>
            </w:pPr>
            <w:r w:rsidRPr="001A5023">
              <w:rPr>
                <w:rFonts w:hint="eastAsia"/>
              </w:rPr>
              <w:t>公：</w:t>
            </w:r>
            <w:r w:rsidRPr="001A5023">
              <w:rPr>
                <w:rFonts w:hint="eastAsia"/>
              </w:rPr>
              <w:t>2755322</w:t>
            </w:r>
          </w:p>
        </w:tc>
        <w:tc>
          <w:tcPr>
            <w:tcW w:w="2126" w:type="dxa"/>
            <w:vAlign w:val="center"/>
          </w:tcPr>
          <w:p w14:paraId="049B11A9" w14:textId="77777777" w:rsidR="000C5B58" w:rsidRPr="001A5023" w:rsidRDefault="00E306D8" w:rsidP="003220E9">
            <w:pPr>
              <w:pStyle w:val="afff7"/>
            </w:pPr>
            <w:r w:rsidRPr="001A5023">
              <w:rPr>
                <w:rFonts w:hint="eastAsia"/>
              </w:rPr>
              <w:t>傳真：</w:t>
            </w:r>
            <w:r w:rsidRPr="001A5023">
              <w:rPr>
                <w:rFonts w:hint="eastAsia"/>
              </w:rPr>
              <w:t>2754841</w:t>
            </w:r>
          </w:p>
        </w:tc>
      </w:tr>
      <w:tr w:rsidR="00863C99" w:rsidRPr="001A5023" w14:paraId="254449A5" w14:textId="77777777" w:rsidTr="000C5B58">
        <w:trPr>
          <w:trHeight w:val="703"/>
          <w:jc w:val="center"/>
        </w:trPr>
        <w:tc>
          <w:tcPr>
            <w:tcW w:w="2064" w:type="dxa"/>
          </w:tcPr>
          <w:p w14:paraId="653B432A" w14:textId="77777777" w:rsidR="000C5B58" w:rsidRPr="001A5023" w:rsidRDefault="00E306D8" w:rsidP="003220E9">
            <w:pPr>
              <w:pStyle w:val="afff7"/>
            </w:pPr>
            <w:r w:rsidRPr="001A5023">
              <w:rPr>
                <w:rFonts w:hint="eastAsia"/>
              </w:rPr>
              <w:t>鹿谷鄉鄉立</w:t>
            </w:r>
          </w:p>
          <w:p w14:paraId="2D8C9187" w14:textId="77777777" w:rsidR="000C5B58" w:rsidRPr="001A5023" w:rsidRDefault="00E306D8" w:rsidP="003220E9">
            <w:pPr>
              <w:pStyle w:val="afff7"/>
            </w:pPr>
            <w:r w:rsidRPr="001A5023">
              <w:rPr>
                <w:rFonts w:hint="eastAsia"/>
              </w:rPr>
              <w:t>圖書館</w:t>
            </w:r>
          </w:p>
        </w:tc>
        <w:tc>
          <w:tcPr>
            <w:tcW w:w="1418" w:type="dxa"/>
            <w:vAlign w:val="center"/>
          </w:tcPr>
          <w:p w14:paraId="04B7B7C5" w14:textId="77777777" w:rsidR="000C5B58" w:rsidRPr="001A5023" w:rsidRDefault="00E306D8" w:rsidP="003220E9">
            <w:pPr>
              <w:pStyle w:val="afff7"/>
            </w:pPr>
            <w:r w:rsidRPr="001A5023">
              <w:rPr>
                <w:rFonts w:hint="eastAsia"/>
              </w:rPr>
              <w:t>管理員</w:t>
            </w:r>
          </w:p>
        </w:tc>
        <w:tc>
          <w:tcPr>
            <w:tcW w:w="2693" w:type="dxa"/>
            <w:vAlign w:val="center"/>
          </w:tcPr>
          <w:p w14:paraId="1711BE3C" w14:textId="77777777" w:rsidR="000C5B58" w:rsidRPr="001A5023" w:rsidRDefault="00E306D8" w:rsidP="003220E9">
            <w:pPr>
              <w:pStyle w:val="afff7"/>
            </w:pPr>
            <w:r w:rsidRPr="001A5023">
              <w:rPr>
                <w:rFonts w:hint="eastAsia"/>
              </w:rPr>
              <w:t>公：</w:t>
            </w:r>
            <w:r w:rsidRPr="001A5023">
              <w:rPr>
                <w:rFonts w:hint="eastAsia"/>
              </w:rPr>
              <w:t>2755310</w:t>
            </w:r>
          </w:p>
        </w:tc>
        <w:tc>
          <w:tcPr>
            <w:tcW w:w="2126" w:type="dxa"/>
            <w:vAlign w:val="center"/>
          </w:tcPr>
          <w:p w14:paraId="1EBBCA15" w14:textId="77777777" w:rsidR="000C5B58" w:rsidRPr="001A5023" w:rsidRDefault="00E306D8" w:rsidP="003220E9">
            <w:pPr>
              <w:pStyle w:val="afff7"/>
            </w:pPr>
            <w:r w:rsidRPr="001A5023">
              <w:rPr>
                <w:rFonts w:hint="eastAsia"/>
              </w:rPr>
              <w:t>傳真：</w:t>
            </w:r>
            <w:r w:rsidRPr="001A5023">
              <w:rPr>
                <w:rFonts w:hint="eastAsia"/>
              </w:rPr>
              <w:t>2750510</w:t>
            </w:r>
          </w:p>
        </w:tc>
      </w:tr>
      <w:tr w:rsidR="00863C99" w:rsidRPr="001A5023" w14:paraId="3E435BD9" w14:textId="77777777" w:rsidTr="000C5B58">
        <w:trPr>
          <w:trHeight w:val="703"/>
          <w:jc w:val="center"/>
        </w:trPr>
        <w:tc>
          <w:tcPr>
            <w:tcW w:w="2064" w:type="dxa"/>
          </w:tcPr>
          <w:p w14:paraId="47C9F364" w14:textId="77777777" w:rsidR="000C5B58" w:rsidRPr="001A5023" w:rsidRDefault="00E306D8" w:rsidP="003220E9">
            <w:pPr>
              <w:pStyle w:val="afff7"/>
            </w:pPr>
            <w:r w:rsidRPr="001A5023">
              <w:rPr>
                <w:rFonts w:hint="eastAsia"/>
              </w:rPr>
              <w:t>鹿谷鄉鄉立</w:t>
            </w:r>
          </w:p>
          <w:p w14:paraId="298B22DD" w14:textId="77777777" w:rsidR="000C5B58" w:rsidRPr="001A5023" w:rsidRDefault="00E306D8" w:rsidP="003220E9">
            <w:pPr>
              <w:pStyle w:val="afff7"/>
            </w:pPr>
            <w:r w:rsidRPr="001A5023">
              <w:rPr>
                <w:rFonts w:hint="eastAsia"/>
              </w:rPr>
              <w:t>幼兒園</w:t>
            </w:r>
          </w:p>
        </w:tc>
        <w:tc>
          <w:tcPr>
            <w:tcW w:w="1418" w:type="dxa"/>
            <w:vAlign w:val="center"/>
          </w:tcPr>
          <w:p w14:paraId="59C54277" w14:textId="77777777" w:rsidR="000C5B58" w:rsidRPr="001A5023" w:rsidRDefault="00E306D8" w:rsidP="003220E9">
            <w:pPr>
              <w:pStyle w:val="afff7"/>
            </w:pPr>
            <w:r w:rsidRPr="001A5023">
              <w:rPr>
                <w:rFonts w:hint="eastAsia"/>
              </w:rPr>
              <w:t>園長</w:t>
            </w:r>
          </w:p>
        </w:tc>
        <w:tc>
          <w:tcPr>
            <w:tcW w:w="2693" w:type="dxa"/>
            <w:vAlign w:val="center"/>
          </w:tcPr>
          <w:p w14:paraId="7F93A253" w14:textId="77777777" w:rsidR="000C5B58" w:rsidRPr="001A5023" w:rsidRDefault="00E306D8" w:rsidP="003220E9">
            <w:pPr>
              <w:pStyle w:val="afff7"/>
            </w:pPr>
            <w:r w:rsidRPr="001A5023">
              <w:rPr>
                <w:rFonts w:hint="eastAsia"/>
              </w:rPr>
              <w:t>公：</w:t>
            </w:r>
            <w:r w:rsidRPr="001A5023">
              <w:rPr>
                <w:rFonts w:hint="eastAsia"/>
              </w:rPr>
              <w:t>2755720</w:t>
            </w:r>
            <w:r w:rsidRPr="001A5023">
              <w:rPr>
                <w:rFonts w:hint="eastAsia"/>
              </w:rPr>
              <w:t>轉</w:t>
            </w:r>
            <w:r w:rsidRPr="001A5023">
              <w:rPr>
                <w:rFonts w:hint="eastAsia"/>
              </w:rPr>
              <w:t>153</w:t>
            </w:r>
          </w:p>
        </w:tc>
        <w:tc>
          <w:tcPr>
            <w:tcW w:w="2126" w:type="dxa"/>
            <w:vAlign w:val="center"/>
          </w:tcPr>
          <w:p w14:paraId="5DC734D9" w14:textId="77777777" w:rsidR="000C5B58" w:rsidRPr="001A5023" w:rsidRDefault="00E306D8" w:rsidP="003220E9">
            <w:pPr>
              <w:pStyle w:val="afff7"/>
            </w:pPr>
            <w:r w:rsidRPr="001A5023">
              <w:rPr>
                <w:rFonts w:hint="eastAsia"/>
              </w:rPr>
              <w:t>傳真：</w:t>
            </w:r>
            <w:r w:rsidRPr="001A5023">
              <w:rPr>
                <w:rFonts w:hint="eastAsia"/>
              </w:rPr>
              <w:t>2754131</w:t>
            </w:r>
          </w:p>
        </w:tc>
      </w:tr>
      <w:tr w:rsidR="00863C99" w:rsidRPr="001A5023" w14:paraId="69B6CEE0" w14:textId="77777777" w:rsidTr="000C5B58">
        <w:trPr>
          <w:trHeight w:val="703"/>
          <w:jc w:val="center"/>
        </w:trPr>
        <w:tc>
          <w:tcPr>
            <w:tcW w:w="2064" w:type="dxa"/>
          </w:tcPr>
          <w:p w14:paraId="392766B4" w14:textId="77777777" w:rsidR="000C5B58" w:rsidRPr="001A5023" w:rsidRDefault="00E306D8" w:rsidP="003220E9">
            <w:pPr>
              <w:pStyle w:val="afff7"/>
            </w:pPr>
            <w:r w:rsidRPr="001A5023">
              <w:rPr>
                <w:rFonts w:hint="eastAsia"/>
              </w:rPr>
              <w:t>台灣自來水公司竹山營運所</w:t>
            </w:r>
          </w:p>
        </w:tc>
        <w:tc>
          <w:tcPr>
            <w:tcW w:w="1418" w:type="dxa"/>
            <w:vAlign w:val="center"/>
          </w:tcPr>
          <w:p w14:paraId="379BDD2F" w14:textId="77777777" w:rsidR="000C5B58" w:rsidRPr="001A5023" w:rsidRDefault="00E306D8" w:rsidP="003220E9">
            <w:pPr>
              <w:pStyle w:val="afff7"/>
            </w:pPr>
            <w:r w:rsidRPr="001A5023">
              <w:rPr>
                <w:rFonts w:hint="eastAsia"/>
              </w:rPr>
              <w:t>主任</w:t>
            </w:r>
          </w:p>
        </w:tc>
        <w:tc>
          <w:tcPr>
            <w:tcW w:w="2693" w:type="dxa"/>
            <w:vAlign w:val="center"/>
          </w:tcPr>
          <w:p w14:paraId="71812D16" w14:textId="77777777" w:rsidR="000C5B58" w:rsidRPr="001A5023" w:rsidRDefault="00E306D8" w:rsidP="003220E9">
            <w:pPr>
              <w:pStyle w:val="afff7"/>
            </w:pPr>
            <w:r w:rsidRPr="001A5023">
              <w:rPr>
                <w:rFonts w:hint="eastAsia"/>
              </w:rPr>
              <w:t>公：</w:t>
            </w:r>
            <w:r w:rsidRPr="001A5023">
              <w:rPr>
                <w:rFonts w:hint="eastAsia"/>
              </w:rPr>
              <w:t>2642074</w:t>
            </w:r>
          </w:p>
        </w:tc>
        <w:tc>
          <w:tcPr>
            <w:tcW w:w="2126" w:type="dxa"/>
            <w:vAlign w:val="center"/>
          </w:tcPr>
          <w:p w14:paraId="03AB9D1B" w14:textId="77777777" w:rsidR="000C5B58" w:rsidRPr="001A5023" w:rsidRDefault="00E306D8" w:rsidP="003220E9">
            <w:pPr>
              <w:pStyle w:val="afff7"/>
            </w:pPr>
            <w:r w:rsidRPr="001A5023">
              <w:rPr>
                <w:rFonts w:hint="eastAsia"/>
              </w:rPr>
              <w:t>傳真：</w:t>
            </w:r>
            <w:r w:rsidRPr="001A5023">
              <w:rPr>
                <w:rFonts w:hint="eastAsia"/>
              </w:rPr>
              <w:t>2643405</w:t>
            </w:r>
          </w:p>
        </w:tc>
      </w:tr>
      <w:tr w:rsidR="00863C99" w:rsidRPr="001A5023" w14:paraId="0A76F4F8" w14:textId="77777777" w:rsidTr="000C5B58">
        <w:trPr>
          <w:trHeight w:val="703"/>
          <w:jc w:val="center"/>
        </w:trPr>
        <w:tc>
          <w:tcPr>
            <w:tcW w:w="2064" w:type="dxa"/>
          </w:tcPr>
          <w:p w14:paraId="252B5ED0" w14:textId="77777777" w:rsidR="000C5B58" w:rsidRPr="001A5023" w:rsidRDefault="00E306D8" w:rsidP="003220E9">
            <w:pPr>
              <w:pStyle w:val="afff7"/>
            </w:pPr>
            <w:r w:rsidRPr="001A5023">
              <w:rPr>
                <w:rFonts w:hint="eastAsia"/>
              </w:rPr>
              <w:t>中國石油</w:t>
            </w:r>
          </w:p>
          <w:p w14:paraId="0BE11992" w14:textId="77777777" w:rsidR="000C5B58" w:rsidRPr="001A5023" w:rsidRDefault="00E306D8" w:rsidP="003220E9">
            <w:pPr>
              <w:pStyle w:val="afff7"/>
            </w:pPr>
            <w:r w:rsidRPr="001A5023">
              <w:rPr>
                <w:rFonts w:hint="eastAsia"/>
              </w:rPr>
              <w:t>鹿谷加油站</w:t>
            </w:r>
          </w:p>
        </w:tc>
        <w:tc>
          <w:tcPr>
            <w:tcW w:w="1418" w:type="dxa"/>
            <w:vAlign w:val="center"/>
          </w:tcPr>
          <w:p w14:paraId="559EBEDE" w14:textId="77777777" w:rsidR="000C5B58" w:rsidRPr="001A5023" w:rsidRDefault="00E306D8" w:rsidP="003220E9">
            <w:pPr>
              <w:pStyle w:val="afff7"/>
            </w:pPr>
            <w:r w:rsidRPr="001A5023">
              <w:rPr>
                <w:rFonts w:hint="eastAsia"/>
              </w:rPr>
              <w:t>站長</w:t>
            </w:r>
          </w:p>
        </w:tc>
        <w:tc>
          <w:tcPr>
            <w:tcW w:w="2693" w:type="dxa"/>
            <w:vAlign w:val="center"/>
          </w:tcPr>
          <w:p w14:paraId="460D39C4" w14:textId="77777777" w:rsidR="000C5B58" w:rsidRPr="001A5023" w:rsidRDefault="00E306D8" w:rsidP="003220E9">
            <w:pPr>
              <w:pStyle w:val="afff7"/>
            </w:pPr>
            <w:r w:rsidRPr="001A5023">
              <w:rPr>
                <w:rFonts w:hint="eastAsia"/>
              </w:rPr>
              <w:t>公：</w:t>
            </w:r>
            <w:r w:rsidRPr="001A5023">
              <w:rPr>
                <w:rFonts w:hint="eastAsia"/>
              </w:rPr>
              <w:t>2752874</w:t>
            </w:r>
          </w:p>
        </w:tc>
        <w:tc>
          <w:tcPr>
            <w:tcW w:w="2126" w:type="dxa"/>
            <w:vAlign w:val="center"/>
          </w:tcPr>
          <w:p w14:paraId="046DFC5B" w14:textId="77777777" w:rsidR="000C5B58" w:rsidRPr="001A5023" w:rsidRDefault="00E306D8" w:rsidP="003220E9">
            <w:pPr>
              <w:pStyle w:val="afff7"/>
            </w:pPr>
            <w:r w:rsidRPr="001A5023">
              <w:rPr>
                <w:rFonts w:hint="eastAsia"/>
              </w:rPr>
              <w:t>傳真：</w:t>
            </w:r>
            <w:r w:rsidRPr="001A5023">
              <w:rPr>
                <w:rFonts w:hint="eastAsia"/>
              </w:rPr>
              <w:t>2752735</w:t>
            </w:r>
          </w:p>
        </w:tc>
      </w:tr>
      <w:tr w:rsidR="00863C99" w:rsidRPr="001A5023" w14:paraId="30305490" w14:textId="77777777" w:rsidTr="000C5B58">
        <w:trPr>
          <w:trHeight w:val="703"/>
          <w:jc w:val="center"/>
        </w:trPr>
        <w:tc>
          <w:tcPr>
            <w:tcW w:w="2064" w:type="dxa"/>
            <w:vAlign w:val="center"/>
          </w:tcPr>
          <w:p w14:paraId="10A093A1" w14:textId="77777777" w:rsidR="000C5B58" w:rsidRPr="001A5023" w:rsidRDefault="00E306D8" w:rsidP="003220E9">
            <w:pPr>
              <w:pStyle w:val="afff7"/>
            </w:pPr>
            <w:r w:rsidRPr="001A5023">
              <w:rPr>
                <w:rFonts w:hint="eastAsia"/>
              </w:rPr>
              <w:t>鹿谷鄉農會</w:t>
            </w:r>
          </w:p>
        </w:tc>
        <w:tc>
          <w:tcPr>
            <w:tcW w:w="1418" w:type="dxa"/>
            <w:vAlign w:val="center"/>
          </w:tcPr>
          <w:p w14:paraId="7B4C508A" w14:textId="77777777" w:rsidR="000C5B58" w:rsidRPr="001A5023" w:rsidRDefault="00E306D8" w:rsidP="003220E9">
            <w:pPr>
              <w:pStyle w:val="afff7"/>
            </w:pPr>
            <w:r w:rsidRPr="001A5023">
              <w:rPr>
                <w:rFonts w:hint="eastAsia"/>
              </w:rPr>
              <w:t>總幹事</w:t>
            </w:r>
          </w:p>
        </w:tc>
        <w:tc>
          <w:tcPr>
            <w:tcW w:w="2693" w:type="dxa"/>
            <w:vAlign w:val="center"/>
          </w:tcPr>
          <w:p w14:paraId="39BAC228" w14:textId="77777777" w:rsidR="000C5B58" w:rsidRPr="001A5023" w:rsidRDefault="00E306D8" w:rsidP="003220E9">
            <w:pPr>
              <w:pStyle w:val="afff7"/>
            </w:pPr>
            <w:r w:rsidRPr="001A5023">
              <w:rPr>
                <w:rFonts w:hint="eastAsia"/>
              </w:rPr>
              <w:t>公：</w:t>
            </w:r>
            <w:r w:rsidRPr="001A5023">
              <w:rPr>
                <w:rFonts w:hint="eastAsia"/>
              </w:rPr>
              <w:t>2752101</w:t>
            </w:r>
          </w:p>
        </w:tc>
        <w:tc>
          <w:tcPr>
            <w:tcW w:w="2126" w:type="dxa"/>
            <w:vAlign w:val="center"/>
          </w:tcPr>
          <w:p w14:paraId="4CB75478" w14:textId="77777777" w:rsidR="000C5B58" w:rsidRPr="001A5023" w:rsidRDefault="00E306D8" w:rsidP="003220E9">
            <w:pPr>
              <w:pStyle w:val="afff7"/>
            </w:pPr>
            <w:r w:rsidRPr="001A5023">
              <w:rPr>
                <w:rFonts w:hint="eastAsia"/>
              </w:rPr>
              <w:t>傳真：</w:t>
            </w:r>
            <w:r w:rsidRPr="001A5023">
              <w:rPr>
                <w:rFonts w:hint="eastAsia"/>
              </w:rPr>
              <w:t>2754148</w:t>
            </w:r>
          </w:p>
        </w:tc>
      </w:tr>
      <w:tr w:rsidR="00863C99" w:rsidRPr="001A5023" w14:paraId="124747DA" w14:textId="77777777" w:rsidTr="000C5B58">
        <w:trPr>
          <w:trHeight w:val="703"/>
          <w:jc w:val="center"/>
        </w:trPr>
        <w:tc>
          <w:tcPr>
            <w:tcW w:w="2064" w:type="dxa"/>
            <w:vAlign w:val="center"/>
          </w:tcPr>
          <w:p w14:paraId="4928F167" w14:textId="77777777" w:rsidR="000C5B58" w:rsidRPr="001A5023" w:rsidRDefault="00E306D8" w:rsidP="003220E9">
            <w:pPr>
              <w:pStyle w:val="afff7"/>
            </w:pPr>
            <w:r w:rsidRPr="001A5023">
              <w:rPr>
                <w:rFonts w:hint="eastAsia"/>
              </w:rPr>
              <w:t>鹿谷衛生所</w:t>
            </w:r>
          </w:p>
        </w:tc>
        <w:tc>
          <w:tcPr>
            <w:tcW w:w="1418" w:type="dxa"/>
            <w:vAlign w:val="center"/>
          </w:tcPr>
          <w:p w14:paraId="42C1D522" w14:textId="77777777" w:rsidR="000C5B58" w:rsidRPr="001A5023" w:rsidRDefault="00E306D8" w:rsidP="003220E9">
            <w:pPr>
              <w:pStyle w:val="afff7"/>
            </w:pPr>
            <w:r w:rsidRPr="001A5023">
              <w:rPr>
                <w:rFonts w:hint="eastAsia"/>
              </w:rPr>
              <w:t>主任</w:t>
            </w:r>
          </w:p>
        </w:tc>
        <w:tc>
          <w:tcPr>
            <w:tcW w:w="2693" w:type="dxa"/>
            <w:vAlign w:val="center"/>
          </w:tcPr>
          <w:p w14:paraId="211A5597" w14:textId="77777777" w:rsidR="000C5B58" w:rsidRPr="001A5023" w:rsidRDefault="00E306D8" w:rsidP="003220E9">
            <w:pPr>
              <w:pStyle w:val="afff7"/>
            </w:pPr>
            <w:r w:rsidRPr="001A5023">
              <w:rPr>
                <w:rFonts w:hint="eastAsia"/>
              </w:rPr>
              <w:t>公：</w:t>
            </w:r>
            <w:r w:rsidRPr="001A5023">
              <w:rPr>
                <w:rFonts w:hint="eastAsia"/>
              </w:rPr>
              <w:t>2752002</w:t>
            </w:r>
          </w:p>
        </w:tc>
        <w:tc>
          <w:tcPr>
            <w:tcW w:w="2126" w:type="dxa"/>
            <w:vAlign w:val="center"/>
          </w:tcPr>
          <w:p w14:paraId="0A524C56" w14:textId="77777777" w:rsidR="000C5B58" w:rsidRPr="001A5023" w:rsidRDefault="00E306D8" w:rsidP="00C05F2C">
            <w:pPr>
              <w:pStyle w:val="afff7"/>
            </w:pPr>
            <w:r w:rsidRPr="001A5023">
              <w:rPr>
                <w:rFonts w:hint="eastAsia"/>
              </w:rPr>
              <w:t>傳真：</w:t>
            </w:r>
            <w:r w:rsidRPr="001A5023">
              <w:rPr>
                <w:rFonts w:hint="eastAsia"/>
              </w:rPr>
              <w:t>2752</w:t>
            </w:r>
            <w:r w:rsidR="00C05F2C" w:rsidRPr="001A5023">
              <w:rPr>
                <w:rFonts w:hint="eastAsia"/>
              </w:rPr>
              <w:t>276</w:t>
            </w:r>
          </w:p>
        </w:tc>
      </w:tr>
      <w:tr w:rsidR="00863C99" w:rsidRPr="001A5023" w14:paraId="5C7027C5" w14:textId="77777777" w:rsidTr="000C5B58">
        <w:trPr>
          <w:trHeight w:val="703"/>
          <w:jc w:val="center"/>
        </w:trPr>
        <w:tc>
          <w:tcPr>
            <w:tcW w:w="2064" w:type="dxa"/>
            <w:vAlign w:val="center"/>
          </w:tcPr>
          <w:p w14:paraId="539C2A0B" w14:textId="77777777" w:rsidR="000C5B58" w:rsidRPr="001A5023" w:rsidRDefault="00E306D8" w:rsidP="003220E9">
            <w:pPr>
              <w:pStyle w:val="afff7"/>
            </w:pPr>
            <w:r w:rsidRPr="001A5023">
              <w:rPr>
                <w:rFonts w:hint="eastAsia"/>
              </w:rPr>
              <w:t>中華電信公司</w:t>
            </w:r>
          </w:p>
          <w:p w14:paraId="2905DC83" w14:textId="77777777" w:rsidR="000C5B58" w:rsidRPr="001A5023" w:rsidRDefault="00E306D8" w:rsidP="003220E9">
            <w:pPr>
              <w:pStyle w:val="afff7"/>
            </w:pPr>
            <w:r w:rsidRPr="001A5023">
              <w:rPr>
                <w:rFonts w:hint="eastAsia"/>
              </w:rPr>
              <w:t>鹿谷服務所</w:t>
            </w:r>
          </w:p>
        </w:tc>
        <w:tc>
          <w:tcPr>
            <w:tcW w:w="1418" w:type="dxa"/>
            <w:vAlign w:val="center"/>
          </w:tcPr>
          <w:p w14:paraId="60E9525F" w14:textId="77777777" w:rsidR="000C5B58" w:rsidRPr="001A5023" w:rsidRDefault="00E306D8" w:rsidP="003220E9">
            <w:pPr>
              <w:pStyle w:val="afff7"/>
            </w:pPr>
            <w:r w:rsidRPr="001A5023">
              <w:rPr>
                <w:rFonts w:hint="eastAsia"/>
              </w:rPr>
              <w:t>主任</w:t>
            </w:r>
          </w:p>
        </w:tc>
        <w:tc>
          <w:tcPr>
            <w:tcW w:w="2693" w:type="dxa"/>
            <w:vAlign w:val="center"/>
          </w:tcPr>
          <w:p w14:paraId="7209FCF8" w14:textId="77777777" w:rsidR="000C5B58" w:rsidRPr="001A5023" w:rsidRDefault="00E306D8" w:rsidP="003220E9">
            <w:pPr>
              <w:pStyle w:val="afff7"/>
            </w:pPr>
            <w:r w:rsidRPr="001A5023">
              <w:rPr>
                <w:rFonts w:hint="eastAsia"/>
              </w:rPr>
              <w:t>公：</w:t>
            </w:r>
            <w:r w:rsidRPr="001A5023">
              <w:rPr>
                <w:rFonts w:hint="eastAsia"/>
              </w:rPr>
              <w:t>2755244</w:t>
            </w:r>
          </w:p>
        </w:tc>
        <w:tc>
          <w:tcPr>
            <w:tcW w:w="2126" w:type="dxa"/>
            <w:vAlign w:val="center"/>
          </w:tcPr>
          <w:p w14:paraId="043ABCF8" w14:textId="77777777" w:rsidR="000C5B58" w:rsidRPr="001A5023" w:rsidRDefault="00E306D8" w:rsidP="003220E9">
            <w:pPr>
              <w:pStyle w:val="afff7"/>
            </w:pPr>
            <w:r w:rsidRPr="001A5023">
              <w:rPr>
                <w:rFonts w:hint="eastAsia"/>
              </w:rPr>
              <w:t>傳真：</w:t>
            </w:r>
            <w:r w:rsidRPr="001A5023">
              <w:rPr>
                <w:rFonts w:hint="eastAsia"/>
              </w:rPr>
              <w:t>2755514</w:t>
            </w:r>
          </w:p>
        </w:tc>
      </w:tr>
      <w:tr w:rsidR="00863C99" w:rsidRPr="001A5023" w14:paraId="3B75B3CC" w14:textId="77777777" w:rsidTr="000C5B58">
        <w:trPr>
          <w:trHeight w:val="703"/>
          <w:jc w:val="center"/>
        </w:trPr>
        <w:tc>
          <w:tcPr>
            <w:tcW w:w="2064" w:type="dxa"/>
            <w:vAlign w:val="center"/>
          </w:tcPr>
          <w:p w14:paraId="55B29AD0" w14:textId="77777777" w:rsidR="000C5B58" w:rsidRPr="001A5023" w:rsidRDefault="00E306D8" w:rsidP="00D92A73">
            <w:pPr>
              <w:pStyle w:val="afff7"/>
            </w:pPr>
            <w:r w:rsidRPr="001A5023">
              <w:rPr>
                <w:rFonts w:hint="eastAsia"/>
              </w:rPr>
              <w:t>鹿谷戶政事務所</w:t>
            </w:r>
          </w:p>
        </w:tc>
        <w:tc>
          <w:tcPr>
            <w:tcW w:w="1418" w:type="dxa"/>
            <w:vAlign w:val="center"/>
          </w:tcPr>
          <w:p w14:paraId="3FEA0D22" w14:textId="77777777" w:rsidR="000C5B58" w:rsidRPr="001A5023" w:rsidRDefault="00E306D8" w:rsidP="003220E9">
            <w:pPr>
              <w:pStyle w:val="afff7"/>
            </w:pPr>
            <w:r w:rsidRPr="001A5023">
              <w:rPr>
                <w:rFonts w:hint="eastAsia"/>
              </w:rPr>
              <w:t>主任</w:t>
            </w:r>
          </w:p>
        </w:tc>
        <w:tc>
          <w:tcPr>
            <w:tcW w:w="2693" w:type="dxa"/>
            <w:vAlign w:val="center"/>
          </w:tcPr>
          <w:p w14:paraId="11069697" w14:textId="77777777" w:rsidR="000C5B58" w:rsidRPr="001A5023" w:rsidRDefault="00E306D8" w:rsidP="003220E9">
            <w:pPr>
              <w:pStyle w:val="afff7"/>
            </w:pPr>
            <w:r w:rsidRPr="001A5023">
              <w:rPr>
                <w:rFonts w:hint="eastAsia"/>
              </w:rPr>
              <w:t>公：</w:t>
            </w:r>
            <w:r w:rsidRPr="001A5023">
              <w:rPr>
                <w:rFonts w:hint="eastAsia"/>
              </w:rPr>
              <w:t>2752505</w:t>
            </w:r>
          </w:p>
        </w:tc>
        <w:tc>
          <w:tcPr>
            <w:tcW w:w="2126" w:type="dxa"/>
            <w:vAlign w:val="center"/>
          </w:tcPr>
          <w:p w14:paraId="44CBCC0A" w14:textId="77777777" w:rsidR="000C5B58" w:rsidRPr="001A5023" w:rsidRDefault="00E306D8" w:rsidP="003220E9">
            <w:pPr>
              <w:pStyle w:val="afff7"/>
            </w:pPr>
            <w:r w:rsidRPr="001A5023">
              <w:rPr>
                <w:rFonts w:hint="eastAsia"/>
              </w:rPr>
              <w:t>傳真：</w:t>
            </w:r>
            <w:r w:rsidRPr="001A5023">
              <w:rPr>
                <w:rFonts w:hint="eastAsia"/>
              </w:rPr>
              <w:t>2753678</w:t>
            </w:r>
          </w:p>
          <w:p w14:paraId="595F636A" w14:textId="77777777" w:rsidR="000C5B58" w:rsidRPr="001A5023" w:rsidRDefault="00E306D8" w:rsidP="003220E9">
            <w:pPr>
              <w:pStyle w:val="afff7"/>
            </w:pPr>
            <w:r w:rsidRPr="001A5023">
              <w:rPr>
                <w:rFonts w:hint="eastAsia"/>
              </w:rPr>
              <w:t xml:space="preserve">      2754180</w:t>
            </w:r>
          </w:p>
        </w:tc>
      </w:tr>
      <w:tr w:rsidR="00863C99" w:rsidRPr="001A5023" w14:paraId="0AEBEBD7" w14:textId="77777777" w:rsidTr="000C5B58">
        <w:trPr>
          <w:trHeight w:val="703"/>
          <w:jc w:val="center"/>
        </w:trPr>
        <w:tc>
          <w:tcPr>
            <w:tcW w:w="2064" w:type="dxa"/>
            <w:vAlign w:val="center"/>
          </w:tcPr>
          <w:p w14:paraId="2D7F6E3B" w14:textId="77777777" w:rsidR="000C5B58" w:rsidRPr="001A5023" w:rsidRDefault="00E306D8" w:rsidP="003220E9">
            <w:pPr>
              <w:pStyle w:val="afff7"/>
            </w:pPr>
            <w:r w:rsidRPr="001A5023">
              <w:rPr>
                <w:rFonts w:hint="eastAsia"/>
              </w:rPr>
              <w:t>鹿谷分駐所</w:t>
            </w:r>
          </w:p>
        </w:tc>
        <w:tc>
          <w:tcPr>
            <w:tcW w:w="1418" w:type="dxa"/>
            <w:vAlign w:val="center"/>
          </w:tcPr>
          <w:p w14:paraId="0CB48E1A" w14:textId="77777777" w:rsidR="000C5B58" w:rsidRPr="001A5023" w:rsidRDefault="00E306D8" w:rsidP="003220E9">
            <w:pPr>
              <w:pStyle w:val="afff7"/>
            </w:pPr>
            <w:r w:rsidRPr="001A5023">
              <w:rPr>
                <w:rFonts w:hint="eastAsia"/>
              </w:rPr>
              <w:t>所長</w:t>
            </w:r>
          </w:p>
        </w:tc>
        <w:tc>
          <w:tcPr>
            <w:tcW w:w="2693" w:type="dxa"/>
            <w:vAlign w:val="center"/>
          </w:tcPr>
          <w:p w14:paraId="05BC258F" w14:textId="77777777" w:rsidR="000C5B58" w:rsidRPr="001A5023" w:rsidRDefault="00E306D8" w:rsidP="003220E9">
            <w:pPr>
              <w:pStyle w:val="afff7"/>
            </w:pPr>
            <w:r w:rsidRPr="001A5023">
              <w:rPr>
                <w:rFonts w:hint="eastAsia"/>
              </w:rPr>
              <w:t>公：</w:t>
            </w:r>
            <w:r w:rsidRPr="001A5023">
              <w:rPr>
                <w:rFonts w:hint="eastAsia"/>
              </w:rPr>
              <w:t>2752040</w:t>
            </w:r>
          </w:p>
        </w:tc>
        <w:tc>
          <w:tcPr>
            <w:tcW w:w="2126" w:type="dxa"/>
            <w:vAlign w:val="center"/>
          </w:tcPr>
          <w:p w14:paraId="1DF99593" w14:textId="77777777" w:rsidR="000C5B58" w:rsidRPr="001A5023" w:rsidRDefault="00E306D8" w:rsidP="003220E9">
            <w:pPr>
              <w:pStyle w:val="afff7"/>
            </w:pPr>
            <w:r w:rsidRPr="001A5023">
              <w:rPr>
                <w:rFonts w:hint="eastAsia"/>
              </w:rPr>
              <w:t>傳真：</w:t>
            </w:r>
            <w:r w:rsidRPr="001A5023">
              <w:rPr>
                <w:rFonts w:hint="eastAsia"/>
              </w:rPr>
              <w:t>2752040</w:t>
            </w:r>
          </w:p>
        </w:tc>
      </w:tr>
      <w:tr w:rsidR="00863C99" w:rsidRPr="001A5023" w14:paraId="00336B62" w14:textId="77777777" w:rsidTr="000C5B58">
        <w:trPr>
          <w:trHeight w:val="703"/>
          <w:jc w:val="center"/>
        </w:trPr>
        <w:tc>
          <w:tcPr>
            <w:tcW w:w="2064" w:type="dxa"/>
            <w:vAlign w:val="center"/>
          </w:tcPr>
          <w:p w14:paraId="17C35CDE" w14:textId="77777777" w:rsidR="000C5B58" w:rsidRPr="001A5023" w:rsidRDefault="00E306D8" w:rsidP="003220E9">
            <w:pPr>
              <w:pStyle w:val="afff7"/>
            </w:pPr>
            <w:r w:rsidRPr="001A5023">
              <w:rPr>
                <w:rFonts w:hint="eastAsia"/>
              </w:rPr>
              <w:t>鹿谷消防分隊</w:t>
            </w:r>
          </w:p>
        </w:tc>
        <w:tc>
          <w:tcPr>
            <w:tcW w:w="1418" w:type="dxa"/>
            <w:vAlign w:val="center"/>
          </w:tcPr>
          <w:p w14:paraId="3CCE683F" w14:textId="77777777" w:rsidR="000C5B58" w:rsidRPr="001A5023" w:rsidRDefault="00E306D8" w:rsidP="003220E9">
            <w:pPr>
              <w:pStyle w:val="afff7"/>
            </w:pPr>
            <w:r w:rsidRPr="001A5023">
              <w:rPr>
                <w:rFonts w:hint="eastAsia"/>
              </w:rPr>
              <w:t>分隊長</w:t>
            </w:r>
          </w:p>
        </w:tc>
        <w:tc>
          <w:tcPr>
            <w:tcW w:w="2693" w:type="dxa"/>
            <w:vAlign w:val="center"/>
          </w:tcPr>
          <w:p w14:paraId="55820A2F" w14:textId="77777777" w:rsidR="000C5B58" w:rsidRPr="001A5023" w:rsidRDefault="00E306D8" w:rsidP="003220E9">
            <w:pPr>
              <w:pStyle w:val="afff7"/>
            </w:pPr>
            <w:r w:rsidRPr="001A5023">
              <w:rPr>
                <w:rFonts w:hint="eastAsia"/>
              </w:rPr>
              <w:t>公：</w:t>
            </w:r>
            <w:r w:rsidRPr="001A5023">
              <w:rPr>
                <w:rFonts w:hint="eastAsia"/>
              </w:rPr>
              <w:t>2752151</w:t>
            </w:r>
          </w:p>
        </w:tc>
        <w:tc>
          <w:tcPr>
            <w:tcW w:w="2126" w:type="dxa"/>
            <w:vAlign w:val="center"/>
          </w:tcPr>
          <w:p w14:paraId="78CD89FB" w14:textId="77777777" w:rsidR="000C5B58" w:rsidRPr="001A5023" w:rsidRDefault="00E306D8" w:rsidP="003220E9">
            <w:pPr>
              <w:pStyle w:val="afff7"/>
            </w:pPr>
            <w:r w:rsidRPr="001A5023">
              <w:rPr>
                <w:rFonts w:hint="eastAsia"/>
              </w:rPr>
              <w:t>傳真：</w:t>
            </w:r>
            <w:r w:rsidRPr="001A5023">
              <w:rPr>
                <w:rFonts w:hint="eastAsia"/>
              </w:rPr>
              <w:t>2751284</w:t>
            </w:r>
          </w:p>
        </w:tc>
      </w:tr>
      <w:tr w:rsidR="00863C99" w:rsidRPr="001A5023" w14:paraId="53D9FA2D" w14:textId="77777777" w:rsidTr="000C5B58">
        <w:trPr>
          <w:trHeight w:val="703"/>
          <w:jc w:val="center"/>
        </w:trPr>
        <w:tc>
          <w:tcPr>
            <w:tcW w:w="2064" w:type="dxa"/>
            <w:vAlign w:val="center"/>
          </w:tcPr>
          <w:p w14:paraId="4FAB3231" w14:textId="77777777" w:rsidR="000C5B58" w:rsidRPr="001A5023" w:rsidRDefault="00E306D8" w:rsidP="003220E9">
            <w:pPr>
              <w:pStyle w:val="afff7"/>
            </w:pPr>
            <w:r w:rsidRPr="001A5023">
              <w:rPr>
                <w:rFonts w:hint="eastAsia"/>
              </w:rPr>
              <w:t>台灣電力公司</w:t>
            </w:r>
          </w:p>
          <w:p w14:paraId="75B1665A" w14:textId="77777777" w:rsidR="000C5B58" w:rsidRPr="001A5023" w:rsidRDefault="00E306D8" w:rsidP="003220E9">
            <w:pPr>
              <w:pStyle w:val="afff7"/>
            </w:pPr>
            <w:r w:rsidRPr="001A5023">
              <w:rPr>
                <w:rFonts w:hint="eastAsia"/>
              </w:rPr>
              <w:t>鹿谷服務所</w:t>
            </w:r>
          </w:p>
        </w:tc>
        <w:tc>
          <w:tcPr>
            <w:tcW w:w="1418" w:type="dxa"/>
            <w:vAlign w:val="center"/>
          </w:tcPr>
          <w:p w14:paraId="31B09025" w14:textId="77777777" w:rsidR="000C5B58" w:rsidRPr="001A5023" w:rsidRDefault="00E306D8" w:rsidP="003220E9">
            <w:pPr>
              <w:pStyle w:val="afff7"/>
            </w:pPr>
            <w:r w:rsidRPr="001A5023">
              <w:rPr>
                <w:rFonts w:hint="eastAsia"/>
              </w:rPr>
              <w:t>所長</w:t>
            </w:r>
          </w:p>
        </w:tc>
        <w:tc>
          <w:tcPr>
            <w:tcW w:w="2693" w:type="dxa"/>
            <w:vAlign w:val="center"/>
          </w:tcPr>
          <w:p w14:paraId="5D96A23F" w14:textId="77777777" w:rsidR="000C5B58" w:rsidRPr="001A5023" w:rsidRDefault="00E306D8" w:rsidP="003220E9">
            <w:pPr>
              <w:pStyle w:val="afff7"/>
            </w:pPr>
            <w:r w:rsidRPr="001A5023">
              <w:rPr>
                <w:rFonts w:hint="eastAsia"/>
              </w:rPr>
              <w:t>公：</w:t>
            </w:r>
            <w:r w:rsidRPr="001A5023">
              <w:rPr>
                <w:rFonts w:hint="eastAsia"/>
              </w:rPr>
              <w:t>2752026</w:t>
            </w:r>
          </w:p>
        </w:tc>
        <w:tc>
          <w:tcPr>
            <w:tcW w:w="2126" w:type="dxa"/>
            <w:vAlign w:val="center"/>
          </w:tcPr>
          <w:p w14:paraId="76DB3DAD" w14:textId="77777777" w:rsidR="000C5B58" w:rsidRPr="001A5023" w:rsidRDefault="00E306D8" w:rsidP="003220E9">
            <w:pPr>
              <w:pStyle w:val="afff7"/>
            </w:pPr>
            <w:r w:rsidRPr="001A5023">
              <w:rPr>
                <w:rFonts w:hint="eastAsia"/>
              </w:rPr>
              <w:t>傳真：</w:t>
            </w:r>
            <w:r w:rsidRPr="001A5023">
              <w:rPr>
                <w:rFonts w:hint="eastAsia"/>
              </w:rPr>
              <w:t>2754527</w:t>
            </w:r>
          </w:p>
        </w:tc>
      </w:tr>
      <w:tr w:rsidR="00863C99" w:rsidRPr="001A5023" w14:paraId="1EDE5CFF" w14:textId="77777777" w:rsidTr="000C5B58">
        <w:trPr>
          <w:trHeight w:val="703"/>
          <w:jc w:val="center"/>
        </w:trPr>
        <w:tc>
          <w:tcPr>
            <w:tcW w:w="2064" w:type="dxa"/>
            <w:vAlign w:val="center"/>
          </w:tcPr>
          <w:p w14:paraId="6C5F7294" w14:textId="77777777" w:rsidR="000C5B58" w:rsidRPr="001A5023" w:rsidRDefault="00E306D8" w:rsidP="003220E9">
            <w:pPr>
              <w:pStyle w:val="afff7"/>
            </w:pPr>
            <w:r w:rsidRPr="001A5023">
              <w:rPr>
                <w:rFonts w:hint="eastAsia"/>
              </w:rPr>
              <w:lastRenderedPageBreak/>
              <w:t>國軍組後備指揮部</w:t>
            </w:r>
          </w:p>
        </w:tc>
        <w:tc>
          <w:tcPr>
            <w:tcW w:w="1418" w:type="dxa"/>
            <w:vAlign w:val="center"/>
          </w:tcPr>
          <w:p w14:paraId="24BB76A0" w14:textId="77777777" w:rsidR="000C5B58" w:rsidRPr="001A5023" w:rsidRDefault="00E306D8" w:rsidP="003220E9">
            <w:pPr>
              <w:pStyle w:val="afff7"/>
            </w:pPr>
            <w:r w:rsidRPr="001A5023">
              <w:rPr>
                <w:rFonts w:hint="eastAsia"/>
              </w:rPr>
              <w:t>中士</w:t>
            </w:r>
          </w:p>
        </w:tc>
        <w:tc>
          <w:tcPr>
            <w:tcW w:w="2693" w:type="dxa"/>
            <w:vAlign w:val="center"/>
          </w:tcPr>
          <w:p w14:paraId="46C2B077" w14:textId="77777777" w:rsidR="000C5B58" w:rsidRPr="001A5023" w:rsidRDefault="00E306D8" w:rsidP="003220E9">
            <w:pPr>
              <w:pStyle w:val="afff7"/>
            </w:pPr>
            <w:r w:rsidRPr="001A5023">
              <w:rPr>
                <w:rFonts w:hint="eastAsia"/>
              </w:rPr>
              <w:t>公：</w:t>
            </w:r>
            <w:r w:rsidRPr="001A5023">
              <w:rPr>
                <w:rFonts w:hint="eastAsia"/>
              </w:rPr>
              <w:t>2222229#566672</w:t>
            </w:r>
          </w:p>
        </w:tc>
        <w:tc>
          <w:tcPr>
            <w:tcW w:w="2126" w:type="dxa"/>
          </w:tcPr>
          <w:p w14:paraId="35F8A4FD" w14:textId="77777777" w:rsidR="000C5B58" w:rsidRPr="001A5023" w:rsidRDefault="000C5B58" w:rsidP="003220E9">
            <w:pPr>
              <w:pStyle w:val="afff7"/>
            </w:pPr>
          </w:p>
        </w:tc>
      </w:tr>
    </w:tbl>
    <w:p w14:paraId="53A2695E" w14:textId="77777777" w:rsidR="00F15583" w:rsidRPr="001A5023" w:rsidRDefault="00F15583" w:rsidP="000727F7">
      <w:pPr>
        <w:pStyle w:val="af0"/>
        <w:ind w:firstLine="480"/>
      </w:pPr>
    </w:p>
    <w:p w14:paraId="18B126F9" w14:textId="77777777" w:rsidR="00650F29" w:rsidRPr="001A5023" w:rsidRDefault="00E306D8" w:rsidP="001E3085">
      <w:pPr>
        <w:pStyle w:val="a8"/>
      </w:pPr>
      <w:r w:rsidRPr="001A5023">
        <w:rPr>
          <w:rFonts w:hint="eastAsia"/>
        </w:rPr>
        <w:t>防救災物資、設備、機具清冊</w:t>
      </w:r>
    </w:p>
    <w:p w14:paraId="5F30E08B" w14:textId="77777777" w:rsidR="008D3173" w:rsidRPr="001A5023" w:rsidRDefault="00E306D8" w:rsidP="000727F7">
      <w:pPr>
        <w:pStyle w:val="af0"/>
        <w:ind w:firstLine="480"/>
      </w:pPr>
      <w:r w:rsidRPr="001A5023">
        <w:rPr>
          <w:rFonts w:hint="eastAsia"/>
        </w:rPr>
        <w:t>為於災時有效調度、利用本鄉防救災物資、設備、機具，特訂定本鄉防救災設備清冊</w:t>
      </w:r>
      <w:r w:rsidR="00392864" w:rsidRPr="001A5023">
        <w:rPr>
          <w:rFonts w:hint="eastAsia"/>
          <w:color w:val="auto"/>
          <w:lang w:eastAsia="zh-TW"/>
        </w:rPr>
        <w:t>詳表</w:t>
      </w:r>
      <w:r w:rsidR="00392864" w:rsidRPr="001A5023">
        <w:rPr>
          <w:rFonts w:hint="eastAsia"/>
          <w:color w:val="auto"/>
          <w:lang w:eastAsia="zh-TW"/>
        </w:rPr>
        <w:t>11</w:t>
      </w:r>
      <w:r w:rsidRPr="001A5023">
        <w:rPr>
          <w:rFonts w:hint="eastAsia"/>
        </w:rPr>
        <w:t>，應於每年定期調查更新之。</w:t>
      </w:r>
    </w:p>
    <w:p w14:paraId="71231646" w14:textId="138EBA37" w:rsidR="003220E9" w:rsidRPr="001A5023" w:rsidRDefault="00E306D8" w:rsidP="005F47B0">
      <w:pPr>
        <w:pStyle w:val="aff3"/>
        <w:spacing w:before="180"/>
      </w:pPr>
      <w:bookmarkStart w:id="80" w:name="_Toc102119484"/>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11</w:t>
      </w:r>
      <w:r w:rsidR="000D4934" w:rsidRPr="001A5023">
        <w:fldChar w:fldCharType="end"/>
      </w:r>
      <w:r w:rsidRPr="001A5023">
        <w:t xml:space="preserve"> </w:t>
      </w:r>
      <w:r w:rsidRPr="001A5023">
        <w:rPr>
          <w:rFonts w:hint="eastAsia"/>
        </w:rPr>
        <w:t>本鄉防救災</w:t>
      </w:r>
      <w:r w:rsidR="00392864" w:rsidRPr="001A5023">
        <w:rPr>
          <w:rFonts w:hint="eastAsia"/>
        </w:rPr>
        <w:t>設備</w:t>
      </w:r>
      <w:r w:rsidRPr="001A5023">
        <w:rPr>
          <w:rFonts w:hint="eastAsia"/>
        </w:rPr>
        <w:t>清冊</w:t>
      </w:r>
      <w:bookmarkEnd w:id="80"/>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60"/>
        <w:gridCol w:w="2240"/>
        <w:gridCol w:w="1000"/>
        <w:gridCol w:w="1080"/>
      </w:tblGrid>
      <w:tr w:rsidR="00863C99" w:rsidRPr="001A5023" w14:paraId="682316B4" w14:textId="77777777" w:rsidTr="003220E9">
        <w:trPr>
          <w:trHeight w:val="300"/>
          <w:tblHeader/>
          <w:jc w:val="center"/>
        </w:trPr>
        <w:tc>
          <w:tcPr>
            <w:tcW w:w="3160" w:type="dxa"/>
            <w:shd w:val="clear" w:color="auto" w:fill="auto"/>
            <w:noWrap/>
            <w:vAlign w:val="center"/>
            <w:hideMark/>
          </w:tcPr>
          <w:p w14:paraId="6A1A7D34" w14:textId="77777777" w:rsidR="00DF3368" w:rsidRPr="001A5023" w:rsidRDefault="00E306D8" w:rsidP="00D92A73">
            <w:pPr>
              <w:pStyle w:val="afff7"/>
              <w:jc w:val="center"/>
            </w:pPr>
            <w:r w:rsidRPr="001A5023">
              <w:rPr>
                <w:rFonts w:hint="eastAsia"/>
              </w:rPr>
              <w:t>資源名稱</w:t>
            </w:r>
          </w:p>
        </w:tc>
        <w:tc>
          <w:tcPr>
            <w:tcW w:w="2240" w:type="dxa"/>
            <w:shd w:val="clear" w:color="auto" w:fill="auto"/>
            <w:noWrap/>
            <w:vAlign w:val="center"/>
            <w:hideMark/>
          </w:tcPr>
          <w:p w14:paraId="154224CF" w14:textId="77777777" w:rsidR="00DF3368" w:rsidRPr="001A5023" w:rsidRDefault="00E306D8" w:rsidP="00D92A73">
            <w:pPr>
              <w:pStyle w:val="afff7"/>
              <w:jc w:val="center"/>
            </w:pPr>
            <w:r w:rsidRPr="001A5023">
              <w:rPr>
                <w:rFonts w:hint="eastAsia"/>
              </w:rPr>
              <w:t>保管場所</w:t>
            </w:r>
          </w:p>
        </w:tc>
        <w:tc>
          <w:tcPr>
            <w:tcW w:w="1000" w:type="dxa"/>
            <w:shd w:val="clear" w:color="auto" w:fill="auto"/>
            <w:noWrap/>
            <w:vAlign w:val="center"/>
            <w:hideMark/>
          </w:tcPr>
          <w:p w14:paraId="258AE8C6" w14:textId="77777777" w:rsidR="00DF3368" w:rsidRPr="001A5023" w:rsidRDefault="00E306D8" w:rsidP="00D92A73">
            <w:pPr>
              <w:pStyle w:val="afff7"/>
              <w:jc w:val="center"/>
            </w:pPr>
            <w:r w:rsidRPr="001A5023">
              <w:rPr>
                <w:rFonts w:hint="eastAsia"/>
              </w:rPr>
              <w:t>現有存量</w:t>
            </w:r>
          </w:p>
        </w:tc>
        <w:tc>
          <w:tcPr>
            <w:tcW w:w="1080" w:type="dxa"/>
            <w:shd w:val="clear" w:color="auto" w:fill="auto"/>
            <w:noWrap/>
            <w:vAlign w:val="center"/>
            <w:hideMark/>
          </w:tcPr>
          <w:p w14:paraId="5D10CA05" w14:textId="77777777" w:rsidR="00DF3368" w:rsidRPr="001A5023" w:rsidRDefault="00E306D8" w:rsidP="00D92A73">
            <w:pPr>
              <w:pStyle w:val="afff7"/>
              <w:jc w:val="center"/>
            </w:pPr>
            <w:r w:rsidRPr="001A5023">
              <w:rPr>
                <w:rFonts w:hint="eastAsia"/>
              </w:rPr>
              <w:t>可用數量</w:t>
            </w:r>
          </w:p>
        </w:tc>
      </w:tr>
      <w:tr w:rsidR="00863C99" w:rsidRPr="001A5023" w14:paraId="42F588A2" w14:textId="77777777" w:rsidTr="003220E9">
        <w:trPr>
          <w:trHeight w:val="312"/>
          <w:jc w:val="center"/>
        </w:trPr>
        <w:tc>
          <w:tcPr>
            <w:tcW w:w="3160" w:type="dxa"/>
            <w:shd w:val="clear" w:color="auto" w:fill="auto"/>
            <w:noWrap/>
            <w:vAlign w:val="center"/>
            <w:hideMark/>
          </w:tcPr>
          <w:p w14:paraId="252ADF05" w14:textId="77777777" w:rsidR="00DF3368" w:rsidRPr="001A5023" w:rsidRDefault="00E306D8" w:rsidP="00D92A73">
            <w:pPr>
              <w:pStyle w:val="afff7"/>
              <w:jc w:val="center"/>
            </w:pPr>
            <w:r w:rsidRPr="001A5023">
              <w:rPr>
                <w:rFonts w:hint="eastAsia"/>
              </w:rPr>
              <w:t>中小型抽水機</w:t>
            </w:r>
            <w:r w:rsidRPr="001A5023">
              <w:rPr>
                <w:rFonts w:hint="eastAsia"/>
              </w:rPr>
              <w:t>(</w:t>
            </w:r>
            <w:r w:rsidRPr="001A5023">
              <w:rPr>
                <w:rFonts w:hint="eastAsia"/>
              </w:rPr>
              <w:t>管徑</w:t>
            </w:r>
            <w:r w:rsidRPr="001A5023">
              <w:rPr>
                <w:rFonts w:hint="eastAsia"/>
              </w:rPr>
              <w:t>7</w:t>
            </w:r>
            <w:r w:rsidRPr="001A5023">
              <w:rPr>
                <w:rFonts w:hint="eastAsia"/>
              </w:rPr>
              <w:t>吋以下</w:t>
            </w:r>
            <w:r w:rsidRPr="001A5023">
              <w:rPr>
                <w:rFonts w:hint="eastAsia"/>
              </w:rPr>
              <w:t>)</w:t>
            </w:r>
          </w:p>
        </w:tc>
        <w:tc>
          <w:tcPr>
            <w:tcW w:w="2240" w:type="dxa"/>
            <w:shd w:val="clear" w:color="auto" w:fill="auto"/>
            <w:noWrap/>
            <w:vAlign w:val="center"/>
            <w:hideMark/>
          </w:tcPr>
          <w:p w14:paraId="78BA7E4E" w14:textId="77777777" w:rsidR="00DF3368" w:rsidRPr="001A5023" w:rsidRDefault="00E306D8" w:rsidP="00D92A73">
            <w:pPr>
              <w:pStyle w:val="afff7"/>
              <w:jc w:val="center"/>
            </w:pPr>
            <w:r w:rsidRPr="001A5023">
              <w:rPr>
                <w:rFonts w:hint="eastAsia"/>
              </w:rPr>
              <w:t>南投縣鹿谷鄉公所</w:t>
            </w:r>
          </w:p>
        </w:tc>
        <w:tc>
          <w:tcPr>
            <w:tcW w:w="1000" w:type="dxa"/>
            <w:shd w:val="clear" w:color="auto" w:fill="auto"/>
            <w:noWrap/>
            <w:vAlign w:val="center"/>
            <w:hideMark/>
          </w:tcPr>
          <w:p w14:paraId="258C7F15" w14:textId="77777777" w:rsidR="00DF3368" w:rsidRPr="001A5023" w:rsidRDefault="00E306D8" w:rsidP="00D92A73">
            <w:pPr>
              <w:pStyle w:val="afff7"/>
              <w:jc w:val="center"/>
            </w:pPr>
            <w:r w:rsidRPr="001A5023">
              <w:rPr>
                <w:rFonts w:hint="eastAsia"/>
              </w:rPr>
              <w:t>1</w:t>
            </w:r>
            <w:r w:rsidRPr="001A5023">
              <w:rPr>
                <w:rFonts w:hint="eastAsia"/>
              </w:rPr>
              <w:t>部</w:t>
            </w:r>
          </w:p>
        </w:tc>
        <w:tc>
          <w:tcPr>
            <w:tcW w:w="1080" w:type="dxa"/>
            <w:shd w:val="clear" w:color="auto" w:fill="auto"/>
            <w:noWrap/>
            <w:vAlign w:val="center"/>
            <w:hideMark/>
          </w:tcPr>
          <w:p w14:paraId="19F40F24" w14:textId="77777777" w:rsidR="00DF3368" w:rsidRPr="001A5023" w:rsidRDefault="00E306D8" w:rsidP="00D92A73">
            <w:pPr>
              <w:pStyle w:val="afff7"/>
              <w:jc w:val="center"/>
            </w:pPr>
            <w:r w:rsidRPr="001A5023">
              <w:rPr>
                <w:rFonts w:hint="eastAsia"/>
              </w:rPr>
              <w:t>1</w:t>
            </w:r>
            <w:r w:rsidRPr="001A5023">
              <w:rPr>
                <w:rFonts w:hint="eastAsia"/>
              </w:rPr>
              <w:t>部</w:t>
            </w:r>
          </w:p>
        </w:tc>
      </w:tr>
      <w:tr w:rsidR="00863C99" w:rsidRPr="001A5023" w14:paraId="0E1A3E1E" w14:textId="77777777" w:rsidTr="003220E9">
        <w:trPr>
          <w:trHeight w:val="312"/>
          <w:jc w:val="center"/>
        </w:trPr>
        <w:tc>
          <w:tcPr>
            <w:tcW w:w="3160" w:type="dxa"/>
            <w:shd w:val="clear" w:color="auto" w:fill="auto"/>
            <w:noWrap/>
            <w:vAlign w:val="center"/>
            <w:hideMark/>
          </w:tcPr>
          <w:p w14:paraId="60877D4D" w14:textId="77777777" w:rsidR="00DF3368" w:rsidRPr="001A5023" w:rsidRDefault="00E306D8" w:rsidP="00D92A73">
            <w:pPr>
              <w:pStyle w:val="afff7"/>
              <w:jc w:val="center"/>
            </w:pPr>
            <w:r w:rsidRPr="001A5023">
              <w:rPr>
                <w:rFonts w:hint="eastAsia"/>
              </w:rPr>
              <w:t>柴油發電機</w:t>
            </w:r>
          </w:p>
        </w:tc>
        <w:tc>
          <w:tcPr>
            <w:tcW w:w="2240" w:type="dxa"/>
            <w:shd w:val="clear" w:color="auto" w:fill="auto"/>
            <w:noWrap/>
            <w:vAlign w:val="center"/>
            <w:hideMark/>
          </w:tcPr>
          <w:p w14:paraId="48DED3A1" w14:textId="77777777" w:rsidR="00DF3368" w:rsidRPr="001A5023" w:rsidRDefault="00E306D8" w:rsidP="00D92A73">
            <w:pPr>
              <w:pStyle w:val="afff7"/>
              <w:jc w:val="center"/>
            </w:pPr>
            <w:r w:rsidRPr="001A5023">
              <w:rPr>
                <w:rFonts w:hint="eastAsia"/>
              </w:rPr>
              <w:t>南投縣鹿谷鄉公所</w:t>
            </w:r>
          </w:p>
        </w:tc>
        <w:tc>
          <w:tcPr>
            <w:tcW w:w="1000" w:type="dxa"/>
            <w:shd w:val="clear" w:color="auto" w:fill="auto"/>
            <w:noWrap/>
            <w:vAlign w:val="center"/>
            <w:hideMark/>
          </w:tcPr>
          <w:p w14:paraId="2769AD78" w14:textId="77777777" w:rsidR="00DF3368" w:rsidRPr="001A5023" w:rsidRDefault="00E306D8" w:rsidP="00D92A73">
            <w:pPr>
              <w:pStyle w:val="afff7"/>
              <w:jc w:val="center"/>
            </w:pPr>
            <w:r w:rsidRPr="001A5023">
              <w:rPr>
                <w:rFonts w:hint="eastAsia"/>
              </w:rPr>
              <w:t>1</w:t>
            </w:r>
            <w:r w:rsidRPr="001A5023">
              <w:rPr>
                <w:rFonts w:hint="eastAsia"/>
              </w:rPr>
              <w:t>部</w:t>
            </w:r>
          </w:p>
        </w:tc>
        <w:tc>
          <w:tcPr>
            <w:tcW w:w="1080" w:type="dxa"/>
            <w:shd w:val="clear" w:color="auto" w:fill="auto"/>
            <w:noWrap/>
            <w:vAlign w:val="center"/>
            <w:hideMark/>
          </w:tcPr>
          <w:p w14:paraId="1C30903D" w14:textId="77777777" w:rsidR="00DF3368" w:rsidRPr="001A5023" w:rsidRDefault="00E306D8" w:rsidP="00D92A73">
            <w:pPr>
              <w:pStyle w:val="afff7"/>
              <w:jc w:val="center"/>
            </w:pPr>
            <w:r w:rsidRPr="001A5023">
              <w:rPr>
                <w:rFonts w:hint="eastAsia"/>
              </w:rPr>
              <w:t>1</w:t>
            </w:r>
            <w:r w:rsidRPr="001A5023">
              <w:rPr>
                <w:rFonts w:hint="eastAsia"/>
              </w:rPr>
              <w:t>部</w:t>
            </w:r>
          </w:p>
        </w:tc>
      </w:tr>
      <w:tr w:rsidR="00863C99" w:rsidRPr="001A5023" w14:paraId="4C4EC2D7" w14:textId="77777777" w:rsidTr="003220E9">
        <w:trPr>
          <w:trHeight w:val="312"/>
          <w:jc w:val="center"/>
        </w:trPr>
        <w:tc>
          <w:tcPr>
            <w:tcW w:w="3160" w:type="dxa"/>
            <w:shd w:val="clear" w:color="auto" w:fill="auto"/>
            <w:noWrap/>
            <w:vAlign w:val="center"/>
            <w:hideMark/>
          </w:tcPr>
          <w:p w14:paraId="1FCDC317"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33C21A0E" w14:textId="77777777" w:rsidR="00DF3368" w:rsidRPr="001A5023" w:rsidRDefault="00E306D8" w:rsidP="00D92A73">
            <w:pPr>
              <w:pStyle w:val="afff7"/>
              <w:jc w:val="center"/>
            </w:pPr>
            <w:r w:rsidRPr="001A5023">
              <w:rPr>
                <w:rFonts w:hint="eastAsia"/>
              </w:rPr>
              <w:t>南投縣鹿谷鄉公所</w:t>
            </w:r>
          </w:p>
        </w:tc>
        <w:tc>
          <w:tcPr>
            <w:tcW w:w="1000" w:type="dxa"/>
            <w:shd w:val="clear" w:color="auto" w:fill="auto"/>
            <w:noWrap/>
            <w:vAlign w:val="center"/>
            <w:hideMark/>
          </w:tcPr>
          <w:p w14:paraId="386E569D"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7BFDA278" w14:textId="77777777" w:rsidR="00DF3368" w:rsidRPr="001A5023" w:rsidRDefault="00E306D8" w:rsidP="00D92A73">
            <w:pPr>
              <w:pStyle w:val="afff7"/>
              <w:jc w:val="center"/>
            </w:pPr>
            <w:r w:rsidRPr="001A5023">
              <w:rPr>
                <w:rFonts w:hint="eastAsia"/>
              </w:rPr>
              <w:t>1</w:t>
            </w:r>
            <w:r w:rsidRPr="001A5023">
              <w:rPr>
                <w:rFonts w:hint="eastAsia"/>
              </w:rPr>
              <w:t>具</w:t>
            </w:r>
          </w:p>
        </w:tc>
      </w:tr>
      <w:tr w:rsidR="00863C99" w:rsidRPr="001A5023" w14:paraId="04362226" w14:textId="77777777" w:rsidTr="003220E9">
        <w:trPr>
          <w:trHeight w:val="312"/>
          <w:jc w:val="center"/>
        </w:trPr>
        <w:tc>
          <w:tcPr>
            <w:tcW w:w="3160" w:type="dxa"/>
            <w:shd w:val="clear" w:color="auto" w:fill="auto"/>
            <w:noWrap/>
            <w:vAlign w:val="center"/>
            <w:hideMark/>
          </w:tcPr>
          <w:p w14:paraId="049585A8" w14:textId="77777777" w:rsidR="00DF3368" w:rsidRPr="001A5023" w:rsidRDefault="00E306D8" w:rsidP="00D92A73">
            <w:pPr>
              <w:pStyle w:val="afff7"/>
              <w:jc w:val="center"/>
            </w:pPr>
            <w:r w:rsidRPr="001A5023">
              <w:rPr>
                <w:rFonts w:hint="eastAsia"/>
              </w:rPr>
              <w:t>垃圾車</w:t>
            </w:r>
          </w:p>
        </w:tc>
        <w:tc>
          <w:tcPr>
            <w:tcW w:w="2240" w:type="dxa"/>
            <w:shd w:val="clear" w:color="auto" w:fill="auto"/>
            <w:noWrap/>
            <w:vAlign w:val="center"/>
            <w:hideMark/>
          </w:tcPr>
          <w:p w14:paraId="77351F72" w14:textId="77777777" w:rsidR="00DF3368" w:rsidRPr="001A5023" w:rsidRDefault="00E306D8" w:rsidP="00D92A73">
            <w:pPr>
              <w:pStyle w:val="afff7"/>
              <w:jc w:val="center"/>
            </w:pPr>
            <w:r w:rsidRPr="001A5023">
              <w:rPr>
                <w:rFonts w:hint="eastAsia"/>
              </w:rPr>
              <w:t>南投縣鹿谷鄉公所</w:t>
            </w:r>
          </w:p>
        </w:tc>
        <w:tc>
          <w:tcPr>
            <w:tcW w:w="1000" w:type="dxa"/>
            <w:shd w:val="clear" w:color="auto" w:fill="auto"/>
            <w:noWrap/>
            <w:vAlign w:val="center"/>
            <w:hideMark/>
          </w:tcPr>
          <w:p w14:paraId="4C045911" w14:textId="77777777" w:rsidR="00DF3368" w:rsidRPr="001A5023" w:rsidRDefault="00E306D8" w:rsidP="00D92A73">
            <w:pPr>
              <w:pStyle w:val="afff7"/>
              <w:jc w:val="center"/>
            </w:pPr>
            <w:r w:rsidRPr="001A5023">
              <w:rPr>
                <w:rFonts w:hint="eastAsia"/>
              </w:rPr>
              <w:t>6</w:t>
            </w:r>
            <w:r w:rsidRPr="001A5023">
              <w:rPr>
                <w:rFonts w:hint="eastAsia"/>
              </w:rPr>
              <w:t>輛</w:t>
            </w:r>
          </w:p>
        </w:tc>
        <w:tc>
          <w:tcPr>
            <w:tcW w:w="1080" w:type="dxa"/>
            <w:shd w:val="clear" w:color="auto" w:fill="auto"/>
            <w:noWrap/>
            <w:vAlign w:val="center"/>
            <w:hideMark/>
          </w:tcPr>
          <w:p w14:paraId="5DD9B65E" w14:textId="77777777" w:rsidR="00DF3368" w:rsidRPr="001A5023" w:rsidRDefault="00E306D8" w:rsidP="00D92A73">
            <w:pPr>
              <w:pStyle w:val="afff7"/>
              <w:jc w:val="center"/>
            </w:pPr>
            <w:r w:rsidRPr="001A5023">
              <w:rPr>
                <w:rFonts w:hint="eastAsia"/>
              </w:rPr>
              <w:t>6</w:t>
            </w:r>
            <w:r w:rsidRPr="001A5023">
              <w:rPr>
                <w:rFonts w:hint="eastAsia"/>
              </w:rPr>
              <w:t>輛</w:t>
            </w:r>
          </w:p>
        </w:tc>
      </w:tr>
      <w:tr w:rsidR="00863C99" w:rsidRPr="001A5023" w14:paraId="48170210" w14:textId="77777777" w:rsidTr="003220E9">
        <w:trPr>
          <w:trHeight w:val="312"/>
          <w:jc w:val="center"/>
        </w:trPr>
        <w:tc>
          <w:tcPr>
            <w:tcW w:w="3160" w:type="dxa"/>
            <w:shd w:val="clear" w:color="auto" w:fill="auto"/>
            <w:noWrap/>
            <w:vAlign w:val="center"/>
            <w:hideMark/>
          </w:tcPr>
          <w:p w14:paraId="2BC8B1CB" w14:textId="77777777" w:rsidR="00DF3368" w:rsidRPr="001A5023" w:rsidRDefault="00E306D8" w:rsidP="00D92A73">
            <w:pPr>
              <w:pStyle w:val="afff7"/>
              <w:jc w:val="center"/>
            </w:pPr>
            <w:r w:rsidRPr="001A5023">
              <w:rPr>
                <w:rFonts w:hint="eastAsia"/>
              </w:rPr>
              <w:t>清溝車</w:t>
            </w:r>
          </w:p>
        </w:tc>
        <w:tc>
          <w:tcPr>
            <w:tcW w:w="2240" w:type="dxa"/>
            <w:shd w:val="clear" w:color="auto" w:fill="auto"/>
            <w:noWrap/>
            <w:vAlign w:val="center"/>
            <w:hideMark/>
          </w:tcPr>
          <w:p w14:paraId="4D59961B" w14:textId="77777777" w:rsidR="00DF3368" w:rsidRPr="001A5023" w:rsidRDefault="00E306D8" w:rsidP="00D92A73">
            <w:pPr>
              <w:pStyle w:val="afff7"/>
              <w:jc w:val="center"/>
            </w:pPr>
            <w:r w:rsidRPr="001A5023">
              <w:rPr>
                <w:rFonts w:hint="eastAsia"/>
              </w:rPr>
              <w:t>南投縣鹿谷鄉公所</w:t>
            </w:r>
          </w:p>
        </w:tc>
        <w:tc>
          <w:tcPr>
            <w:tcW w:w="1000" w:type="dxa"/>
            <w:shd w:val="clear" w:color="auto" w:fill="auto"/>
            <w:noWrap/>
            <w:vAlign w:val="center"/>
            <w:hideMark/>
          </w:tcPr>
          <w:p w14:paraId="00E07017" w14:textId="77777777" w:rsidR="00DF3368" w:rsidRPr="001A5023" w:rsidRDefault="00E306D8" w:rsidP="00D92A73">
            <w:pPr>
              <w:pStyle w:val="afff7"/>
              <w:jc w:val="center"/>
            </w:pPr>
            <w:r w:rsidRPr="001A5023">
              <w:rPr>
                <w:rFonts w:hint="eastAsia"/>
              </w:rPr>
              <w:t>1</w:t>
            </w:r>
            <w:r w:rsidRPr="001A5023">
              <w:rPr>
                <w:rFonts w:hint="eastAsia"/>
              </w:rPr>
              <w:t>輛</w:t>
            </w:r>
          </w:p>
        </w:tc>
        <w:tc>
          <w:tcPr>
            <w:tcW w:w="1080" w:type="dxa"/>
            <w:shd w:val="clear" w:color="auto" w:fill="auto"/>
            <w:noWrap/>
            <w:vAlign w:val="center"/>
            <w:hideMark/>
          </w:tcPr>
          <w:p w14:paraId="3D38D382" w14:textId="77777777" w:rsidR="00DF3368" w:rsidRPr="001A5023" w:rsidRDefault="00E306D8" w:rsidP="00D92A73">
            <w:pPr>
              <w:pStyle w:val="afff7"/>
              <w:jc w:val="center"/>
            </w:pPr>
            <w:r w:rsidRPr="001A5023">
              <w:rPr>
                <w:rFonts w:hint="eastAsia"/>
              </w:rPr>
              <w:t>1</w:t>
            </w:r>
            <w:r w:rsidRPr="001A5023">
              <w:rPr>
                <w:rFonts w:hint="eastAsia"/>
              </w:rPr>
              <w:t>輛</w:t>
            </w:r>
          </w:p>
        </w:tc>
      </w:tr>
      <w:tr w:rsidR="00863C99" w:rsidRPr="001A5023" w14:paraId="36636CB7" w14:textId="77777777" w:rsidTr="003220E9">
        <w:trPr>
          <w:trHeight w:val="312"/>
          <w:jc w:val="center"/>
        </w:trPr>
        <w:tc>
          <w:tcPr>
            <w:tcW w:w="3160" w:type="dxa"/>
            <w:shd w:val="clear" w:color="auto" w:fill="auto"/>
            <w:noWrap/>
            <w:vAlign w:val="center"/>
            <w:hideMark/>
          </w:tcPr>
          <w:p w14:paraId="35B6EAF7" w14:textId="77777777" w:rsidR="00DF3368" w:rsidRPr="001A5023" w:rsidRDefault="00E306D8" w:rsidP="00D92A73">
            <w:pPr>
              <w:pStyle w:val="afff7"/>
              <w:jc w:val="center"/>
            </w:pPr>
            <w:r w:rsidRPr="001A5023">
              <w:rPr>
                <w:rFonts w:hint="eastAsia"/>
              </w:rPr>
              <w:t>資源回收車</w:t>
            </w:r>
          </w:p>
        </w:tc>
        <w:tc>
          <w:tcPr>
            <w:tcW w:w="2240" w:type="dxa"/>
            <w:shd w:val="clear" w:color="auto" w:fill="auto"/>
            <w:noWrap/>
            <w:vAlign w:val="center"/>
            <w:hideMark/>
          </w:tcPr>
          <w:p w14:paraId="4560E6B0" w14:textId="77777777" w:rsidR="00DF3368" w:rsidRPr="001A5023" w:rsidRDefault="00E306D8" w:rsidP="00D92A73">
            <w:pPr>
              <w:pStyle w:val="afff7"/>
              <w:jc w:val="center"/>
            </w:pPr>
            <w:r w:rsidRPr="001A5023">
              <w:rPr>
                <w:rFonts w:hint="eastAsia"/>
              </w:rPr>
              <w:t>南投縣鹿谷鄉公所</w:t>
            </w:r>
          </w:p>
        </w:tc>
        <w:tc>
          <w:tcPr>
            <w:tcW w:w="1000" w:type="dxa"/>
            <w:shd w:val="clear" w:color="auto" w:fill="auto"/>
            <w:noWrap/>
            <w:vAlign w:val="center"/>
            <w:hideMark/>
          </w:tcPr>
          <w:p w14:paraId="317EC96D" w14:textId="77777777" w:rsidR="00DF3368" w:rsidRPr="001A5023" w:rsidRDefault="00E306D8" w:rsidP="00D92A73">
            <w:pPr>
              <w:pStyle w:val="afff7"/>
              <w:jc w:val="center"/>
            </w:pPr>
            <w:r w:rsidRPr="001A5023">
              <w:rPr>
                <w:rFonts w:hint="eastAsia"/>
              </w:rPr>
              <w:t>8</w:t>
            </w:r>
            <w:r w:rsidRPr="001A5023">
              <w:rPr>
                <w:rFonts w:hint="eastAsia"/>
              </w:rPr>
              <w:t>輛</w:t>
            </w:r>
          </w:p>
        </w:tc>
        <w:tc>
          <w:tcPr>
            <w:tcW w:w="1080" w:type="dxa"/>
            <w:shd w:val="clear" w:color="auto" w:fill="auto"/>
            <w:noWrap/>
            <w:vAlign w:val="center"/>
            <w:hideMark/>
          </w:tcPr>
          <w:p w14:paraId="68022C1E" w14:textId="77777777" w:rsidR="00DF3368" w:rsidRPr="001A5023" w:rsidRDefault="00E306D8" w:rsidP="00D92A73">
            <w:pPr>
              <w:pStyle w:val="afff7"/>
              <w:jc w:val="center"/>
            </w:pPr>
            <w:r w:rsidRPr="001A5023">
              <w:rPr>
                <w:rFonts w:hint="eastAsia"/>
              </w:rPr>
              <w:t>8</w:t>
            </w:r>
            <w:r w:rsidRPr="001A5023">
              <w:rPr>
                <w:rFonts w:hint="eastAsia"/>
              </w:rPr>
              <w:t>輛</w:t>
            </w:r>
          </w:p>
        </w:tc>
      </w:tr>
      <w:tr w:rsidR="00863C99" w:rsidRPr="001A5023" w14:paraId="3ED5D60A" w14:textId="77777777" w:rsidTr="003220E9">
        <w:trPr>
          <w:trHeight w:val="312"/>
          <w:jc w:val="center"/>
        </w:trPr>
        <w:tc>
          <w:tcPr>
            <w:tcW w:w="3160" w:type="dxa"/>
            <w:shd w:val="clear" w:color="auto" w:fill="auto"/>
            <w:noWrap/>
            <w:vAlign w:val="center"/>
            <w:hideMark/>
          </w:tcPr>
          <w:p w14:paraId="1F4E7EF3" w14:textId="77777777" w:rsidR="00DF3368" w:rsidRPr="001A5023" w:rsidRDefault="00E306D8" w:rsidP="00D92A73">
            <w:pPr>
              <w:pStyle w:val="afff7"/>
              <w:jc w:val="center"/>
            </w:pPr>
            <w:r w:rsidRPr="001A5023">
              <w:rPr>
                <w:rFonts w:hint="eastAsia"/>
              </w:rPr>
              <w:t>山貓鏟裝機</w:t>
            </w:r>
          </w:p>
        </w:tc>
        <w:tc>
          <w:tcPr>
            <w:tcW w:w="2240" w:type="dxa"/>
            <w:shd w:val="clear" w:color="auto" w:fill="auto"/>
            <w:noWrap/>
            <w:vAlign w:val="center"/>
            <w:hideMark/>
          </w:tcPr>
          <w:p w14:paraId="2168FB48" w14:textId="77777777" w:rsidR="00DF3368" w:rsidRPr="001A5023" w:rsidRDefault="00E306D8" w:rsidP="00D92A73">
            <w:pPr>
              <w:pStyle w:val="afff7"/>
              <w:jc w:val="center"/>
            </w:pPr>
            <w:r w:rsidRPr="001A5023">
              <w:rPr>
                <w:rFonts w:hint="eastAsia"/>
              </w:rPr>
              <w:t>南投縣鹿谷鄉公所</w:t>
            </w:r>
          </w:p>
        </w:tc>
        <w:tc>
          <w:tcPr>
            <w:tcW w:w="1000" w:type="dxa"/>
            <w:shd w:val="clear" w:color="auto" w:fill="auto"/>
            <w:noWrap/>
            <w:vAlign w:val="center"/>
            <w:hideMark/>
          </w:tcPr>
          <w:p w14:paraId="537CCC2D" w14:textId="77777777" w:rsidR="00DF3368" w:rsidRPr="001A5023" w:rsidRDefault="00E306D8" w:rsidP="00D92A73">
            <w:pPr>
              <w:pStyle w:val="afff7"/>
              <w:jc w:val="center"/>
            </w:pPr>
            <w:r w:rsidRPr="001A5023">
              <w:rPr>
                <w:rFonts w:hint="eastAsia"/>
              </w:rPr>
              <w:t>1</w:t>
            </w:r>
            <w:r w:rsidRPr="001A5023">
              <w:rPr>
                <w:rFonts w:hint="eastAsia"/>
              </w:rPr>
              <w:t>輛</w:t>
            </w:r>
          </w:p>
        </w:tc>
        <w:tc>
          <w:tcPr>
            <w:tcW w:w="1080" w:type="dxa"/>
            <w:shd w:val="clear" w:color="auto" w:fill="auto"/>
            <w:noWrap/>
            <w:vAlign w:val="center"/>
            <w:hideMark/>
          </w:tcPr>
          <w:p w14:paraId="75B1BE13" w14:textId="77777777" w:rsidR="00DF3368" w:rsidRPr="001A5023" w:rsidRDefault="00E306D8" w:rsidP="00D92A73">
            <w:pPr>
              <w:pStyle w:val="afff7"/>
              <w:jc w:val="center"/>
            </w:pPr>
            <w:r w:rsidRPr="001A5023">
              <w:rPr>
                <w:rFonts w:hint="eastAsia"/>
              </w:rPr>
              <w:t>1</w:t>
            </w:r>
            <w:r w:rsidRPr="001A5023">
              <w:rPr>
                <w:rFonts w:hint="eastAsia"/>
              </w:rPr>
              <w:t>輛</w:t>
            </w:r>
          </w:p>
        </w:tc>
      </w:tr>
      <w:tr w:rsidR="00863C99" w:rsidRPr="001A5023" w14:paraId="6D7C43ED" w14:textId="77777777" w:rsidTr="003220E9">
        <w:trPr>
          <w:trHeight w:val="312"/>
          <w:jc w:val="center"/>
        </w:trPr>
        <w:tc>
          <w:tcPr>
            <w:tcW w:w="3160" w:type="dxa"/>
            <w:shd w:val="clear" w:color="auto" w:fill="auto"/>
            <w:noWrap/>
            <w:vAlign w:val="center"/>
            <w:hideMark/>
          </w:tcPr>
          <w:p w14:paraId="2C811048"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6E5A5B0B" w14:textId="77777777" w:rsidR="00DF3368" w:rsidRPr="001A5023" w:rsidRDefault="00E306D8" w:rsidP="00D92A73">
            <w:pPr>
              <w:pStyle w:val="afff7"/>
              <w:jc w:val="center"/>
            </w:pPr>
            <w:r w:rsidRPr="001A5023">
              <w:rPr>
                <w:rFonts w:hint="eastAsia"/>
              </w:rPr>
              <w:t>和雅村辦公處</w:t>
            </w:r>
          </w:p>
        </w:tc>
        <w:tc>
          <w:tcPr>
            <w:tcW w:w="1000" w:type="dxa"/>
            <w:shd w:val="clear" w:color="auto" w:fill="auto"/>
            <w:noWrap/>
            <w:vAlign w:val="center"/>
            <w:hideMark/>
          </w:tcPr>
          <w:p w14:paraId="1B639A60"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57262592" w14:textId="77777777" w:rsidR="00DF3368" w:rsidRPr="001A5023" w:rsidRDefault="00E306D8" w:rsidP="00D92A73">
            <w:pPr>
              <w:pStyle w:val="afff7"/>
              <w:jc w:val="center"/>
            </w:pPr>
            <w:r w:rsidRPr="001A5023">
              <w:rPr>
                <w:rFonts w:hint="eastAsia"/>
              </w:rPr>
              <w:t>1</w:t>
            </w:r>
            <w:r w:rsidRPr="001A5023">
              <w:rPr>
                <w:rFonts w:hint="eastAsia"/>
              </w:rPr>
              <w:t>具</w:t>
            </w:r>
          </w:p>
        </w:tc>
      </w:tr>
      <w:tr w:rsidR="00863C99" w:rsidRPr="001A5023" w14:paraId="28FE057A" w14:textId="77777777" w:rsidTr="003220E9">
        <w:trPr>
          <w:trHeight w:val="312"/>
          <w:jc w:val="center"/>
        </w:trPr>
        <w:tc>
          <w:tcPr>
            <w:tcW w:w="3160" w:type="dxa"/>
            <w:shd w:val="clear" w:color="auto" w:fill="auto"/>
            <w:noWrap/>
            <w:vAlign w:val="center"/>
            <w:hideMark/>
          </w:tcPr>
          <w:p w14:paraId="5346DEE5"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60E1E483" w14:textId="77777777" w:rsidR="00DF3368" w:rsidRPr="001A5023" w:rsidRDefault="00E306D8" w:rsidP="00D92A73">
            <w:pPr>
              <w:pStyle w:val="afff7"/>
              <w:jc w:val="center"/>
            </w:pPr>
            <w:r w:rsidRPr="001A5023">
              <w:rPr>
                <w:rFonts w:hint="eastAsia"/>
              </w:rPr>
              <w:t>竹林村辦公處</w:t>
            </w:r>
          </w:p>
        </w:tc>
        <w:tc>
          <w:tcPr>
            <w:tcW w:w="1000" w:type="dxa"/>
            <w:shd w:val="clear" w:color="auto" w:fill="auto"/>
            <w:noWrap/>
            <w:vAlign w:val="center"/>
            <w:hideMark/>
          </w:tcPr>
          <w:p w14:paraId="55084FF4"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3AF01FBA" w14:textId="77777777" w:rsidR="00DF3368" w:rsidRPr="001A5023" w:rsidRDefault="00E306D8" w:rsidP="00D92A73">
            <w:pPr>
              <w:pStyle w:val="afff7"/>
              <w:jc w:val="center"/>
            </w:pPr>
            <w:r w:rsidRPr="001A5023">
              <w:rPr>
                <w:rFonts w:hint="eastAsia"/>
              </w:rPr>
              <w:t>1</w:t>
            </w:r>
            <w:r w:rsidRPr="001A5023">
              <w:rPr>
                <w:rFonts w:hint="eastAsia"/>
              </w:rPr>
              <w:t>具</w:t>
            </w:r>
          </w:p>
        </w:tc>
      </w:tr>
      <w:tr w:rsidR="00863C99" w:rsidRPr="001A5023" w14:paraId="468F5DE4" w14:textId="77777777" w:rsidTr="003220E9">
        <w:trPr>
          <w:trHeight w:val="312"/>
          <w:jc w:val="center"/>
        </w:trPr>
        <w:tc>
          <w:tcPr>
            <w:tcW w:w="3160" w:type="dxa"/>
            <w:shd w:val="clear" w:color="auto" w:fill="auto"/>
            <w:noWrap/>
            <w:vAlign w:val="center"/>
            <w:hideMark/>
          </w:tcPr>
          <w:p w14:paraId="3424EA2B"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07384D17" w14:textId="77777777" w:rsidR="00DF3368" w:rsidRPr="001A5023" w:rsidRDefault="00E306D8" w:rsidP="00D92A73">
            <w:pPr>
              <w:pStyle w:val="afff7"/>
              <w:jc w:val="center"/>
            </w:pPr>
            <w:r w:rsidRPr="001A5023">
              <w:rPr>
                <w:rFonts w:hint="eastAsia"/>
              </w:rPr>
              <w:t>內湖村辦公處</w:t>
            </w:r>
          </w:p>
        </w:tc>
        <w:tc>
          <w:tcPr>
            <w:tcW w:w="1000" w:type="dxa"/>
            <w:shd w:val="clear" w:color="auto" w:fill="auto"/>
            <w:noWrap/>
            <w:vAlign w:val="center"/>
            <w:hideMark/>
          </w:tcPr>
          <w:p w14:paraId="15F21A30"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03E36B13" w14:textId="77777777" w:rsidR="00DF3368" w:rsidRPr="001A5023" w:rsidRDefault="00E306D8" w:rsidP="00D92A73">
            <w:pPr>
              <w:pStyle w:val="afff7"/>
              <w:jc w:val="center"/>
            </w:pPr>
            <w:r w:rsidRPr="001A5023">
              <w:rPr>
                <w:rFonts w:hint="eastAsia"/>
              </w:rPr>
              <w:t>1</w:t>
            </w:r>
            <w:r w:rsidRPr="001A5023">
              <w:rPr>
                <w:rFonts w:hint="eastAsia"/>
              </w:rPr>
              <w:t>具</w:t>
            </w:r>
          </w:p>
        </w:tc>
      </w:tr>
      <w:tr w:rsidR="00863C99" w:rsidRPr="001A5023" w14:paraId="38048EB9" w14:textId="77777777" w:rsidTr="003220E9">
        <w:trPr>
          <w:trHeight w:val="312"/>
          <w:jc w:val="center"/>
        </w:trPr>
        <w:tc>
          <w:tcPr>
            <w:tcW w:w="3160" w:type="dxa"/>
            <w:shd w:val="clear" w:color="auto" w:fill="auto"/>
            <w:noWrap/>
            <w:vAlign w:val="center"/>
            <w:hideMark/>
          </w:tcPr>
          <w:p w14:paraId="0511D131"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179304B8" w14:textId="77777777" w:rsidR="00DF3368" w:rsidRPr="001A5023" w:rsidRDefault="00E306D8" w:rsidP="00D92A73">
            <w:pPr>
              <w:pStyle w:val="afff7"/>
              <w:jc w:val="center"/>
            </w:pPr>
            <w:r w:rsidRPr="001A5023">
              <w:rPr>
                <w:rFonts w:hint="eastAsia"/>
              </w:rPr>
              <w:t>永隆村辦公處</w:t>
            </w:r>
          </w:p>
        </w:tc>
        <w:tc>
          <w:tcPr>
            <w:tcW w:w="1000" w:type="dxa"/>
            <w:shd w:val="clear" w:color="auto" w:fill="auto"/>
            <w:noWrap/>
            <w:vAlign w:val="center"/>
            <w:hideMark/>
          </w:tcPr>
          <w:p w14:paraId="7E28B7FE"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7B279177" w14:textId="77777777" w:rsidR="00DF3368" w:rsidRPr="001A5023" w:rsidRDefault="00E306D8" w:rsidP="00D92A73">
            <w:pPr>
              <w:pStyle w:val="afff7"/>
              <w:jc w:val="center"/>
            </w:pPr>
            <w:r w:rsidRPr="001A5023">
              <w:rPr>
                <w:rFonts w:hint="eastAsia"/>
              </w:rPr>
              <w:t>1</w:t>
            </w:r>
            <w:r w:rsidRPr="001A5023">
              <w:rPr>
                <w:rFonts w:hint="eastAsia"/>
              </w:rPr>
              <w:t>具</w:t>
            </w:r>
          </w:p>
        </w:tc>
      </w:tr>
      <w:tr w:rsidR="00863C99" w:rsidRPr="001A5023" w14:paraId="47E7EDCB" w14:textId="77777777" w:rsidTr="003220E9">
        <w:trPr>
          <w:trHeight w:val="312"/>
          <w:jc w:val="center"/>
        </w:trPr>
        <w:tc>
          <w:tcPr>
            <w:tcW w:w="3160" w:type="dxa"/>
            <w:shd w:val="clear" w:color="auto" w:fill="auto"/>
            <w:noWrap/>
            <w:vAlign w:val="center"/>
            <w:hideMark/>
          </w:tcPr>
          <w:p w14:paraId="21E418DD"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469A9EF7" w14:textId="77777777" w:rsidR="00DF3368" w:rsidRPr="001A5023" w:rsidRDefault="00E306D8" w:rsidP="00D92A73">
            <w:pPr>
              <w:pStyle w:val="afff7"/>
              <w:jc w:val="center"/>
            </w:pPr>
            <w:r w:rsidRPr="001A5023">
              <w:rPr>
                <w:rFonts w:hint="eastAsia"/>
              </w:rPr>
              <w:t>鳳凰村辦公處</w:t>
            </w:r>
          </w:p>
        </w:tc>
        <w:tc>
          <w:tcPr>
            <w:tcW w:w="1000" w:type="dxa"/>
            <w:shd w:val="clear" w:color="auto" w:fill="auto"/>
            <w:noWrap/>
            <w:vAlign w:val="center"/>
            <w:hideMark/>
          </w:tcPr>
          <w:p w14:paraId="34D14AEA"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5C33BD09" w14:textId="77777777" w:rsidR="00DF3368" w:rsidRPr="001A5023" w:rsidRDefault="00E306D8" w:rsidP="00D92A73">
            <w:pPr>
              <w:pStyle w:val="afff7"/>
              <w:jc w:val="center"/>
            </w:pPr>
            <w:r w:rsidRPr="001A5023">
              <w:rPr>
                <w:rFonts w:hint="eastAsia"/>
              </w:rPr>
              <w:t>1</w:t>
            </w:r>
            <w:r w:rsidRPr="001A5023">
              <w:rPr>
                <w:rFonts w:hint="eastAsia"/>
              </w:rPr>
              <w:t>具</w:t>
            </w:r>
          </w:p>
        </w:tc>
      </w:tr>
      <w:tr w:rsidR="00863C99" w:rsidRPr="001A5023" w14:paraId="29F4F8D9" w14:textId="77777777" w:rsidTr="003220E9">
        <w:trPr>
          <w:trHeight w:val="312"/>
          <w:jc w:val="center"/>
        </w:trPr>
        <w:tc>
          <w:tcPr>
            <w:tcW w:w="3160" w:type="dxa"/>
            <w:shd w:val="clear" w:color="auto" w:fill="auto"/>
            <w:noWrap/>
            <w:vAlign w:val="center"/>
            <w:hideMark/>
          </w:tcPr>
          <w:p w14:paraId="279A5153"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662EA90D" w14:textId="77777777" w:rsidR="00DF3368" w:rsidRPr="001A5023" w:rsidRDefault="00E306D8" w:rsidP="00D92A73">
            <w:pPr>
              <w:pStyle w:val="afff7"/>
              <w:jc w:val="center"/>
            </w:pPr>
            <w:r w:rsidRPr="001A5023">
              <w:rPr>
                <w:rFonts w:hint="eastAsia"/>
              </w:rPr>
              <w:t>初鄉村辦公處</w:t>
            </w:r>
          </w:p>
        </w:tc>
        <w:tc>
          <w:tcPr>
            <w:tcW w:w="1000" w:type="dxa"/>
            <w:shd w:val="clear" w:color="auto" w:fill="auto"/>
            <w:noWrap/>
            <w:vAlign w:val="center"/>
            <w:hideMark/>
          </w:tcPr>
          <w:p w14:paraId="27185800"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6BF4D0A3" w14:textId="77777777" w:rsidR="00DF3368" w:rsidRPr="001A5023" w:rsidRDefault="00E306D8" w:rsidP="00D92A73">
            <w:pPr>
              <w:pStyle w:val="afff7"/>
              <w:jc w:val="center"/>
            </w:pPr>
            <w:r w:rsidRPr="001A5023">
              <w:rPr>
                <w:rFonts w:hint="eastAsia"/>
              </w:rPr>
              <w:t>1</w:t>
            </w:r>
            <w:r w:rsidRPr="001A5023">
              <w:rPr>
                <w:rFonts w:hint="eastAsia"/>
              </w:rPr>
              <w:t>具</w:t>
            </w:r>
          </w:p>
        </w:tc>
      </w:tr>
      <w:tr w:rsidR="00863C99" w:rsidRPr="001A5023" w14:paraId="55E2E282" w14:textId="77777777" w:rsidTr="003220E9">
        <w:trPr>
          <w:trHeight w:val="312"/>
          <w:jc w:val="center"/>
        </w:trPr>
        <w:tc>
          <w:tcPr>
            <w:tcW w:w="3160" w:type="dxa"/>
            <w:shd w:val="clear" w:color="auto" w:fill="auto"/>
            <w:noWrap/>
            <w:vAlign w:val="center"/>
            <w:hideMark/>
          </w:tcPr>
          <w:p w14:paraId="35FB6B95" w14:textId="77777777" w:rsidR="00DF3368" w:rsidRPr="001A5023" w:rsidRDefault="00E306D8" w:rsidP="00D92A73">
            <w:pPr>
              <w:pStyle w:val="afff7"/>
              <w:jc w:val="center"/>
            </w:pPr>
            <w:r w:rsidRPr="001A5023">
              <w:rPr>
                <w:rFonts w:hint="eastAsia"/>
              </w:rPr>
              <w:t>手持衛星行動電話</w:t>
            </w:r>
          </w:p>
        </w:tc>
        <w:tc>
          <w:tcPr>
            <w:tcW w:w="2240" w:type="dxa"/>
            <w:shd w:val="clear" w:color="auto" w:fill="auto"/>
            <w:noWrap/>
            <w:vAlign w:val="center"/>
            <w:hideMark/>
          </w:tcPr>
          <w:p w14:paraId="095B094D" w14:textId="77777777" w:rsidR="00DF3368" w:rsidRPr="001A5023" w:rsidRDefault="00E306D8" w:rsidP="00D92A73">
            <w:pPr>
              <w:pStyle w:val="afff7"/>
              <w:jc w:val="center"/>
            </w:pPr>
            <w:r w:rsidRPr="001A5023">
              <w:rPr>
                <w:rFonts w:hint="eastAsia"/>
              </w:rPr>
              <w:t>秀峰村辦公處</w:t>
            </w:r>
          </w:p>
        </w:tc>
        <w:tc>
          <w:tcPr>
            <w:tcW w:w="1000" w:type="dxa"/>
            <w:shd w:val="clear" w:color="auto" w:fill="auto"/>
            <w:noWrap/>
            <w:vAlign w:val="center"/>
            <w:hideMark/>
          </w:tcPr>
          <w:p w14:paraId="04807E1B" w14:textId="77777777" w:rsidR="00DF3368" w:rsidRPr="001A5023" w:rsidRDefault="00E306D8" w:rsidP="00D92A73">
            <w:pPr>
              <w:pStyle w:val="afff7"/>
              <w:jc w:val="center"/>
            </w:pPr>
            <w:r w:rsidRPr="001A5023">
              <w:rPr>
                <w:rFonts w:hint="eastAsia"/>
              </w:rPr>
              <w:t>1</w:t>
            </w:r>
            <w:r w:rsidRPr="001A5023">
              <w:rPr>
                <w:rFonts w:hint="eastAsia"/>
              </w:rPr>
              <w:t>具</w:t>
            </w:r>
          </w:p>
        </w:tc>
        <w:tc>
          <w:tcPr>
            <w:tcW w:w="1080" w:type="dxa"/>
            <w:shd w:val="clear" w:color="auto" w:fill="auto"/>
            <w:noWrap/>
            <w:vAlign w:val="center"/>
            <w:hideMark/>
          </w:tcPr>
          <w:p w14:paraId="50728EF3" w14:textId="77777777" w:rsidR="00DF3368" w:rsidRPr="001A5023" w:rsidRDefault="00E306D8" w:rsidP="00D92A73">
            <w:pPr>
              <w:pStyle w:val="afff7"/>
              <w:jc w:val="center"/>
            </w:pPr>
            <w:r w:rsidRPr="001A5023">
              <w:rPr>
                <w:rFonts w:hint="eastAsia"/>
              </w:rPr>
              <w:t>1</w:t>
            </w:r>
            <w:r w:rsidRPr="001A5023">
              <w:rPr>
                <w:rFonts w:hint="eastAsia"/>
              </w:rPr>
              <w:t>具</w:t>
            </w:r>
          </w:p>
        </w:tc>
      </w:tr>
    </w:tbl>
    <w:p w14:paraId="7C187415" w14:textId="77777777" w:rsidR="00DF3368" w:rsidRPr="001A5023" w:rsidRDefault="00DF3368" w:rsidP="000727F7">
      <w:pPr>
        <w:pStyle w:val="af0"/>
        <w:ind w:firstLine="480"/>
      </w:pPr>
    </w:p>
    <w:p w14:paraId="512A482F" w14:textId="77777777" w:rsidR="008D3173" w:rsidRPr="001A5023" w:rsidRDefault="00E306D8" w:rsidP="001E3085">
      <w:pPr>
        <w:pStyle w:val="a8"/>
      </w:pPr>
      <w:r w:rsidRPr="001A5023">
        <w:rPr>
          <w:rFonts w:hint="eastAsia"/>
        </w:rPr>
        <w:t>避難處所</w:t>
      </w:r>
      <w:r w:rsidR="00C171A6" w:rsidRPr="001A5023">
        <w:rPr>
          <w:rFonts w:hint="eastAsia"/>
          <w:color w:val="auto"/>
        </w:rPr>
        <w:t>（防災據點）</w:t>
      </w:r>
      <w:r w:rsidRPr="001A5023">
        <w:rPr>
          <w:rFonts w:hint="eastAsia"/>
        </w:rPr>
        <w:t>清冊及疏散避難圖</w:t>
      </w:r>
    </w:p>
    <w:p w14:paraId="5E2004F8" w14:textId="55717EF5" w:rsidR="008D3173" w:rsidRPr="001A5023" w:rsidRDefault="00E306D8" w:rsidP="000727F7">
      <w:pPr>
        <w:pStyle w:val="af0"/>
        <w:ind w:firstLine="480"/>
        <w:rPr>
          <w:color w:val="auto"/>
        </w:rPr>
      </w:pPr>
      <w:r w:rsidRPr="001A5023">
        <w:rPr>
          <w:rFonts w:hint="eastAsia"/>
        </w:rPr>
        <w:t>為於災時有效疏散收容民眾</w:t>
      </w:r>
      <w:r w:rsidR="00014474" w:rsidRPr="001A5023">
        <w:rPr>
          <w:rFonts w:hint="eastAsia"/>
          <w:color w:val="auto"/>
          <w:lang w:eastAsia="zh-TW"/>
        </w:rPr>
        <w:t>並利用本鄉防災據點</w:t>
      </w:r>
      <w:r w:rsidRPr="001A5023">
        <w:rPr>
          <w:rFonts w:hint="eastAsia"/>
          <w:color w:val="auto"/>
        </w:rPr>
        <w:t>，</w:t>
      </w:r>
      <w:r w:rsidR="00014474" w:rsidRPr="001A5023">
        <w:rPr>
          <w:rFonts w:hint="eastAsia"/>
          <w:color w:val="auto"/>
          <w:lang w:eastAsia="zh-TW"/>
        </w:rPr>
        <w:t>特</w:t>
      </w:r>
      <w:r w:rsidRPr="001A5023">
        <w:rPr>
          <w:rFonts w:hint="eastAsia"/>
          <w:color w:val="auto"/>
        </w:rPr>
        <w:t>整理本鄉避難處所清冊及製作</w:t>
      </w:r>
      <w:r w:rsidR="00014474" w:rsidRPr="001A5023">
        <w:rPr>
          <w:rFonts w:hint="eastAsia"/>
          <w:color w:val="auto"/>
          <w:lang w:eastAsia="zh-TW"/>
        </w:rPr>
        <w:t>各村</w:t>
      </w:r>
      <w:r w:rsidRPr="001A5023">
        <w:rPr>
          <w:rFonts w:hint="eastAsia"/>
          <w:color w:val="auto"/>
        </w:rPr>
        <w:t>疏散避難圖</w:t>
      </w:r>
      <w:r w:rsidR="00014474" w:rsidRPr="001A5023">
        <w:rPr>
          <w:rFonts w:hint="eastAsia"/>
          <w:color w:val="auto"/>
          <w:lang w:eastAsia="zh-TW"/>
        </w:rPr>
        <w:t>（詳見附錄）</w:t>
      </w:r>
      <w:r w:rsidRPr="001A5023">
        <w:rPr>
          <w:rFonts w:hint="eastAsia"/>
          <w:color w:val="auto"/>
        </w:rPr>
        <w:t>，應於每年定期調查更新之。</w:t>
      </w:r>
      <w:r w:rsidR="005130DF" w:rsidRPr="001A5023">
        <w:rPr>
          <w:rFonts w:hint="eastAsia"/>
          <w:color w:val="auto"/>
        </w:rPr>
        <w:t>本鄉避難處所清冊詳</w:t>
      </w:r>
      <w:r w:rsidR="000D4934" w:rsidRPr="001A5023">
        <w:rPr>
          <w:color w:val="auto"/>
        </w:rPr>
        <w:fldChar w:fldCharType="begin"/>
      </w:r>
      <w:r w:rsidR="008243E4" w:rsidRPr="001A5023">
        <w:rPr>
          <w:color w:val="auto"/>
        </w:rPr>
        <w:instrText xml:space="preserve"> REF _Ref96676447 \h  \* MERGEFORMAT </w:instrText>
      </w:r>
      <w:r w:rsidR="000D4934" w:rsidRPr="001A5023">
        <w:rPr>
          <w:color w:val="auto"/>
        </w:rPr>
      </w:r>
      <w:r w:rsidR="000D4934" w:rsidRPr="001A5023">
        <w:rPr>
          <w:color w:val="auto"/>
        </w:rPr>
        <w:fldChar w:fldCharType="separate"/>
      </w:r>
      <w:r w:rsidR="00EC2F10" w:rsidRPr="00EC2F10">
        <w:rPr>
          <w:rFonts w:hint="eastAsia"/>
          <w:color w:val="auto"/>
          <w:lang w:eastAsia="zh-TW"/>
        </w:rPr>
        <w:t>表</w:t>
      </w:r>
      <w:r w:rsidR="00EC2F10" w:rsidRPr="001A5023">
        <w:rPr>
          <w:rFonts w:hint="eastAsia"/>
        </w:rPr>
        <w:t xml:space="preserve"> </w:t>
      </w:r>
      <w:r w:rsidR="00EC2F10">
        <w:rPr>
          <w:noProof/>
        </w:rPr>
        <w:t>12</w:t>
      </w:r>
      <w:r w:rsidR="000D4934" w:rsidRPr="001A5023">
        <w:rPr>
          <w:color w:val="auto"/>
        </w:rPr>
        <w:fldChar w:fldCharType="end"/>
      </w:r>
      <w:r w:rsidR="00D120CD" w:rsidRPr="001A5023">
        <w:rPr>
          <w:rFonts w:hint="eastAsia"/>
          <w:color w:val="auto"/>
          <w:lang w:eastAsia="zh-TW"/>
        </w:rPr>
        <w:t>所示</w:t>
      </w:r>
      <w:r w:rsidR="005130DF" w:rsidRPr="001A5023">
        <w:rPr>
          <w:rFonts w:hint="eastAsia"/>
          <w:color w:val="auto"/>
        </w:rPr>
        <w:t>。</w:t>
      </w:r>
    </w:p>
    <w:p w14:paraId="0D6B8C64" w14:textId="77777777" w:rsidR="009C5FA8" w:rsidRDefault="009C5FA8" w:rsidP="000727F7">
      <w:pPr>
        <w:pStyle w:val="af0"/>
        <w:ind w:firstLine="480"/>
      </w:pPr>
      <w:r>
        <w:br w:type="page"/>
      </w:r>
    </w:p>
    <w:p w14:paraId="71F59A30" w14:textId="0BCC172A" w:rsidR="00C35859" w:rsidRPr="001A5023" w:rsidRDefault="00E306D8" w:rsidP="005F47B0">
      <w:pPr>
        <w:pStyle w:val="aff3"/>
        <w:spacing w:before="180"/>
      </w:pPr>
      <w:bookmarkStart w:id="81" w:name="_Ref96676447"/>
      <w:bookmarkStart w:id="82" w:name="_Toc102119485"/>
      <w:r w:rsidRPr="001A5023">
        <w:rPr>
          <w:rFonts w:hint="eastAsia"/>
        </w:rPr>
        <w:lastRenderedPageBreak/>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12</w:t>
      </w:r>
      <w:r w:rsidR="000D4934" w:rsidRPr="001A5023">
        <w:fldChar w:fldCharType="end"/>
      </w:r>
      <w:bookmarkEnd w:id="81"/>
      <w:r w:rsidRPr="001A5023">
        <w:rPr>
          <w:rFonts w:hint="eastAsia"/>
        </w:rPr>
        <w:t xml:space="preserve"> </w:t>
      </w:r>
      <w:r w:rsidRPr="001A5023">
        <w:rPr>
          <w:rFonts w:hint="eastAsia"/>
        </w:rPr>
        <w:t>本鄉避難處所清冊</w:t>
      </w:r>
      <w:bookmarkEnd w:id="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701"/>
        <w:gridCol w:w="1814"/>
        <w:gridCol w:w="1531"/>
        <w:gridCol w:w="1701"/>
        <w:gridCol w:w="794"/>
      </w:tblGrid>
      <w:tr w:rsidR="00F64D71" w:rsidRPr="001A5023" w14:paraId="416B2598" w14:textId="77777777" w:rsidTr="007C6E51">
        <w:trPr>
          <w:tblHeader/>
          <w:jc w:val="center"/>
        </w:trPr>
        <w:tc>
          <w:tcPr>
            <w:tcW w:w="1531" w:type="dxa"/>
            <w:shd w:val="clear" w:color="auto" w:fill="D9D9D9"/>
            <w:vAlign w:val="center"/>
          </w:tcPr>
          <w:p w14:paraId="762916AD" w14:textId="77777777" w:rsidR="00F64D71" w:rsidRPr="001A5023" w:rsidRDefault="00F64D71" w:rsidP="007C6E51">
            <w:pPr>
              <w:pStyle w:val="afff7"/>
            </w:pPr>
            <w:r w:rsidRPr="001A5023">
              <w:rPr>
                <w:rFonts w:hint="eastAsia"/>
              </w:rPr>
              <w:t>處所編號</w:t>
            </w:r>
          </w:p>
        </w:tc>
        <w:tc>
          <w:tcPr>
            <w:tcW w:w="1701" w:type="dxa"/>
            <w:shd w:val="clear" w:color="auto" w:fill="D9D9D9"/>
            <w:vAlign w:val="center"/>
          </w:tcPr>
          <w:p w14:paraId="2157D2C7" w14:textId="77777777" w:rsidR="00F64D71" w:rsidRPr="001A5023" w:rsidRDefault="00F64D71" w:rsidP="007C6E51">
            <w:pPr>
              <w:pStyle w:val="afff7"/>
            </w:pPr>
            <w:r w:rsidRPr="001A5023">
              <w:rPr>
                <w:rFonts w:hint="eastAsia"/>
              </w:rPr>
              <w:t>處所名稱</w:t>
            </w:r>
          </w:p>
        </w:tc>
        <w:tc>
          <w:tcPr>
            <w:tcW w:w="1814" w:type="dxa"/>
            <w:shd w:val="clear" w:color="auto" w:fill="D9D9D9"/>
            <w:vAlign w:val="center"/>
          </w:tcPr>
          <w:p w14:paraId="413DCD5F" w14:textId="77777777" w:rsidR="00F64D71" w:rsidRPr="001A5023" w:rsidRDefault="00F64D71" w:rsidP="007C6E51">
            <w:pPr>
              <w:pStyle w:val="afff7"/>
            </w:pPr>
            <w:r w:rsidRPr="001A5023">
              <w:rPr>
                <w:rFonts w:hint="eastAsia"/>
              </w:rPr>
              <w:t>地址</w:t>
            </w:r>
          </w:p>
        </w:tc>
        <w:tc>
          <w:tcPr>
            <w:tcW w:w="1531" w:type="dxa"/>
            <w:shd w:val="clear" w:color="auto" w:fill="D9D9D9"/>
            <w:vAlign w:val="center"/>
          </w:tcPr>
          <w:p w14:paraId="7AFC8E60" w14:textId="77777777" w:rsidR="00F64D71" w:rsidRPr="001A5023" w:rsidRDefault="00F64D71" w:rsidP="007C6E51">
            <w:pPr>
              <w:pStyle w:val="afff7"/>
            </w:pPr>
            <w:r w:rsidRPr="001A5023">
              <w:rPr>
                <w:rFonts w:hint="eastAsia"/>
              </w:rPr>
              <w:t>服務村里別</w:t>
            </w:r>
          </w:p>
        </w:tc>
        <w:tc>
          <w:tcPr>
            <w:tcW w:w="1701" w:type="dxa"/>
            <w:shd w:val="clear" w:color="auto" w:fill="D9D9D9"/>
            <w:vAlign w:val="center"/>
          </w:tcPr>
          <w:p w14:paraId="45EEE30C" w14:textId="77777777" w:rsidR="00F64D71" w:rsidRPr="001A5023" w:rsidRDefault="00F64D71" w:rsidP="007C6E51">
            <w:pPr>
              <w:pStyle w:val="afff7"/>
            </w:pPr>
            <w:r w:rsidRPr="001A5023">
              <w:rPr>
                <w:rFonts w:hint="eastAsia"/>
              </w:rPr>
              <w:t>災害類別</w:t>
            </w:r>
          </w:p>
        </w:tc>
        <w:tc>
          <w:tcPr>
            <w:tcW w:w="794" w:type="dxa"/>
            <w:shd w:val="clear" w:color="auto" w:fill="D9D9D9"/>
            <w:vAlign w:val="center"/>
          </w:tcPr>
          <w:p w14:paraId="78892C08" w14:textId="77777777" w:rsidR="00F64D71" w:rsidRPr="001A5023" w:rsidRDefault="00F64D71" w:rsidP="007C6E51">
            <w:pPr>
              <w:pStyle w:val="afff7"/>
            </w:pPr>
            <w:r w:rsidRPr="001A5023">
              <w:rPr>
                <w:rFonts w:hint="eastAsia"/>
              </w:rPr>
              <w:t>收容人數</w:t>
            </w:r>
          </w:p>
        </w:tc>
      </w:tr>
      <w:tr w:rsidR="00F64D71" w:rsidRPr="001A5023" w14:paraId="1880C558" w14:textId="77777777" w:rsidTr="007C6E51">
        <w:trPr>
          <w:jc w:val="center"/>
        </w:trPr>
        <w:tc>
          <w:tcPr>
            <w:tcW w:w="1531" w:type="dxa"/>
            <w:shd w:val="clear" w:color="auto" w:fill="auto"/>
            <w:vAlign w:val="center"/>
          </w:tcPr>
          <w:p w14:paraId="468E0745" w14:textId="77777777" w:rsidR="00F64D71" w:rsidRPr="001A5023" w:rsidRDefault="00F64D71" w:rsidP="007C6E51">
            <w:pPr>
              <w:pStyle w:val="afff7"/>
            </w:pPr>
            <w:r w:rsidRPr="001A5023">
              <w:t>SM558-0001</w:t>
            </w:r>
          </w:p>
        </w:tc>
        <w:tc>
          <w:tcPr>
            <w:tcW w:w="1701" w:type="dxa"/>
            <w:shd w:val="clear" w:color="auto" w:fill="auto"/>
            <w:vAlign w:val="center"/>
          </w:tcPr>
          <w:p w14:paraId="51B9ADBE" w14:textId="77777777" w:rsidR="00F64D71" w:rsidRPr="001A5023" w:rsidRDefault="00F64D71" w:rsidP="007C6E51">
            <w:pPr>
              <w:pStyle w:val="afff7"/>
            </w:pPr>
            <w:r w:rsidRPr="001A5023">
              <w:rPr>
                <w:rFonts w:hint="eastAsia"/>
              </w:rPr>
              <w:t>初鄉村集會所</w:t>
            </w:r>
          </w:p>
        </w:tc>
        <w:tc>
          <w:tcPr>
            <w:tcW w:w="1814" w:type="dxa"/>
            <w:shd w:val="clear" w:color="auto" w:fill="auto"/>
            <w:vAlign w:val="center"/>
          </w:tcPr>
          <w:p w14:paraId="5B4B3D65" w14:textId="77777777" w:rsidR="00F64D71" w:rsidRPr="001A5023" w:rsidRDefault="00F64D71" w:rsidP="007C6E51">
            <w:pPr>
              <w:pStyle w:val="afff7"/>
            </w:pPr>
            <w:r w:rsidRPr="001A5023">
              <w:rPr>
                <w:rFonts w:hint="eastAsia"/>
              </w:rPr>
              <w:t>仁愛路</w:t>
            </w:r>
            <w:r w:rsidRPr="001A5023">
              <w:rPr>
                <w:rFonts w:hint="eastAsia"/>
              </w:rPr>
              <w:t>259-8</w:t>
            </w:r>
            <w:r w:rsidRPr="001A5023">
              <w:rPr>
                <w:rFonts w:hint="eastAsia"/>
              </w:rPr>
              <w:t>號</w:t>
            </w:r>
          </w:p>
        </w:tc>
        <w:tc>
          <w:tcPr>
            <w:tcW w:w="1531" w:type="dxa"/>
            <w:shd w:val="clear" w:color="auto" w:fill="auto"/>
            <w:vAlign w:val="center"/>
          </w:tcPr>
          <w:p w14:paraId="707F30B1" w14:textId="77777777" w:rsidR="00F64D71" w:rsidRPr="001A5023" w:rsidRDefault="00F64D71" w:rsidP="007C6E51">
            <w:pPr>
              <w:pStyle w:val="afff7"/>
            </w:pPr>
            <w:r w:rsidRPr="001A5023">
              <w:rPr>
                <w:rFonts w:hint="eastAsia"/>
              </w:rPr>
              <w:t>初鄉村</w:t>
            </w:r>
          </w:p>
        </w:tc>
        <w:tc>
          <w:tcPr>
            <w:tcW w:w="1701" w:type="dxa"/>
            <w:shd w:val="clear" w:color="auto" w:fill="auto"/>
            <w:vAlign w:val="center"/>
          </w:tcPr>
          <w:p w14:paraId="5A7BF0CF"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5FD20E70" w14:textId="77777777" w:rsidR="00F64D71" w:rsidRPr="00E43E4B" w:rsidRDefault="00E43E4B" w:rsidP="007C6E51">
            <w:pPr>
              <w:pStyle w:val="afff7"/>
              <w:rPr>
                <w:highlight w:val="yellow"/>
              </w:rPr>
            </w:pPr>
            <w:r w:rsidRPr="00E43E4B">
              <w:rPr>
                <w:highlight w:val="yellow"/>
              </w:rPr>
              <w:t>99</w:t>
            </w:r>
          </w:p>
        </w:tc>
      </w:tr>
      <w:tr w:rsidR="00F64D71" w:rsidRPr="001A5023" w14:paraId="1D74A3CC" w14:textId="77777777" w:rsidTr="007C6E51">
        <w:trPr>
          <w:jc w:val="center"/>
        </w:trPr>
        <w:tc>
          <w:tcPr>
            <w:tcW w:w="1531" w:type="dxa"/>
            <w:shd w:val="clear" w:color="auto" w:fill="auto"/>
            <w:vAlign w:val="center"/>
          </w:tcPr>
          <w:p w14:paraId="1F1F6E9A" w14:textId="77777777" w:rsidR="00F64D71" w:rsidRPr="001A5023" w:rsidRDefault="00F64D71" w:rsidP="007C6E51">
            <w:pPr>
              <w:pStyle w:val="afff7"/>
            </w:pPr>
            <w:r w:rsidRPr="001A5023">
              <w:t>SM558-000</w:t>
            </w:r>
            <w:r w:rsidRPr="001A5023">
              <w:rPr>
                <w:rFonts w:hint="eastAsia"/>
              </w:rPr>
              <w:t>2</w:t>
            </w:r>
          </w:p>
        </w:tc>
        <w:tc>
          <w:tcPr>
            <w:tcW w:w="1701" w:type="dxa"/>
            <w:shd w:val="clear" w:color="auto" w:fill="auto"/>
            <w:vAlign w:val="center"/>
          </w:tcPr>
          <w:p w14:paraId="13E2D52D" w14:textId="77777777" w:rsidR="00F64D71" w:rsidRPr="001A5023" w:rsidRDefault="00F64D71" w:rsidP="007C6E51">
            <w:pPr>
              <w:pStyle w:val="afff7"/>
            </w:pPr>
            <w:r w:rsidRPr="001A5023">
              <w:rPr>
                <w:rFonts w:hint="eastAsia"/>
              </w:rPr>
              <w:t>彰雅社區活動中心</w:t>
            </w:r>
          </w:p>
        </w:tc>
        <w:tc>
          <w:tcPr>
            <w:tcW w:w="1814" w:type="dxa"/>
            <w:shd w:val="clear" w:color="auto" w:fill="auto"/>
            <w:vAlign w:val="center"/>
          </w:tcPr>
          <w:p w14:paraId="0018E0EA" w14:textId="77777777" w:rsidR="00F64D71" w:rsidRPr="001A5023" w:rsidRDefault="00F64D71" w:rsidP="007C6E51">
            <w:pPr>
              <w:pStyle w:val="afff7"/>
            </w:pPr>
            <w:r w:rsidRPr="001A5023">
              <w:rPr>
                <w:rFonts w:hint="eastAsia"/>
              </w:rPr>
              <w:t>和興巷</w:t>
            </w:r>
            <w:r w:rsidRPr="001A5023">
              <w:rPr>
                <w:rFonts w:hint="eastAsia"/>
              </w:rPr>
              <w:t>21</w:t>
            </w:r>
            <w:r w:rsidRPr="001A5023">
              <w:rPr>
                <w:rFonts w:hint="eastAsia"/>
              </w:rPr>
              <w:t>號</w:t>
            </w:r>
          </w:p>
        </w:tc>
        <w:tc>
          <w:tcPr>
            <w:tcW w:w="1531" w:type="dxa"/>
            <w:shd w:val="clear" w:color="auto" w:fill="auto"/>
            <w:vAlign w:val="center"/>
          </w:tcPr>
          <w:p w14:paraId="55792203" w14:textId="77777777" w:rsidR="00F64D71" w:rsidRPr="001A5023" w:rsidRDefault="00F64D71" w:rsidP="00F64D71">
            <w:pPr>
              <w:pStyle w:val="afff7"/>
            </w:pPr>
            <w:r w:rsidRPr="001A5023">
              <w:rPr>
                <w:rFonts w:hint="eastAsia"/>
              </w:rPr>
              <w:t>彰雅村</w:t>
            </w:r>
          </w:p>
        </w:tc>
        <w:tc>
          <w:tcPr>
            <w:tcW w:w="1701" w:type="dxa"/>
            <w:shd w:val="clear" w:color="auto" w:fill="auto"/>
            <w:vAlign w:val="center"/>
          </w:tcPr>
          <w:p w14:paraId="231A9EFD"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4F52257A" w14:textId="77777777" w:rsidR="00F64D71" w:rsidRPr="00E43E4B" w:rsidRDefault="00E43E4B" w:rsidP="007C6E51">
            <w:pPr>
              <w:pStyle w:val="afff7"/>
              <w:rPr>
                <w:highlight w:val="yellow"/>
              </w:rPr>
            </w:pPr>
            <w:r w:rsidRPr="00E43E4B">
              <w:rPr>
                <w:highlight w:val="yellow"/>
              </w:rPr>
              <w:t>63</w:t>
            </w:r>
          </w:p>
        </w:tc>
      </w:tr>
      <w:tr w:rsidR="00F64D71" w:rsidRPr="001A5023" w14:paraId="7B01DBC5" w14:textId="77777777" w:rsidTr="00F64D71">
        <w:trPr>
          <w:trHeight w:val="778"/>
          <w:jc w:val="center"/>
        </w:trPr>
        <w:tc>
          <w:tcPr>
            <w:tcW w:w="1531" w:type="dxa"/>
            <w:shd w:val="clear" w:color="auto" w:fill="auto"/>
            <w:vAlign w:val="center"/>
          </w:tcPr>
          <w:p w14:paraId="1EBC80DC" w14:textId="77777777" w:rsidR="00F64D71" w:rsidRPr="001A5023" w:rsidRDefault="00F64D71" w:rsidP="007C6E51">
            <w:pPr>
              <w:pStyle w:val="afff7"/>
            </w:pPr>
            <w:r w:rsidRPr="001A5023">
              <w:t>SM558-000</w:t>
            </w:r>
            <w:r w:rsidRPr="001A5023">
              <w:rPr>
                <w:rFonts w:hint="eastAsia"/>
              </w:rPr>
              <w:t>3</w:t>
            </w:r>
          </w:p>
        </w:tc>
        <w:tc>
          <w:tcPr>
            <w:tcW w:w="1701" w:type="dxa"/>
            <w:shd w:val="clear" w:color="auto" w:fill="auto"/>
            <w:vAlign w:val="center"/>
          </w:tcPr>
          <w:p w14:paraId="40A830CB" w14:textId="77777777" w:rsidR="00F64D71" w:rsidRPr="001A5023" w:rsidRDefault="00F64D71" w:rsidP="007C6E51">
            <w:pPr>
              <w:pStyle w:val="afff7"/>
            </w:pPr>
            <w:r w:rsidRPr="001A5023">
              <w:rPr>
                <w:rFonts w:hint="eastAsia"/>
              </w:rPr>
              <w:t>茶席文化館</w:t>
            </w:r>
          </w:p>
        </w:tc>
        <w:tc>
          <w:tcPr>
            <w:tcW w:w="1814" w:type="dxa"/>
            <w:shd w:val="clear" w:color="auto" w:fill="auto"/>
            <w:vAlign w:val="center"/>
          </w:tcPr>
          <w:p w14:paraId="0F64B06B" w14:textId="77777777" w:rsidR="00F64D71" w:rsidRPr="001A5023" w:rsidRDefault="00801CBC" w:rsidP="00801CBC">
            <w:pPr>
              <w:pStyle w:val="afff7"/>
            </w:pPr>
            <w:r w:rsidRPr="001A5023">
              <w:rPr>
                <w:rFonts w:hint="eastAsia"/>
              </w:rPr>
              <w:t>仁義路</w:t>
            </w:r>
            <w:r w:rsidRPr="001A5023">
              <w:rPr>
                <w:rFonts w:hint="eastAsia"/>
              </w:rPr>
              <w:t>41</w:t>
            </w:r>
            <w:r w:rsidR="00F64D71" w:rsidRPr="001A5023">
              <w:rPr>
                <w:rFonts w:hint="eastAsia"/>
              </w:rPr>
              <w:t>-1</w:t>
            </w:r>
            <w:r w:rsidRPr="001A5023">
              <w:rPr>
                <w:rFonts w:hint="eastAsia"/>
              </w:rPr>
              <w:t>3</w:t>
            </w:r>
            <w:r w:rsidR="00F64D71" w:rsidRPr="001A5023">
              <w:rPr>
                <w:rFonts w:hint="eastAsia"/>
              </w:rPr>
              <w:t>號</w:t>
            </w:r>
          </w:p>
        </w:tc>
        <w:tc>
          <w:tcPr>
            <w:tcW w:w="1531" w:type="dxa"/>
            <w:shd w:val="clear" w:color="auto" w:fill="auto"/>
            <w:vAlign w:val="center"/>
          </w:tcPr>
          <w:p w14:paraId="24D0B617" w14:textId="77777777" w:rsidR="00F64D71" w:rsidRPr="001A5023" w:rsidRDefault="00F64D71" w:rsidP="007C6E51">
            <w:pPr>
              <w:pStyle w:val="afff7"/>
            </w:pPr>
            <w:r w:rsidRPr="001A5023">
              <w:rPr>
                <w:rFonts w:hint="eastAsia"/>
              </w:rPr>
              <w:t>永隆村全村</w:t>
            </w:r>
          </w:p>
        </w:tc>
        <w:tc>
          <w:tcPr>
            <w:tcW w:w="1701" w:type="dxa"/>
            <w:shd w:val="clear" w:color="auto" w:fill="auto"/>
            <w:vAlign w:val="center"/>
          </w:tcPr>
          <w:p w14:paraId="75E65330" w14:textId="77777777" w:rsidR="00F64D71" w:rsidRPr="001A5023" w:rsidRDefault="00F64D71" w:rsidP="007C6E51">
            <w:pPr>
              <w:pStyle w:val="afff7"/>
            </w:pPr>
            <w:r w:rsidRPr="001A5023">
              <w:rPr>
                <w:rFonts w:hint="eastAsia"/>
              </w:rPr>
              <w:t>水災、土石流</w:t>
            </w:r>
          </w:p>
        </w:tc>
        <w:tc>
          <w:tcPr>
            <w:tcW w:w="794" w:type="dxa"/>
            <w:shd w:val="clear" w:color="auto" w:fill="auto"/>
            <w:vAlign w:val="center"/>
          </w:tcPr>
          <w:p w14:paraId="2012598B" w14:textId="77777777" w:rsidR="00F64D71" w:rsidRPr="001A5023" w:rsidRDefault="00E43E4B" w:rsidP="007C6E51">
            <w:pPr>
              <w:pStyle w:val="afff7"/>
            </w:pPr>
            <w:r w:rsidRPr="00E43E4B">
              <w:rPr>
                <w:highlight w:val="yellow"/>
              </w:rPr>
              <w:t>237</w:t>
            </w:r>
          </w:p>
        </w:tc>
      </w:tr>
      <w:tr w:rsidR="00F64D71" w:rsidRPr="001A5023" w14:paraId="5A76A438" w14:textId="77777777" w:rsidTr="007C6E51">
        <w:trPr>
          <w:jc w:val="center"/>
        </w:trPr>
        <w:tc>
          <w:tcPr>
            <w:tcW w:w="1531" w:type="dxa"/>
            <w:shd w:val="clear" w:color="auto" w:fill="auto"/>
            <w:vAlign w:val="center"/>
          </w:tcPr>
          <w:p w14:paraId="4694F891" w14:textId="1822C978" w:rsidR="00F64D71" w:rsidRPr="001A5023" w:rsidRDefault="00F64D71" w:rsidP="007C6E51">
            <w:pPr>
              <w:pStyle w:val="afff7"/>
            </w:pPr>
            <w:r w:rsidRPr="001A5023">
              <w:t>SM558-000</w:t>
            </w:r>
            <w:r w:rsidR="00045519">
              <w:rPr>
                <w:rFonts w:hint="eastAsia"/>
              </w:rPr>
              <w:t>4</w:t>
            </w:r>
          </w:p>
        </w:tc>
        <w:tc>
          <w:tcPr>
            <w:tcW w:w="1701" w:type="dxa"/>
            <w:shd w:val="clear" w:color="auto" w:fill="auto"/>
            <w:vAlign w:val="center"/>
          </w:tcPr>
          <w:p w14:paraId="5C10A47F" w14:textId="2D0F5B78" w:rsidR="00F64D71" w:rsidRPr="001A5023" w:rsidRDefault="00045519" w:rsidP="007C6E51">
            <w:pPr>
              <w:pStyle w:val="afff7"/>
            </w:pPr>
            <w:r>
              <w:rPr>
                <w:rFonts w:hint="eastAsia"/>
              </w:rPr>
              <w:t>鳳凰</w:t>
            </w:r>
            <w:r w:rsidR="00F64D71" w:rsidRPr="001A5023">
              <w:rPr>
                <w:rFonts w:hint="eastAsia"/>
              </w:rPr>
              <w:t>社區活動中心</w:t>
            </w:r>
          </w:p>
        </w:tc>
        <w:tc>
          <w:tcPr>
            <w:tcW w:w="1814" w:type="dxa"/>
            <w:shd w:val="clear" w:color="auto" w:fill="auto"/>
            <w:vAlign w:val="center"/>
          </w:tcPr>
          <w:p w14:paraId="05838377" w14:textId="4DC51DBE" w:rsidR="00F64D71" w:rsidRPr="001A5023" w:rsidRDefault="00045519" w:rsidP="007C6E51">
            <w:pPr>
              <w:pStyle w:val="afff7"/>
            </w:pPr>
            <w:r w:rsidRPr="00045519">
              <w:rPr>
                <w:rFonts w:hint="eastAsia"/>
              </w:rPr>
              <w:t>仁義路</w:t>
            </w:r>
            <w:r w:rsidRPr="00045519">
              <w:rPr>
                <w:rFonts w:hint="eastAsia"/>
              </w:rPr>
              <w:t>14-8</w:t>
            </w:r>
            <w:r w:rsidRPr="00045519">
              <w:rPr>
                <w:rFonts w:hint="eastAsia"/>
              </w:rPr>
              <w:t>號</w:t>
            </w:r>
          </w:p>
        </w:tc>
        <w:tc>
          <w:tcPr>
            <w:tcW w:w="1531" w:type="dxa"/>
            <w:shd w:val="clear" w:color="auto" w:fill="auto"/>
            <w:vAlign w:val="center"/>
          </w:tcPr>
          <w:p w14:paraId="21573237" w14:textId="4517FC78" w:rsidR="00F64D71" w:rsidRPr="001A5023" w:rsidRDefault="00045519" w:rsidP="00F64D71">
            <w:pPr>
              <w:pStyle w:val="afff7"/>
            </w:pPr>
            <w:r>
              <w:rPr>
                <w:rFonts w:hint="eastAsia"/>
              </w:rPr>
              <w:t>鳳凰</w:t>
            </w:r>
            <w:r w:rsidR="00F64D71" w:rsidRPr="001A5023">
              <w:rPr>
                <w:rFonts w:hint="eastAsia"/>
              </w:rPr>
              <w:t>村</w:t>
            </w:r>
            <w:r>
              <w:rPr>
                <w:rFonts w:hint="eastAsia"/>
              </w:rPr>
              <w:t>全村</w:t>
            </w:r>
          </w:p>
        </w:tc>
        <w:tc>
          <w:tcPr>
            <w:tcW w:w="1701" w:type="dxa"/>
            <w:shd w:val="clear" w:color="auto" w:fill="auto"/>
            <w:vAlign w:val="center"/>
          </w:tcPr>
          <w:p w14:paraId="292E347C" w14:textId="52C3784E" w:rsidR="00F64D71" w:rsidRPr="001A5023" w:rsidRDefault="00F64D71" w:rsidP="007C6E51">
            <w:pPr>
              <w:pStyle w:val="afff7"/>
            </w:pPr>
            <w:r w:rsidRPr="001A5023">
              <w:rPr>
                <w:rFonts w:hint="eastAsia"/>
              </w:rPr>
              <w:t>水災、</w:t>
            </w:r>
            <w:r w:rsidR="007922B3">
              <w:rPr>
                <w:rFonts w:hint="eastAsia"/>
              </w:rPr>
              <w:t>土石流</w:t>
            </w:r>
          </w:p>
        </w:tc>
        <w:tc>
          <w:tcPr>
            <w:tcW w:w="794" w:type="dxa"/>
            <w:shd w:val="clear" w:color="auto" w:fill="auto"/>
            <w:vAlign w:val="center"/>
          </w:tcPr>
          <w:p w14:paraId="6CA03DFA" w14:textId="4AD00D05" w:rsidR="00F64D71" w:rsidRPr="001A5023" w:rsidRDefault="00045519" w:rsidP="007C6E51">
            <w:pPr>
              <w:pStyle w:val="afff7"/>
            </w:pPr>
            <w:r>
              <w:rPr>
                <w:rFonts w:hint="eastAsia"/>
                <w:highlight w:val="yellow"/>
              </w:rPr>
              <w:t>185</w:t>
            </w:r>
          </w:p>
        </w:tc>
      </w:tr>
      <w:tr w:rsidR="00045519" w:rsidRPr="001A5023" w14:paraId="14B1A3F8" w14:textId="77777777" w:rsidTr="007C6E51">
        <w:trPr>
          <w:jc w:val="center"/>
        </w:trPr>
        <w:tc>
          <w:tcPr>
            <w:tcW w:w="1531" w:type="dxa"/>
            <w:shd w:val="clear" w:color="auto" w:fill="auto"/>
            <w:vAlign w:val="center"/>
          </w:tcPr>
          <w:p w14:paraId="38D5878C" w14:textId="05BB649D" w:rsidR="00045519" w:rsidRPr="001A5023" w:rsidRDefault="00045519" w:rsidP="007C6E51">
            <w:pPr>
              <w:pStyle w:val="afff7"/>
            </w:pPr>
            <w:r w:rsidRPr="00045519">
              <w:t>SM558-000</w:t>
            </w:r>
            <w:r>
              <w:rPr>
                <w:rFonts w:hint="eastAsia"/>
              </w:rPr>
              <w:t>5</w:t>
            </w:r>
          </w:p>
        </w:tc>
        <w:tc>
          <w:tcPr>
            <w:tcW w:w="1701" w:type="dxa"/>
            <w:shd w:val="clear" w:color="auto" w:fill="auto"/>
            <w:vAlign w:val="center"/>
          </w:tcPr>
          <w:p w14:paraId="72BDCC84" w14:textId="075A4467" w:rsidR="00045519" w:rsidRDefault="00045519" w:rsidP="007C6E51">
            <w:pPr>
              <w:pStyle w:val="afff7"/>
            </w:pPr>
            <w:r>
              <w:rPr>
                <w:rFonts w:hint="eastAsia"/>
              </w:rPr>
              <w:t>內湖</w:t>
            </w:r>
            <w:r w:rsidRPr="00045519">
              <w:rPr>
                <w:rFonts w:hint="eastAsia"/>
              </w:rPr>
              <w:t>社區活動中心</w:t>
            </w:r>
          </w:p>
        </w:tc>
        <w:tc>
          <w:tcPr>
            <w:tcW w:w="1814" w:type="dxa"/>
            <w:shd w:val="clear" w:color="auto" w:fill="auto"/>
            <w:vAlign w:val="center"/>
          </w:tcPr>
          <w:p w14:paraId="765BC8CE" w14:textId="1FBA5B8F" w:rsidR="00045519" w:rsidRPr="00045519" w:rsidRDefault="00045519" w:rsidP="007C6E51">
            <w:pPr>
              <w:pStyle w:val="afff7"/>
            </w:pPr>
            <w:r>
              <w:rPr>
                <w:rFonts w:hint="eastAsia"/>
              </w:rPr>
              <w:t>興產路</w:t>
            </w:r>
            <w:r>
              <w:rPr>
                <w:rFonts w:hint="eastAsia"/>
              </w:rPr>
              <w:t>71-5</w:t>
            </w:r>
            <w:r>
              <w:rPr>
                <w:rFonts w:hint="eastAsia"/>
              </w:rPr>
              <w:t>號</w:t>
            </w:r>
          </w:p>
        </w:tc>
        <w:tc>
          <w:tcPr>
            <w:tcW w:w="1531" w:type="dxa"/>
            <w:shd w:val="clear" w:color="auto" w:fill="auto"/>
            <w:vAlign w:val="center"/>
          </w:tcPr>
          <w:p w14:paraId="3A33738F" w14:textId="49A77BED" w:rsidR="00045519" w:rsidRDefault="00045519" w:rsidP="00F64D71">
            <w:pPr>
              <w:pStyle w:val="afff7"/>
            </w:pPr>
            <w:r>
              <w:rPr>
                <w:rFonts w:hint="eastAsia"/>
              </w:rPr>
              <w:t>內湖村全村</w:t>
            </w:r>
          </w:p>
        </w:tc>
        <w:tc>
          <w:tcPr>
            <w:tcW w:w="1701" w:type="dxa"/>
            <w:shd w:val="clear" w:color="auto" w:fill="auto"/>
            <w:vAlign w:val="center"/>
          </w:tcPr>
          <w:p w14:paraId="62E4FE01" w14:textId="70DD3D85" w:rsidR="00045519" w:rsidRPr="001A5023" w:rsidRDefault="00045519" w:rsidP="007C6E51">
            <w:pPr>
              <w:pStyle w:val="afff7"/>
            </w:pPr>
            <w:r w:rsidRPr="00045519">
              <w:rPr>
                <w:rFonts w:hint="eastAsia"/>
              </w:rPr>
              <w:t>水災、震災</w:t>
            </w:r>
          </w:p>
        </w:tc>
        <w:tc>
          <w:tcPr>
            <w:tcW w:w="794" w:type="dxa"/>
            <w:shd w:val="clear" w:color="auto" w:fill="auto"/>
            <w:vAlign w:val="center"/>
          </w:tcPr>
          <w:p w14:paraId="05F14A07" w14:textId="45BDD56D" w:rsidR="00045519" w:rsidRDefault="00045519" w:rsidP="007C6E51">
            <w:pPr>
              <w:pStyle w:val="afff7"/>
              <w:rPr>
                <w:highlight w:val="yellow"/>
              </w:rPr>
            </w:pPr>
            <w:r>
              <w:rPr>
                <w:rFonts w:hint="eastAsia"/>
                <w:highlight w:val="yellow"/>
              </w:rPr>
              <w:t>41</w:t>
            </w:r>
          </w:p>
        </w:tc>
      </w:tr>
      <w:tr w:rsidR="00F64D71" w:rsidRPr="001A5023" w14:paraId="408FBBBF" w14:textId="77777777" w:rsidTr="007C6E51">
        <w:trPr>
          <w:jc w:val="center"/>
        </w:trPr>
        <w:tc>
          <w:tcPr>
            <w:tcW w:w="1531" w:type="dxa"/>
            <w:shd w:val="clear" w:color="auto" w:fill="auto"/>
            <w:vAlign w:val="center"/>
          </w:tcPr>
          <w:p w14:paraId="1486D0B0" w14:textId="77777777" w:rsidR="00F64D71" w:rsidRPr="001A5023" w:rsidRDefault="00F64D71" w:rsidP="007C6E51">
            <w:pPr>
              <w:pStyle w:val="afff7"/>
            </w:pPr>
            <w:r w:rsidRPr="001A5023">
              <w:t>SM558-000</w:t>
            </w:r>
            <w:r w:rsidRPr="001A5023">
              <w:rPr>
                <w:rFonts w:hint="eastAsia"/>
              </w:rPr>
              <w:t>6</w:t>
            </w:r>
          </w:p>
        </w:tc>
        <w:tc>
          <w:tcPr>
            <w:tcW w:w="1701" w:type="dxa"/>
            <w:shd w:val="clear" w:color="auto" w:fill="auto"/>
            <w:vAlign w:val="center"/>
          </w:tcPr>
          <w:p w14:paraId="1300A956" w14:textId="77777777" w:rsidR="00F64D71" w:rsidRPr="001A5023" w:rsidRDefault="00F64D71" w:rsidP="007C6E51">
            <w:pPr>
              <w:pStyle w:val="afff7"/>
            </w:pPr>
            <w:r w:rsidRPr="001A5023">
              <w:rPr>
                <w:rFonts w:hint="eastAsia"/>
              </w:rPr>
              <w:t>竹林村集會所</w:t>
            </w:r>
          </w:p>
        </w:tc>
        <w:tc>
          <w:tcPr>
            <w:tcW w:w="1814" w:type="dxa"/>
            <w:shd w:val="clear" w:color="auto" w:fill="auto"/>
            <w:vAlign w:val="center"/>
          </w:tcPr>
          <w:p w14:paraId="1B6D00F7" w14:textId="77777777" w:rsidR="00F64D71" w:rsidRPr="001A5023" w:rsidRDefault="00F64D71" w:rsidP="007C6E51">
            <w:pPr>
              <w:pStyle w:val="afff7"/>
            </w:pPr>
            <w:r w:rsidRPr="001A5023">
              <w:rPr>
                <w:rFonts w:hint="eastAsia"/>
              </w:rPr>
              <w:t>光復路</w:t>
            </w:r>
            <w:r w:rsidRPr="001A5023">
              <w:rPr>
                <w:rFonts w:hint="eastAsia"/>
              </w:rPr>
              <w:t>106-2</w:t>
            </w:r>
            <w:r w:rsidRPr="001A5023">
              <w:rPr>
                <w:rFonts w:hint="eastAsia"/>
              </w:rPr>
              <w:t>號</w:t>
            </w:r>
          </w:p>
        </w:tc>
        <w:tc>
          <w:tcPr>
            <w:tcW w:w="1531" w:type="dxa"/>
            <w:shd w:val="clear" w:color="auto" w:fill="auto"/>
            <w:vAlign w:val="center"/>
          </w:tcPr>
          <w:p w14:paraId="3FCACA77" w14:textId="77777777" w:rsidR="00F64D71" w:rsidRPr="001A5023" w:rsidRDefault="00F64D71" w:rsidP="007C6E51">
            <w:pPr>
              <w:pStyle w:val="afff7"/>
            </w:pPr>
            <w:r w:rsidRPr="001A5023">
              <w:rPr>
                <w:rFonts w:hint="eastAsia"/>
              </w:rPr>
              <w:t>竹林村</w:t>
            </w:r>
          </w:p>
        </w:tc>
        <w:tc>
          <w:tcPr>
            <w:tcW w:w="1701" w:type="dxa"/>
            <w:shd w:val="clear" w:color="auto" w:fill="auto"/>
            <w:vAlign w:val="center"/>
          </w:tcPr>
          <w:p w14:paraId="61C5FCB0"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037BD464" w14:textId="77777777" w:rsidR="00F64D71" w:rsidRPr="001A5023" w:rsidRDefault="00E4512C" w:rsidP="007C6E51">
            <w:pPr>
              <w:pStyle w:val="afff7"/>
            </w:pPr>
            <w:r w:rsidRPr="00E4512C">
              <w:rPr>
                <w:highlight w:val="yellow"/>
              </w:rPr>
              <w:t>76</w:t>
            </w:r>
          </w:p>
        </w:tc>
      </w:tr>
      <w:tr w:rsidR="00F64D71" w:rsidRPr="001A5023" w14:paraId="7E4CB98E" w14:textId="77777777" w:rsidTr="007C6E51">
        <w:trPr>
          <w:jc w:val="center"/>
        </w:trPr>
        <w:tc>
          <w:tcPr>
            <w:tcW w:w="1531" w:type="dxa"/>
            <w:shd w:val="clear" w:color="auto" w:fill="auto"/>
            <w:vAlign w:val="center"/>
          </w:tcPr>
          <w:p w14:paraId="652269CC" w14:textId="77777777" w:rsidR="00F64D71" w:rsidRPr="001A5023" w:rsidRDefault="00F64D71" w:rsidP="007C6E51">
            <w:pPr>
              <w:pStyle w:val="afff7"/>
            </w:pPr>
            <w:r w:rsidRPr="001A5023">
              <w:t>SM558-000</w:t>
            </w:r>
            <w:r w:rsidRPr="001A5023">
              <w:rPr>
                <w:rFonts w:hint="eastAsia"/>
              </w:rPr>
              <w:t>7</w:t>
            </w:r>
          </w:p>
        </w:tc>
        <w:tc>
          <w:tcPr>
            <w:tcW w:w="1701" w:type="dxa"/>
            <w:shd w:val="clear" w:color="auto" w:fill="auto"/>
            <w:vAlign w:val="center"/>
          </w:tcPr>
          <w:p w14:paraId="7441A806" w14:textId="77777777" w:rsidR="00F64D71" w:rsidRPr="001A5023" w:rsidRDefault="00F64D71" w:rsidP="007C6E51">
            <w:pPr>
              <w:pStyle w:val="afff7"/>
            </w:pPr>
            <w:r w:rsidRPr="001A5023">
              <w:rPr>
                <w:rFonts w:hint="eastAsia"/>
              </w:rPr>
              <w:t>鹿谷社區活動中心</w:t>
            </w:r>
          </w:p>
        </w:tc>
        <w:tc>
          <w:tcPr>
            <w:tcW w:w="1814" w:type="dxa"/>
            <w:shd w:val="clear" w:color="auto" w:fill="auto"/>
            <w:vAlign w:val="center"/>
          </w:tcPr>
          <w:p w14:paraId="15D7E41F" w14:textId="77777777" w:rsidR="00F64D71" w:rsidRPr="001A5023" w:rsidRDefault="00F64D71" w:rsidP="007C6E51">
            <w:pPr>
              <w:pStyle w:val="afff7"/>
            </w:pPr>
            <w:r w:rsidRPr="001A5023">
              <w:rPr>
                <w:rFonts w:hint="eastAsia"/>
              </w:rPr>
              <w:t>興農巷</w:t>
            </w:r>
            <w:r w:rsidRPr="001A5023">
              <w:rPr>
                <w:rFonts w:hint="eastAsia"/>
              </w:rPr>
              <w:t>50-6</w:t>
            </w:r>
            <w:r w:rsidRPr="001A5023">
              <w:rPr>
                <w:rFonts w:hint="eastAsia"/>
              </w:rPr>
              <w:t>號</w:t>
            </w:r>
          </w:p>
        </w:tc>
        <w:tc>
          <w:tcPr>
            <w:tcW w:w="1531" w:type="dxa"/>
            <w:shd w:val="clear" w:color="auto" w:fill="auto"/>
            <w:vAlign w:val="center"/>
          </w:tcPr>
          <w:p w14:paraId="16572925" w14:textId="77777777" w:rsidR="00F64D71" w:rsidRPr="001A5023" w:rsidRDefault="00F64D71" w:rsidP="007C6E51">
            <w:pPr>
              <w:pStyle w:val="afff7"/>
            </w:pPr>
            <w:r w:rsidRPr="001A5023">
              <w:rPr>
                <w:rFonts w:hint="eastAsia"/>
              </w:rPr>
              <w:t>鹿谷村、和雅村</w:t>
            </w:r>
            <w:r w:rsidRPr="001A5023">
              <w:rPr>
                <w:rFonts w:hint="eastAsia"/>
              </w:rPr>
              <w:t>5-6</w:t>
            </w:r>
            <w:r w:rsidRPr="001A5023">
              <w:rPr>
                <w:rFonts w:hint="eastAsia"/>
              </w:rPr>
              <w:t>鄰</w:t>
            </w:r>
          </w:p>
        </w:tc>
        <w:tc>
          <w:tcPr>
            <w:tcW w:w="1701" w:type="dxa"/>
            <w:shd w:val="clear" w:color="auto" w:fill="auto"/>
            <w:vAlign w:val="center"/>
          </w:tcPr>
          <w:p w14:paraId="28D2268B"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211D5B85" w14:textId="77777777" w:rsidR="00F64D71" w:rsidRPr="001A5023" w:rsidRDefault="00E4512C" w:rsidP="007C6E51">
            <w:pPr>
              <w:pStyle w:val="afff7"/>
            </w:pPr>
            <w:r w:rsidRPr="00E4512C">
              <w:rPr>
                <w:rFonts w:hint="eastAsia"/>
                <w:highlight w:val="yellow"/>
              </w:rPr>
              <w:t>1</w:t>
            </w:r>
            <w:r w:rsidRPr="00E4512C">
              <w:rPr>
                <w:highlight w:val="yellow"/>
              </w:rPr>
              <w:t>36</w:t>
            </w:r>
          </w:p>
        </w:tc>
      </w:tr>
      <w:tr w:rsidR="00F64D71" w:rsidRPr="001A5023" w14:paraId="4E2007DC" w14:textId="77777777" w:rsidTr="007C6E51">
        <w:trPr>
          <w:jc w:val="center"/>
        </w:trPr>
        <w:tc>
          <w:tcPr>
            <w:tcW w:w="1531" w:type="dxa"/>
            <w:shd w:val="clear" w:color="auto" w:fill="auto"/>
            <w:vAlign w:val="center"/>
          </w:tcPr>
          <w:p w14:paraId="60777E49" w14:textId="77777777" w:rsidR="00F64D71" w:rsidRPr="001A5023" w:rsidRDefault="00F64D71" w:rsidP="007C6E51">
            <w:pPr>
              <w:pStyle w:val="afff7"/>
            </w:pPr>
            <w:r w:rsidRPr="001A5023">
              <w:t>SM558-000</w:t>
            </w:r>
            <w:r w:rsidRPr="001A5023">
              <w:rPr>
                <w:rFonts w:hint="eastAsia"/>
              </w:rPr>
              <w:t>8</w:t>
            </w:r>
          </w:p>
        </w:tc>
        <w:tc>
          <w:tcPr>
            <w:tcW w:w="1701" w:type="dxa"/>
            <w:shd w:val="clear" w:color="auto" w:fill="auto"/>
            <w:vAlign w:val="center"/>
          </w:tcPr>
          <w:p w14:paraId="6334A08B" w14:textId="77777777" w:rsidR="00F64D71" w:rsidRPr="001A5023" w:rsidRDefault="00F64D71" w:rsidP="007C6E51">
            <w:pPr>
              <w:pStyle w:val="afff7"/>
            </w:pPr>
            <w:r w:rsidRPr="001A5023">
              <w:rPr>
                <w:rFonts w:hint="eastAsia"/>
              </w:rPr>
              <w:t>竹豐社區活動中心</w:t>
            </w:r>
          </w:p>
        </w:tc>
        <w:tc>
          <w:tcPr>
            <w:tcW w:w="1814" w:type="dxa"/>
            <w:shd w:val="clear" w:color="auto" w:fill="auto"/>
            <w:vAlign w:val="center"/>
          </w:tcPr>
          <w:p w14:paraId="74FFCF28" w14:textId="77777777" w:rsidR="00F64D71" w:rsidRPr="001A5023" w:rsidRDefault="00F64D71" w:rsidP="007C6E51">
            <w:pPr>
              <w:pStyle w:val="afff7"/>
            </w:pPr>
            <w:r w:rsidRPr="001A5023">
              <w:rPr>
                <w:rFonts w:hint="eastAsia"/>
              </w:rPr>
              <w:t>光復路</w:t>
            </w:r>
            <w:r w:rsidRPr="001A5023">
              <w:rPr>
                <w:rFonts w:hint="eastAsia"/>
              </w:rPr>
              <w:t>92-12</w:t>
            </w:r>
            <w:r w:rsidRPr="001A5023">
              <w:rPr>
                <w:rFonts w:hint="eastAsia"/>
              </w:rPr>
              <w:t>號</w:t>
            </w:r>
          </w:p>
        </w:tc>
        <w:tc>
          <w:tcPr>
            <w:tcW w:w="1531" w:type="dxa"/>
            <w:shd w:val="clear" w:color="auto" w:fill="auto"/>
            <w:vAlign w:val="center"/>
          </w:tcPr>
          <w:p w14:paraId="14BB297F" w14:textId="77777777" w:rsidR="00F64D71" w:rsidRPr="001A5023" w:rsidRDefault="00F64D71" w:rsidP="007C6E51">
            <w:pPr>
              <w:pStyle w:val="afff7"/>
            </w:pPr>
            <w:r w:rsidRPr="001A5023">
              <w:rPr>
                <w:rFonts w:hint="eastAsia"/>
              </w:rPr>
              <w:t>竹豐村</w:t>
            </w:r>
          </w:p>
        </w:tc>
        <w:tc>
          <w:tcPr>
            <w:tcW w:w="1701" w:type="dxa"/>
            <w:shd w:val="clear" w:color="auto" w:fill="auto"/>
            <w:vAlign w:val="center"/>
          </w:tcPr>
          <w:p w14:paraId="6B339944"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358BC562" w14:textId="77777777" w:rsidR="00F64D71" w:rsidRPr="00E4512C" w:rsidRDefault="00E4512C" w:rsidP="007C6E51">
            <w:pPr>
              <w:pStyle w:val="afff7"/>
              <w:rPr>
                <w:highlight w:val="yellow"/>
              </w:rPr>
            </w:pPr>
            <w:r w:rsidRPr="00E4512C">
              <w:rPr>
                <w:highlight w:val="yellow"/>
              </w:rPr>
              <w:t>107</w:t>
            </w:r>
          </w:p>
        </w:tc>
      </w:tr>
      <w:tr w:rsidR="00F64D71" w:rsidRPr="001A5023" w14:paraId="450BB2BF" w14:textId="77777777" w:rsidTr="00F64D71">
        <w:trPr>
          <w:trHeight w:val="692"/>
          <w:jc w:val="center"/>
        </w:trPr>
        <w:tc>
          <w:tcPr>
            <w:tcW w:w="1531" w:type="dxa"/>
            <w:shd w:val="clear" w:color="auto" w:fill="auto"/>
            <w:vAlign w:val="center"/>
          </w:tcPr>
          <w:p w14:paraId="3DDA52CC" w14:textId="77777777" w:rsidR="00F64D71" w:rsidRPr="001A5023" w:rsidRDefault="00F64D71" w:rsidP="007C6E51">
            <w:pPr>
              <w:pStyle w:val="afff7"/>
            </w:pPr>
            <w:r w:rsidRPr="001A5023">
              <w:t>SM558-000</w:t>
            </w:r>
            <w:r w:rsidRPr="001A5023">
              <w:rPr>
                <w:rFonts w:hint="eastAsia"/>
              </w:rPr>
              <w:t>9</w:t>
            </w:r>
          </w:p>
        </w:tc>
        <w:tc>
          <w:tcPr>
            <w:tcW w:w="1701" w:type="dxa"/>
            <w:shd w:val="clear" w:color="auto" w:fill="auto"/>
            <w:vAlign w:val="center"/>
          </w:tcPr>
          <w:p w14:paraId="7BA727B5" w14:textId="77777777" w:rsidR="00F64D71" w:rsidRPr="001A5023" w:rsidRDefault="00F64D71" w:rsidP="007C6E51">
            <w:pPr>
              <w:pStyle w:val="afff7"/>
            </w:pPr>
            <w:r w:rsidRPr="001A5023">
              <w:rPr>
                <w:rFonts w:hint="eastAsia"/>
              </w:rPr>
              <w:t>鹿谷鄉公所</w:t>
            </w:r>
          </w:p>
        </w:tc>
        <w:tc>
          <w:tcPr>
            <w:tcW w:w="1814" w:type="dxa"/>
            <w:shd w:val="clear" w:color="auto" w:fill="auto"/>
            <w:vAlign w:val="center"/>
          </w:tcPr>
          <w:p w14:paraId="56AB5585" w14:textId="77777777" w:rsidR="00F64D71" w:rsidRPr="001A5023" w:rsidRDefault="00F64D71" w:rsidP="007C6E51">
            <w:pPr>
              <w:pStyle w:val="afff7"/>
            </w:pPr>
            <w:r w:rsidRPr="001A5023">
              <w:rPr>
                <w:rFonts w:hint="eastAsia"/>
              </w:rPr>
              <w:t>中正路</w:t>
            </w:r>
            <w:r w:rsidRPr="001A5023">
              <w:rPr>
                <w:rFonts w:hint="eastAsia"/>
              </w:rPr>
              <w:t>2</w:t>
            </w:r>
            <w:r w:rsidRPr="001A5023">
              <w:rPr>
                <w:rFonts w:hint="eastAsia"/>
              </w:rPr>
              <w:t>段</w:t>
            </w:r>
            <w:r w:rsidRPr="001A5023">
              <w:rPr>
                <w:rFonts w:hint="eastAsia"/>
              </w:rPr>
              <w:t>73</w:t>
            </w:r>
            <w:r w:rsidRPr="001A5023">
              <w:rPr>
                <w:rFonts w:hint="eastAsia"/>
              </w:rPr>
              <w:t>號</w:t>
            </w:r>
          </w:p>
        </w:tc>
        <w:tc>
          <w:tcPr>
            <w:tcW w:w="1531" w:type="dxa"/>
            <w:shd w:val="clear" w:color="auto" w:fill="auto"/>
            <w:vAlign w:val="center"/>
          </w:tcPr>
          <w:p w14:paraId="05FCB872" w14:textId="0287BA20" w:rsidR="00F64D71" w:rsidRPr="001A5023" w:rsidRDefault="00F64D71" w:rsidP="007C6E51">
            <w:pPr>
              <w:pStyle w:val="afff7"/>
            </w:pPr>
            <w:r w:rsidRPr="001A5023">
              <w:rPr>
                <w:rFonts w:hint="eastAsia"/>
              </w:rPr>
              <w:t>廣興村</w:t>
            </w:r>
            <w:r w:rsidR="00045519">
              <w:rPr>
                <w:rFonts w:hint="eastAsia"/>
              </w:rPr>
              <w:t>、</w:t>
            </w:r>
            <w:r w:rsidRPr="001A5023">
              <w:rPr>
                <w:rFonts w:hint="eastAsia"/>
              </w:rPr>
              <w:t>和雅村</w:t>
            </w:r>
            <w:r w:rsidRPr="001A5023">
              <w:rPr>
                <w:rFonts w:hint="eastAsia"/>
              </w:rPr>
              <w:t>1-4</w:t>
            </w:r>
            <w:r w:rsidRPr="001A5023">
              <w:rPr>
                <w:rFonts w:hint="eastAsia"/>
              </w:rPr>
              <w:t>鄰</w:t>
            </w:r>
          </w:p>
        </w:tc>
        <w:tc>
          <w:tcPr>
            <w:tcW w:w="1701" w:type="dxa"/>
            <w:shd w:val="clear" w:color="auto" w:fill="auto"/>
            <w:vAlign w:val="center"/>
          </w:tcPr>
          <w:p w14:paraId="4B3C9AD2"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6F0C46F9" w14:textId="77777777" w:rsidR="00F64D71" w:rsidRPr="00E4512C" w:rsidRDefault="00E4512C" w:rsidP="007C6E51">
            <w:pPr>
              <w:pStyle w:val="afff7"/>
              <w:rPr>
                <w:highlight w:val="yellow"/>
              </w:rPr>
            </w:pPr>
            <w:r w:rsidRPr="00E4512C">
              <w:rPr>
                <w:highlight w:val="yellow"/>
              </w:rPr>
              <w:t>482</w:t>
            </w:r>
          </w:p>
        </w:tc>
      </w:tr>
      <w:tr w:rsidR="00F64D71" w:rsidRPr="001A5023" w14:paraId="77C2403B" w14:textId="77777777" w:rsidTr="007C6E51">
        <w:trPr>
          <w:jc w:val="center"/>
        </w:trPr>
        <w:tc>
          <w:tcPr>
            <w:tcW w:w="1531" w:type="dxa"/>
            <w:shd w:val="clear" w:color="auto" w:fill="auto"/>
            <w:vAlign w:val="center"/>
          </w:tcPr>
          <w:p w14:paraId="6CD51FA0" w14:textId="77777777" w:rsidR="00F64D71" w:rsidRPr="001A5023" w:rsidRDefault="00F64D71" w:rsidP="007C6E51">
            <w:pPr>
              <w:pStyle w:val="afff7"/>
            </w:pPr>
            <w:r w:rsidRPr="001A5023">
              <w:t>SM558-00</w:t>
            </w:r>
            <w:r w:rsidRPr="001A5023">
              <w:rPr>
                <w:rFonts w:hint="eastAsia"/>
              </w:rPr>
              <w:t>10</w:t>
            </w:r>
          </w:p>
        </w:tc>
        <w:tc>
          <w:tcPr>
            <w:tcW w:w="1701" w:type="dxa"/>
            <w:shd w:val="clear" w:color="auto" w:fill="auto"/>
            <w:vAlign w:val="center"/>
          </w:tcPr>
          <w:p w14:paraId="472B3FF3" w14:textId="77777777" w:rsidR="00F64D71" w:rsidRPr="001A5023" w:rsidRDefault="00F64D71" w:rsidP="007C6E51">
            <w:pPr>
              <w:pStyle w:val="afff7"/>
            </w:pPr>
            <w:r w:rsidRPr="001A5023">
              <w:rPr>
                <w:rFonts w:hint="eastAsia"/>
              </w:rPr>
              <w:t>秀峰</w:t>
            </w:r>
            <w:r w:rsidR="00E4512C" w:rsidRPr="00045519">
              <w:rPr>
                <w:rFonts w:hint="eastAsia"/>
              </w:rPr>
              <w:t>社區</w:t>
            </w:r>
            <w:r w:rsidRPr="001A5023">
              <w:rPr>
                <w:rFonts w:hint="eastAsia"/>
              </w:rPr>
              <w:t>活動中心</w:t>
            </w:r>
          </w:p>
        </w:tc>
        <w:tc>
          <w:tcPr>
            <w:tcW w:w="1814" w:type="dxa"/>
            <w:shd w:val="clear" w:color="auto" w:fill="auto"/>
            <w:vAlign w:val="center"/>
          </w:tcPr>
          <w:p w14:paraId="61412CCF" w14:textId="77777777" w:rsidR="00F64D71" w:rsidRPr="001A5023" w:rsidRDefault="00F64D71" w:rsidP="007C6E51">
            <w:pPr>
              <w:pStyle w:val="afff7"/>
            </w:pPr>
            <w:r w:rsidRPr="001A5023">
              <w:rPr>
                <w:rFonts w:hint="eastAsia"/>
              </w:rPr>
              <w:t>仁愛路</w:t>
            </w:r>
            <w:r w:rsidRPr="001A5023">
              <w:rPr>
                <w:rFonts w:hint="eastAsia"/>
              </w:rPr>
              <w:t>153-5</w:t>
            </w:r>
            <w:r w:rsidRPr="001A5023">
              <w:rPr>
                <w:rFonts w:hint="eastAsia"/>
              </w:rPr>
              <w:t>號</w:t>
            </w:r>
          </w:p>
        </w:tc>
        <w:tc>
          <w:tcPr>
            <w:tcW w:w="1531" w:type="dxa"/>
            <w:shd w:val="clear" w:color="auto" w:fill="auto"/>
            <w:vAlign w:val="center"/>
          </w:tcPr>
          <w:p w14:paraId="1C60F1BE" w14:textId="77777777" w:rsidR="00F64D71" w:rsidRPr="001A5023" w:rsidRDefault="00F64D71" w:rsidP="00F64D71">
            <w:pPr>
              <w:pStyle w:val="afff7"/>
            </w:pPr>
            <w:r w:rsidRPr="001A5023">
              <w:rPr>
                <w:rFonts w:hint="eastAsia"/>
              </w:rPr>
              <w:t>秀峰村</w:t>
            </w:r>
          </w:p>
        </w:tc>
        <w:tc>
          <w:tcPr>
            <w:tcW w:w="1701" w:type="dxa"/>
            <w:shd w:val="clear" w:color="auto" w:fill="auto"/>
            <w:vAlign w:val="center"/>
          </w:tcPr>
          <w:p w14:paraId="4E26D91E"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43643E99" w14:textId="77777777" w:rsidR="00F64D71" w:rsidRPr="00E4512C" w:rsidRDefault="00E4512C" w:rsidP="007C6E51">
            <w:pPr>
              <w:pStyle w:val="afff7"/>
              <w:rPr>
                <w:highlight w:val="yellow"/>
              </w:rPr>
            </w:pPr>
            <w:r w:rsidRPr="00E4512C">
              <w:rPr>
                <w:rFonts w:hint="eastAsia"/>
                <w:highlight w:val="yellow"/>
              </w:rPr>
              <w:t>9</w:t>
            </w:r>
            <w:r w:rsidRPr="00E4512C">
              <w:rPr>
                <w:highlight w:val="yellow"/>
              </w:rPr>
              <w:t>8</w:t>
            </w:r>
          </w:p>
        </w:tc>
      </w:tr>
      <w:tr w:rsidR="00F64D71" w:rsidRPr="001A5023" w14:paraId="216B55FC" w14:textId="77777777" w:rsidTr="007C6E51">
        <w:trPr>
          <w:jc w:val="center"/>
        </w:trPr>
        <w:tc>
          <w:tcPr>
            <w:tcW w:w="1531" w:type="dxa"/>
            <w:shd w:val="clear" w:color="auto" w:fill="auto"/>
            <w:vAlign w:val="center"/>
          </w:tcPr>
          <w:p w14:paraId="722710AA" w14:textId="77777777" w:rsidR="00F64D71" w:rsidRPr="001A5023" w:rsidRDefault="00F64D71" w:rsidP="007C6E51">
            <w:pPr>
              <w:pStyle w:val="afff7"/>
            </w:pPr>
            <w:r w:rsidRPr="001A5023">
              <w:t>SM558-001</w:t>
            </w:r>
            <w:r w:rsidRPr="001A5023">
              <w:rPr>
                <w:rFonts w:hint="eastAsia"/>
              </w:rPr>
              <w:t>1</w:t>
            </w:r>
          </w:p>
        </w:tc>
        <w:tc>
          <w:tcPr>
            <w:tcW w:w="1701" w:type="dxa"/>
            <w:shd w:val="clear" w:color="auto" w:fill="auto"/>
            <w:vAlign w:val="center"/>
          </w:tcPr>
          <w:p w14:paraId="5FB74610" w14:textId="77777777" w:rsidR="00F64D71" w:rsidRPr="001A5023" w:rsidRDefault="00F64D71" w:rsidP="007C6E51">
            <w:pPr>
              <w:pStyle w:val="afff7"/>
            </w:pPr>
            <w:r w:rsidRPr="001A5023">
              <w:rPr>
                <w:rFonts w:hint="eastAsia"/>
              </w:rPr>
              <w:t>清水社區活動中心</w:t>
            </w:r>
          </w:p>
        </w:tc>
        <w:tc>
          <w:tcPr>
            <w:tcW w:w="1814" w:type="dxa"/>
            <w:shd w:val="clear" w:color="auto" w:fill="auto"/>
            <w:vAlign w:val="center"/>
          </w:tcPr>
          <w:p w14:paraId="1507BAD8" w14:textId="77777777" w:rsidR="00F64D71" w:rsidRPr="001A5023" w:rsidRDefault="00F64D71" w:rsidP="007C6E51">
            <w:pPr>
              <w:pStyle w:val="afff7"/>
            </w:pPr>
            <w:r w:rsidRPr="001A5023">
              <w:rPr>
                <w:rFonts w:hint="eastAsia"/>
              </w:rPr>
              <w:t>仁愛路</w:t>
            </w:r>
            <w:r w:rsidRPr="001A5023">
              <w:rPr>
                <w:rFonts w:hint="eastAsia"/>
              </w:rPr>
              <w:t>103</w:t>
            </w:r>
            <w:r w:rsidRPr="001A5023">
              <w:rPr>
                <w:rFonts w:hint="eastAsia"/>
              </w:rPr>
              <w:t>號</w:t>
            </w:r>
          </w:p>
        </w:tc>
        <w:tc>
          <w:tcPr>
            <w:tcW w:w="1531" w:type="dxa"/>
            <w:shd w:val="clear" w:color="auto" w:fill="auto"/>
            <w:vAlign w:val="center"/>
          </w:tcPr>
          <w:p w14:paraId="64979A94" w14:textId="77777777" w:rsidR="00F64D71" w:rsidRPr="001A5023" w:rsidRDefault="00F64D71" w:rsidP="00F64D71">
            <w:pPr>
              <w:pStyle w:val="afff7"/>
            </w:pPr>
            <w:r w:rsidRPr="001A5023">
              <w:rPr>
                <w:rFonts w:hint="eastAsia"/>
              </w:rPr>
              <w:t>清水村</w:t>
            </w:r>
          </w:p>
        </w:tc>
        <w:tc>
          <w:tcPr>
            <w:tcW w:w="1701" w:type="dxa"/>
            <w:shd w:val="clear" w:color="auto" w:fill="auto"/>
            <w:vAlign w:val="center"/>
          </w:tcPr>
          <w:p w14:paraId="2711FCC1" w14:textId="77777777" w:rsidR="00F64D71" w:rsidRPr="001A5023" w:rsidRDefault="00F64D71" w:rsidP="007C6E51">
            <w:pPr>
              <w:pStyle w:val="afff7"/>
            </w:pPr>
            <w:r w:rsidRPr="001A5023">
              <w:rPr>
                <w:rFonts w:hint="eastAsia"/>
              </w:rPr>
              <w:t>水災、震災、土石流、坡地災害</w:t>
            </w:r>
          </w:p>
        </w:tc>
        <w:tc>
          <w:tcPr>
            <w:tcW w:w="794" w:type="dxa"/>
            <w:shd w:val="clear" w:color="auto" w:fill="auto"/>
            <w:vAlign w:val="center"/>
          </w:tcPr>
          <w:p w14:paraId="781A3B8C" w14:textId="77777777" w:rsidR="00F64D71" w:rsidRPr="00E4512C" w:rsidRDefault="00E4512C" w:rsidP="007C6E51">
            <w:pPr>
              <w:pStyle w:val="afff7"/>
              <w:rPr>
                <w:highlight w:val="yellow"/>
              </w:rPr>
            </w:pPr>
            <w:r w:rsidRPr="00E4512C">
              <w:rPr>
                <w:rFonts w:hint="eastAsia"/>
                <w:highlight w:val="yellow"/>
              </w:rPr>
              <w:t>1</w:t>
            </w:r>
            <w:r w:rsidRPr="00E4512C">
              <w:rPr>
                <w:highlight w:val="yellow"/>
              </w:rPr>
              <w:t>09</w:t>
            </w:r>
          </w:p>
        </w:tc>
      </w:tr>
      <w:tr w:rsidR="00F64D71" w:rsidRPr="001A5023" w14:paraId="3C29695A" w14:textId="77777777" w:rsidTr="007C6E51">
        <w:trPr>
          <w:jc w:val="center"/>
        </w:trPr>
        <w:tc>
          <w:tcPr>
            <w:tcW w:w="1531" w:type="dxa"/>
            <w:shd w:val="clear" w:color="auto" w:fill="auto"/>
            <w:vAlign w:val="center"/>
          </w:tcPr>
          <w:p w14:paraId="2DCE5C38" w14:textId="77777777" w:rsidR="00F64D71" w:rsidRPr="001A5023" w:rsidRDefault="00F64D71" w:rsidP="007C6E51">
            <w:pPr>
              <w:pStyle w:val="afff7"/>
            </w:pPr>
            <w:r w:rsidRPr="001A5023">
              <w:t>SM558-001</w:t>
            </w:r>
            <w:r w:rsidRPr="001A5023">
              <w:rPr>
                <w:rFonts w:hint="eastAsia"/>
              </w:rPr>
              <w:t>2</w:t>
            </w:r>
          </w:p>
        </w:tc>
        <w:tc>
          <w:tcPr>
            <w:tcW w:w="1701" w:type="dxa"/>
            <w:shd w:val="clear" w:color="auto" w:fill="auto"/>
            <w:vAlign w:val="center"/>
          </w:tcPr>
          <w:p w14:paraId="60B4A89C" w14:textId="77777777" w:rsidR="00F64D71" w:rsidRPr="001A5023" w:rsidRDefault="00F64D71" w:rsidP="007C6E51">
            <w:pPr>
              <w:pStyle w:val="afff7"/>
            </w:pPr>
            <w:r w:rsidRPr="001A5023">
              <w:rPr>
                <w:rFonts w:hint="eastAsia"/>
              </w:rPr>
              <w:t>瑞田社區活動中心</w:t>
            </w:r>
          </w:p>
        </w:tc>
        <w:tc>
          <w:tcPr>
            <w:tcW w:w="1814" w:type="dxa"/>
            <w:shd w:val="clear" w:color="auto" w:fill="auto"/>
            <w:vAlign w:val="center"/>
          </w:tcPr>
          <w:p w14:paraId="0DB54177" w14:textId="77777777" w:rsidR="00F64D71" w:rsidRPr="001A5023" w:rsidRDefault="00F64D71" w:rsidP="007C6E51">
            <w:pPr>
              <w:pStyle w:val="afff7"/>
            </w:pPr>
            <w:r w:rsidRPr="001A5023">
              <w:rPr>
                <w:rFonts w:hint="eastAsia"/>
              </w:rPr>
              <w:t>仁愛路</w:t>
            </w:r>
            <w:r w:rsidRPr="001A5023">
              <w:rPr>
                <w:rFonts w:hint="eastAsia"/>
              </w:rPr>
              <w:t>69-3</w:t>
            </w:r>
            <w:r w:rsidRPr="001A5023">
              <w:rPr>
                <w:rFonts w:hint="eastAsia"/>
              </w:rPr>
              <w:t>號</w:t>
            </w:r>
          </w:p>
        </w:tc>
        <w:tc>
          <w:tcPr>
            <w:tcW w:w="1531" w:type="dxa"/>
            <w:shd w:val="clear" w:color="auto" w:fill="auto"/>
            <w:vAlign w:val="center"/>
          </w:tcPr>
          <w:p w14:paraId="7D9D2F12" w14:textId="77777777" w:rsidR="00F64D71" w:rsidRPr="001A5023" w:rsidRDefault="00F64D71" w:rsidP="00F64D71">
            <w:pPr>
              <w:pStyle w:val="afff7"/>
            </w:pPr>
            <w:r w:rsidRPr="001A5023">
              <w:rPr>
                <w:rFonts w:hint="eastAsia"/>
              </w:rPr>
              <w:t>瑞田村</w:t>
            </w:r>
          </w:p>
        </w:tc>
        <w:tc>
          <w:tcPr>
            <w:tcW w:w="1701" w:type="dxa"/>
            <w:shd w:val="clear" w:color="auto" w:fill="auto"/>
            <w:vAlign w:val="center"/>
          </w:tcPr>
          <w:p w14:paraId="1223B243" w14:textId="1A9BB6E3" w:rsidR="00F64D71" w:rsidRPr="001A5023" w:rsidRDefault="00F64D71" w:rsidP="007C6E51">
            <w:pPr>
              <w:pStyle w:val="afff7"/>
            </w:pPr>
            <w:r w:rsidRPr="001A5023">
              <w:rPr>
                <w:rFonts w:hint="eastAsia"/>
              </w:rPr>
              <w:t>水災、震災、</w:t>
            </w:r>
            <w:r w:rsidR="007922B3">
              <w:rPr>
                <w:rFonts w:hint="eastAsia"/>
              </w:rPr>
              <w:t>土石流</w:t>
            </w:r>
          </w:p>
        </w:tc>
        <w:tc>
          <w:tcPr>
            <w:tcW w:w="794" w:type="dxa"/>
            <w:shd w:val="clear" w:color="auto" w:fill="auto"/>
            <w:vAlign w:val="center"/>
          </w:tcPr>
          <w:p w14:paraId="7E7A7D64" w14:textId="77777777" w:rsidR="00F64D71" w:rsidRPr="00E4512C" w:rsidRDefault="00E4512C" w:rsidP="007C6E51">
            <w:pPr>
              <w:pStyle w:val="afff7"/>
              <w:rPr>
                <w:highlight w:val="yellow"/>
              </w:rPr>
            </w:pPr>
            <w:r w:rsidRPr="00E4512C">
              <w:rPr>
                <w:highlight w:val="yellow"/>
              </w:rPr>
              <w:t>128</w:t>
            </w:r>
          </w:p>
        </w:tc>
      </w:tr>
    </w:tbl>
    <w:p w14:paraId="4CC148B4" w14:textId="77777777" w:rsidR="00D669EA" w:rsidRDefault="009C5FA8" w:rsidP="008315BD">
      <w:pPr>
        <w:pStyle w:val="aff4"/>
      </w:pPr>
      <w:r>
        <w:rPr>
          <w:rFonts w:hint="eastAsia"/>
        </w:rPr>
        <w:t>資料來源：社會及勞動局</w:t>
      </w:r>
      <w:r>
        <w:rPr>
          <w:rFonts w:hint="eastAsia"/>
        </w:rPr>
        <w:t>11</w:t>
      </w:r>
      <w:r>
        <w:t>5</w:t>
      </w:r>
      <w:r>
        <w:rPr>
          <w:rFonts w:hint="eastAsia"/>
        </w:rPr>
        <w:t>年</w:t>
      </w:r>
      <w:r w:rsidRPr="009C5FA8">
        <w:rPr>
          <w:rFonts w:hint="eastAsia"/>
        </w:rPr>
        <w:t>避難收容處所清冊</w:t>
      </w:r>
    </w:p>
    <w:p w14:paraId="2E0F07AB" w14:textId="77777777" w:rsidR="009C5FA8" w:rsidRPr="001A5023" w:rsidRDefault="009C5FA8" w:rsidP="008315BD">
      <w:pPr>
        <w:pStyle w:val="aff4"/>
      </w:pPr>
      <w:r>
        <w:br w:type="page"/>
      </w:r>
    </w:p>
    <w:p w14:paraId="11A602A4" w14:textId="77777777" w:rsidR="00D713A6" w:rsidRPr="001A5023" w:rsidRDefault="00E306D8" w:rsidP="00C777E2">
      <w:pPr>
        <w:pStyle w:val="a1"/>
      </w:pPr>
      <w:bookmarkStart w:id="83" w:name="_Toc97038008"/>
      <w:r w:rsidRPr="001A5023">
        <w:rPr>
          <w:rFonts w:hint="eastAsia"/>
        </w:rPr>
        <w:lastRenderedPageBreak/>
        <w:t>減災</w:t>
      </w:r>
      <w:r w:rsidR="00094EFC" w:rsidRPr="001A5023">
        <w:rPr>
          <w:rFonts w:hint="eastAsia"/>
        </w:rPr>
        <w:t>對策</w:t>
      </w:r>
      <w:bookmarkEnd w:id="83"/>
    </w:p>
    <w:p w14:paraId="28C0070D" w14:textId="77777777" w:rsidR="006924EA" w:rsidRPr="001A5023" w:rsidRDefault="00E306D8" w:rsidP="00171139">
      <w:pPr>
        <w:pStyle w:val="a6"/>
        <w:numPr>
          <w:ilvl w:val="2"/>
          <w:numId w:val="155"/>
        </w:numPr>
      </w:pPr>
      <w:bookmarkStart w:id="84" w:name="_Toc97038009"/>
      <w:r w:rsidRPr="001A5023">
        <w:rPr>
          <w:rFonts w:hint="eastAsia"/>
        </w:rPr>
        <w:t>加強安全防護</w:t>
      </w:r>
      <w:bookmarkEnd w:id="84"/>
    </w:p>
    <w:p w14:paraId="69DB3D69" w14:textId="77777777" w:rsidR="006924EA" w:rsidRPr="001A5023" w:rsidRDefault="00E306D8" w:rsidP="00171139">
      <w:pPr>
        <w:pStyle w:val="a8"/>
        <w:numPr>
          <w:ilvl w:val="3"/>
          <w:numId w:val="140"/>
        </w:numPr>
      </w:pPr>
      <w:r w:rsidRPr="001A5023">
        <w:rPr>
          <w:rFonts w:hint="eastAsia"/>
        </w:rPr>
        <w:t>主要交通及通訊機能確保</w:t>
      </w:r>
    </w:p>
    <w:p w14:paraId="1ACFCE1F" w14:textId="77777777" w:rsidR="00110157" w:rsidRPr="001A5023" w:rsidRDefault="00E306D8" w:rsidP="00171139">
      <w:pPr>
        <w:pStyle w:val="a4"/>
        <w:numPr>
          <w:ilvl w:val="4"/>
          <w:numId w:val="16"/>
        </w:numPr>
      </w:pPr>
      <w:r w:rsidRPr="001A5023">
        <w:rPr>
          <w:rFonts w:hint="eastAsia"/>
        </w:rPr>
        <w:t>對策與措施</w:t>
      </w:r>
    </w:p>
    <w:p w14:paraId="31234119" w14:textId="77777777" w:rsidR="00110157" w:rsidRPr="001A5023" w:rsidRDefault="00E306D8" w:rsidP="006616C5">
      <w:pPr>
        <w:pStyle w:val="af2"/>
      </w:pPr>
      <w:r w:rsidRPr="001A5023">
        <w:rPr>
          <w:rFonts w:hint="eastAsia"/>
        </w:rPr>
        <w:t>主要交通及通訊機能確保應配合中央、縣府及相關災害業務權責單位巡察、監測交通設施與通訊設施狀況，並提供在地性之相關協助。</w:t>
      </w:r>
    </w:p>
    <w:p w14:paraId="30851AA6" w14:textId="77777777" w:rsidR="00110157" w:rsidRPr="001A5023" w:rsidRDefault="00E306D8" w:rsidP="00171139">
      <w:pPr>
        <w:pStyle w:val="a4"/>
        <w:numPr>
          <w:ilvl w:val="4"/>
          <w:numId w:val="51"/>
        </w:numPr>
      </w:pPr>
      <w:r w:rsidRPr="001A5023">
        <w:rPr>
          <w:rFonts w:hint="eastAsia"/>
        </w:rPr>
        <w:t>辦理單位</w:t>
      </w:r>
    </w:p>
    <w:p w14:paraId="7D5C1F7A" w14:textId="77777777" w:rsidR="00110157" w:rsidRPr="001A5023" w:rsidRDefault="00E306D8" w:rsidP="006616C5">
      <w:pPr>
        <w:pStyle w:val="af2"/>
      </w:pPr>
      <w:r w:rsidRPr="001A5023">
        <w:rPr>
          <w:rFonts w:hint="eastAsia"/>
        </w:rPr>
        <w:t>工務課、民政課、</w:t>
      </w:r>
      <w:r w:rsidR="00B57C3F" w:rsidRPr="00B57C3F">
        <w:rPr>
          <w:rFonts w:hint="eastAsia"/>
          <w:highlight w:val="yellow"/>
        </w:rPr>
        <w:t>分駐所</w:t>
      </w:r>
      <w:r w:rsidR="00B57C3F">
        <w:rPr>
          <w:rFonts w:hint="eastAsia"/>
        </w:rPr>
        <w:t>、</w:t>
      </w:r>
      <w:r w:rsidRPr="001A5023">
        <w:rPr>
          <w:rFonts w:hint="eastAsia"/>
        </w:rPr>
        <w:t>各公共事業單位。</w:t>
      </w:r>
    </w:p>
    <w:p w14:paraId="52308EF8" w14:textId="77777777" w:rsidR="006924EA" w:rsidRPr="001A5023" w:rsidRDefault="00E306D8" w:rsidP="001E3085">
      <w:pPr>
        <w:pStyle w:val="a8"/>
      </w:pPr>
      <w:r w:rsidRPr="001A5023">
        <w:rPr>
          <w:rFonts w:hint="eastAsia"/>
        </w:rPr>
        <w:t>土地使用管理</w:t>
      </w:r>
    </w:p>
    <w:p w14:paraId="2BE99F7B" w14:textId="77777777" w:rsidR="00141F66" w:rsidRPr="001A5023" w:rsidRDefault="00E306D8" w:rsidP="00171139">
      <w:pPr>
        <w:pStyle w:val="a4"/>
        <w:numPr>
          <w:ilvl w:val="4"/>
          <w:numId w:val="141"/>
        </w:numPr>
      </w:pPr>
      <w:r w:rsidRPr="001A5023">
        <w:rPr>
          <w:rFonts w:hint="eastAsia"/>
        </w:rPr>
        <w:t>對策與措施</w:t>
      </w:r>
    </w:p>
    <w:p w14:paraId="3C97EDED" w14:textId="77777777" w:rsidR="00B57C3F" w:rsidRDefault="00E306D8" w:rsidP="006616C5">
      <w:pPr>
        <w:pStyle w:val="af2"/>
        <w:numPr>
          <w:ilvl w:val="6"/>
          <w:numId w:val="64"/>
        </w:numPr>
      </w:pPr>
      <w:r w:rsidRPr="001A5023">
        <w:rPr>
          <w:rFonts w:hint="eastAsia"/>
        </w:rPr>
        <w:t>應配合中央、縣府及相關災害業務權責單位巡察與監測山坡</w:t>
      </w:r>
      <w:r w:rsidRPr="001A5023">
        <w:rPr>
          <w:rFonts w:hint="eastAsia"/>
        </w:rPr>
        <w:t xml:space="preserve"> </w:t>
      </w:r>
      <w:r w:rsidRPr="001A5023">
        <w:rPr>
          <w:rFonts w:hint="eastAsia"/>
        </w:rPr>
        <w:t>地及各類土地違法使用情形，並提供在地性之相關協助。</w:t>
      </w:r>
    </w:p>
    <w:p w14:paraId="2B8F7870" w14:textId="77777777" w:rsidR="00B57C3F" w:rsidRDefault="00E306D8" w:rsidP="006616C5">
      <w:pPr>
        <w:pStyle w:val="af2"/>
        <w:numPr>
          <w:ilvl w:val="6"/>
          <w:numId w:val="64"/>
        </w:numPr>
      </w:pPr>
      <w:r w:rsidRPr="001A5023">
        <w:rPr>
          <w:rFonts w:hint="eastAsia"/>
        </w:rPr>
        <w:t>應主動向上級與相關業務單位呈報土地利用更迭或異常情形。</w:t>
      </w:r>
    </w:p>
    <w:p w14:paraId="3A0C2446" w14:textId="77777777" w:rsidR="00141F66" w:rsidRDefault="00E306D8" w:rsidP="006616C5">
      <w:pPr>
        <w:pStyle w:val="af2"/>
        <w:numPr>
          <w:ilvl w:val="6"/>
          <w:numId w:val="64"/>
        </w:numPr>
      </w:pPr>
      <w:r w:rsidRPr="001A5023">
        <w:rPr>
          <w:rFonts w:hint="eastAsia"/>
        </w:rPr>
        <w:t>加強重要林地區之管制，並確保森林火災防範設施之建置與維護。</w:t>
      </w:r>
    </w:p>
    <w:p w14:paraId="7ED8651F" w14:textId="77777777" w:rsidR="00B57C3F" w:rsidRPr="009C5FA8" w:rsidRDefault="00B57C3F" w:rsidP="006616C5">
      <w:pPr>
        <w:pStyle w:val="af2"/>
        <w:numPr>
          <w:ilvl w:val="6"/>
          <w:numId w:val="64"/>
        </w:numPr>
        <w:rPr>
          <w:highlight w:val="yellow"/>
        </w:rPr>
      </w:pPr>
      <w:r w:rsidRPr="009C5FA8">
        <w:rPr>
          <w:rFonts w:hint="eastAsia"/>
          <w:highlight w:val="yellow"/>
        </w:rPr>
        <w:t>農業部公告本鄉之土石流潛勢溪流，配合縣府主管機關持續進行觀測。</w:t>
      </w:r>
    </w:p>
    <w:p w14:paraId="4EAC5258" w14:textId="77777777" w:rsidR="00141F66" w:rsidRPr="001A5023" w:rsidRDefault="00E306D8" w:rsidP="000F6DC4">
      <w:pPr>
        <w:pStyle w:val="a4"/>
      </w:pPr>
      <w:r w:rsidRPr="001A5023">
        <w:rPr>
          <w:rFonts w:hint="eastAsia"/>
        </w:rPr>
        <w:t>辦理單位</w:t>
      </w:r>
    </w:p>
    <w:p w14:paraId="43DFCC04" w14:textId="77777777" w:rsidR="00141F66" w:rsidRPr="001A5023" w:rsidRDefault="00E306D8" w:rsidP="006616C5">
      <w:pPr>
        <w:pStyle w:val="af2"/>
      </w:pPr>
      <w:r w:rsidRPr="001A5023">
        <w:rPr>
          <w:rFonts w:hint="eastAsia"/>
        </w:rPr>
        <w:t>農經課。</w:t>
      </w:r>
    </w:p>
    <w:p w14:paraId="7BA28B51" w14:textId="77777777" w:rsidR="006924EA" w:rsidRPr="001A5023" w:rsidRDefault="00E306D8" w:rsidP="001E3085">
      <w:pPr>
        <w:pStyle w:val="a8"/>
      </w:pPr>
      <w:r w:rsidRPr="001A5023">
        <w:rPr>
          <w:rFonts w:hint="eastAsia"/>
        </w:rPr>
        <w:t>建築及設施確保</w:t>
      </w:r>
    </w:p>
    <w:p w14:paraId="25C7A8C6" w14:textId="77777777" w:rsidR="00141F66" w:rsidRPr="001A5023" w:rsidRDefault="00E306D8" w:rsidP="00171139">
      <w:pPr>
        <w:pStyle w:val="a4"/>
        <w:numPr>
          <w:ilvl w:val="4"/>
          <w:numId w:val="142"/>
        </w:numPr>
      </w:pPr>
      <w:r w:rsidRPr="001A5023">
        <w:rPr>
          <w:rFonts w:hint="eastAsia"/>
        </w:rPr>
        <w:t>對策與措施</w:t>
      </w:r>
    </w:p>
    <w:p w14:paraId="77A281A1" w14:textId="77777777" w:rsidR="00141F66" w:rsidRPr="001A5023" w:rsidRDefault="00E306D8" w:rsidP="006616C5">
      <w:pPr>
        <w:pStyle w:val="af2"/>
        <w:numPr>
          <w:ilvl w:val="6"/>
          <w:numId w:val="184"/>
        </w:numPr>
      </w:pPr>
      <w:r w:rsidRPr="001A5023">
        <w:rPr>
          <w:rFonts w:hint="eastAsia"/>
        </w:rPr>
        <w:t>應配合中央、縣府及相關災害業務權責單位巡察與檢測建築物耐災等狀況，並提供在地性之相關協助。</w:t>
      </w:r>
    </w:p>
    <w:p w14:paraId="3053E531" w14:textId="144DACA2" w:rsidR="00141F66" w:rsidRPr="001A5023" w:rsidRDefault="00E306D8" w:rsidP="006616C5">
      <w:pPr>
        <w:pStyle w:val="af2"/>
        <w:numPr>
          <w:ilvl w:val="6"/>
          <w:numId w:val="64"/>
        </w:numPr>
      </w:pPr>
      <w:r w:rsidRPr="001A5023">
        <w:rPr>
          <w:rFonts w:hint="eastAsia"/>
        </w:rPr>
        <w:t>針對早期</w:t>
      </w:r>
      <w:r w:rsidR="00BD3A0F" w:rsidRPr="00B24415">
        <w:rPr>
          <w:rFonts w:hint="eastAsia"/>
          <w:highlight w:val="green"/>
        </w:rPr>
        <w:t>公有建築</w:t>
      </w:r>
      <w:r w:rsidRPr="00B24415">
        <w:rPr>
          <w:rFonts w:hint="eastAsia"/>
          <w:highlight w:val="green"/>
        </w:rPr>
        <w:t>(</w:t>
      </w:r>
      <w:r w:rsidRPr="001A5023">
        <w:rPr>
          <w:rFonts w:hint="eastAsia"/>
        </w:rPr>
        <w:t>老屋</w:t>
      </w:r>
      <w:r w:rsidRPr="001A5023">
        <w:rPr>
          <w:rFonts w:hint="eastAsia"/>
        </w:rPr>
        <w:t>)</w:t>
      </w:r>
      <w:r w:rsidRPr="001A5023">
        <w:rPr>
          <w:rFonts w:hint="eastAsia"/>
        </w:rPr>
        <w:t>實施耐震評估</w:t>
      </w:r>
      <w:r w:rsidR="009C5FA8" w:rsidRPr="009C5FA8">
        <w:rPr>
          <w:rFonts w:hint="eastAsia"/>
          <w:highlight w:val="yellow"/>
        </w:rPr>
        <w:t>及列冊管理</w:t>
      </w:r>
      <w:r w:rsidRPr="001A5023">
        <w:rPr>
          <w:rFonts w:hint="eastAsia"/>
        </w:rPr>
        <w:t>，以明確需多關注的地區。</w:t>
      </w:r>
    </w:p>
    <w:p w14:paraId="1D8C4B44" w14:textId="77777777" w:rsidR="00141F66" w:rsidRPr="001A5023" w:rsidRDefault="00E306D8" w:rsidP="000F6DC4">
      <w:pPr>
        <w:pStyle w:val="a4"/>
      </w:pPr>
      <w:r w:rsidRPr="001A5023">
        <w:rPr>
          <w:rFonts w:hint="eastAsia"/>
        </w:rPr>
        <w:t>辦理單位</w:t>
      </w:r>
    </w:p>
    <w:p w14:paraId="2A30279A" w14:textId="77777777" w:rsidR="00141F66" w:rsidRPr="001A5023" w:rsidRDefault="00E306D8" w:rsidP="006616C5">
      <w:pPr>
        <w:pStyle w:val="af2"/>
      </w:pPr>
      <w:r w:rsidRPr="001A5023">
        <w:rPr>
          <w:rFonts w:hint="eastAsia"/>
        </w:rPr>
        <w:t>工務課。</w:t>
      </w:r>
    </w:p>
    <w:p w14:paraId="146C05C1" w14:textId="77777777" w:rsidR="006924EA" w:rsidRPr="001A5023" w:rsidRDefault="00E306D8" w:rsidP="001E3085">
      <w:pPr>
        <w:pStyle w:val="a8"/>
      </w:pPr>
      <w:r w:rsidRPr="001A5023">
        <w:rPr>
          <w:rFonts w:hint="eastAsia"/>
        </w:rPr>
        <w:lastRenderedPageBreak/>
        <w:t>維生管線設施維護管理</w:t>
      </w:r>
    </w:p>
    <w:p w14:paraId="0F25898B" w14:textId="77777777" w:rsidR="00141F66" w:rsidRPr="001A5023" w:rsidRDefault="00E306D8" w:rsidP="00171139">
      <w:pPr>
        <w:pStyle w:val="a4"/>
        <w:numPr>
          <w:ilvl w:val="4"/>
          <w:numId w:val="143"/>
        </w:numPr>
      </w:pPr>
      <w:r w:rsidRPr="001A5023">
        <w:rPr>
          <w:rFonts w:hint="eastAsia"/>
        </w:rPr>
        <w:t>對策與措施</w:t>
      </w:r>
    </w:p>
    <w:p w14:paraId="2E1A5777" w14:textId="77777777" w:rsidR="00141F66" w:rsidRPr="001A5023" w:rsidRDefault="00E306D8" w:rsidP="006616C5">
      <w:pPr>
        <w:pStyle w:val="af2"/>
      </w:pPr>
      <w:r w:rsidRPr="001A5023">
        <w:rPr>
          <w:rFonts w:hint="eastAsia"/>
        </w:rPr>
        <w:t>應配合縣府及相關公共事業機關</w:t>
      </w:r>
      <w:r w:rsidRPr="001A5023">
        <w:rPr>
          <w:rFonts w:hint="eastAsia"/>
        </w:rPr>
        <w:t>(</w:t>
      </w:r>
      <w:r w:rsidRPr="001A5023">
        <w:rPr>
          <w:rFonts w:hint="eastAsia"/>
        </w:rPr>
        <w:t>構</w:t>
      </w:r>
      <w:r w:rsidRPr="001A5023">
        <w:rPr>
          <w:rFonts w:hint="eastAsia"/>
        </w:rPr>
        <w:t>)</w:t>
      </w:r>
      <w:r w:rsidRPr="001A5023">
        <w:rPr>
          <w:rFonts w:hint="eastAsia"/>
        </w:rPr>
        <w:t>監測與檢測維生管線設施安全狀況，並提供在地性之相關協助。</w:t>
      </w:r>
    </w:p>
    <w:p w14:paraId="439A2C06" w14:textId="77777777" w:rsidR="00141F66" w:rsidRPr="001A5023" w:rsidRDefault="00E306D8" w:rsidP="000F6DC4">
      <w:pPr>
        <w:pStyle w:val="a4"/>
      </w:pPr>
      <w:r w:rsidRPr="001A5023">
        <w:rPr>
          <w:rFonts w:hint="eastAsia"/>
        </w:rPr>
        <w:t>辦理單位</w:t>
      </w:r>
    </w:p>
    <w:p w14:paraId="0C97BA13" w14:textId="77777777" w:rsidR="00141F66" w:rsidRPr="001A5023" w:rsidRDefault="00E306D8" w:rsidP="006616C5">
      <w:pPr>
        <w:pStyle w:val="af2"/>
      </w:pPr>
      <w:r w:rsidRPr="001A5023">
        <w:rPr>
          <w:rFonts w:hint="eastAsia"/>
        </w:rPr>
        <w:t>工務課、各公共事業單位。</w:t>
      </w:r>
    </w:p>
    <w:p w14:paraId="33CA20DA" w14:textId="77777777" w:rsidR="006924EA" w:rsidRPr="001A5023" w:rsidRDefault="00E306D8" w:rsidP="001E3085">
      <w:pPr>
        <w:pStyle w:val="a8"/>
      </w:pPr>
      <w:r w:rsidRPr="001A5023">
        <w:rPr>
          <w:rFonts w:hint="eastAsia"/>
        </w:rPr>
        <w:t>交通安全管理規範之建立</w:t>
      </w:r>
    </w:p>
    <w:p w14:paraId="6C5B1CA4" w14:textId="77777777" w:rsidR="00141F66" w:rsidRPr="001A5023" w:rsidRDefault="00E306D8" w:rsidP="00171139">
      <w:pPr>
        <w:pStyle w:val="a4"/>
        <w:numPr>
          <w:ilvl w:val="4"/>
          <w:numId w:val="144"/>
        </w:numPr>
      </w:pPr>
      <w:r w:rsidRPr="001A5023">
        <w:rPr>
          <w:rFonts w:hint="eastAsia"/>
        </w:rPr>
        <w:t>對策與措施</w:t>
      </w:r>
    </w:p>
    <w:p w14:paraId="7E66AA6C" w14:textId="77777777" w:rsidR="00141F66" w:rsidRPr="001A5023" w:rsidRDefault="00E306D8" w:rsidP="006616C5">
      <w:pPr>
        <w:pStyle w:val="af2"/>
      </w:pPr>
      <w:r w:rsidRPr="001A5023">
        <w:rPr>
          <w:rFonts w:hint="eastAsia"/>
        </w:rPr>
        <w:t>應配合中央、縣府及相關災害業務權責單位建立道路（含公路、市區道路、農路）交通安全法規與陸上交通運輸審核、檢驗管理辦法，並提供在地性之相關協助。</w:t>
      </w:r>
    </w:p>
    <w:p w14:paraId="43A4F256" w14:textId="77777777" w:rsidR="00141F66" w:rsidRPr="001A5023" w:rsidRDefault="00E306D8" w:rsidP="000F6DC4">
      <w:pPr>
        <w:pStyle w:val="a4"/>
      </w:pPr>
      <w:r w:rsidRPr="001A5023">
        <w:rPr>
          <w:rFonts w:hint="eastAsia"/>
        </w:rPr>
        <w:t>辦理單位</w:t>
      </w:r>
    </w:p>
    <w:p w14:paraId="29F1A5E2" w14:textId="77777777" w:rsidR="00141F66" w:rsidRPr="001A5023" w:rsidRDefault="009C5FA8" w:rsidP="006616C5">
      <w:pPr>
        <w:pStyle w:val="af2"/>
      </w:pPr>
      <w:r w:rsidRPr="009C5FA8">
        <w:rPr>
          <w:rFonts w:hint="eastAsia"/>
          <w:highlight w:val="yellow"/>
        </w:rPr>
        <w:t>工務課、分駐所</w:t>
      </w:r>
      <w:r w:rsidR="00E306D8" w:rsidRPr="001A5023">
        <w:rPr>
          <w:rFonts w:hint="eastAsia"/>
        </w:rPr>
        <w:t>。</w:t>
      </w:r>
    </w:p>
    <w:p w14:paraId="3675A45F" w14:textId="77777777" w:rsidR="006924EA" w:rsidRPr="001A5023" w:rsidRDefault="00E306D8" w:rsidP="001E3085">
      <w:pPr>
        <w:pStyle w:val="a8"/>
      </w:pPr>
      <w:r w:rsidRPr="001A5023">
        <w:rPr>
          <w:rFonts w:hint="eastAsia"/>
        </w:rPr>
        <w:t>道路設施之維護管理</w:t>
      </w:r>
    </w:p>
    <w:p w14:paraId="5A2F9F1C" w14:textId="77777777" w:rsidR="00141F66" w:rsidRPr="001A5023" w:rsidRDefault="00E306D8" w:rsidP="00171139">
      <w:pPr>
        <w:pStyle w:val="a4"/>
      </w:pPr>
      <w:r w:rsidRPr="001A5023">
        <w:rPr>
          <w:rFonts w:hint="eastAsia"/>
        </w:rPr>
        <w:t>對策與措施</w:t>
      </w:r>
    </w:p>
    <w:p w14:paraId="6FF7E3C3" w14:textId="77777777" w:rsidR="00141F66" w:rsidRPr="001A5023" w:rsidRDefault="00E306D8" w:rsidP="006616C5">
      <w:pPr>
        <w:pStyle w:val="af2"/>
        <w:numPr>
          <w:ilvl w:val="7"/>
          <w:numId w:val="185"/>
        </w:numPr>
      </w:pPr>
      <w:r w:rsidRPr="001A5023">
        <w:rPr>
          <w:rFonts w:hint="eastAsia"/>
        </w:rPr>
        <w:t>應配合縣府及各路權機關加強道路設施檢查與養護，掌握道路設施狀況，並提供在地性之相關協助。</w:t>
      </w:r>
    </w:p>
    <w:p w14:paraId="13E9B3F1" w14:textId="77777777" w:rsidR="00141F66" w:rsidRPr="001A5023" w:rsidRDefault="00E306D8" w:rsidP="006616C5">
      <w:pPr>
        <w:pStyle w:val="af2"/>
        <w:numPr>
          <w:ilvl w:val="7"/>
          <w:numId w:val="185"/>
        </w:numPr>
      </w:pPr>
      <w:r w:rsidRPr="001A5023">
        <w:rPr>
          <w:rFonts w:hint="eastAsia"/>
        </w:rPr>
        <w:t>應主動向相關交通主管機關通報道路設施安全狀況。</w:t>
      </w:r>
    </w:p>
    <w:p w14:paraId="07A8E106" w14:textId="77777777" w:rsidR="00141F66" w:rsidRPr="001A5023" w:rsidRDefault="00E306D8" w:rsidP="000F6DC4">
      <w:pPr>
        <w:pStyle w:val="a4"/>
      </w:pPr>
      <w:r w:rsidRPr="001A5023">
        <w:rPr>
          <w:rFonts w:hint="eastAsia"/>
        </w:rPr>
        <w:t>辦理單位</w:t>
      </w:r>
    </w:p>
    <w:p w14:paraId="74CD46B1" w14:textId="77777777" w:rsidR="00141F66" w:rsidRPr="001A5023" w:rsidRDefault="00E306D8" w:rsidP="006616C5">
      <w:pPr>
        <w:pStyle w:val="af2"/>
      </w:pPr>
      <w:r w:rsidRPr="001A5023">
        <w:rPr>
          <w:rFonts w:hint="eastAsia"/>
        </w:rPr>
        <w:t>工務課。</w:t>
      </w:r>
    </w:p>
    <w:p w14:paraId="021DF841" w14:textId="77777777" w:rsidR="006924EA" w:rsidRPr="001A5023" w:rsidRDefault="00E306D8" w:rsidP="00171139">
      <w:pPr>
        <w:pStyle w:val="a6"/>
        <w:numPr>
          <w:ilvl w:val="2"/>
          <w:numId w:val="64"/>
        </w:numPr>
      </w:pPr>
      <w:bookmarkStart w:id="85" w:name="_Toc97038010"/>
      <w:r w:rsidRPr="001A5023">
        <w:rPr>
          <w:rFonts w:hint="eastAsia"/>
        </w:rPr>
        <w:t>建置災害防救資料庫與資訊通訊系統</w:t>
      </w:r>
      <w:bookmarkEnd w:id="85"/>
    </w:p>
    <w:p w14:paraId="52C98425" w14:textId="77777777" w:rsidR="006924EA" w:rsidRPr="001A5023" w:rsidRDefault="00E306D8" w:rsidP="001E3085">
      <w:pPr>
        <w:pStyle w:val="a8"/>
      </w:pPr>
      <w:r w:rsidRPr="001A5023">
        <w:rPr>
          <w:rFonts w:hint="eastAsia"/>
        </w:rPr>
        <w:t>資料庫建置與管理</w:t>
      </w:r>
    </w:p>
    <w:p w14:paraId="17DF5191" w14:textId="77777777" w:rsidR="00141F66" w:rsidRPr="001A5023" w:rsidRDefault="00E306D8" w:rsidP="000727F7">
      <w:pPr>
        <w:pStyle w:val="af0"/>
        <w:ind w:firstLine="480"/>
      </w:pPr>
      <w:r w:rsidRPr="001A5023">
        <w:rPr>
          <w:rFonts w:hint="eastAsia"/>
        </w:rPr>
        <w:t>為利</w:t>
      </w:r>
      <w:r w:rsidR="00DD3E51" w:rsidRPr="001A5023">
        <w:rPr>
          <w:rFonts w:hint="eastAsia"/>
        </w:rPr>
        <w:t>公所</w:t>
      </w:r>
      <w:r w:rsidRPr="001A5023">
        <w:rPr>
          <w:rFonts w:hint="eastAsia"/>
        </w:rPr>
        <w:t>災害防救相關資料的即時傳輸及運用，平時各災害防救業務單位應由專人統一負責資料庫建置、規劃及管理，並定期的更新、維護及測試，以確保災時資料的正確。</w:t>
      </w:r>
    </w:p>
    <w:p w14:paraId="6D48F526" w14:textId="77777777" w:rsidR="00141F66" w:rsidRPr="001A5023" w:rsidRDefault="00E306D8" w:rsidP="00171139">
      <w:pPr>
        <w:pStyle w:val="a4"/>
        <w:numPr>
          <w:ilvl w:val="4"/>
          <w:numId w:val="7"/>
        </w:numPr>
      </w:pPr>
      <w:r w:rsidRPr="001A5023">
        <w:rPr>
          <w:rFonts w:hint="eastAsia"/>
        </w:rPr>
        <w:t>對策與措施</w:t>
      </w:r>
    </w:p>
    <w:p w14:paraId="22F1ABF7" w14:textId="77777777" w:rsidR="00141F66" w:rsidRPr="001A5023" w:rsidRDefault="00E306D8" w:rsidP="006616C5">
      <w:pPr>
        <w:pStyle w:val="af2"/>
      </w:pPr>
      <w:r w:rsidRPr="001A5023">
        <w:rPr>
          <w:rFonts w:hint="eastAsia"/>
        </w:rPr>
        <w:t>各災害防救業務單位設專人負責相關防救資料之統合及彙整，並列冊管理</w:t>
      </w:r>
    </w:p>
    <w:p w14:paraId="2C5EF1A2" w14:textId="77777777" w:rsidR="00141F66" w:rsidRPr="001A5023" w:rsidRDefault="00E306D8" w:rsidP="006616C5">
      <w:pPr>
        <w:pStyle w:val="af2"/>
      </w:pPr>
      <w:r w:rsidRPr="001A5023">
        <w:rPr>
          <w:rFonts w:hint="eastAsia"/>
        </w:rPr>
        <w:lastRenderedPageBreak/>
        <w:t>持續進行災害防救相關資料之更新及維護。</w:t>
      </w:r>
    </w:p>
    <w:p w14:paraId="51689197" w14:textId="77777777" w:rsidR="00141F66" w:rsidRPr="001A5023" w:rsidRDefault="00E306D8" w:rsidP="006616C5">
      <w:pPr>
        <w:pStyle w:val="af2"/>
      </w:pPr>
      <w:r w:rsidRPr="001A5023">
        <w:rPr>
          <w:rFonts w:hint="eastAsia"/>
        </w:rPr>
        <w:t>資料庫建置規劃，應考量功能性、共通性及未來軟體及硬體之擴充性。</w:t>
      </w:r>
    </w:p>
    <w:p w14:paraId="33A64179" w14:textId="77777777" w:rsidR="00141F66" w:rsidRPr="001A5023" w:rsidRDefault="00E306D8" w:rsidP="006616C5">
      <w:pPr>
        <w:pStyle w:val="af2"/>
      </w:pPr>
      <w:r w:rsidRPr="001A5023">
        <w:rPr>
          <w:rFonts w:hint="eastAsia"/>
        </w:rPr>
        <w:t>建置災害防救相關資料備份儲存，以防止資料流失。</w:t>
      </w:r>
    </w:p>
    <w:p w14:paraId="0C2A7CDA" w14:textId="77777777" w:rsidR="00141F66" w:rsidRPr="001A5023" w:rsidRDefault="00E306D8" w:rsidP="00171139">
      <w:pPr>
        <w:pStyle w:val="a4"/>
        <w:numPr>
          <w:ilvl w:val="4"/>
          <w:numId w:val="7"/>
        </w:numPr>
      </w:pPr>
      <w:r w:rsidRPr="001A5023">
        <w:rPr>
          <w:rFonts w:hint="eastAsia"/>
        </w:rPr>
        <w:t>辦理單位</w:t>
      </w:r>
    </w:p>
    <w:p w14:paraId="55046C05" w14:textId="77777777" w:rsidR="00141F66" w:rsidRPr="001A5023" w:rsidRDefault="00E306D8" w:rsidP="006616C5">
      <w:pPr>
        <w:pStyle w:val="af2"/>
      </w:pPr>
      <w:r w:rsidRPr="001A5023">
        <w:rPr>
          <w:rFonts w:hint="eastAsia"/>
        </w:rPr>
        <w:t>民政課</w:t>
      </w:r>
      <w:r w:rsidR="00070B32" w:rsidRPr="001A5023">
        <w:rPr>
          <w:rFonts w:hint="eastAsia"/>
        </w:rPr>
        <w:t>、社會課、農經課、工務課</w:t>
      </w:r>
      <w:r w:rsidR="006616C5" w:rsidRPr="006616C5">
        <w:rPr>
          <w:rFonts w:hint="eastAsia"/>
          <w:highlight w:val="yellow"/>
        </w:rPr>
        <w:t>、分駐所、消防分隊</w:t>
      </w:r>
      <w:r w:rsidR="00070B32" w:rsidRPr="001A5023">
        <w:rPr>
          <w:rFonts w:hint="eastAsia"/>
        </w:rPr>
        <w:t>。</w:t>
      </w:r>
    </w:p>
    <w:p w14:paraId="25B0D7D5" w14:textId="77777777" w:rsidR="006924EA" w:rsidRPr="001A5023" w:rsidRDefault="00E306D8" w:rsidP="001E3085">
      <w:pPr>
        <w:pStyle w:val="a8"/>
      </w:pPr>
      <w:r w:rsidRPr="001A5023">
        <w:rPr>
          <w:rFonts w:hint="eastAsia"/>
        </w:rPr>
        <w:t>資訊通訊系統</w:t>
      </w:r>
    </w:p>
    <w:p w14:paraId="0C54BBF5" w14:textId="77777777" w:rsidR="00141F66" w:rsidRPr="001A5023" w:rsidRDefault="00E306D8" w:rsidP="00171139">
      <w:pPr>
        <w:pStyle w:val="a4"/>
        <w:numPr>
          <w:ilvl w:val="4"/>
          <w:numId w:val="146"/>
        </w:numPr>
      </w:pPr>
      <w:r w:rsidRPr="001A5023">
        <w:rPr>
          <w:rFonts w:hint="eastAsia"/>
        </w:rPr>
        <w:t>對策與措施</w:t>
      </w:r>
    </w:p>
    <w:p w14:paraId="29BB549C" w14:textId="77777777" w:rsidR="00141F66" w:rsidRPr="001A5023" w:rsidRDefault="00E306D8" w:rsidP="006616C5">
      <w:pPr>
        <w:pStyle w:val="af2"/>
      </w:pPr>
      <w:r w:rsidRPr="001A5023">
        <w:rPr>
          <w:rFonts w:hint="eastAsia"/>
        </w:rPr>
        <w:t>災害防救資訊的傳遞與災情通報系統之建立，現階段應整合既有的通訊管道及增購相關設備（有線、無線電話、行動電話、衛星電話、一呼百應、網路、傳真等），長期目標係建立有效及耐災的災情通報、傳遞系統。</w:t>
      </w:r>
    </w:p>
    <w:p w14:paraId="12A9BDC4" w14:textId="77777777" w:rsidR="00141F66" w:rsidRPr="001A5023" w:rsidRDefault="00E306D8" w:rsidP="000F6DC4">
      <w:pPr>
        <w:pStyle w:val="a4"/>
      </w:pPr>
      <w:r w:rsidRPr="001A5023">
        <w:rPr>
          <w:rFonts w:hint="eastAsia"/>
        </w:rPr>
        <w:t>辦理單位</w:t>
      </w:r>
    </w:p>
    <w:p w14:paraId="14E1BA8F" w14:textId="77777777" w:rsidR="00141F66" w:rsidRPr="001A5023" w:rsidRDefault="00E306D8" w:rsidP="006616C5">
      <w:pPr>
        <w:pStyle w:val="af2"/>
      </w:pPr>
      <w:r w:rsidRPr="001A5023">
        <w:rPr>
          <w:rFonts w:hint="eastAsia"/>
        </w:rPr>
        <w:t>民政課、秘書室</w:t>
      </w:r>
      <w:r w:rsidR="006616C5" w:rsidRPr="006616C5">
        <w:rPr>
          <w:rFonts w:hint="eastAsia"/>
          <w:highlight w:val="yellow"/>
        </w:rPr>
        <w:t>、分駐所、消防分隊</w:t>
      </w:r>
      <w:r w:rsidR="0057361F" w:rsidRPr="001A5023">
        <w:rPr>
          <w:rFonts w:hint="eastAsia"/>
        </w:rPr>
        <w:t>。</w:t>
      </w:r>
    </w:p>
    <w:p w14:paraId="32BEB5D3" w14:textId="77777777" w:rsidR="006924EA" w:rsidRPr="001A5023" w:rsidRDefault="00E306D8" w:rsidP="00171139">
      <w:pPr>
        <w:pStyle w:val="a6"/>
        <w:numPr>
          <w:ilvl w:val="2"/>
          <w:numId w:val="64"/>
        </w:numPr>
      </w:pPr>
      <w:bookmarkStart w:id="86" w:name="_Toc97038011"/>
      <w:r w:rsidRPr="001A5023">
        <w:rPr>
          <w:rFonts w:hint="eastAsia"/>
        </w:rPr>
        <w:t>防災</w:t>
      </w:r>
      <w:r w:rsidR="00A031A7" w:rsidRPr="001A5023">
        <w:rPr>
          <w:rFonts w:hint="eastAsia"/>
        </w:rPr>
        <w:t>宣導</w:t>
      </w:r>
      <w:bookmarkEnd w:id="86"/>
    </w:p>
    <w:p w14:paraId="59522A21" w14:textId="77777777" w:rsidR="00A031A7" w:rsidRPr="001A5023" w:rsidRDefault="00E306D8" w:rsidP="00171139">
      <w:pPr>
        <w:pStyle w:val="a4"/>
        <w:numPr>
          <w:ilvl w:val="4"/>
          <w:numId w:val="147"/>
        </w:numPr>
      </w:pPr>
      <w:r w:rsidRPr="001A5023">
        <w:rPr>
          <w:rFonts w:hint="eastAsia"/>
        </w:rPr>
        <w:t>對策與措施</w:t>
      </w:r>
    </w:p>
    <w:p w14:paraId="402722F5" w14:textId="77777777" w:rsidR="00141F66" w:rsidRPr="001A5023" w:rsidRDefault="00E306D8" w:rsidP="006616C5">
      <w:pPr>
        <w:pStyle w:val="af2"/>
      </w:pPr>
      <w:r w:rsidRPr="001A5023">
        <w:rPr>
          <w:rFonts w:hint="eastAsia"/>
        </w:rPr>
        <w:t>公所應確實知悉縣府相關防災教育計畫與施行策略，並配合中央、縣府相關教育單位透過學校教育、社會教育及社區教育宣導與教授民眾基本防救災觀念，使民眾熟悉災害預防措施及避難方法等。</w:t>
      </w:r>
    </w:p>
    <w:p w14:paraId="3874EB38" w14:textId="77777777" w:rsidR="00CE1551" w:rsidRPr="001A5023" w:rsidRDefault="00E306D8" w:rsidP="006616C5">
      <w:pPr>
        <w:pStyle w:val="af2"/>
      </w:pPr>
      <w:r w:rsidRPr="001A5023">
        <w:rPr>
          <w:rFonts w:hint="eastAsia"/>
        </w:rPr>
        <w:t>加強民眾、社區、企業、公司行號及民間組織及對輻射災害防救宣導。</w:t>
      </w:r>
    </w:p>
    <w:p w14:paraId="7870917E" w14:textId="77777777" w:rsidR="00CE1551" w:rsidRPr="001A5023" w:rsidRDefault="00E306D8" w:rsidP="006616C5">
      <w:pPr>
        <w:pStyle w:val="af2"/>
      </w:pPr>
      <w:r w:rsidRPr="001A5023">
        <w:rPr>
          <w:rFonts w:hint="eastAsia"/>
        </w:rPr>
        <w:t>編印防災宣導資料及手冊，以加強民眾防災觀念。</w:t>
      </w:r>
    </w:p>
    <w:p w14:paraId="118A79ED" w14:textId="77777777" w:rsidR="00A031A7" w:rsidRPr="001A5023" w:rsidRDefault="00E306D8" w:rsidP="000F6DC4">
      <w:pPr>
        <w:pStyle w:val="a4"/>
      </w:pPr>
      <w:r w:rsidRPr="001A5023">
        <w:rPr>
          <w:rFonts w:hint="eastAsia"/>
        </w:rPr>
        <w:t>辦理單位</w:t>
      </w:r>
    </w:p>
    <w:p w14:paraId="087422FC" w14:textId="77777777" w:rsidR="00A031A7" w:rsidRPr="001A5023" w:rsidRDefault="00E306D8" w:rsidP="006616C5">
      <w:pPr>
        <w:pStyle w:val="af2"/>
      </w:pPr>
      <w:r w:rsidRPr="001A5023">
        <w:rPr>
          <w:rFonts w:hint="eastAsia"/>
        </w:rPr>
        <w:t>社會課</w:t>
      </w:r>
      <w:r w:rsidR="003008A7" w:rsidRPr="001A5023">
        <w:rPr>
          <w:rFonts w:hint="eastAsia"/>
        </w:rPr>
        <w:t>、民政課、農經課</w:t>
      </w:r>
      <w:r w:rsidR="006616C5">
        <w:rPr>
          <w:rFonts w:hint="eastAsia"/>
        </w:rPr>
        <w:t>、</w:t>
      </w:r>
      <w:r w:rsidR="006616C5" w:rsidRPr="006616C5">
        <w:rPr>
          <w:rFonts w:hint="eastAsia"/>
          <w:highlight w:val="yellow"/>
        </w:rPr>
        <w:t>分駐所、消防分隊、衛生所、清潔隊</w:t>
      </w:r>
      <w:r w:rsidR="003008A7" w:rsidRPr="001A5023">
        <w:rPr>
          <w:rFonts w:hint="eastAsia"/>
        </w:rPr>
        <w:t>。</w:t>
      </w:r>
    </w:p>
    <w:p w14:paraId="6A6EE5A0" w14:textId="77777777" w:rsidR="006924EA" w:rsidRPr="001A5023" w:rsidRDefault="00E306D8" w:rsidP="00171139">
      <w:pPr>
        <w:pStyle w:val="a6"/>
        <w:numPr>
          <w:ilvl w:val="2"/>
          <w:numId w:val="64"/>
        </w:numPr>
      </w:pPr>
      <w:bookmarkStart w:id="87" w:name="_Toc97038012"/>
      <w:r w:rsidRPr="001A5023">
        <w:rPr>
          <w:rFonts w:hint="eastAsia"/>
        </w:rPr>
        <w:t>防災社區</w:t>
      </w:r>
      <w:bookmarkEnd w:id="87"/>
    </w:p>
    <w:p w14:paraId="3B6C214A" w14:textId="77777777" w:rsidR="003D76D5" w:rsidRPr="001A5023" w:rsidRDefault="00E306D8" w:rsidP="00171139">
      <w:pPr>
        <w:pStyle w:val="a4"/>
        <w:numPr>
          <w:ilvl w:val="4"/>
          <w:numId w:val="148"/>
        </w:numPr>
      </w:pPr>
      <w:r w:rsidRPr="001A5023">
        <w:rPr>
          <w:rFonts w:hint="eastAsia"/>
        </w:rPr>
        <w:t>對策與措施</w:t>
      </w:r>
    </w:p>
    <w:p w14:paraId="3E45D884" w14:textId="77777777" w:rsidR="003D76D5" w:rsidRPr="001A5023" w:rsidRDefault="00E306D8" w:rsidP="006616C5">
      <w:pPr>
        <w:pStyle w:val="af2"/>
      </w:pPr>
      <w:r w:rsidRPr="001A5023">
        <w:rPr>
          <w:rFonts w:hint="eastAsia"/>
        </w:rPr>
        <w:t>為提升本鄉</w:t>
      </w:r>
      <w:r w:rsidR="00A83A3D" w:rsidRPr="001A5023">
        <w:rPr>
          <w:rFonts w:hint="eastAsia"/>
        </w:rPr>
        <w:t>社區抗災自救的能力，應</w:t>
      </w:r>
      <w:r w:rsidRPr="001A5023">
        <w:rPr>
          <w:rFonts w:hint="eastAsia"/>
        </w:rPr>
        <w:t>訂</w:t>
      </w:r>
      <w:r w:rsidR="00A83A3D" w:rsidRPr="001A5023">
        <w:rPr>
          <w:rFonts w:hint="eastAsia"/>
        </w:rPr>
        <w:t>定</w:t>
      </w:r>
      <w:r w:rsidR="00D60E51" w:rsidRPr="001A5023">
        <w:rPr>
          <w:rFonts w:hint="eastAsia"/>
        </w:rPr>
        <w:t>鹿谷鄉</w:t>
      </w:r>
      <w:r w:rsidR="00141F66" w:rsidRPr="001A5023">
        <w:rPr>
          <w:rFonts w:hint="eastAsia"/>
        </w:rPr>
        <w:t>防災社區實施計畫，並配合編列計畫實施經費，規劃社區參與。</w:t>
      </w:r>
    </w:p>
    <w:p w14:paraId="1890287B" w14:textId="77777777" w:rsidR="003D76D5" w:rsidRPr="001A5023" w:rsidRDefault="00E306D8" w:rsidP="000F6DC4">
      <w:pPr>
        <w:pStyle w:val="a4"/>
      </w:pPr>
      <w:r w:rsidRPr="001A5023">
        <w:rPr>
          <w:rFonts w:hint="eastAsia"/>
        </w:rPr>
        <w:lastRenderedPageBreak/>
        <w:t>辦理單位</w:t>
      </w:r>
    </w:p>
    <w:p w14:paraId="6D6DB911" w14:textId="77777777" w:rsidR="00141F66" w:rsidRDefault="00E306D8" w:rsidP="006616C5">
      <w:pPr>
        <w:pStyle w:val="af2"/>
      </w:pPr>
      <w:r w:rsidRPr="001A5023">
        <w:rPr>
          <w:rFonts w:hint="eastAsia"/>
        </w:rPr>
        <w:t>民政課、社會課、消防分隊</w:t>
      </w:r>
      <w:r w:rsidR="006616C5" w:rsidRPr="006616C5">
        <w:rPr>
          <w:rFonts w:hint="eastAsia"/>
          <w:highlight w:val="yellow"/>
        </w:rPr>
        <w:t>、農經課</w:t>
      </w:r>
      <w:r w:rsidR="003D76D5" w:rsidRPr="001A5023">
        <w:rPr>
          <w:rFonts w:hint="eastAsia"/>
        </w:rPr>
        <w:t>。</w:t>
      </w:r>
    </w:p>
    <w:p w14:paraId="2561BED5" w14:textId="77777777" w:rsidR="006616C5" w:rsidRPr="006616C5" w:rsidRDefault="006616C5" w:rsidP="006616C5">
      <w:pPr>
        <w:pStyle w:val="a6"/>
        <w:numPr>
          <w:ilvl w:val="2"/>
          <w:numId w:val="64"/>
        </w:numPr>
        <w:rPr>
          <w:highlight w:val="yellow"/>
        </w:rPr>
      </w:pPr>
      <w:r w:rsidRPr="006616C5">
        <w:rPr>
          <w:rFonts w:hint="eastAsia"/>
          <w:highlight w:val="yellow"/>
        </w:rPr>
        <w:t>監測、預報及預警系統之建立</w:t>
      </w:r>
    </w:p>
    <w:p w14:paraId="31E2BC62" w14:textId="77777777" w:rsidR="006616C5" w:rsidRPr="006616C5" w:rsidRDefault="006616C5" w:rsidP="006616C5">
      <w:pPr>
        <w:numPr>
          <w:ilvl w:val="4"/>
          <w:numId w:val="186"/>
        </w:numPr>
        <w:spacing w:before="120" w:after="120"/>
        <w:ind w:left="1418" w:hanging="170"/>
        <w:outlineLvl w:val="4"/>
        <w:rPr>
          <w:b/>
          <w:highlight w:val="yellow"/>
        </w:rPr>
      </w:pPr>
      <w:r w:rsidRPr="006616C5">
        <w:rPr>
          <w:rFonts w:hint="eastAsia"/>
          <w:b/>
          <w:highlight w:val="yellow"/>
        </w:rPr>
        <w:t>對策與措施</w:t>
      </w:r>
    </w:p>
    <w:p w14:paraId="6261CE9F" w14:textId="77777777" w:rsidR="006616C5" w:rsidRPr="006616C5" w:rsidRDefault="006616C5" w:rsidP="006616C5">
      <w:pPr>
        <w:spacing w:line="288" w:lineRule="auto"/>
        <w:ind w:left="1276" w:firstLine="482"/>
        <w:jc w:val="both"/>
        <w:rPr>
          <w:highlight w:val="yellow"/>
        </w:rPr>
      </w:pPr>
      <w:r w:rsidRPr="006616C5">
        <w:rPr>
          <w:rFonts w:hint="eastAsia"/>
          <w:highlight w:val="yellow"/>
        </w:rPr>
        <w:t>為降低天然災害來臨時所造成的損失，應健全災害防救組織及充實災害防救機具、設備，平時各災害防救業務單位應確實針對各危害地區進行調查及勘查，並對於易發生崩坍、山坡地老舊聚落及土石流潛勢溪</w:t>
      </w:r>
      <w:r w:rsidRPr="006616C5">
        <w:rPr>
          <w:rFonts w:hint="eastAsia"/>
          <w:highlight w:val="yellow"/>
        </w:rPr>
        <w:t xml:space="preserve"> </w:t>
      </w:r>
      <w:r w:rsidRPr="006616C5">
        <w:rPr>
          <w:highlight w:val="yellow"/>
        </w:rPr>
        <w:t xml:space="preserve">  </w:t>
      </w:r>
      <w:r w:rsidRPr="006616C5">
        <w:rPr>
          <w:rFonts w:hint="eastAsia"/>
          <w:highlight w:val="yellow"/>
        </w:rPr>
        <w:t>流等區域，確保災害來臨時即時災情之掌控，預防及減少民眾生命、財產損失。</w:t>
      </w:r>
    </w:p>
    <w:p w14:paraId="5D408D7D" w14:textId="77777777" w:rsidR="006616C5" w:rsidRPr="006616C5" w:rsidRDefault="006616C5" w:rsidP="006616C5">
      <w:pPr>
        <w:numPr>
          <w:ilvl w:val="4"/>
          <w:numId w:val="186"/>
        </w:numPr>
        <w:spacing w:before="120" w:after="120"/>
        <w:ind w:left="1418" w:hanging="170"/>
        <w:outlineLvl w:val="4"/>
        <w:rPr>
          <w:b/>
          <w:highlight w:val="yellow"/>
        </w:rPr>
      </w:pPr>
      <w:r w:rsidRPr="006616C5">
        <w:rPr>
          <w:rFonts w:hint="eastAsia"/>
          <w:b/>
          <w:highlight w:val="yellow"/>
        </w:rPr>
        <w:t>辦理單位</w:t>
      </w:r>
    </w:p>
    <w:p w14:paraId="1080EB8D" w14:textId="77777777" w:rsidR="006616C5" w:rsidRPr="006616C5" w:rsidRDefault="006616C5" w:rsidP="006616C5">
      <w:pPr>
        <w:spacing w:line="288" w:lineRule="auto"/>
        <w:ind w:left="851" w:firstLine="482"/>
        <w:jc w:val="both"/>
      </w:pPr>
      <w:r w:rsidRPr="006616C5">
        <w:rPr>
          <w:rFonts w:hint="eastAsia"/>
          <w:highlight w:val="yellow"/>
        </w:rPr>
        <w:t>民政課、</w:t>
      </w:r>
      <w:r>
        <w:rPr>
          <w:rFonts w:hint="eastAsia"/>
          <w:highlight w:val="yellow"/>
        </w:rPr>
        <w:t>農經</w:t>
      </w:r>
      <w:r w:rsidRPr="006616C5">
        <w:rPr>
          <w:rFonts w:hint="eastAsia"/>
          <w:highlight w:val="yellow"/>
        </w:rPr>
        <w:t>課、社會課、消防分隊。</w:t>
      </w:r>
    </w:p>
    <w:p w14:paraId="3CD92C5B" w14:textId="77777777" w:rsidR="003A60C4" w:rsidRPr="001A5023" w:rsidRDefault="00E306D8" w:rsidP="00171139">
      <w:pPr>
        <w:pStyle w:val="a6"/>
        <w:numPr>
          <w:ilvl w:val="2"/>
          <w:numId w:val="64"/>
        </w:numPr>
      </w:pPr>
      <w:bookmarkStart w:id="88" w:name="_Toc97038013"/>
      <w:r w:rsidRPr="001A5023">
        <w:rPr>
          <w:rFonts w:hint="eastAsia"/>
        </w:rPr>
        <w:t>特別災害之減災對策</w:t>
      </w:r>
      <w:bookmarkEnd w:id="88"/>
    </w:p>
    <w:p w14:paraId="7287785F" w14:textId="77777777" w:rsidR="00464BD6" w:rsidRPr="001A5023" w:rsidRDefault="00E306D8" w:rsidP="001E3085">
      <w:pPr>
        <w:pStyle w:val="a8"/>
      </w:pPr>
      <w:r w:rsidRPr="001A5023">
        <w:rPr>
          <w:rFonts w:hint="eastAsia"/>
        </w:rPr>
        <w:t>毒性</w:t>
      </w:r>
      <w:r w:rsidR="00681B77" w:rsidRPr="001A5023">
        <w:rPr>
          <w:rFonts w:hint="eastAsia"/>
        </w:rPr>
        <w:t>及關注</w:t>
      </w:r>
      <w:r w:rsidRPr="001A5023">
        <w:rPr>
          <w:rFonts w:hint="eastAsia"/>
        </w:rPr>
        <w:t>化學物質災害</w:t>
      </w:r>
    </w:p>
    <w:p w14:paraId="5221C222" w14:textId="77777777" w:rsidR="00464BD6" w:rsidRPr="001A5023" w:rsidRDefault="00E306D8" w:rsidP="00171139">
      <w:pPr>
        <w:pStyle w:val="a4"/>
        <w:numPr>
          <w:ilvl w:val="4"/>
          <w:numId w:val="149"/>
        </w:numPr>
      </w:pPr>
      <w:r w:rsidRPr="001A5023">
        <w:rPr>
          <w:rFonts w:hint="eastAsia"/>
        </w:rPr>
        <w:t>對策與措施</w:t>
      </w:r>
    </w:p>
    <w:p w14:paraId="7421624C" w14:textId="77777777" w:rsidR="00EF4725" w:rsidRPr="001A5023" w:rsidRDefault="00E306D8" w:rsidP="00D20855">
      <w:pPr>
        <w:pStyle w:val="a5"/>
        <w:numPr>
          <w:ilvl w:val="6"/>
          <w:numId w:val="54"/>
        </w:numPr>
      </w:pPr>
      <w:r w:rsidRPr="001A5023">
        <w:rPr>
          <w:rFonts w:hint="eastAsia"/>
        </w:rPr>
        <w:t>確保毒性</w:t>
      </w:r>
      <w:r w:rsidR="004A41A2" w:rsidRPr="001A5023">
        <w:rPr>
          <w:rFonts w:hint="eastAsia"/>
        </w:rPr>
        <w:t>及關注</w:t>
      </w:r>
      <w:r w:rsidRPr="001A5023">
        <w:rPr>
          <w:rFonts w:hint="eastAsia"/>
        </w:rPr>
        <w:t>化學物質運作設施之安全管理</w:t>
      </w:r>
    </w:p>
    <w:p w14:paraId="3FC4F68B" w14:textId="77777777" w:rsidR="008D7974" w:rsidRPr="001A5023" w:rsidRDefault="00E306D8" w:rsidP="001C49DD">
      <w:pPr>
        <w:pStyle w:val="affa"/>
      </w:pPr>
      <w:r w:rsidRPr="001A5023">
        <w:rPr>
          <w:rFonts w:hint="eastAsia"/>
        </w:rPr>
        <w:t>應配合中央、縣府及相關災害業務權責單位針對高風險毒性</w:t>
      </w:r>
      <w:r w:rsidR="00946401" w:rsidRPr="001A5023">
        <w:rPr>
          <w:rFonts w:hint="eastAsia"/>
        </w:rPr>
        <w:t>及關注</w:t>
      </w:r>
      <w:r w:rsidRPr="001A5023">
        <w:rPr>
          <w:rFonts w:hint="eastAsia"/>
        </w:rPr>
        <w:t>化學物質</w:t>
      </w:r>
      <w:r w:rsidRPr="001A5023">
        <w:rPr>
          <w:rFonts w:hint="eastAsia"/>
        </w:rPr>
        <w:t>(</w:t>
      </w:r>
      <w:r w:rsidRPr="001A5023">
        <w:rPr>
          <w:rFonts w:hint="eastAsia"/>
        </w:rPr>
        <w:t>環保署公告列管第三類毒性</w:t>
      </w:r>
      <w:r w:rsidR="00646D3D" w:rsidRPr="001A5023">
        <w:rPr>
          <w:rFonts w:hint="eastAsia"/>
        </w:rPr>
        <w:t>及關注</w:t>
      </w:r>
      <w:r w:rsidRPr="001A5023">
        <w:rPr>
          <w:rFonts w:hint="eastAsia"/>
        </w:rPr>
        <w:t>化學物質</w:t>
      </w:r>
      <w:r w:rsidRPr="001A5023">
        <w:rPr>
          <w:rFonts w:hint="eastAsia"/>
        </w:rPr>
        <w:t>)</w:t>
      </w:r>
      <w:r w:rsidRPr="001A5023">
        <w:rPr>
          <w:rFonts w:hint="eastAsia"/>
        </w:rPr>
        <w:t>運作廠場，加強實施監督查核，督導廠內落實自主管理，採取必要之製程安全評估、危害預防及緊急防治措施，提供在地性之相關協助。</w:t>
      </w:r>
    </w:p>
    <w:p w14:paraId="023312EF" w14:textId="77777777" w:rsidR="008D7974" w:rsidRPr="001A5023" w:rsidRDefault="00E306D8" w:rsidP="00D20855">
      <w:pPr>
        <w:pStyle w:val="a5"/>
        <w:numPr>
          <w:ilvl w:val="6"/>
          <w:numId w:val="54"/>
        </w:numPr>
      </w:pPr>
      <w:r w:rsidRPr="001A5023">
        <w:rPr>
          <w:rFonts w:hint="eastAsia"/>
        </w:rPr>
        <w:t>確保毒性</w:t>
      </w:r>
      <w:r w:rsidR="004A41A2" w:rsidRPr="001A5023">
        <w:rPr>
          <w:rFonts w:hint="eastAsia"/>
        </w:rPr>
        <w:t>及關注</w:t>
      </w:r>
      <w:r w:rsidRPr="001A5023">
        <w:rPr>
          <w:rFonts w:hint="eastAsia"/>
        </w:rPr>
        <w:t>化學物質之運送安全管理</w:t>
      </w:r>
    </w:p>
    <w:p w14:paraId="7C6A0588" w14:textId="77777777" w:rsidR="008D7974" w:rsidRPr="001A5023" w:rsidRDefault="00E306D8" w:rsidP="00965A5A">
      <w:pPr>
        <w:pStyle w:val="affa"/>
      </w:pPr>
      <w:r w:rsidRPr="001A5023">
        <w:rPr>
          <w:rFonts w:hint="eastAsia"/>
        </w:rPr>
        <w:t>應配合中央、縣府及相關災害業務權責單位加強毒性</w:t>
      </w:r>
      <w:r w:rsidR="00946401" w:rsidRPr="001A5023">
        <w:rPr>
          <w:rFonts w:hint="eastAsia"/>
        </w:rPr>
        <w:t>及關注</w:t>
      </w:r>
      <w:r w:rsidRPr="001A5023">
        <w:rPr>
          <w:rFonts w:hint="eastAsia"/>
        </w:rPr>
        <w:t>化學物質運輸之安全管理，針對毒性</w:t>
      </w:r>
      <w:r w:rsidR="00946401" w:rsidRPr="001A5023">
        <w:rPr>
          <w:rFonts w:hint="eastAsia"/>
        </w:rPr>
        <w:t>及關注</w:t>
      </w:r>
      <w:r w:rsidRPr="001A5023">
        <w:rPr>
          <w:rFonts w:hint="eastAsia"/>
        </w:rPr>
        <w:t>化學物質運送確實掌握運輸動線與安全，必要時可會同公路監理機關或相關單位、機關實施檢驗、檢查，提供在地性之相關協助。</w:t>
      </w:r>
    </w:p>
    <w:p w14:paraId="0A6320C8" w14:textId="77777777" w:rsidR="008D7974" w:rsidRPr="001A5023" w:rsidRDefault="00E306D8" w:rsidP="00D20855">
      <w:pPr>
        <w:pStyle w:val="a5"/>
        <w:numPr>
          <w:ilvl w:val="6"/>
          <w:numId w:val="54"/>
        </w:numPr>
      </w:pPr>
      <w:r w:rsidRPr="001A5023">
        <w:rPr>
          <w:rFonts w:hint="eastAsia"/>
        </w:rPr>
        <w:t>毒性</w:t>
      </w:r>
      <w:r w:rsidR="00681B77" w:rsidRPr="001A5023">
        <w:rPr>
          <w:rFonts w:hint="eastAsia"/>
        </w:rPr>
        <w:t>及關注</w:t>
      </w:r>
      <w:r w:rsidRPr="001A5023">
        <w:rPr>
          <w:rFonts w:hint="eastAsia"/>
        </w:rPr>
        <w:t>化學物質災害防救物資、器材、設備之儲備及檢查</w:t>
      </w:r>
    </w:p>
    <w:p w14:paraId="17ED5221" w14:textId="77777777" w:rsidR="008D7974" w:rsidRPr="001A5023" w:rsidRDefault="00E306D8" w:rsidP="00171139">
      <w:pPr>
        <w:pStyle w:val="affa"/>
        <w:numPr>
          <w:ilvl w:val="0"/>
          <w:numId w:val="34"/>
        </w:numPr>
      </w:pPr>
      <w:r w:rsidRPr="001A5023">
        <w:rPr>
          <w:rFonts w:hint="eastAsia"/>
        </w:rPr>
        <w:t>應配合中央、縣府及相關災害業務權責單位加強毒性</w:t>
      </w:r>
      <w:r w:rsidR="00946401" w:rsidRPr="001A5023">
        <w:rPr>
          <w:rFonts w:hint="eastAsia"/>
        </w:rPr>
        <w:t>及關注</w:t>
      </w:r>
      <w:r w:rsidRPr="001A5023">
        <w:rPr>
          <w:rFonts w:hint="eastAsia"/>
        </w:rPr>
        <w:t>化學物質運作工廠之毒性</w:t>
      </w:r>
      <w:r w:rsidR="00946401" w:rsidRPr="001A5023">
        <w:rPr>
          <w:rFonts w:hint="eastAsia"/>
        </w:rPr>
        <w:t>及關注</w:t>
      </w:r>
      <w:r w:rsidRPr="001A5023">
        <w:rPr>
          <w:rFonts w:hint="eastAsia"/>
        </w:rPr>
        <w:t>化學物質儲存管制措施，毒性</w:t>
      </w:r>
      <w:r w:rsidR="00946401" w:rsidRPr="001A5023">
        <w:rPr>
          <w:rFonts w:hint="eastAsia"/>
        </w:rPr>
        <w:t>及關注</w:t>
      </w:r>
      <w:r w:rsidRPr="001A5023">
        <w:rPr>
          <w:rFonts w:hint="eastAsia"/>
        </w:rPr>
        <w:t>化學物質應詳列名稱、購入日期、數量、使用狀況</w:t>
      </w:r>
      <w:r w:rsidRPr="001A5023">
        <w:rPr>
          <w:rFonts w:hint="eastAsia"/>
        </w:rPr>
        <w:lastRenderedPageBreak/>
        <w:t>及存量增減狀況等以備環保、消防或勞檢單位查核，並提供在地性之相關協助。</w:t>
      </w:r>
    </w:p>
    <w:p w14:paraId="06747BAE" w14:textId="77777777" w:rsidR="008D7974" w:rsidRPr="001A5023" w:rsidRDefault="00E306D8" w:rsidP="00171139">
      <w:pPr>
        <w:pStyle w:val="affa"/>
        <w:numPr>
          <w:ilvl w:val="0"/>
          <w:numId w:val="34"/>
        </w:numPr>
      </w:pPr>
      <w:r w:rsidRPr="001A5023">
        <w:rPr>
          <w:rFonts w:hint="eastAsia"/>
        </w:rPr>
        <w:t>應主動向縣府及相關災害業務權責機關</w:t>
      </w:r>
      <w:r w:rsidRPr="001A5023">
        <w:rPr>
          <w:rFonts w:hint="eastAsia"/>
        </w:rPr>
        <w:t>(</w:t>
      </w:r>
      <w:r w:rsidRPr="001A5023">
        <w:rPr>
          <w:rFonts w:hint="eastAsia"/>
        </w:rPr>
        <w:t>構</w:t>
      </w:r>
      <w:r w:rsidRPr="001A5023">
        <w:rPr>
          <w:rFonts w:hint="eastAsia"/>
        </w:rPr>
        <w:t>)</w:t>
      </w:r>
      <w:r w:rsidRPr="001A5023">
        <w:rPr>
          <w:rFonts w:hint="eastAsia"/>
        </w:rPr>
        <w:t>通報毒性</w:t>
      </w:r>
      <w:r w:rsidR="00946401" w:rsidRPr="001A5023">
        <w:rPr>
          <w:rFonts w:hint="eastAsia"/>
        </w:rPr>
        <w:t>及關注</w:t>
      </w:r>
      <w:r w:rsidRPr="001A5023">
        <w:rPr>
          <w:rFonts w:hint="eastAsia"/>
        </w:rPr>
        <w:t>化學物質運作廠商安全狀況。</w:t>
      </w:r>
    </w:p>
    <w:p w14:paraId="3DB984D3" w14:textId="77777777" w:rsidR="00464BD6" w:rsidRPr="001A5023" w:rsidRDefault="00E306D8" w:rsidP="000F6DC4">
      <w:pPr>
        <w:pStyle w:val="a4"/>
      </w:pPr>
      <w:r w:rsidRPr="001A5023">
        <w:rPr>
          <w:rFonts w:hint="eastAsia"/>
        </w:rPr>
        <w:t>辦理單位</w:t>
      </w:r>
    </w:p>
    <w:p w14:paraId="1129587D" w14:textId="77777777" w:rsidR="00464BD6" w:rsidRPr="001A5023" w:rsidRDefault="00E306D8" w:rsidP="006616C5">
      <w:pPr>
        <w:pStyle w:val="af2"/>
      </w:pPr>
      <w:r w:rsidRPr="001A5023">
        <w:rPr>
          <w:rFonts w:hint="eastAsia"/>
        </w:rPr>
        <w:t>衛生所、清潔隊、農經</w:t>
      </w:r>
      <w:r w:rsidR="008D7974" w:rsidRPr="001A5023">
        <w:rPr>
          <w:rFonts w:hint="eastAsia"/>
        </w:rPr>
        <w:t>課、警察分局、消防分隊。</w:t>
      </w:r>
    </w:p>
    <w:p w14:paraId="7A3471F9" w14:textId="77777777" w:rsidR="00464BD6" w:rsidRPr="001A5023" w:rsidRDefault="00E306D8" w:rsidP="001E3085">
      <w:pPr>
        <w:pStyle w:val="a8"/>
      </w:pPr>
      <w:r w:rsidRPr="001A5023">
        <w:rPr>
          <w:rFonts w:hint="eastAsia"/>
        </w:rPr>
        <w:t>生物病原災害</w:t>
      </w:r>
    </w:p>
    <w:p w14:paraId="490550FF" w14:textId="77777777" w:rsidR="00464BD6" w:rsidRPr="001A5023" w:rsidRDefault="00E306D8" w:rsidP="00171139">
      <w:pPr>
        <w:pStyle w:val="a4"/>
        <w:numPr>
          <w:ilvl w:val="4"/>
          <w:numId w:val="150"/>
        </w:numPr>
      </w:pPr>
      <w:r w:rsidRPr="001A5023">
        <w:rPr>
          <w:rFonts w:hint="eastAsia"/>
        </w:rPr>
        <w:t xml:space="preserve"> 對策與措施</w:t>
      </w:r>
    </w:p>
    <w:p w14:paraId="6C012412" w14:textId="77777777" w:rsidR="007E325F" w:rsidRPr="001A5023" w:rsidRDefault="00E306D8" w:rsidP="00D20855">
      <w:pPr>
        <w:pStyle w:val="a5"/>
        <w:numPr>
          <w:ilvl w:val="6"/>
          <w:numId w:val="55"/>
        </w:numPr>
      </w:pPr>
      <w:r w:rsidRPr="001A5023">
        <w:rPr>
          <w:rFonts w:hint="eastAsia"/>
        </w:rPr>
        <w:t>生物病原災害防治事項</w:t>
      </w:r>
    </w:p>
    <w:p w14:paraId="02D1B3CA" w14:textId="77777777" w:rsidR="007E325F" w:rsidRPr="001A5023" w:rsidRDefault="00E306D8" w:rsidP="00171139">
      <w:pPr>
        <w:pStyle w:val="affa"/>
        <w:numPr>
          <w:ilvl w:val="0"/>
          <w:numId w:val="35"/>
        </w:numPr>
      </w:pPr>
      <w:r w:rsidRPr="001A5023">
        <w:rPr>
          <w:rFonts w:hint="eastAsia"/>
        </w:rPr>
        <w:t>應配合中央、縣府及相關災害業務權責單位辦理各項預防接</w:t>
      </w:r>
      <w:r w:rsidRPr="001A5023">
        <w:rPr>
          <w:rFonts w:hint="eastAsia"/>
        </w:rPr>
        <w:t xml:space="preserve"> </w:t>
      </w:r>
      <w:r w:rsidRPr="001A5023">
        <w:rPr>
          <w:rFonts w:hint="eastAsia"/>
        </w:rPr>
        <w:t>種工作，提高接種率，增強對疫病的抵抗力，減少相關疫災的發生，並提供在地性之相關協助。</w:t>
      </w:r>
    </w:p>
    <w:p w14:paraId="41EAF991" w14:textId="77777777" w:rsidR="007E325F" w:rsidRPr="001A5023" w:rsidRDefault="00E306D8" w:rsidP="00171139">
      <w:pPr>
        <w:pStyle w:val="affa"/>
        <w:numPr>
          <w:ilvl w:val="0"/>
          <w:numId w:val="35"/>
        </w:numPr>
      </w:pPr>
      <w:r w:rsidRPr="001A5023">
        <w:rPr>
          <w:rFonts w:hint="eastAsia"/>
        </w:rPr>
        <w:t>積極清除病媒孳生源、各項傳染病防治。</w:t>
      </w:r>
    </w:p>
    <w:p w14:paraId="6E74F775" w14:textId="77777777" w:rsidR="007E325F" w:rsidRPr="001A5023" w:rsidRDefault="00E306D8" w:rsidP="00171139">
      <w:pPr>
        <w:pStyle w:val="affa"/>
        <w:numPr>
          <w:ilvl w:val="0"/>
          <w:numId w:val="35"/>
        </w:numPr>
      </w:pPr>
      <w:r w:rsidRPr="001A5023">
        <w:rPr>
          <w:rFonts w:hint="eastAsia"/>
        </w:rPr>
        <w:t>應配合中央、縣府及相關災害業務權責單位利用各項宣導管道電子看板、跑馬燈、廣播電臺、夾報、公車、媒體廣告、防疫快訊等宣導傳染病相關衛教及防治措施。</w:t>
      </w:r>
    </w:p>
    <w:p w14:paraId="184634CC" w14:textId="77777777" w:rsidR="007E325F" w:rsidRPr="001A5023" w:rsidRDefault="00E306D8" w:rsidP="00171139">
      <w:pPr>
        <w:pStyle w:val="affa"/>
        <w:numPr>
          <w:ilvl w:val="0"/>
          <w:numId w:val="35"/>
        </w:numPr>
      </w:pPr>
      <w:r w:rsidRPr="001A5023">
        <w:rPr>
          <w:rFonts w:hint="eastAsia"/>
        </w:rPr>
        <w:t>應配合中央、縣府及相關災害業務權責單位辦理入境旅客之後續追蹤措施。</w:t>
      </w:r>
    </w:p>
    <w:p w14:paraId="58644229" w14:textId="77777777" w:rsidR="007E325F" w:rsidRPr="001A5023" w:rsidRDefault="00E306D8" w:rsidP="00171139">
      <w:pPr>
        <w:pStyle w:val="affa"/>
        <w:numPr>
          <w:ilvl w:val="0"/>
          <w:numId w:val="35"/>
        </w:numPr>
      </w:pPr>
      <w:r w:rsidRPr="001A5023">
        <w:rPr>
          <w:rFonts w:hint="eastAsia"/>
        </w:rPr>
        <w:t>應配合中央、縣府及相關災害業務權責單位所訂定相關規定及方案，以杜絕自然或人為的生物病原流行疫情之發生、傳染及蔓延等。</w:t>
      </w:r>
    </w:p>
    <w:p w14:paraId="194B06BF" w14:textId="77777777" w:rsidR="008D7974" w:rsidRPr="001A5023" w:rsidRDefault="00E306D8" w:rsidP="00D20855">
      <w:pPr>
        <w:pStyle w:val="a5"/>
        <w:numPr>
          <w:ilvl w:val="6"/>
          <w:numId w:val="55"/>
        </w:numPr>
      </w:pPr>
      <w:r w:rsidRPr="001A5023">
        <w:rPr>
          <w:rFonts w:hint="eastAsia"/>
        </w:rPr>
        <w:t>生物病原災害之安全防護措施</w:t>
      </w:r>
    </w:p>
    <w:p w14:paraId="6E4E9DC8" w14:textId="77777777" w:rsidR="008D7974" w:rsidRPr="001A5023" w:rsidRDefault="00E306D8" w:rsidP="00171139">
      <w:pPr>
        <w:pStyle w:val="affa"/>
        <w:numPr>
          <w:ilvl w:val="0"/>
          <w:numId w:val="36"/>
        </w:numPr>
      </w:pPr>
      <w:r w:rsidRPr="001A5023">
        <w:rPr>
          <w:rFonts w:hint="eastAsia"/>
        </w:rPr>
        <w:t>應配合中央、縣府及相關災害業務權責單位每年查核轄內轄內地區級以上醫院及基層診所，感染性醫療廢棄物是否依環保署規定之醫療事業廢棄物處置辦法處理。</w:t>
      </w:r>
    </w:p>
    <w:p w14:paraId="5907FE09" w14:textId="77777777" w:rsidR="008D7974" w:rsidRPr="001A5023" w:rsidRDefault="00E306D8" w:rsidP="00171139">
      <w:pPr>
        <w:pStyle w:val="affa"/>
        <w:numPr>
          <w:ilvl w:val="0"/>
          <w:numId w:val="36"/>
        </w:numPr>
      </w:pPr>
      <w:r w:rsidRPr="001A5023">
        <w:rPr>
          <w:rFonts w:hint="eastAsia"/>
        </w:rPr>
        <w:t>應配合中央、縣府及相關災害業務權責單位辦理轄內地區級以上醫院感染管制實地輔導訪查。</w:t>
      </w:r>
    </w:p>
    <w:p w14:paraId="22A98D31" w14:textId="77777777" w:rsidR="008D7974" w:rsidRPr="001A5023" w:rsidRDefault="00E306D8" w:rsidP="00171139">
      <w:pPr>
        <w:pStyle w:val="affa"/>
        <w:numPr>
          <w:ilvl w:val="0"/>
          <w:numId w:val="36"/>
        </w:numPr>
      </w:pPr>
      <w:r w:rsidRPr="001A5023">
        <w:rPr>
          <w:rFonts w:hint="eastAsia"/>
        </w:rPr>
        <w:t>應配合中央、縣府及相關災害業務權責單位辦理查核轄內人口密集機構是否依</w:t>
      </w:r>
      <w:r w:rsidR="00F336AB" w:rsidRPr="008B74BF">
        <w:rPr>
          <w:rFonts w:ascii="標楷體" w:hAnsi="標楷體" w:hint="eastAsia"/>
          <w:color w:val="000000"/>
          <w:spacing w:val="10"/>
          <w:sz w:val="26"/>
          <w:szCs w:val="26"/>
          <w:highlight w:val="yellow"/>
          <w:shd w:val="clear" w:color="auto" w:fill="FFFFFF"/>
        </w:rPr>
        <w:t>人口密集機構傳染病監視作業注意事項</w:t>
      </w:r>
      <w:r w:rsidRPr="001A5023">
        <w:rPr>
          <w:rFonts w:hint="eastAsia"/>
        </w:rPr>
        <w:t>及流程、南投縣外籍勞工入境後疑似傳染病通報流程、疑似傳染病通報群突發事件之處理，落實疫病防治自主管</w:t>
      </w:r>
      <w:r w:rsidRPr="001A5023">
        <w:rPr>
          <w:rFonts w:hint="eastAsia"/>
        </w:rPr>
        <w:lastRenderedPageBreak/>
        <w:t>理。</w:t>
      </w:r>
    </w:p>
    <w:p w14:paraId="5D9A562F" w14:textId="77777777" w:rsidR="008D7974" w:rsidRPr="001A5023" w:rsidRDefault="00E306D8" w:rsidP="00171139">
      <w:pPr>
        <w:pStyle w:val="affa"/>
        <w:numPr>
          <w:ilvl w:val="0"/>
          <w:numId w:val="36"/>
        </w:numPr>
      </w:pPr>
      <w:r w:rsidRPr="001A5023">
        <w:rPr>
          <w:rFonts w:hint="eastAsia"/>
        </w:rPr>
        <w:t>應配合中央、縣府及相關災害業務權責單位針對基層診所辦理年度感控查核。</w:t>
      </w:r>
    </w:p>
    <w:p w14:paraId="04E92A8F" w14:textId="77777777" w:rsidR="00464BD6" w:rsidRPr="001A5023" w:rsidRDefault="00E306D8" w:rsidP="00171139">
      <w:pPr>
        <w:pStyle w:val="a4"/>
        <w:numPr>
          <w:ilvl w:val="4"/>
          <w:numId w:val="55"/>
        </w:numPr>
      </w:pPr>
      <w:r w:rsidRPr="001A5023">
        <w:rPr>
          <w:rFonts w:hint="eastAsia"/>
        </w:rPr>
        <w:t>辦理單位</w:t>
      </w:r>
    </w:p>
    <w:p w14:paraId="00126F7E" w14:textId="77777777" w:rsidR="00464BD6" w:rsidRPr="001A5023" w:rsidRDefault="00E306D8" w:rsidP="006616C5">
      <w:pPr>
        <w:pStyle w:val="af2"/>
      </w:pPr>
      <w:r w:rsidRPr="001A5023">
        <w:rPr>
          <w:rFonts w:hint="eastAsia"/>
        </w:rPr>
        <w:t>衛生所、清潔隊</w:t>
      </w:r>
      <w:r w:rsidR="006814A3" w:rsidRPr="001A5023">
        <w:rPr>
          <w:rFonts w:hint="eastAsia"/>
        </w:rPr>
        <w:t>、農經課</w:t>
      </w:r>
      <w:r w:rsidRPr="001A5023">
        <w:rPr>
          <w:rFonts w:hint="eastAsia"/>
        </w:rPr>
        <w:t>。</w:t>
      </w:r>
    </w:p>
    <w:p w14:paraId="5E4BE972" w14:textId="77777777" w:rsidR="001B6517" w:rsidRPr="001A5023" w:rsidRDefault="00E306D8" w:rsidP="001E3085">
      <w:pPr>
        <w:pStyle w:val="a8"/>
      </w:pPr>
      <w:r w:rsidRPr="001A5023">
        <w:rPr>
          <w:rFonts w:hint="eastAsia"/>
        </w:rPr>
        <w:t>輻射災害</w:t>
      </w:r>
    </w:p>
    <w:p w14:paraId="2147AEDB" w14:textId="77777777" w:rsidR="001B6517" w:rsidRPr="001A5023" w:rsidRDefault="00E306D8" w:rsidP="00171139">
      <w:pPr>
        <w:pStyle w:val="a4"/>
        <w:numPr>
          <w:ilvl w:val="4"/>
          <w:numId w:val="56"/>
        </w:numPr>
      </w:pPr>
      <w:r w:rsidRPr="001A5023">
        <w:rPr>
          <w:rFonts w:hint="eastAsia"/>
        </w:rPr>
        <w:t>對策與措施</w:t>
      </w:r>
    </w:p>
    <w:p w14:paraId="560BD303" w14:textId="77777777" w:rsidR="001B6517" w:rsidRPr="001A5023" w:rsidRDefault="00E306D8" w:rsidP="00D20855">
      <w:pPr>
        <w:pStyle w:val="a5"/>
        <w:numPr>
          <w:ilvl w:val="6"/>
          <w:numId w:val="56"/>
        </w:numPr>
      </w:pPr>
      <w:r w:rsidRPr="001A5023">
        <w:rPr>
          <w:rFonts w:hint="eastAsia"/>
        </w:rPr>
        <w:t>配合縣府辦理民眾災害防救意識推廣與宣導</w:t>
      </w:r>
    </w:p>
    <w:p w14:paraId="1EAAF08F" w14:textId="77777777" w:rsidR="001B6517" w:rsidRPr="001A5023" w:rsidRDefault="00E306D8" w:rsidP="00171139">
      <w:pPr>
        <w:pStyle w:val="affa"/>
        <w:numPr>
          <w:ilvl w:val="0"/>
          <w:numId w:val="37"/>
        </w:numPr>
      </w:pPr>
      <w:r w:rsidRPr="001A5023">
        <w:rPr>
          <w:rFonts w:hint="eastAsia"/>
        </w:rPr>
        <w:t>加強民眾、社區、企業、公司行號及民間組織及對輻射災害防救宣導。</w:t>
      </w:r>
    </w:p>
    <w:p w14:paraId="1EDB68F4" w14:textId="77777777" w:rsidR="001B6517" w:rsidRPr="001A5023" w:rsidRDefault="00E306D8" w:rsidP="00171139">
      <w:pPr>
        <w:pStyle w:val="affa"/>
        <w:numPr>
          <w:ilvl w:val="0"/>
          <w:numId w:val="37"/>
        </w:numPr>
      </w:pPr>
      <w:r w:rsidRPr="001A5023">
        <w:rPr>
          <w:rFonts w:hint="eastAsia"/>
        </w:rPr>
        <w:t>編印防災宣導資料及手冊，以加強民眾防災觀念。</w:t>
      </w:r>
    </w:p>
    <w:p w14:paraId="62562BA9" w14:textId="77777777" w:rsidR="001B6517" w:rsidRPr="001A5023" w:rsidRDefault="00E306D8" w:rsidP="00171139">
      <w:pPr>
        <w:pStyle w:val="affa"/>
        <w:numPr>
          <w:ilvl w:val="0"/>
          <w:numId w:val="37"/>
        </w:numPr>
      </w:pPr>
      <w:r w:rsidRPr="001A5023">
        <w:rPr>
          <w:rFonts w:hint="eastAsia"/>
        </w:rPr>
        <w:t>運用大眾媒體加強防災宣導，普及防災知識。</w:t>
      </w:r>
    </w:p>
    <w:p w14:paraId="1ED5D620" w14:textId="77777777" w:rsidR="001B6517" w:rsidRPr="001A5023" w:rsidRDefault="00E306D8" w:rsidP="00D20855">
      <w:pPr>
        <w:pStyle w:val="a5"/>
        <w:numPr>
          <w:ilvl w:val="6"/>
          <w:numId w:val="56"/>
        </w:numPr>
      </w:pPr>
      <w:r w:rsidRPr="001A5023">
        <w:rPr>
          <w:rFonts w:hint="eastAsia"/>
        </w:rPr>
        <w:t>配合縣府辦理演練</w:t>
      </w:r>
    </w:p>
    <w:p w14:paraId="0C845A67" w14:textId="77777777" w:rsidR="001B6517" w:rsidRPr="001A5023" w:rsidRDefault="00E306D8" w:rsidP="001C49DD">
      <w:pPr>
        <w:pStyle w:val="affa"/>
      </w:pPr>
      <w:r w:rsidRPr="001A5023">
        <w:rPr>
          <w:rStyle w:val="affb"/>
          <w:rFonts w:hint="eastAsia"/>
        </w:rPr>
        <w:t>配合縣府進行輻災相關的防救災演練，使民眾清楚明白輻災事故的類別及等級，以及相關的常識、防護工作、疏散時之集結點與避難收容處所等</w:t>
      </w:r>
      <w:r w:rsidRPr="001A5023">
        <w:rPr>
          <w:rFonts w:hint="eastAsia"/>
        </w:rPr>
        <w:t>。</w:t>
      </w:r>
    </w:p>
    <w:p w14:paraId="4C8CCD8D" w14:textId="77777777" w:rsidR="001B6517" w:rsidRPr="001A5023" w:rsidRDefault="00E306D8" w:rsidP="00D20855">
      <w:pPr>
        <w:pStyle w:val="a5"/>
        <w:numPr>
          <w:ilvl w:val="6"/>
          <w:numId w:val="56"/>
        </w:numPr>
      </w:pPr>
      <w:r w:rsidRPr="001A5023">
        <w:rPr>
          <w:rFonts w:hint="eastAsia"/>
        </w:rPr>
        <w:t>建立相關應變機制</w:t>
      </w:r>
    </w:p>
    <w:p w14:paraId="50B67389" w14:textId="77777777" w:rsidR="001B6517" w:rsidRPr="001A5023" w:rsidRDefault="00E306D8" w:rsidP="001C49DD">
      <w:pPr>
        <w:pStyle w:val="affa"/>
      </w:pPr>
      <w:r w:rsidRPr="001A5023">
        <w:rPr>
          <w:rFonts w:hint="eastAsia"/>
        </w:rPr>
        <w:t>由於輻射災害非屬一般天然災害，其特性及影響均有別於其他災害，因此公所應針對輻射災害應變工作妥善規劃各項機制。</w:t>
      </w:r>
    </w:p>
    <w:p w14:paraId="027B3C65" w14:textId="77777777" w:rsidR="001B6517" w:rsidRPr="001A5023" w:rsidRDefault="00E306D8" w:rsidP="00171139">
      <w:pPr>
        <w:pStyle w:val="a4"/>
        <w:numPr>
          <w:ilvl w:val="4"/>
          <w:numId w:val="56"/>
        </w:numPr>
      </w:pPr>
      <w:r w:rsidRPr="001A5023">
        <w:rPr>
          <w:rFonts w:hint="eastAsia"/>
        </w:rPr>
        <w:t>辦理單位</w:t>
      </w:r>
    </w:p>
    <w:p w14:paraId="4CC89834" w14:textId="77777777" w:rsidR="001B6517" w:rsidRPr="001A5023" w:rsidRDefault="00E306D8" w:rsidP="006616C5">
      <w:pPr>
        <w:pStyle w:val="af2"/>
      </w:pPr>
      <w:r w:rsidRPr="001A5023">
        <w:rPr>
          <w:rFonts w:hint="eastAsia"/>
        </w:rPr>
        <w:t>民政課、各單位。</w:t>
      </w:r>
    </w:p>
    <w:p w14:paraId="4683CE7F" w14:textId="77777777" w:rsidR="00464BD6" w:rsidRPr="001A5023" w:rsidRDefault="00464BD6" w:rsidP="006616C5">
      <w:pPr>
        <w:pStyle w:val="af2"/>
      </w:pPr>
    </w:p>
    <w:p w14:paraId="4995B32E" w14:textId="77777777" w:rsidR="003A60C4" w:rsidRPr="001A5023" w:rsidRDefault="00E306D8" w:rsidP="00C777E2">
      <w:pPr>
        <w:pStyle w:val="a1"/>
      </w:pPr>
      <w:bookmarkStart w:id="89" w:name="_Toc97038014"/>
      <w:r w:rsidRPr="001A5023">
        <w:rPr>
          <w:rFonts w:hint="eastAsia"/>
        </w:rPr>
        <w:lastRenderedPageBreak/>
        <w:t>整備</w:t>
      </w:r>
      <w:r w:rsidR="00BD7A1A" w:rsidRPr="001A5023">
        <w:rPr>
          <w:rFonts w:hint="eastAsia"/>
        </w:rPr>
        <w:t>對策</w:t>
      </w:r>
      <w:bookmarkEnd w:id="89"/>
    </w:p>
    <w:p w14:paraId="0F07CBC6" w14:textId="77777777" w:rsidR="006924EA" w:rsidRPr="001A5023" w:rsidRDefault="00E306D8" w:rsidP="00171139">
      <w:pPr>
        <w:pStyle w:val="a6"/>
        <w:numPr>
          <w:ilvl w:val="2"/>
          <w:numId w:val="156"/>
        </w:numPr>
      </w:pPr>
      <w:bookmarkStart w:id="90" w:name="_Toc97038015"/>
      <w:r w:rsidRPr="001A5023">
        <w:rPr>
          <w:rFonts w:hint="eastAsia"/>
        </w:rPr>
        <w:t>應變機制之建立</w:t>
      </w:r>
      <w:bookmarkEnd w:id="90"/>
    </w:p>
    <w:p w14:paraId="39211929" w14:textId="77777777" w:rsidR="006924EA" w:rsidRPr="001A5023" w:rsidRDefault="00E306D8" w:rsidP="00171139">
      <w:pPr>
        <w:pStyle w:val="a8"/>
        <w:numPr>
          <w:ilvl w:val="3"/>
          <w:numId w:val="65"/>
        </w:numPr>
      </w:pPr>
      <w:r w:rsidRPr="001A5023">
        <w:rPr>
          <w:rFonts w:hint="eastAsia"/>
        </w:rPr>
        <w:t>災害應變中心成立時機、程序及編組作業要點</w:t>
      </w:r>
    </w:p>
    <w:p w14:paraId="45CF1682" w14:textId="77777777" w:rsidR="00141F66" w:rsidRPr="001A5023" w:rsidRDefault="00E306D8" w:rsidP="00171139">
      <w:pPr>
        <w:pStyle w:val="a4"/>
        <w:numPr>
          <w:ilvl w:val="4"/>
          <w:numId w:val="8"/>
        </w:numPr>
      </w:pPr>
      <w:r w:rsidRPr="001A5023">
        <w:rPr>
          <w:rFonts w:hint="eastAsia"/>
        </w:rPr>
        <w:t>對策與措施</w:t>
      </w:r>
    </w:p>
    <w:p w14:paraId="349F402F" w14:textId="77777777" w:rsidR="003D76D5" w:rsidRPr="001A5023" w:rsidRDefault="00E306D8" w:rsidP="006616C5">
      <w:pPr>
        <w:pStyle w:val="af2"/>
      </w:pPr>
      <w:r w:rsidRPr="001A5023">
        <w:rPr>
          <w:rFonts w:hint="eastAsia"/>
        </w:rPr>
        <w:t>災害應變中心開設等級與成立時機，各單位之任務編組與任務內容，以及應變機制運作之流程，包括</w:t>
      </w:r>
      <w:r w:rsidR="00DD3E51" w:rsidRPr="001A5023">
        <w:rPr>
          <w:rFonts w:hint="eastAsia"/>
        </w:rPr>
        <w:t>公所</w:t>
      </w:r>
      <w:r w:rsidRPr="001A5023">
        <w:rPr>
          <w:rFonts w:hint="eastAsia"/>
        </w:rPr>
        <w:t>內部單位以及與中央和縣府之聯絡協調機制。</w:t>
      </w:r>
    </w:p>
    <w:p w14:paraId="5C6E2570" w14:textId="77777777" w:rsidR="003D76D5" w:rsidRPr="001A5023" w:rsidRDefault="00E306D8" w:rsidP="006616C5">
      <w:pPr>
        <w:pStyle w:val="af2"/>
      </w:pPr>
      <w:r w:rsidRPr="001A5023">
        <w:rPr>
          <w:rFonts w:hint="eastAsia"/>
        </w:rPr>
        <w:t>每年定期更新任務編組名冊與聯絡方式。</w:t>
      </w:r>
    </w:p>
    <w:p w14:paraId="089F15C7" w14:textId="77777777" w:rsidR="00141F66" w:rsidRPr="001A5023" w:rsidRDefault="00E306D8" w:rsidP="00171139">
      <w:pPr>
        <w:pStyle w:val="a4"/>
        <w:numPr>
          <w:ilvl w:val="4"/>
          <w:numId w:val="8"/>
        </w:numPr>
      </w:pPr>
      <w:r w:rsidRPr="001A5023">
        <w:rPr>
          <w:rFonts w:hint="eastAsia"/>
        </w:rPr>
        <w:t>辦理單位</w:t>
      </w:r>
    </w:p>
    <w:p w14:paraId="5A132FD5" w14:textId="77777777" w:rsidR="00141F66" w:rsidRPr="001A5023" w:rsidRDefault="00E306D8" w:rsidP="006616C5">
      <w:pPr>
        <w:pStyle w:val="af2"/>
      </w:pPr>
      <w:r w:rsidRPr="001A5023">
        <w:rPr>
          <w:rFonts w:hint="eastAsia"/>
        </w:rPr>
        <w:t>民政課。</w:t>
      </w:r>
    </w:p>
    <w:p w14:paraId="2D1EF597" w14:textId="77777777" w:rsidR="006924EA" w:rsidRPr="001A5023" w:rsidRDefault="00E306D8" w:rsidP="001E3085">
      <w:pPr>
        <w:pStyle w:val="a8"/>
      </w:pPr>
      <w:r w:rsidRPr="001A5023">
        <w:rPr>
          <w:rFonts w:hint="eastAsia"/>
        </w:rPr>
        <w:t>申請縣府或上級單位救災支援</w:t>
      </w:r>
    </w:p>
    <w:p w14:paraId="17C07B53" w14:textId="77777777" w:rsidR="000619B0" w:rsidRPr="001A5023" w:rsidRDefault="00E306D8" w:rsidP="00171139">
      <w:pPr>
        <w:pStyle w:val="a4"/>
        <w:numPr>
          <w:ilvl w:val="4"/>
          <w:numId w:val="152"/>
        </w:numPr>
      </w:pPr>
      <w:r w:rsidRPr="001A5023">
        <w:rPr>
          <w:rFonts w:hint="eastAsia"/>
        </w:rPr>
        <w:t>對策與措施</w:t>
      </w:r>
    </w:p>
    <w:p w14:paraId="4E47CDFB" w14:textId="77777777" w:rsidR="000619B0" w:rsidRPr="001A5023" w:rsidRDefault="00E306D8" w:rsidP="006616C5">
      <w:pPr>
        <w:pStyle w:val="af2"/>
      </w:pPr>
      <w:r w:rsidRPr="001A5023">
        <w:rPr>
          <w:rFonts w:hint="eastAsia"/>
        </w:rPr>
        <w:t>明訂申請縣府或上級單位救災支援相關規定（程序）</w:t>
      </w:r>
    </w:p>
    <w:p w14:paraId="33B6042E" w14:textId="77777777" w:rsidR="000619B0" w:rsidRPr="001A5023" w:rsidRDefault="00E306D8" w:rsidP="00171139">
      <w:pPr>
        <w:pStyle w:val="a4"/>
        <w:numPr>
          <w:ilvl w:val="4"/>
          <w:numId w:val="152"/>
        </w:numPr>
      </w:pPr>
      <w:r w:rsidRPr="001A5023">
        <w:rPr>
          <w:rFonts w:hint="eastAsia"/>
        </w:rPr>
        <w:t>辦理單位</w:t>
      </w:r>
    </w:p>
    <w:p w14:paraId="68CB2510" w14:textId="77777777" w:rsidR="00A031A7" w:rsidRDefault="00E306D8" w:rsidP="006616C5">
      <w:pPr>
        <w:pStyle w:val="af2"/>
      </w:pPr>
      <w:r w:rsidRPr="001A5023">
        <w:rPr>
          <w:rFonts w:hint="eastAsia"/>
        </w:rPr>
        <w:t>民政課、農經課、工務課</w:t>
      </w:r>
    </w:p>
    <w:p w14:paraId="5459B42C" w14:textId="77777777" w:rsidR="006616C5" w:rsidRPr="006616C5" w:rsidRDefault="00CB39FC" w:rsidP="00CB39FC">
      <w:pPr>
        <w:pStyle w:val="af2"/>
        <w:ind w:left="0" w:firstLine="0"/>
        <w:rPr>
          <w:b/>
          <w:highlight w:val="yellow"/>
        </w:rPr>
      </w:pPr>
      <w:r>
        <w:rPr>
          <w:rFonts w:hint="eastAsia"/>
          <w:b/>
          <w:highlight w:val="yellow"/>
        </w:rPr>
        <w:t xml:space="preserve">   </w:t>
      </w:r>
      <w:r>
        <w:rPr>
          <w:rFonts w:hint="eastAsia"/>
          <w:b/>
          <w:highlight w:val="yellow"/>
        </w:rPr>
        <w:t>參、</w:t>
      </w:r>
      <w:r w:rsidR="006616C5" w:rsidRPr="006616C5">
        <w:rPr>
          <w:b/>
          <w:highlight w:val="yellow"/>
        </w:rPr>
        <w:t>災害應變中心規劃</w:t>
      </w:r>
    </w:p>
    <w:p w14:paraId="1061E244" w14:textId="7AEA0D67" w:rsidR="006616C5" w:rsidRPr="006616C5" w:rsidRDefault="008A054B" w:rsidP="008A054B">
      <w:pPr>
        <w:pStyle w:val="af2"/>
        <w:ind w:left="0" w:firstLine="0"/>
        <w:rPr>
          <w:b/>
          <w:highlight w:val="yellow"/>
        </w:rPr>
      </w:pPr>
      <w:r>
        <w:rPr>
          <w:rFonts w:hint="eastAsia"/>
          <w:b/>
          <w:highlight w:val="yellow"/>
        </w:rPr>
        <w:t xml:space="preserve">     </w:t>
      </w:r>
      <w:r w:rsidR="007C0C85">
        <w:rPr>
          <w:rFonts w:hint="eastAsia"/>
          <w:b/>
          <w:highlight w:val="yellow"/>
        </w:rPr>
        <w:t>壹</w:t>
      </w:r>
      <w:r>
        <w:rPr>
          <w:rFonts w:ascii="標楷體" w:hAnsi="標楷體" w:hint="eastAsia"/>
          <w:b/>
          <w:highlight w:val="yellow"/>
        </w:rPr>
        <w:t>、</w:t>
      </w:r>
      <w:r w:rsidR="006616C5" w:rsidRPr="006616C5">
        <w:rPr>
          <w:rFonts w:hint="eastAsia"/>
          <w:b/>
          <w:highlight w:val="yellow"/>
        </w:rPr>
        <w:t>對策與措施</w:t>
      </w:r>
    </w:p>
    <w:p w14:paraId="1631FBDC" w14:textId="77777777" w:rsidR="006616C5" w:rsidRPr="006616C5" w:rsidRDefault="006616C5" w:rsidP="006616C5">
      <w:pPr>
        <w:pStyle w:val="af2"/>
        <w:rPr>
          <w:highlight w:val="yellow"/>
        </w:rPr>
      </w:pPr>
      <w:r w:rsidRPr="006616C5">
        <w:rPr>
          <w:rFonts w:hint="eastAsia"/>
          <w:highlight w:val="yellow"/>
        </w:rPr>
        <w:t>為確保災害應變中心能充分發揮危機處理的應變功能，災害應變中心應選擇於低災害潛勢地區，建築結構則應具有高耐震係數，並配備各種通訊、資訊及抽水機、發電機、照明、視訊等軟硬體設備，統合通訊網路系統；另災害應變中心設置應有第二災害應變中心之規劃，可相互支援因應，分散災害風險。</w:t>
      </w:r>
    </w:p>
    <w:p w14:paraId="1697E065" w14:textId="77777777" w:rsidR="006616C5" w:rsidRPr="006616C5" w:rsidRDefault="008A054B" w:rsidP="008A054B">
      <w:pPr>
        <w:pStyle w:val="af2"/>
        <w:ind w:left="0" w:firstLine="0"/>
        <w:rPr>
          <w:b/>
          <w:highlight w:val="yellow"/>
        </w:rPr>
      </w:pPr>
      <w:r>
        <w:rPr>
          <w:rFonts w:hint="eastAsia"/>
          <w:b/>
          <w:highlight w:val="yellow"/>
        </w:rPr>
        <w:t xml:space="preserve">     </w:t>
      </w:r>
      <w:r>
        <w:rPr>
          <w:rFonts w:hint="eastAsia"/>
          <w:b/>
          <w:highlight w:val="yellow"/>
        </w:rPr>
        <w:t>二</w:t>
      </w:r>
      <w:r>
        <w:rPr>
          <w:rFonts w:ascii="標楷體" w:hAnsi="標楷體" w:hint="eastAsia"/>
          <w:b/>
          <w:highlight w:val="yellow"/>
        </w:rPr>
        <w:t>、</w:t>
      </w:r>
      <w:r w:rsidR="006616C5" w:rsidRPr="006616C5">
        <w:rPr>
          <w:rFonts w:hint="eastAsia"/>
          <w:b/>
          <w:highlight w:val="yellow"/>
        </w:rPr>
        <w:t>辦理單位</w:t>
      </w:r>
    </w:p>
    <w:p w14:paraId="5B884261" w14:textId="77777777" w:rsidR="006616C5" w:rsidRPr="006616C5" w:rsidRDefault="006616C5" w:rsidP="006616C5">
      <w:pPr>
        <w:pStyle w:val="af2"/>
      </w:pPr>
      <w:r w:rsidRPr="006616C5">
        <w:rPr>
          <w:rFonts w:hint="eastAsia"/>
          <w:highlight w:val="yellow"/>
        </w:rPr>
        <w:t>民政課</w:t>
      </w:r>
    </w:p>
    <w:p w14:paraId="15676C37" w14:textId="77777777" w:rsidR="006616C5" w:rsidRPr="006616C5" w:rsidRDefault="006616C5" w:rsidP="006616C5">
      <w:pPr>
        <w:pStyle w:val="af2"/>
        <w:numPr>
          <w:ilvl w:val="3"/>
          <w:numId w:val="145"/>
        </w:numPr>
        <w:rPr>
          <w:b/>
          <w:highlight w:val="yellow"/>
        </w:rPr>
      </w:pPr>
      <w:r w:rsidRPr="006616C5">
        <w:rPr>
          <w:rFonts w:hint="eastAsia"/>
          <w:b/>
          <w:highlight w:val="yellow"/>
        </w:rPr>
        <w:t>災害防救人員之整備編組</w:t>
      </w:r>
    </w:p>
    <w:p w14:paraId="3BAF3FD0" w14:textId="77777777" w:rsidR="006616C5" w:rsidRPr="006616C5" w:rsidRDefault="006616C5" w:rsidP="006616C5">
      <w:pPr>
        <w:pStyle w:val="af2"/>
        <w:numPr>
          <w:ilvl w:val="4"/>
          <w:numId w:val="6"/>
        </w:numPr>
        <w:rPr>
          <w:b/>
          <w:highlight w:val="yellow"/>
        </w:rPr>
      </w:pPr>
      <w:r w:rsidRPr="006616C5">
        <w:rPr>
          <w:rFonts w:hint="eastAsia"/>
          <w:b/>
          <w:highlight w:val="yellow"/>
        </w:rPr>
        <w:t>對策與措施</w:t>
      </w:r>
    </w:p>
    <w:p w14:paraId="4D2FF37E" w14:textId="77777777" w:rsidR="006616C5" w:rsidRPr="006616C5" w:rsidRDefault="006616C5" w:rsidP="006616C5">
      <w:pPr>
        <w:pStyle w:val="af2"/>
        <w:numPr>
          <w:ilvl w:val="0"/>
          <w:numId w:val="189"/>
        </w:numPr>
        <w:rPr>
          <w:highlight w:val="yellow"/>
        </w:rPr>
      </w:pPr>
      <w:r w:rsidRPr="006616C5">
        <w:rPr>
          <w:rFonts w:hint="eastAsia"/>
          <w:highlight w:val="yellow"/>
        </w:rPr>
        <w:lastRenderedPageBreak/>
        <w:t>建立本鄉災害應變中心各任務編組進駐人員暨其代理人緊急聯繫名冊，內容應包含編組名稱、原服務機關及職稱、公務電話、公務傳真、住家電話、行動電話等，前開名冊如有異動應即時更新。</w:t>
      </w:r>
    </w:p>
    <w:p w14:paraId="439CF5F3" w14:textId="77777777" w:rsidR="006616C5" w:rsidRPr="006616C5" w:rsidRDefault="006616C5" w:rsidP="006616C5">
      <w:pPr>
        <w:pStyle w:val="af2"/>
        <w:numPr>
          <w:ilvl w:val="0"/>
          <w:numId w:val="189"/>
        </w:numPr>
        <w:rPr>
          <w:highlight w:val="yellow"/>
        </w:rPr>
      </w:pPr>
      <w:r w:rsidRPr="006616C5">
        <w:rPr>
          <w:rFonts w:hint="eastAsia"/>
          <w:highlight w:val="yellow"/>
        </w:rPr>
        <w:t>各業務單位及相關公用事業所訂定之緊急動員計畫，應明定災害應變人員緊急聯絡方法、集合方式、集中地點、任務分配、作業流程及緊急注意事項。</w:t>
      </w:r>
    </w:p>
    <w:p w14:paraId="7794488F" w14:textId="77777777" w:rsidR="006616C5" w:rsidRPr="006616C5" w:rsidRDefault="006616C5" w:rsidP="006616C5">
      <w:pPr>
        <w:pStyle w:val="af2"/>
        <w:numPr>
          <w:ilvl w:val="0"/>
          <w:numId w:val="189"/>
        </w:numPr>
        <w:rPr>
          <w:highlight w:val="yellow"/>
        </w:rPr>
      </w:pPr>
      <w:r w:rsidRPr="006616C5">
        <w:rPr>
          <w:rFonts w:hint="eastAsia"/>
          <w:highlight w:val="yellow"/>
        </w:rPr>
        <w:t>將相關災害防救組織及其調度運用計畫、人力資源聯絡名冊等資料準備妥當，以因應災害之發生。</w:t>
      </w:r>
    </w:p>
    <w:p w14:paraId="0EB09BA0" w14:textId="77777777" w:rsidR="006616C5" w:rsidRPr="006616C5" w:rsidRDefault="006616C5" w:rsidP="006616C5">
      <w:pPr>
        <w:pStyle w:val="af2"/>
        <w:numPr>
          <w:ilvl w:val="0"/>
          <w:numId w:val="189"/>
        </w:numPr>
        <w:rPr>
          <w:highlight w:val="yellow"/>
        </w:rPr>
      </w:pPr>
      <w:r w:rsidRPr="006616C5">
        <w:rPr>
          <w:rFonts w:hint="eastAsia"/>
          <w:highlight w:val="yellow"/>
        </w:rPr>
        <w:t>災害防救人力資源聯絡名冊等資源建檔並定期更新。</w:t>
      </w:r>
    </w:p>
    <w:p w14:paraId="284EFE67" w14:textId="77777777" w:rsidR="006616C5" w:rsidRPr="006616C5" w:rsidRDefault="006616C5" w:rsidP="006616C5">
      <w:pPr>
        <w:pStyle w:val="af2"/>
        <w:numPr>
          <w:ilvl w:val="0"/>
          <w:numId w:val="189"/>
        </w:numPr>
        <w:rPr>
          <w:highlight w:val="yellow"/>
        </w:rPr>
      </w:pPr>
      <w:r w:rsidRPr="006616C5">
        <w:rPr>
          <w:rFonts w:hint="eastAsia"/>
          <w:highlight w:val="yellow"/>
        </w:rPr>
        <w:t>建立民間熱心公益團體編組名冊，包括：物資發放及災民慰助工作人員、傷患救治、心理諮商及勘災人員、村里組織志工及民間協力廠商等。</w:t>
      </w:r>
    </w:p>
    <w:p w14:paraId="79826E83" w14:textId="77777777" w:rsidR="006616C5" w:rsidRPr="006616C5" w:rsidRDefault="006616C5" w:rsidP="006616C5">
      <w:pPr>
        <w:pStyle w:val="af2"/>
        <w:numPr>
          <w:ilvl w:val="4"/>
          <w:numId w:val="6"/>
        </w:numPr>
        <w:rPr>
          <w:b/>
          <w:highlight w:val="yellow"/>
        </w:rPr>
      </w:pPr>
      <w:r w:rsidRPr="006616C5">
        <w:rPr>
          <w:rFonts w:hint="eastAsia"/>
          <w:b/>
          <w:highlight w:val="yellow"/>
        </w:rPr>
        <w:t>辦理單位</w:t>
      </w:r>
    </w:p>
    <w:p w14:paraId="1BD6812B" w14:textId="77777777" w:rsidR="006616C5" w:rsidRPr="001A5023" w:rsidRDefault="006616C5" w:rsidP="006616C5">
      <w:pPr>
        <w:pStyle w:val="af2"/>
      </w:pPr>
      <w:r w:rsidRPr="006616C5">
        <w:rPr>
          <w:rFonts w:hint="eastAsia"/>
          <w:highlight w:val="yellow"/>
        </w:rPr>
        <w:t>災害應變中心。</w:t>
      </w:r>
    </w:p>
    <w:p w14:paraId="0F25FF8D" w14:textId="77777777" w:rsidR="006924EA" w:rsidRPr="001A5023" w:rsidRDefault="00E306D8" w:rsidP="001E3085">
      <w:pPr>
        <w:pStyle w:val="a6"/>
      </w:pPr>
      <w:bookmarkStart w:id="91" w:name="_Toc97038016"/>
      <w:r w:rsidRPr="001A5023">
        <w:rPr>
          <w:rFonts w:hint="eastAsia"/>
        </w:rPr>
        <w:t>災情蒐集通報</w:t>
      </w:r>
      <w:bookmarkEnd w:id="91"/>
    </w:p>
    <w:p w14:paraId="3FC98F27" w14:textId="77777777" w:rsidR="003D76D5" w:rsidRPr="001A5023" w:rsidRDefault="00E306D8" w:rsidP="00171139">
      <w:pPr>
        <w:pStyle w:val="a8"/>
        <w:numPr>
          <w:ilvl w:val="3"/>
          <w:numId w:val="66"/>
        </w:numPr>
      </w:pPr>
      <w:r w:rsidRPr="001A5023">
        <w:rPr>
          <w:rFonts w:hint="eastAsia"/>
        </w:rPr>
        <w:t>易致災區域調查</w:t>
      </w:r>
    </w:p>
    <w:p w14:paraId="32859739" w14:textId="77777777" w:rsidR="003D76D5" w:rsidRPr="001A5023" w:rsidRDefault="00E306D8" w:rsidP="00171139">
      <w:pPr>
        <w:pStyle w:val="a4"/>
        <w:numPr>
          <w:ilvl w:val="4"/>
          <w:numId w:val="9"/>
        </w:numPr>
      </w:pPr>
      <w:r w:rsidRPr="001A5023">
        <w:rPr>
          <w:rFonts w:hint="eastAsia"/>
        </w:rPr>
        <w:t>對策與措施</w:t>
      </w:r>
    </w:p>
    <w:p w14:paraId="4A072732" w14:textId="77777777" w:rsidR="003D76D5" w:rsidRPr="001A5023" w:rsidRDefault="00E306D8" w:rsidP="006616C5">
      <w:pPr>
        <w:pStyle w:val="af2"/>
      </w:pPr>
      <w:r w:rsidRPr="001A5023">
        <w:rPr>
          <w:rFonts w:hint="eastAsia"/>
        </w:rPr>
        <w:t>平時應配合中央、縣府及相關災害業務權責單位調查、巡察易致災地區之狀況或變化，更新易致災區域調查表，並提供在地性之相關協助。</w:t>
      </w:r>
    </w:p>
    <w:p w14:paraId="0F777991" w14:textId="77777777" w:rsidR="003D76D5" w:rsidRPr="001A5023" w:rsidRDefault="00E306D8" w:rsidP="00171139">
      <w:pPr>
        <w:pStyle w:val="a4"/>
        <w:numPr>
          <w:ilvl w:val="4"/>
          <w:numId w:val="9"/>
        </w:numPr>
      </w:pPr>
      <w:r w:rsidRPr="001A5023">
        <w:rPr>
          <w:rFonts w:hint="eastAsia"/>
        </w:rPr>
        <w:t>辦理單位</w:t>
      </w:r>
    </w:p>
    <w:p w14:paraId="757F5F54" w14:textId="77777777" w:rsidR="003D76D5" w:rsidRPr="001A5023" w:rsidRDefault="00E306D8" w:rsidP="006616C5">
      <w:pPr>
        <w:pStyle w:val="af2"/>
      </w:pPr>
      <w:r w:rsidRPr="001A5023">
        <w:rPr>
          <w:rFonts w:hint="eastAsia"/>
        </w:rPr>
        <w:t>民政課、工務課、農</w:t>
      </w:r>
      <w:r w:rsidR="00676195" w:rsidRPr="001A5023">
        <w:rPr>
          <w:rFonts w:hint="eastAsia"/>
        </w:rPr>
        <w:t>經</w:t>
      </w:r>
      <w:r w:rsidRPr="001A5023">
        <w:rPr>
          <w:rFonts w:hint="eastAsia"/>
        </w:rPr>
        <w:t>課。</w:t>
      </w:r>
    </w:p>
    <w:p w14:paraId="32790770" w14:textId="77777777" w:rsidR="006924EA" w:rsidRPr="001A5023" w:rsidRDefault="00E306D8" w:rsidP="001E3085">
      <w:pPr>
        <w:pStyle w:val="a8"/>
      </w:pPr>
      <w:r w:rsidRPr="001A5023">
        <w:rPr>
          <w:rFonts w:hint="eastAsia"/>
        </w:rPr>
        <w:t>災害情報蒐集及傳遞</w:t>
      </w:r>
    </w:p>
    <w:p w14:paraId="681F1925" w14:textId="77777777" w:rsidR="00141F66" w:rsidRPr="001A5023" w:rsidRDefault="00E306D8" w:rsidP="00171139">
      <w:pPr>
        <w:pStyle w:val="a4"/>
        <w:numPr>
          <w:ilvl w:val="4"/>
          <w:numId w:val="67"/>
        </w:numPr>
      </w:pPr>
      <w:r w:rsidRPr="001A5023">
        <w:rPr>
          <w:rFonts w:hint="eastAsia"/>
        </w:rPr>
        <w:t>對策與措施</w:t>
      </w:r>
    </w:p>
    <w:p w14:paraId="0C1488E5" w14:textId="77777777" w:rsidR="003D76D5" w:rsidRPr="001A5023" w:rsidRDefault="00E306D8" w:rsidP="006616C5">
      <w:pPr>
        <w:pStyle w:val="af2"/>
      </w:pPr>
      <w:r w:rsidRPr="001A5023">
        <w:rPr>
          <w:rFonts w:hint="eastAsia"/>
        </w:rPr>
        <w:t>建立災害情報蒐集及傳達計畫，便於災時進行災情蒐集，有效傳遞災情，並將災情通報至上級單位進行分析研判作業，以利採取相關災害應變措施。</w:t>
      </w:r>
    </w:p>
    <w:p w14:paraId="0AD4749D" w14:textId="77777777" w:rsidR="00141F66" w:rsidRPr="001A5023" w:rsidRDefault="00E306D8" w:rsidP="00171139">
      <w:pPr>
        <w:pStyle w:val="a4"/>
        <w:numPr>
          <w:ilvl w:val="4"/>
          <w:numId w:val="67"/>
        </w:numPr>
      </w:pPr>
      <w:r w:rsidRPr="001A5023">
        <w:rPr>
          <w:rFonts w:hint="eastAsia"/>
        </w:rPr>
        <w:t>辦理單位</w:t>
      </w:r>
    </w:p>
    <w:p w14:paraId="138A6016" w14:textId="77777777" w:rsidR="000619B0" w:rsidRPr="001A5023" w:rsidRDefault="00E306D8" w:rsidP="006616C5">
      <w:pPr>
        <w:pStyle w:val="af2"/>
      </w:pPr>
      <w:r w:rsidRPr="001A5023">
        <w:rPr>
          <w:rFonts w:hint="eastAsia"/>
        </w:rPr>
        <w:lastRenderedPageBreak/>
        <w:t>民政課。</w:t>
      </w:r>
    </w:p>
    <w:p w14:paraId="3E94F68C" w14:textId="77777777" w:rsidR="006924EA" w:rsidRPr="001A5023" w:rsidRDefault="00E306D8" w:rsidP="001E3085">
      <w:pPr>
        <w:pStyle w:val="a6"/>
      </w:pPr>
      <w:bookmarkStart w:id="92" w:name="_Toc97038017"/>
      <w:r w:rsidRPr="001A5023">
        <w:rPr>
          <w:rFonts w:hint="eastAsia"/>
        </w:rPr>
        <w:t>避難及收容</w:t>
      </w:r>
      <w:bookmarkEnd w:id="92"/>
    </w:p>
    <w:p w14:paraId="73C3286E" w14:textId="77777777" w:rsidR="000619B0" w:rsidRPr="001A5023" w:rsidRDefault="00E306D8" w:rsidP="00171139">
      <w:pPr>
        <w:pStyle w:val="a8"/>
        <w:numPr>
          <w:ilvl w:val="3"/>
          <w:numId w:val="68"/>
        </w:numPr>
      </w:pPr>
      <w:r w:rsidRPr="001A5023">
        <w:rPr>
          <w:rFonts w:hint="eastAsia"/>
        </w:rPr>
        <w:t>計畫之訂定</w:t>
      </w:r>
    </w:p>
    <w:p w14:paraId="20F3006B" w14:textId="77777777" w:rsidR="000619B0" w:rsidRPr="001A5023" w:rsidRDefault="00E306D8" w:rsidP="00171139">
      <w:pPr>
        <w:pStyle w:val="a4"/>
        <w:numPr>
          <w:ilvl w:val="4"/>
          <w:numId w:val="10"/>
        </w:numPr>
      </w:pPr>
      <w:r w:rsidRPr="001A5023">
        <w:rPr>
          <w:rFonts w:hint="eastAsia"/>
        </w:rPr>
        <w:t>對策與措施</w:t>
      </w:r>
    </w:p>
    <w:p w14:paraId="2563D779" w14:textId="77777777" w:rsidR="000619B0" w:rsidRPr="001A5023" w:rsidRDefault="00E306D8" w:rsidP="006616C5">
      <w:pPr>
        <w:pStyle w:val="af2"/>
      </w:pPr>
      <w:r w:rsidRPr="001A5023">
        <w:rPr>
          <w:rFonts w:hint="eastAsia"/>
        </w:rPr>
        <w:t>為有效緊急疏散、收容安置災民，應訂定緊急疏散、避難收容計畫。</w:t>
      </w:r>
    </w:p>
    <w:p w14:paraId="024E0531" w14:textId="77777777" w:rsidR="000619B0" w:rsidRPr="001A5023" w:rsidRDefault="00E306D8" w:rsidP="00171139">
      <w:pPr>
        <w:pStyle w:val="a4"/>
        <w:numPr>
          <w:ilvl w:val="4"/>
          <w:numId w:val="10"/>
        </w:numPr>
      </w:pPr>
      <w:r w:rsidRPr="001A5023">
        <w:rPr>
          <w:rFonts w:hint="eastAsia"/>
        </w:rPr>
        <w:t>辦理單位</w:t>
      </w:r>
    </w:p>
    <w:p w14:paraId="0629E02D" w14:textId="77777777" w:rsidR="000619B0" w:rsidRPr="001A5023" w:rsidRDefault="00E306D8" w:rsidP="006616C5">
      <w:pPr>
        <w:pStyle w:val="af2"/>
      </w:pPr>
      <w:r w:rsidRPr="001A5023">
        <w:rPr>
          <w:rFonts w:hint="eastAsia"/>
        </w:rPr>
        <w:t>民政課</w:t>
      </w:r>
      <w:r w:rsidR="00CE5D40" w:rsidRPr="001A5023">
        <w:rPr>
          <w:rFonts w:hint="eastAsia"/>
        </w:rPr>
        <w:t>、</w:t>
      </w:r>
      <w:r w:rsidR="00EF4DC6" w:rsidRPr="001A5023">
        <w:rPr>
          <w:rFonts w:hint="eastAsia"/>
        </w:rPr>
        <w:t>社會課</w:t>
      </w:r>
      <w:r w:rsidRPr="001A5023">
        <w:rPr>
          <w:rFonts w:hint="eastAsia"/>
        </w:rPr>
        <w:t>。</w:t>
      </w:r>
    </w:p>
    <w:p w14:paraId="0F89DABF" w14:textId="77777777" w:rsidR="006924EA" w:rsidRPr="001A5023" w:rsidRDefault="00E306D8" w:rsidP="001E3085">
      <w:pPr>
        <w:pStyle w:val="a8"/>
      </w:pPr>
      <w:r w:rsidRPr="001A5023">
        <w:rPr>
          <w:rFonts w:hint="eastAsia"/>
        </w:rPr>
        <w:t>避難疏散路線規劃</w:t>
      </w:r>
    </w:p>
    <w:p w14:paraId="369984EE" w14:textId="77777777" w:rsidR="00141F66" w:rsidRPr="001A5023" w:rsidRDefault="00E306D8" w:rsidP="00171139">
      <w:pPr>
        <w:pStyle w:val="a4"/>
        <w:numPr>
          <w:ilvl w:val="4"/>
          <w:numId w:val="69"/>
        </w:numPr>
      </w:pPr>
      <w:r w:rsidRPr="001A5023">
        <w:rPr>
          <w:rFonts w:hint="eastAsia"/>
        </w:rPr>
        <w:t>對策與措施</w:t>
      </w:r>
    </w:p>
    <w:p w14:paraId="3A8D67DB" w14:textId="77777777" w:rsidR="003D76D5" w:rsidRPr="001A5023" w:rsidRDefault="00E306D8" w:rsidP="006616C5">
      <w:pPr>
        <w:pStyle w:val="af2"/>
        <w:widowControl/>
        <w:numPr>
          <w:ilvl w:val="0"/>
          <w:numId w:val="190"/>
        </w:numPr>
      </w:pPr>
      <w:r w:rsidRPr="001A5023">
        <w:rPr>
          <w:rFonts w:hint="eastAsia"/>
        </w:rPr>
        <w:t>緊急道路：指定主要聯外道路及市區內</w:t>
      </w:r>
      <w:r w:rsidRPr="001A5023">
        <w:rPr>
          <w:rFonts w:hint="eastAsia"/>
        </w:rPr>
        <w:t>20</w:t>
      </w:r>
      <w:r w:rsidRPr="001A5023">
        <w:rPr>
          <w:rFonts w:hint="eastAsia"/>
        </w:rPr>
        <w:t>公尺以上，可通達全鄉</w:t>
      </w:r>
      <w:r w:rsidR="000619B0" w:rsidRPr="001A5023">
        <w:rPr>
          <w:rFonts w:hint="eastAsia"/>
        </w:rPr>
        <w:t>鎮</w:t>
      </w:r>
      <w:r w:rsidRPr="001A5023">
        <w:rPr>
          <w:rFonts w:hint="eastAsia"/>
        </w:rPr>
        <w:t>主要防救指揮中心、醫療救護中心及外部支援大型集散中心之道路，作為緊急道路。</w:t>
      </w:r>
    </w:p>
    <w:p w14:paraId="5DD5FFFE" w14:textId="77777777" w:rsidR="003D76D5" w:rsidRPr="001A5023" w:rsidRDefault="00E306D8" w:rsidP="006616C5">
      <w:pPr>
        <w:pStyle w:val="af2"/>
        <w:widowControl/>
        <w:numPr>
          <w:ilvl w:val="0"/>
          <w:numId w:val="190"/>
        </w:numPr>
      </w:pPr>
      <w:r w:rsidRPr="001A5023">
        <w:rPr>
          <w:rFonts w:hint="eastAsia"/>
        </w:rPr>
        <w:t>救援輸送道路：指定市區內</w:t>
      </w:r>
      <w:r w:rsidRPr="001A5023">
        <w:rPr>
          <w:rFonts w:hint="eastAsia"/>
        </w:rPr>
        <w:t>15</w:t>
      </w:r>
      <w:r w:rsidRPr="001A5023">
        <w:rPr>
          <w:rFonts w:hint="eastAsia"/>
        </w:rPr>
        <w:t>公尺以上道路，連接緊急道路，此層級道路主要作為災害發生時消防救災及援助物資前往各災害發生地點及各防災據點道路。</w:t>
      </w:r>
    </w:p>
    <w:p w14:paraId="75CA9F64" w14:textId="77777777" w:rsidR="003D76D5" w:rsidRPr="001A5023" w:rsidRDefault="00E306D8" w:rsidP="006616C5">
      <w:pPr>
        <w:pStyle w:val="af2"/>
        <w:widowControl/>
        <w:numPr>
          <w:ilvl w:val="0"/>
          <w:numId w:val="190"/>
        </w:numPr>
      </w:pPr>
      <w:r w:rsidRPr="001A5023">
        <w:rPr>
          <w:rFonts w:hint="eastAsia"/>
        </w:rPr>
        <w:t>避難輔助道路：供避難人員前往臨時避難場所，及做為輔助性道路，供避難場所及防救據點等設施，為鄰接緊急道路及救援輸送道路之用，以構成完整路網。</w:t>
      </w:r>
    </w:p>
    <w:p w14:paraId="7951C3A6" w14:textId="77777777" w:rsidR="00141F66" w:rsidRPr="001A5023" w:rsidRDefault="00E306D8" w:rsidP="00171139">
      <w:pPr>
        <w:pStyle w:val="a4"/>
        <w:numPr>
          <w:ilvl w:val="4"/>
          <w:numId w:val="69"/>
        </w:numPr>
      </w:pPr>
      <w:r w:rsidRPr="001A5023">
        <w:rPr>
          <w:rFonts w:hint="eastAsia"/>
        </w:rPr>
        <w:t>辦理單位</w:t>
      </w:r>
    </w:p>
    <w:p w14:paraId="50CBAF1D" w14:textId="77777777" w:rsidR="00141F66" w:rsidRPr="001A5023" w:rsidRDefault="00E306D8" w:rsidP="006616C5">
      <w:pPr>
        <w:pStyle w:val="af2"/>
      </w:pPr>
      <w:r w:rsidRPr="001A5023">
        <w:rPr>
          <w:rFonts w:hint="eastAsia"/>
        </w:rPr>
        <w:t>工務課</w:t>
      </w:r>
      <w:r w:rsidR="000F22BD" w:rsidRPr="001A5023">
        <w:rPr>
          <w:rFonts w:hint="eastAsia"/>
        </w:rPr>
        <w:t>、民政課。</w:t>
      </w:r>
    </w:p>
    <w:p w14:paraId="3109D676" w14:textId="77777777" w:rsidR="006C5552" w:rsidRPr="001A5023" w:rsidRDefault="00E306D8" w:rsidP="001E3085">
      <w:pPr>
        <w:pStyle w:val="a8"/>
      </w:pPr>
      <w:r w:rsidRPr="001A5023">
        <w:rPr>
          <w:rFonts w:hint="eastAsia"/>
        </w:rPr>
        <w:t>避難收容地點規劃與調查</w:t>
      </w:r>
    </w:p>
    <w:p w14:paraId="6175280F" w14:textId="77777777" w:rsidR="00141F66" w:rsidRPr="001A5023" w:rsidRDefault="00E306D8" w:rsidP="00171139">
      <w:pPr>
        <w:pStyle w:val="a4"/>
        <w:numPr>
          <w:ilvl w:val="4"/>
          <w:numId w:val="159"/>
        </w:numPr>
      </w:pPr>
      <w:r w:rsidRPr="001A5023">
        <w:rPr>
          <w:rFonts w:hint="eastAsia"/>
        </w:rPr>
        <w:t>對策與措施</w:t>
      </w:r>
    </w:p>
    <w:p w14:paraId="668EB451" w14:textId="77777777" w:rsidR="003D76D5" w:rsidRPr="006616C5" w:rsidRDefault="00E306D8" w:rsidP="006616C5">
      <w:pPr>
        <w:pStyle w:val="af2"/>
        <w:widowControl/>
        <w:numPr>
          <w:ilvl w:val="0"/>
          <w:numId w:val="191"/>
        </w:numPr>
      </w:pPr>
      <w:r w:rsidRPr="006616C5">
        <w:rPr>
          <w:rFonts w:hint="eastAsia"/>
        </w:rPr>
        <w:t>短期避難收容所：運用學校、教會、廟宇、社區活動中心、營區等符合安全檢查之公共設施，可以提供半年內災民收容安置的場所。</w:t>
      </w:r>
    </w:p>
    <w:p w14:paraId="0BA884B6" w14:textId="77777777" w:rsidR="003D76D5" w:rsidRPr="006616C5" w:rsidRDefault="00E306D8" w:rsidP="006616C5">
      <w:pPr>
        <w:pStyle w:val="af2"/>
        <w:widowControl/>
        <w:numPr>
          <w:ilvl w:val="0"/>
          <w:numId w:val="191"/>
        </w:numPr>
      </w:pPr>
      <w:r w:rsidRPr="006616C5">
        <w:rPr>
          <w:rFonts w:hint="eastAsia"/>
        </w:rPr>
        <w:t>長期避難收容場地：可以提供半年以上災民收容安置場所或適合搭建組合屋之大型場地。</w:t>
      </w:r>
    </w:p>
    <w:p w14:paraId="5AF7E234" w14:textId="77777777" w:rsidR="003D76D5" w:rsidRPr="006616C5" w:rsidRDefault="00E306D8" w:rsidP="006616C5">
      <w:pPr>
        <w:pStyle w:val="af2"/>
        <w:widowControl/>
        <w:numPr>
          <w:ilvl w:val="0"/>
          <w:numId w:val="191"/>
        </w:numPr>
      </w:pPr>
      <w:r w:rsidRPr="006616C5">
        <w:rPr>
          <w:rFonts w:hint="eastAsia"/>
        </w:rPr>
        <w:lastRenderedPageBreak/>
        <w:t>調查避難收容所基本資料：地址、聯絡人、聯絡電話、收容面積、可收容人數、維持民生所需設備及物資儲備。</w:t>
      </w:r>
    </w:p>
    <w:p w14:paraId="72ADC58C" w14:textId="77777777" w:rsidR="006616C5" w:rsidRPr="006616C5" w:rsidRDefault="006616C5" w:rsidP="006616C5">
      <w:pPr>
        <w:pStyle w:val="af2"/>
        <w:widowControl/>
        <w:numPr>
          <w:ilvl w:val="0"/>
          <w:numId w:val="191"/>
        </w:numPr>
        <w:rPr>
          <w:highlight w:val="yellow"/>
        </w:rPr>
      </w:pPr>
      <w:r w:rsidRPr="00290573">
        <w:rPr>
          <w:rFonts w:hint="eastAsia"/>
          <w:highlight w:val="yellow"/>
        </w:rPr>
        <w:t>利用災害潛勢模擬分析及資料，優先針對本鄉位於易崩塌地區之避難場所、緊急安置所等進行評估，將劃設於較不適當之地點，予以重新檢討或加強其防災之設備或措施。</w:t>
      </w:r>
    </w:p>
    <w:p w14:paraId="0F8071D7" w14:textId="77777777" w:rsidR="00141F66" w:rsidRPr="001A5023" w:rsidRDefault="00E306D8" w:rsidP="00171139">
      <w:pPr>
        <w:pStyle w:val="a4"/>
        <w:numPr>
          <w:ilvl w:val="4"/>
          <w:numId w:val="159"/>
        </w:numPr>
      </w:pPr>
      <w:r w:rsidRPr="001A5023">
        <w:rPr>
          <w:rFonts w:hint="eastAsia"/>
        </w:rPr>
        <w:t>辦理單位</w:t>
      </w:r>
    </w:p>
    <w:p w14:paraId="4D9C00D3" w14:textId="77777777" w:rsidR="00141F66" w:rsidRPr="001A5023" w:rsidRDefault="00E306D8" w:rsidP="006616C5">
      <w:pPr>
        <w:pStyle w:val="af2"/>
      </w:pPr>
      <w:r w:rsidRPr="001A5023">
        <w:rPr>
          <w:rFonts w:hint="eastAsia"/>
        </w:rPr>
        <w:t>社會課。</w:t>
      </w:r>
    </w:p>
    <w:p w14:paraId="74D86F92" w14:textId="77777777" w:rsidR="006C5552" w:rsidRPr="001A5023" w:rsidRDefault="00E306D8" w:rsidP="001E3085">
      <w:pPr>
        <w:pStyle w:val="a8"/>
      </w:pPr>
      <w:r w:rsidRPr="001A5023">
        <w:rPr>
          <w:rFonts w:hint="eastAsia"/>
        </w:rPr>
        <w:t>規劃避難收容所開設時機、作業程序</w:t>
      </w:r>
    </w:p>
    <w:p w14:paraId="2E3D3AD6" w14:textId="77777777" w:rsidR="00141F66" w:rsidRPr="001A5023" w:rsidRDefault="00E306D8" w:rsidP="00171139">
      <w:pPr>
        <w:pStyle w:val="a4"/>
        <w:numPr>
          <w:ilvl w:val="4"/>
          <w:numId w:val="70"/>
        </w:numPr>
      </w:pPr>
      <w:r w:rsidRPr="001A5023">
        <w:rPr>
          <w:rFonts w:hint="eastAsia"/>
        </w:rPr>
        <w:t>對策與措施</w:t>
      </w:r>
    </w:p>
    <w:p w14:paraId="7E06F4E3" w14:textId="77777777" w:rsidR="00E67B2C" w:rsidRPr="001A5023" w:rsidRDefault="00E306D8" w:rsidP="006616C5">
      <w:pPr>
        <w:pStyle w:val="af2"/>
      </w:pPr>
      <w:r w:rsidRPr="001A5023">
        <w:rPr>
          <w:rFonts w:hint="eastAsia"/>
        </w:rPr>
        <w:t>適時辦理避難收容所開設演練，並檢討修訂相關作業程序。考量避難收容所開設之效益與效率，應劃分避難收容場所之開設優先順序。</w:t>
      </w:r>
    </w:p>
    <w:p w14:paraId="6BED9DCD" w14:textId="77777777" w:rsidR="00141F66" w:rsidRPr="001A5023" w:rsidRDefault="00E306D8" w:rsidP="00171139">
      <w:pPr>
        <w:pStyle w:val="a4"/>
        <w:numPr>
          <w:ilvl w:val="4"/>
          <w:numId w:val="70"/>
        </w:numPr>
      </w:pPr>
      <w:r w:rsidRPr="001A5023">
        <w:rPr>
          <w:rFonts w:hint="eastAsia"/>
        </w:rPr>
        <w:t>辦理單位</w:t>
      </w:r>
    </w:p>
    <w:p w14:paraId="15CBACB3" w14:textId="77777777" w:rsidR="00141F66" w:rsidRPr="001A5023" w:rsidRDefault="00E306D8" w:rsidP="006616C5">
      <w:pPr>
        <w:pStyle w:val="af2"/>
      </w:pPr>
      <w:r w:rsidRPr="001A5023">
        <w:rPr>
          <w:rFonts w:hint="eastAsia"/>
        </w:rPr>
        <w:t>社會課</w:t>
      </w:r>
    </w:p>
    <w:p w14:paraId="41ACFFCE" w14:textId="77777777" w:rsidR="006C5552" w:rsidRPr="001A5023" w:rsidRDefault="00E306D8" w:rsidP="001E3085">
      <w:pPr>
        <w:pStyle w:val="a8"/>
      </w:pPr>
      <w:r w:rsidRPr="001A5023">
        <w:rPr>
          <w:rFonts w:hint="eastAsia"/>
        </w:rPr>
        <w:t>建立並每年更新弱勢族群調查清冊</w:t>
      </w:r>
    </w:p>
    <w:p w14:paraId="24DE6531" w14:textId="77777777" w:rsidR="00141F66" w:rsidRPr="001A5023" w:rsidRDefault="00E306D8" w:rsidP="00171139">
      <w:pPr>
        <w:pStyle w:val="a4"/>
        <w:numPr>
          <w:ilvl w:val="4"/>
          <w:numId w:val="151"/>
        </w:numPr>
      </w:pPr>
      <w:r w:rsidRPr="001A5023">
        <w:rPr>
          <w:rFonts w:hint="eastAsia"/>
        </w:rPr>
        <w:t>對策與措施</w:t>
      </w:r>
    </w:p>
    <w:p w14:paraId="02DCDD19" w14:textId="77777777" w:rsidR="00A031A7" w:rsidRPr="001A5023" w:rsidRDefault="00E306D8" w:rsidP="006616C5">
      <w:pPr>
        <w:pStyle w:val="af2"/>
        <w:widowControl/>
        <w:numPr>
          <w:ilvl w:val="0"/>
          <w:numId w:val="192"/>
        </w:numPr>
      </w:pPr>
      <w:r w:rsidRPr="001A5023">
        <w:rPr>
          <w:rFonts w:hint="eastAsia"/>
        </w:rPr>
        <w:t>每年定期調查與更新轄內弱勢族群</w:t>
      </w:r>
      <w:r w:rsidRPr="001A5023">
        <w:rPr>
          <w:rFonts w:hint="eastAsia"/>
        </w:rPr>
        <w:t>(</w:t>
      </w:r>
      <w:r w:rsidRPr="001A5023">
        <w:rPr>
          <w:rFonts w:hint="eastAsia"/>
        </w:rPr>
        <w:t>含絕對避難弱勢、居家及機構安置等</w:t>
      </w:r>
      <w:r w:rsidRPr="001A5023">
        <w:rPr>
          <w:rFonts w:hint="eastAsia"/>
        </w:rPr>
        <w:t>)</w:t>
      </w:r>
      <w:r w:rsidRPr="001A5023">
        <w:rPr>
          <w:rFonts w:hint="eastAsia"/>
        </w:rPr>
        <w:t>清冊。</w:t>
      </w:r>
    </w:p>
    <w:p w14:paraId="6E1AC8D1" w14:textId="77777777" w:rsidR="00E67B2C" w:rsidRPr="001A5023" w:rsidRDefault="00E306D8" w:rsidP="006616C5">
      <w:pPr>
        <w:pStyle w:val="af2"/>
        <w:widowControl/>
        <w:numPr>
          <w:ilvl w:val="0"/>
          <w:numId w:val="192"/>
        </w:numPr>
      </w:pPr>
      <w:r w:rsidRPr="001A5023">
        <w:rPr>
          <w:rFonts w:hint="eastAsia"/>
        </w:rPr>
        <w:t>每年定期分析，並建立災害潛勢區內弱勢族群</w:t>
      </w:r>
      <w:r w:rsidRPr="001A5023">
        <w:rPr>
          <w:rFonts w:hint="eastAsia"/>
        </w:rPr>
        <w:t>(</w:t>
      </w:r>
      <w:r w:rsidRPr="001A5023">
        <w:rPr>
          <w:rFonts w:hint="eastAsia"/>
        </w:rPr>
        <w:t>含絕對避難弱勢族群、居家、機構</w:t>
      </w:r>
      <w:r w:rsidRPr="001A5023">
        <w:rPr>
          <w:rFonts w:hint="eastAsia"/>
        </w:rPr>
        <w:t>)</w:t>
      </w:r>
      <w:r w:rsidRPr="001A5023">
        <w:rPr>
          <w:rFonts w:hint="eastAsia"/>
        </w:rPr>
        <w:t>清冊。</w:t>
      </w:r>
    </w:p>
    <w:p w14:paraId="1496F7BC" w14:textId="77777777" w:rsidR="00141F66" w:rsidRPr="001A5023" w:rsidRDefault="00E306D8" w:rsidP="000F6DC4">
      <w:pPr>
        <w:pStyle w:val="a4"/>
      </w:pPr>
      <w:r w:rsidRPr="001A5023">
        <w:rPr>
          <w:rFonts w:hint="eastAsia"/>
        </w:rPr>
        <w:t>辦理單位</w:t>
      </w:r>
    </w:p>
    <w:p w14:paraId="7EAAB0CC" w14:textId="77777777" w:rsidR="00141F66" w:rsidRPr="001A5023" w:rsidRDefault="00E306D8" w:rsidP="006616C5">
      <w:pPr>
        <w:pStyle w:val="af2"/>
      </w:pPr>
      <w:r w:rsidRPr="001A5023">
        <w:rPr>
          <w:rFonts w:hint="eastAsia"/>
        </w:rPr>
        <w:t>社會課、民政課</w:t>
      </w:r>
      <w:r w:rsidR="001244E7" w:rsidRPr="001A5023">
        <w:rPr>
          <w:rFonts w:hint="eastAsia"/>
        </w:rPr>
        <w:t>、農經課、衛生所。</w:t>
      </w:r>
    </w:p>
    <w:p w14:paraId="754D8994" w14:textId="77777777" w:rsidR="006C5552" w:rsidRPr="001A5023" w:rsidRDefault="00E306D8" w:rsidP="001E3085">
      <w:pPr>
        <w:pStyle w:val="a6"/>
      </w:pPr>
      <w:bookmarkStart w:id="93" w:name="_Toc97038018"/>
      <w:r w:rsidRPr="001A5023">
        <w:rPr>
          <w:rFonts w:hint="eastAsia"/>
        </w:rPr>
        <w:t>建置危險地區保全資料庫</w:t>
      </w:r>
      <w:bookmarkEnd w:id="93"/>
    </w:p>
    <w:p w14:paraId="3AA3DC31" w14:textId="77777777" w:rsidR="006C5552" w:rsidRPr="001A5023" w:rsidRDefault="00E306D8" w:rsidP="00171139">
      <w:pPr>
        <w:pStyle w:val="a8"/>
        <w:numPr>
          <w:ilvl w:val="3"/>
          <w:numId w:val="71"/>
        </w:numPr>
      </w:pPr>
      <w:r w:rsidRPr="001A5023">
        <w:rPr>
          <w:rFonts w:hint="eastAsia"/>
        </w:rPr>
        <w:t>保全對象調查及資料建立</w:t>
      </w:r>
    </w:p>
    <w:p w14:paraId="3B430D28" w14:textId="77777777" w:rsidR="00141F66" w:rsidRPr="001A5023" w:rsidRDefault="00E306D8" w:rsidP="00171139">
      <w:pPr>
        <w:pStyle w:val="a4"/>
        <w:numPr>
          <w:ilvl w:val="4"/>
          <w:numId w:val="11"/>
        </w:numPr>
      </w:pPr>
      <w:r w:rsidRPr="001A5023">
        <w:rPr>
          <w:rFonts w:hint="eastAsia"/>
        </w:rPr>
        <w:t>對策與措施</w:t>
      </w:r>
    </w:p>
    <w:p w14:paraId="165C8AB4" w14:textId="77777777" w:rsidR="003D76D5" w:rsidRPr="001A5023" w:rsidRDefault="00E306D8" w:rsidP="006616C5">
      <w:pPr>
        <w:pStyle w:val="af2"/>
      </w:pPr>
      <w:r w:rsidRPr="001A5023">
        <w:rPr>
          <w:rFonts w:hint="eastAsia"/>
        </w:rPr>
        <w:t>配合縣府及災害業務權責單位調查提供危險地區保全對象戶數、人數（包括弱勢族群，含疾病、慢性病等居家療養者）清冊以及緊急聯絡方式。</w:t>
      </w:r>
    </w:p>
    <w:p w14:paraId="7741E6B1" w14:textId="77777777" w:rsidR="00141F66" w:rsidRPr="001A5023" w:rsidRDefault="00E306D8" w:rsidP="00171139">
      <w:pPr>
        <w:pStyle w:val="a4"/>
        <w:numPr>
          <w:ilvl w:val="4"/>
          <w:numId w:val="11"/>
        </w:numPr>
      </w:pPr>
      <w:r w:rsidRPr="001A5023">
        <w:rPr>
          <w:rFonts w:hint="eastAsia"/>
        </w:rPr>
        <w:t>辦理單位</w:t>
      </w:r>
    </w:p>
    <w:p w14:paraId="363C0332" w14:textId="77777777" w:rsidR="00141F66" w:rsidRPr="001A5023" w:rsidRDefault="00E306D8" w:rsidP="006616C5">
      <w:pPr>
        <w:pStyle w:val="af2"/>
      </w:pPr>
      <w:r w:rsidRPr="001A5023">
        <w:rPr>
          <w:rFonts w:hint="eastAsia"/>
        </w:rPr>
        <w:t>社會課</w:t>
      </w:r>
      <w:r w:rsidR="00E1354C" w:rsidRPr="001A5023">
        <w:rPr>
          <w:rFonts w:hint="eastAsia"/>
        </w:rPr>
        <w:t>、農經課</w:t>
      </w:r>
      <w:r w:rsidR="00CE654D" w:rsidRPr="001A5023">
        <w:rPr>
          <w:rFonts w:hint="eastAsia"/>
        </w:rPr>
        <w:t>、民政課</w:t>
      </w:r>
      <w:r w:rsidR="00392864" w:rsidRPr="001A5023">
        <w:rPr>
          <w:rFonts w:hint="eastAsia"/>
        </w:rPr>
        <w:t>、衛生所</w:t>
      </w:r>
      <w:r w:rsidRPr="001A5023">
        <w:rPr>
          <w:rFonts w:hint="eastAsia"/>
        </w:rPr>
        <w:t>。</w:t>
      </w:r>
    </w:p>
    <w:p w14:paraId="37536869" w14:textId="77777777" w:rsidR="006C5552" w:rsidRPr="001A5023" w:rsidRDefault="00E306D8" w:rsidP="001E3085">
      <w:pPr>
        <w:pStyle w:val="a8"/>
      </w:pPr>
      <w:r w:rsidRPr="001A5023">
        <w:rPr>
          <w:rFonts w:hint="eastAsia"/>
        </w:rPr>
        <w:lastRenderedPageBreak/>
        <w:t>規劃救災物資儲備場所</w:t>
      </w:r>
    </w:p>
    <w:p w14:paraId="15D9566B" w14:textId="77777777" w:rsidR="00141F66" w:rsidRPr="001A5023" w:rsidRDefault="00E306D8" w:rsidP="00171139">
      <w:pPr>
        <w:pStyle w:val="a4"/>
        <w:numPr>
          <w:ilvl w:val="4"/>
          <w:numId w:val="72"/>
        </w:numPr>
      </w:pPr>
      <w:r w:rsidRPr="001A5023">
        <w:rPr>
          <w:rFonts w:hint="eastAsia"/>
        </w:rPr>
        <w:t>對策與措施</w:t>
      </w:r>
    </w:p>
    <w:p w14:paraId="4DD50B48" w14:textId="77777777" w:rsidR="005C0BC4" w:rsidRPr="001A5023" w:rsidRDefault="00E306D8" w:rsidP="006616C5">
      <w:pPr>
        <w:pStyle w:val="af2"/>
      </w:pPr>
      <w:r w:rsidRPr="001A5023">
        <w:rPr>
          <w:rFonts w:hint="eastAsia"/>
        </w:rPr>
        <w:t>運用避難收容場所或符合安全檢查之公共設施，配合</w:t>
      </w:r>
      <w:r w:rsidR="000619B0" w:rsidRPr="001A5023">
        <w:rPr>
          <w:rFonts w:hint="eastAsia"/>
        </w:rPr>
        <w:t>公所</w:t>
      </w:r>
      <w:r w:rsidRPr="001A5023">
        <w:rPr>
          <w:rFonts w:hint="eastAsia"/>
        </w:rPr>
        <w:t>防救災設備清冊，建立救災物資儲備場所基本資訊。</w:t>
      </w:r>
    </w:p>
    <w:p w14:paraId="011E9CC8" w14:textId="77777777" w:rsidR="00141F66" w:rsidRPr="001A5023" w:rsidRDefault="00E306D8" w:rsidP="00171139">
      <w:pPr>
        <w:pStyle w:val="a4"/>
        <w:numPr>
          <w:ilvl w:val="4"/>
          <w:numId w:val="72"/>
        </w:numPr>
      </w:pPr>
      <w:r w:rsidRPr="001A5023">
        <w:rPr>
          <w:rFonts w:hint="eastAsia"/>
        </w:rPr>
        <w:t>辦理單位</w:t>
      </w:r>
    </w:p>
    <w:p w14:paraId="0E714D0C" w14:textId="77777777" w:rsidR="00141F66" w:rsidRPr="001A5023" w:rsidRDefault="00E306D8" w:rsidP="006616C5">
      <w:pPr>
        <w:pStyle w:val="af2"/>
      </w:pPr>
      <w:r w:rsidRPr="001A5023">
        <w:rPr>
          <w:rFonts w:hint="eastAsia"/>
        </w:rPr>
        <w:t>社會課</w:t>
      </w:r>
    </w:p>
    <w:p w14:paraId="2BA5752B" w14:textId="77777777" w:rsidR="006C5552" w:rsidRPr="001A5023" w:rsidRDefault="00E306D8" w:rsidP="001E3085">
      <w:pPr>
        <w:pStyle w:val="a8"/>
      </w:pPr>
      <w:r w:rsidRPr="001A5023">
        <w:rPr>
          <w:rFonts w:hint="eastAsia"/>
        </w:rPr>
        <w:t>規劃糧食、飲用水及民生必需品安全儲備量</w:t>
      </w:r>
    </w:p>
    <w:p w14:paraId="058CAD42" w14:textId="77777777" w:rsidR="00141F66" w:rsidRPr="001A5023" w:rsidRDefault="00E306D8" w:rsidP="00171139">
      <w:pPr>
        <w:pStyle w:val="a4"/>
        <w:numPr>
          <w:ilvl w:val="4"/>
          <w:numId w:val="153"/>
        </w:numPr>
      </w:pPr>
      <w:r w:rsidRPr="001A5023">
        <w:rPr>
          <w:rFonts w:hint="eastAsia"/>
        </w:rPr>
        <w:t>對策與措施</w:t>
      </w:r>
    </w:p>
    <w:p w14:paraId="00DF6268" w14:textId="77777777" w:rsidR="00A031A7" w:rsidRPr="001A5023" w:rsidRDefault="00E306D8" w:rsidP="006616C5">
      <w:pPr>
        <w:pStyle w:val="af2"/>
      </w:pPr>
      <w:r w:rsidRPr="001A5023">
        <w:rPr>
          <w:rFonts w:hint="eastAsia"/>
        </w:rPr>
        <w:t>建立定期的災害防救物資盤點檢查機制，適時更新替換，以確保物資之足量與堪用。</w:t>
      </w:r>
    </w:p>
    <w:p w14:paraId="14CEEC10" w14:textId="77777777" w:rsidR="00141F66" w:rsidRPr="001A5023" w:rsidRDefault="00E306D8" w:rsidP="000F6DC4">
      <w:pPr>
        <w:pStyle w:val="a4"/>
      </w:pPr>
      <w:r w:rsidRPr="001A5023">
        <w:rPr>
          <w:rFonts w:hint="eastAsia"/>
        </w:rPr>
        <w:t>辦理單位</w:t>
      </w:r>
    </w:p>
    <w:p w14:paraId="6142ED74" w14:textId="77777777" w:rsidR="00141F66" w:rsidRPr="001A5023" w:rsidRDefault="00E306D8" w:rsidP="006616C5">
      <w:pPr>
        <w:pStyle w:val="af2"/>
      </w:pPr>
      <w:r w:rsidRPr="001A5023">
        <w:rPr>
          <w:rFonts w:hint="eastAsia"/>
        </w:rPr>
        <w:t>社會課</w:t>
      </w:r>
    </w:p>
    <w:p w14:paraId="5F9C5B59" w14:textId="77777777" w:rsidR="006C5552" w:rsidRPr="001A5023" w:rsidRDefault="00E306D8" w:rsidP="001E3085">
      <w:pPr>
        <w:pStyle w:val="a8"/>
      </w:pPr>
      <w:r w:rsidRPr="001A5023">
        <w:rPr>
          <w:rFonts w:hint="eastAsia"/>
        </w:rPr>
        <w:t>救災物資配發使用程序</w:t>
      </w:r>
    </w:p>
    <w:p w14:paraId="0C6947DE" w14:textId="77777777" w:rsidR="00141F66" w:rsidRPr="001A5023" w:rsidRDefault="00E306D8" w:rsidP="00171139">
      <w:pPr>
        <w:pStyle w:val="a4"/>
        <w:numPr>
          <w:ilvl w:val="4"/>
          <w:numId w:val="73"/>
        </w:numPr>
      </w:pPr>
      <w:r w:rsidRPr="001A5023">
        <w:rPr>
          <w:rFonts w:hint="eastAsia"/>
        </w:rPr>
        <w:t>對策與措施</w:t>
      </w:r>
    </w:p>
    <w:p w14:paraId="3DF6BDA8" w14:textId="77777777" w:rsidR="00A031A7" w:rsidRPr="001A5023" w:rsidRDefault="00E306D8" w:rsidP="006616C5">
      <w:pPr>
        <w:pStyle w:val="af2"/>
      </w:pPr>
      <w:r w:rsidRPr="001A5023">
        <w:rPr>
          <w:rFonts w:hint="eastAsia"/>
        </w:rPr>
        <w:t>訂定本鄉「災時民生物資收受、分配及發放標準作業程序」，以供災時接受民間物資捐贈與分配發放之依據。</w:t>
      </w:r>
    </w:p>
    <w:p w14:paraId="3DD69DBD" w14:textId="77777777" w:rsidR="00141F66" w:rsidRPr="001A5023" w:rsidRDefault="00E306D8" w:rsidP="00171139">
      <w:pPr>
        <w:pStyle w:val="a4"/>
        <w:numPr>
          <w:ilvl w:val="4"/>
          <w:numId w:val="73"/>
        </w:numPr>
      </w:pPr>
      <w:r w:rsidRPr="001A5023">
        <w:rPr>
          <w:rFonts w:hint="eastAsia"/>
        </w:rPr>
        <w:t>辦理單位</w:t>
      </w:r>
    </w:p>
    <w:p w14:paraId="6D6E2EFA" w14:textId="77777777" w:rsidR="00141F66" w:rsidRPr="001A5023" w:rsidRDefault="00E306D8" w:rsidP="006616C5">
      <w:pPr>
        <w:pStyle w:val="af2"/>
      </w:pPr>
      <w:r w:rsidRPr="001A5023">
        <w:rPr>
          <w:rFonts w:hint="eastAsia"/>
        </w:rPr>
        <w:t>社會課</w:t>
      </w:r>
    </w:p>
    <w:p w14:paraId="370D2C6D" w14:textId="77777777" w:rsidR="006C5552" w:rsidRPr="001A5023" w:rsidRDefault="00E306D8" w:rsidP="001E3085">
      <w:pPr>
        <w:pStyle w:val="a8"/>
      </w:pPr>
      <w:r w:rsidRPr="001A5023">
        <w:rPr>
          <w:rFonts w:hint="eastAsia"/>
        </w:rPr>
        <w:t>鄰近區域供應物資廠商開口合約之制訂</w:t>
      </w:r>
    </w:p>
    <w:p w14:paraId="0F6E11F7" w14:textId="77777777" w:rsidR="00141F66" w:rsidRPr="001A5023" w:rsidRDefault="00E306D8" w:rsidP="00171139">
      <w:pPr>
        <w:pStyle w:val="a4"/>
        <w:numPr>
          <w:ilvl w:val="4"/>
          <w:numId w:val="74"/>
        </w:numPr>
      </w:pPr>
      <w:r w:rsidRPr="001A5023">
        <w:rPr>
          <w:rFonts w:hint="eastAsia"/>
        </w:rPr>
        <w:t>對策與措施</w:t>
      </w:r>
    </w:p>
    <w:p w14:paraId="0CB3E555" w14:textId="77777777" w:rsidR="00A031A7" w:rsidRPr="001A5023" w:rsidRDefault="00E306D8" w:rsidP="006616C5">
      <w:pPr>
        <w:pStyle w:val="af2"/>
      </w:pPr>
      <w:r w:rsidRPr="001A5023">
        <w:rPr>
          <w:rFonts w:hint="eastAsia"/>
        </w:rPr>
        <w:t>簽訂具災害強健性之防救物資之開口契約或互相支援協定，以確保災時緊急應變之物資供應。</w:t>
      </w:r>
    </w:p>
    <w:p w14:paraId="6C71B4FC" w14:textId="77777777" w:rsidR="00141F66" w:rsidRPr="001A5023" w:rsidRDefault="00E306D8" w:rsidP="00171139">
      <w:pPr>
        <w:pStyle w:val="a4"/>
        <w:numPr>
          <w:ilvl w:val="4"/>
          <w:numId w:val="74"/>
        </w:numPr>
      </w:pPr>
      <w:r w:rsidRPr="001A5023">
        <w:rPr>
          <w:rFonts w:hint="eastAsia"/>
        </w:rPr>
        <w:t>辦理單位</w:t>
      </w:r>
    </w:p>
    <w:p w14:paraId="61390FD8" w14:textId="77777777" w:rsidR="00141F66" w:rsidRPr="001A5023" w:rsidRDefault="00E306D8" w:rsidP="006616C5">
      <w:pPr>
        <w:pStyle w:val="af2"/>
      </w:pPr>
      <w:r w:rsidRPr="001A5023">
        <w:rPr>
          <w:rFonts w:hint="eastAsia"/>
        </w:rPr>
        <w:t>社會課</w:t>
      </w:r>
    </w:p>
    <w:p w14:paraId="6521CBAD" w14:textId="77777777" w:rsidR="006C5552" w:rsidRPr="001A5023" w:rsidRDefault="00E306D8" w:rsidP="001E3085">
      <w:pPr>
        <w:pStyle w:val="a6"/>
      </w:pPr>
      <w:bookmarkStart w:id="94" w:name="_Toc97038019"/>
      <w:r w:rsidRPr="001A5023">
        <w:rPr>
          <w:rFonts w:hint="eastAsia"/>
        </w:rPr>
        <w:t>障礙物清除</w:t>
      </w:r>
      <w:bookmarkEnd w:id="94"/>
    </w:p>
    <w:p w14:paraId="5C8F8F80" w14:textId="77777777" w:rsidR="006C5552" w:rsidRPr="001A5023" w:rsidRDefault="00E306D8" w:rsidP="00171139">
      <w:pPr>
        <w:pStyle w:val="a8"/>
        <w:numPr>
          <w:ilvl w:val="3"/>
          <w:numId w:val="75"/>
        </w:numPr>
      </w:pPr>
      <w:r w:rsidRPr="001A5023">
        <w:rPr>
          <w:rFonts w:hint="eastAsia"/>
        </w:rPr>
        <w:t>路樹、招牌倒塌等障礙物清除之救災機具、車輛進行保養維護</w:t>
      </w:r>
    </w:p>
    <w:p w14:paraId="0A8111AC" w14:textId="77777777" w:rsidR="00141F66" w:rsidRPr="001A5023" w:rsidRDefault="00E306D8" w:rsidP="00171139">
      <w:pPr>
        <w:pStyle w:val="a4"/>
        <w:numPr>
          <w:ilvl w:val="4"/>
          <w:numId w:val="12"/>
        </w:numPr>
      </w:pPr>
      <w:r w:rsidRPr="001A5023">
        <w:rPr>
          <w:rFonts w:hint="eastAsia"/>
        </w:rPr>
        <w:t>對策與措施</w:t>
      </w:r>
    </w:p>
    <w:p w14:paraId="148FA3BE" w14:textId="77777777" w:rsidR="000619B0" w:rsidRPr="001A5023" w:rsidRDefault="00E306D8" w:rsidP="006616C5">
      <w:pPr>
        <w:pStyle w:val="af2"/>
      </w:pPr>
      <w:r w:rsidRPr="001A5023">
        <w:rPr>
          <w:rFonts w:hint="eastAsia"/>
        </w:rPr>
        <w:t>應對本</w:t>
      </w:r>
      <w:r w:rsidR="00D5521A" w:rsidRPr="001A5023">
        <w:rPr>
          <w:rFonts w:hint="eastAsia"/>
        </w:rPr>
        <w:t>鄉</w:t>
      </w:r>
      <w:r w:rsidRPr="001A5023">
        <w:rPr>
          <w:rFonts w:hint="eastAsia"/>
        </w:rPr>
        <w:t>處理路樹、招牌倒塌等障礙物清除之救災機具、車輛進行保</w:t>
      </w:r>
      <w:r w:rsidRPr="001A5023">
        <w:rPr>
          <w:rFonts w:hint="eastAsia"/>
        </w:rPr>
        <w:lastRenderedPageBreak/>
        <w:t>養維護。</w:t>
      </w:r>
    </w:p>
    <w:p w14:paraId="65896299" w14:textId="77777777" w:rsidR="00141F66" w:rsidRPr="001A5023" w:rsidRDefault="00E306D8" w:rsidP="00171139">
      <w:pPr>
        <w:pStyle w:val="a4"/>
        <w:numPr>
          <w:ilvl w:val="4"/>
          <w:numId w:val="12"/>
        </w:numPr>
      </w:pPr>
      <w:r w:rsidRPr="001A5023">
        <w:rPr>
          <w:rFonts w:hint="eastAsia"/>
        </w:rPr>
        <w:t>辦理單位</w:t>
      </w:r>
    </w:p>
    <w:p w14:paraId="629878B9" w14:textId="77777777" w:rsidR="00141F66" w:rsidRPr="001A5023" w:rsidRDefault="00E306D8" w:rsidP="006616C5">
      <w:pPr>
        <w:pStyle w:val="af2"/>
      </w:pPr>
      <w:r w:rsidRPr="001A5023">
        <w:rPr>
          <w:rFonts w:hint="eastAsia"/>
        </w:rPr>
        <w:t>清潔隊</w:t>
      </w:r>
      <w:r w:rsidR="00FF36AF" w:rsidRPr="001A5023">
        <w:rPr>
          <w:rFonts w:hint="eastAsia"/>
        </w:rPr>
        <w:t>、工務課</w:t>
      </w:r>
      <w:r w:rsidR="006E5133" w:rsidRPr="001A5023">
        <w:rPr>
          <w:rFonts w:hint="eastAsia"/>
        </w:rPr>
        <w:t>。</w:t>
      </w:r>
    </w:p>
    <w:p w14:paraId="0E5C35B0" w14:textId="77777777" w:rsidR="006C5552" w:rsidRPr="001A5023" w:rsidRDefault="00E306D8" w:rsidP="001E3085">
      <w:pPr>
        <w:pStyle w:val="a8"/>
      </w:pPr>
      <w:r w:rsidRPr="001A5023">
        <w:rPr>
          <w:rFonts w:hint="eastAsia"/>
        </w:rPr>
        <w:t>道路災害搶險、搶通及復原工務開口合約</w:t>
      </w:r>
    </w:p>
    <w:p w14:paraId="02846AAC" w14:textId="77777777" w:rsidR="00141F66" w:rsidRPr="001A5023" w:rsidRDefault="00E306D8" w:rsidP="00171139">
      <w:pPr>
        <w:pStyle w:val="a4"/>
        <w:numPr>
          <w:ilvl w:val="4"/>
          <w:numId w:val="76"/>
        </w:numPr>
      </w:pPr>
      <w:r w:rsidRPr="001A5023">
        <w:rPr>
          <w:rFonts w:hint="eastAsia"/>
        </w:rPr>
        <w:t>對策與措施</w:t>
      </w:r>
    </w:p>
    <w:p w14:paraId="2CFCF1C5" w14:textId="77777777" w:rsidR="000619B0" w:rsidRPr="001A5023" w:rsidRDefault="00E306D8" w:rsidP="006616C5">
      <w:pPr>
        <w:pStyle w:val="af2"/>
      </w:pPr>
      <w:r w:rsidRPr="001A5023">
        <w:rPr>
          <w:rFonts w:hint="eastAsia"/>
        </w:rPr>
        <w:t>每年應定期訂定本鄉道路災害搶險、搶通及復原工務開口合約。</w:t>
      </w:r>
    </w:p>
    <w:p w14:paraId="7ED3EFA0" w14:textId="77777777" w:rsidR="00141F66" w:rsidRPr="001A5023" w:rsidRDefault="00E306D8" w:rsidP="00171139">
      <w:pPr>
        <w:pStyle w:val="a4"/>
        <w:numPr>
          <w:ilvl w:val="4"/>
          <w:numId w:val="76"/>
        </w:numPr>
      </w:pPr>
      <w:r w:rsidRPr="001A5023">
        <w:rPr>
          <w:rFonts w:hint="eastAsia"/>
        </w:rPr>
        <w:t>辦理單位</w:t>
      </w:r>
    </w:p>
    <w:p w14:paraId="239CD4E6" w14:textId="77777777" w:rsidR="00141F66" w:rsidRPr="001A5023" w:rsidRDefault="00E306D8" w:rsidP="006616C5">
      <w:pPr>
        <w:pStyle w:val="af2"/>
      </w:pPr>
      <w:r w:rsidRPr="001A5023">
        <w:rPr>
          <w:rFonts w:hint="eastAsia"/>
        </w:rPr>
        <w:t>工務課</w:t>
      </w:r>
      <w:r w:rsidR="005C0BC4" w:rsidRPr="001A5023">
        <w:rPr>
          <w:rFonts w:hint="eastAsia"/>
        </w:rPr>
        <w:t>。</w:t>
      </w:r>
    </w:p>
    <w:p w14:paraId="52A03420" w14:textId="77777777" w:rsidR="006C5552" w:rsidRPr="001A5023" w:rsidRDefault="00E306D8" w:rsidP="001E3085">
      <w:pPr>
        <w:pStyle w:val="a6"/>
      </w:pPr>
      <w:bookmarkStart w:id="95" w:name="_Toc97038020"/>
      <w:r w:rsidRPr="001A5023">
        <w:rPr>
          <w:rFonts w:hint="eastAsia"/>
        </w:rPr>
        <w:t>災害防救演習、訓練</w:t>
      </w:r>
      <w:bookmarkEnd w:id="95"/>
    </w:p>
    <w:p w14:paraId="66FC8EC8" w14:textId="77777777" w:rsidR="006C5552" w:rsidRPr="001A5023" w:rsidRDefault="00E306D8" w:rsidP="00171139">
      <w:pPr>
        <w:pStyle w:val="a8"/>
        <w:numPr>
          <w:ilvl w:val="3"/>
          <w:numId w:val="77"/>
        </w:numPr>
      </w:pPr>
      <w:r w:rsidRPr="001A5023">
        <w:rPr>
          <w:rFonts w:hint="eastAsia"/>
        </w:rPr>
        <w:t>定期進行防救災宣導、訓練與演習</w:t>
      </w:r>
    </w:p>
    <w:p w14:paraId="01FE82B9" w14:textId="77777777" w:rsidR="00141F66" w:rsidRPr="001A5023" w:rsidRDefault="00E306D8" w:rsidP="00171139">
      <w:pPr>
        <w:pStyle w:val="a4"/>
        <w:numPr>
          <w:ilvl w:val="4"/>
          <w:numId w:val="13"/>
        </w:numPr>
      </w:pPr>
      <w:r w:rsidRPr="001A5023">
        <w:rPr>
          <w:rFonts w:hint="eastAsia"/>
        </w:rPr>
        <w:t>對策與措施</w:t>
      </w:r>
    </w:p>
    <w:p w14:paraId="1BE9B48C" w14:textId="77777777" w:rsidR="000619B0" w:rsidRDefault="00E306D8" w:rsidP="006616C5">
      <w:pPr>
        <w:pStyle w:val="af2"/>
        <w:numPr>
          <w:ilvl w:val="6"/>
          <w:numId w:val="194"/>
        </w:numPr>
        <w:ind w:left="1560"/>
      </w:pPr>
      <w:r w:rsidRPr="001A5023">
        <w:rPr>
          <w:rFonts w:hint="eastAsia"/>
        </w:rPr>
        <w:t>應配合中央、縣府及相關防救災業務單位定期進行防救災宣導、訓練與演習。</w:t>
      </w:r>
    </w:p>
    <w:p w14:paraId="6FC02152" w14:textId="77777777" w:rsidR="006616C5" w:rsidRPr="006616C5" w:rsidRDefault="006616C5" w:rsidP="006616C5">
      <w:pPr>
        <w:pStyle w:val="af2"/>
        <w:numPr>
          <w:ilvl w:val="6"/>
          <w:numId w:val="194"/>
        </w:numPr>
        <w:ind w:left="1560"/>
        <w:rPr>
          <w:highlight w:val="yellow"/>
        </w:rPr>
      </w:pPr>
      <w:r w:rsidRPr="006616C5">
        <w:rPr>
          <w:rFonts w:hint="eastAsia"/>
          <w:highlight w:val="yellow"/>
        </w:rPr>
        <w:t>應結合本鄉相關災害之權責機關、公用事業、民間團體、企業組織、居民、等共同參與訓練及演習，並邀集老人、外來人口、嬰幼兒、孕</w:t>
      </w:r>
      <w:r w:rsidRPr="006616C5">
        <w:rPr>
          <w:rFonts w:hint="eastAsia"/>
          <w:highlight w:val="yellow"/>
        </w:rPr>
        <w:t>(</w:t>
      </w:r>
      <w:r w:rsidRPr="006616C5">
        <w:rPr>
          <w:rFonts w:hint="eastAsia"/>
          <w:highlight w:val="yellow"/>
        </w:rPr>
        <w:t>產</w:t>
      </w:r>
      <w:r w:rsidRPr="006616C5">
        <w:rPr>
          <w:rFonts w:hint="eastAsia"/>
          <w:highlight w:val="yellow"/>
        </w:rPr>
        <w:t>)</w:t>
      </w:r>
      <w:r w:rsidRPr="006616C5">
        <w:rPr>
          <w:rFonts w:hint="eastAsia"/>
          <w:highlight w:val="yellow"/>
        </w:rPr>
        <w:t>婦、身心障礙者等災害避難弱勢族群參加，以提高動員演習之成效，達到宣導民眾之效果。</w:t>
      </w:r>
    </w:p>
    <w:p w14:paraId="38CB3C0D" w14:textId="77777777" w:rsidR="006616C5" w:rsidRPr="006616C5" w:rsidRDefault="006616C5" w:rsidP="006616C5">
      <w:pPr>
        <w:pStyle w:val="af2"/>
        <w:numPr>
          <w:ilvl w:val="6"/>
          <w:numId w:val="194"/>
        </w:numPr>
        <w:ind w:left="1560"/>
        <w:rPr>
          <w:highlight w:val="yellow"/>
        </w:rPr>
      </w:pPr>
      <w:r w:rsidRPr="006616C5">
        <w:rPr>
          <w:rFonts w:hint="eastAsia"/>
          <w:highlight w:val="yellow"/>
        </w:rPr>
        <w:t>應與相關公用事業機關（構）密切聯繫，實施大規模災害之模擬演習、訓練，強化應變處置能力；並於演練後檢討評估，供作災害防救之參考。</w:t>
      </w:r>
    </w:p>
    <w:p w14:paraId="67CBA2E6" w14:textId="77777777" w:rsidR="00141F66" w:rsidRPr="001A5023" w:rsidRDefault="00E306D8" w:rsidP="00171139">
      <w:pPr>
        <w:pStyle w:val="a4"/>
        <w:numPr>
          <w:ilvl w:val="4"/>
          <w:numId w:val="13"/>
        </w:numPr>
      </w:pPr>
      <w:r w:rsidRPr="001A5023">
        <w:rPr>
          <w:rFonts w:hint="eastAsia"/>
        </w:rPr>
        <w:t>辦理單位</w:t>
      </w:r>
    </w:p>
    <w:p w14:paraId="0A354C24" w14:textId="77777777" w:rsidR="00141F66" w:rsidRPr="001A5023" w:rsidRDefault="00E306D8" w:rsidP="006616C5">
      <w:pPr>
        <w:pStyle w:val="af2"/>
      </w:pPr>
      <w:r w:rsidRPr="001A5023">
        <w:rPr>
          <w:rFonts w:hint="eastAsia"/>
        </w:rPr>
        <w:t>民政課、社會課、工務課、農經</w:t>
      </w:r>
      <w:r w:rsidR="005C0BC4" w:rsidRPr="001A5023">
        <w:rPr>
          <w:rFonts w:hint="eastAsia"/>
        </w:rPr>
        <w:t>課</w:t>
      </w:r>
      <w:r w:rsidR="000C5DF4" w:rsidRPr="001A5023">
        <w:rPr>
          <w:rFonts w:hint="eastAsia"/>
        </w:rPr>
        <w:t>、清潔隊</w:t>
      </w:r>
      <w:r w:rsidR="005C0BC4" w:rsidRPr="001A5023">
        <w:rPr>
          <w:rFonts w:hint="eastAsia"/>
        </w:rPr>
        <w:t>。</w:t>
      </w:r>
    </w:p>
    <w:p w14:paraId="39B6BAD9" w14:textId="77777777" w:rsidR="006C5552" w:rsidRPr="001A5023" w:rsidRDefault="00E306D8" w:rsidP="001E3085">
      <w:pPr>
        <w:pStyle w:val="a8"/>
      </w:pPr>
      <w:r w:rsidRPr="001A5023">
        <w:rPr>
          <w:rFonts w:hint="eastAsia"/>
        </w:rPr>
        <w:t>提供社區居民防救災基本訓練</w:t>
      </w:r>
    </w:p>
    <w:p w14:paraId="322AF265" w14:textId="77777777" w:rsidR="00141F66" w:rsidRPr="001A5023" w:rsidRDefault="00E306D8" w:rsidP="00171139">
      <w:pPr>
        <w:pStyle w:val="a4"/>
        <w:numPr>
          <w:ilvl w:val="4"/>
          <w:numId w:val="96"/>
        </w:numPr>
      </w:pPr>
      <w:r w:rsidRPr="001A5023">
        <w:rPr>
          <w:rFonts w:hint="eastAsia"/>
        </w:rPr>
        <w:t>對策與措施</w:t>
      </w:r>
    </w:p>
    <w:p w14:paraId="34A1E52F" w14:textId="77777777" w:rsidR="000619B0" w:rsidRPr="001A5023" w:rsidRDefault="00E306D8" w:rsidP="006616C5">
      <w:pPr>
        <w:pStyle w:val="af2"/>
      </w:pPr>
      <w:r w:rsidRPr="001A5023">
        <w:rPr>
          <w:rFonts w:hint="eastAsia"/>
        </w:rPr>
        <w:t>配合防災社區實施計畫，提供社區居民防救災基本訓練。</w:t>
      </w:r>
    </w:p>
    <w:p w14:paraId="41E20368" w14:textId="77777777" w:rsidR="00141F66" w:rsidRPr="001A5023" w:rsidRDefault="00E306D8" w:rsidP="00171139">
      <w:pPr>
        <w:pStyle w:val="a4"/>
        <w:numPr>
          <w:ilvl w:val="4"/>
          <w:numId w:val="96"/>
        </w:numPr>
      </w:pPr>
      <w:r w:rsidRPr="001A5023">
        <w:rPr>
          <w:rFonts w:hint="eastAsia"/>
        </w:rPr>
        <w:t>辦理單位</w:t>
      </w:r>
    </w:p>
    <w:p w14:paraId="16A983A0" w14:textId="77777777" w:rsidR="00141F66" w:rsidRPr="001A5023" w:rsidRDefault="00E306D8" w:rsidP="006616C5">
      <w:pPr>
        <w:pStyle w:val="af2"/>
      </w:pPr>
      <w:r w:rsidRPr="001A5023">
        <w:rPr>
          <w:rFonts w:hint="eastAsia"/>
        </w:rPr>
        <w:t>民政課</w:t>
      </w:r>
      <w:r w:rsidR="00DF0EBC" w:rsidRPr="001A5023">
        <w:rPr>
          <w:rFonts w:hint="eastAsia"/>
        </w:rPr>
        <w:t>、社會課、農經課</w:t>
      </w:r>
      <w:r w:rsidRPr="001A5023">
        <w:rPr>
          <w:rFonts w:hint="eastAsia"/>
        </w:rPr>
        <w:t>。</w:t>
      </w:r>
    </w:p>
    <w:p w14:paraId="002B589C" w14:textId="77777777" w:rsidR="009E5E12" w:rsidRPr="001A5023" w:rsidRDefault="00E306D8" w:rsidP="001E3085">
      <w:pPr>
        <w:pStyle w:val="a6"/>
      </w:pPr>
      <w:bookmarkStart w:id="96" w:name="_Toc97038021"/>
      <w:r w:rsidRPr="001A5023">
        <w:rPr>
          <w:rFonts w:hint="eastAsia"/>
        </w:rPr>
        <w:lastRenderedPageBreak/>
        <w:t>特別災害之整備對策</w:t>
      </w:r>
      <w:bookmarkEnd w:id="96"/>
    </w:p>
    <w:p w14:paraId="19F31717" w14:textId="77777777" w:rsidR="00464BD6" w:rsidRPr="001A5023" w:rsidRDefault="00E306D8" w:rsidP="00171139">
      <w:pPr>
        <w:pStyle w:val="a8"/>
        <w:numPr>
          <w:ilvl w:val="3"/>
          <w:numId w:val="78"/>
        </w:numPr>
      </w:pPr>
      <w:r w:rsidRPr="001A5023">
        <w:rPr>
          <w:rFonts w:hint="eastAsia"/>
        </w:rPr>
        <w:t>毒性</w:t>
      </w:r>
      <w:r w:rsidR="00681B77" w:rsidRPr="001A5023">
        <w:rPr>
          <w:rFonts w:hint="eastAsia"/>
        </w:rPr>
        <w:t>及關注</w:t>
      </w:r>
      <w:r w:rsidRPr="001A5023">
        <w:rPr>
          <w:rFonts w:hint="eastAsia"/>
        </w:rPr>
        <w:t>化學物質災害</w:t>
      </w:r>
    </w:p>
    <w:p w14:paraId="1DC98C99" w14:textId="77777777" w:rsidR="00464BD6" w:rsidRPr="001A5023" w:rsidRDefault="00E306D8" w:rsidP="00171139">
      <w:pPr>
        <w:pStyle w:val="a4"/>
        <w:numPr>
          <w:ilvl w:val="4"/>
          <w:numId w:val="97"/>
        </w:numPr>
      </w:pPr>
      <w:r w:rsidRPr="001A5023">
        <w:rPr>
          <w:rFonts w:hint="eastAsia"/>
        </w:rPr>
        <w:t>對策與措施</w:t>
      </w:r>
    </w:p>
    <w:p w14:paraId="5823971D" w14:textId="77777777" w:rsidR="00931F7B" w:rsidRPr="001A5023" w:rsidRDefault="00E306D8" w:rsidP="006616C5">
      <w:pPr>
        <w:pStyle w:val="af2"/>
        <w:numPr>
          <w:ilvl w:val="0"/>
          <w:numId w:val="195"/>
        </w:numPr>
        <w:ind w:left="1560"/>
      </w:pPr>
      <w:r w:rsidRPr="001A5023">
        <w:rPr>
          <w:rFonts w:hint="eastAsia"/>
        </w:rPr>
        <w:t>配合縣府及毒性</w:t>
      </w:r>
      <w:r w:rsidR="00681B77" w:rsidRPr="001A5023">
        <w:rPr>
          <w:rFonts w:hint="eastAsia"/>
        </w:rPr>
        <w:t>及關注</w:t>
      </w:r>
      <w:r w:rsidRPr="001A5023">
        <w:rPr>
          <w:rFonts w:hint="eastAsia"/>
        </w:rPr>
        <w:t>化學物質災害應變諮詢中心建立各廠場災害應變查詢系統。</w:t>
      </w:r>
    </w:p>
    <w:p w14:paraId="6869152A" w14:textId="77777777" w:rsidR="00931F7B" w:rsidRPr="001A5023" w:rsidRDefault="00E306D8" w:rsidP="006616C5">
      <w:pPr>
        <w:pStyle w:val="af2"/>
        <w:numPr>
          <w:ilvl w:val="0"/>
          <w:numId w:val="195"/>
        </w:numPr>
        <w:ind w:left="1560"/>
      </w:pPr>
      <w:r w:rsidRPr="001A5023">
        <w:rPr>
          <w:rFonts w:hint="eastAsia"/>
        </w:rPr>
        <w:t>應配合中央、縣府及相關災害業務權責單位蒐集毒災應變相關資訊，整合毒性</w:t>
      </w:r>
      <w:r w:rsidR="00646D3D" w:rsidRPr="001A5023">
        <w:rPr>
          <w:rFonts w:hint="eastAsia"/>
        </w:rPr>
        <w:t>及關注</w:t>
      </w:r>
      <w:r w:rsidRPr="001A5023">
        <w:rPr>
          <w:rFonts w:hint="eastAsia"/>
        </w:rPr>
        <w:t>化學物質運作廠場防救基本資料。</w:t>
      </w:r>
    </w:p>
    <w:p w14:paraId="225DE019" w14:textId="77777777" w:rsidR="00464BD6" w:rsidRPr="001A5023" w:rsidRDefault="00E306D8" w:rsidP="00171139">
      <w:pPr>
        <w:pStyle w:val="a4"/>
        <w:numPr>
          <w:ilvl w:val="4"/>
          <w:numId w:val="97"/>
        </w:numPr>
      </w:pPr>
      <w:r w:rsidRPr="001A5023">
        <w:rPr>
          <w:rFonts w:hint="eastAsia"/>
        </w:rPr>
        <w:t>辦理單位</w:t>
      </w:r>
    </w:p>
    <w:p w14:paraId="066AF1E2" w14:textId="77777777" w:rsidR="008D7974" w:rsidRPr="001A5023" w:rsidRDefault="00E306D8" w:rsidP="006616C5">
      <w:pPr>
        <w:pStyle w:val="af2"/>
      </w:pPr>
      <w:r w:rsidRPr="001A5023">
        <w:rPr>
          <w:rFonts w:hint="eastAsia"/>
        </w:rPr>
        <w:t>清潔隊、農經課。</w:t>
      </w:r>
    </w:p>
    <w:p w14:paraId="4FCE1390" w14:textId="77777777" w:rsidR="00464BD6" w:rsidRPr="001A5023" w:rsidRDefault="00E306D8" w:rsidP="001E3085">
      <w:pPr>
        <w:pStyle w:val="a8"/>
      </w:pPr>
      <w:r w:rsidRPr="001A5023">
        <w:rPr>
          <w:rFonts w:hint="eastAsia"/>
        </w:rPr>
        <w:t>生物病原災害</w:t>
      </w:r>
    </w:p>
    <w:p w14:paraId="2FD15873" w14:textId="77777777" w:rsidR="00464BD6" w:rsidRPr="001A5023" w:rsidRDefault="00E306D8" w:rsidP="00171139">
      <w:pPr>
        <w:pStyle w:val="a4"/>
        <w:numPr>
          <w:ilvl w:val="4"/>
          <w:numId w:val="79"/>
        </w:numPr>
      </w:pPr>
      <w:r w:rsidRPr="001A5023">
        <w:rPr>
          <w:rFonts w:hint="eastAsia"/>
        </w:rPr>
        <w:t>對策與措施</w:t>
      </w:r>
    </w:p>
    <w:p w14:paraId="0D3B0527" w14:textId="77777777" w:rsidR="0069474C" w:rsidRPr="001A5023" w:rsidRDefault="00E306D8" w:rsidP="00D20855">
      <w:pPr>
        <w:pStyle w:val="a5"/>
        <w:numPr>
          <w:ilvl w:val="6"/>
          <w:numId w:val="17"/>
        </w:numPr>
      </w:pPr>
      <w:r w:rsidRPr="001A5023">
        <w:rPr>
          <w:rFonts w:hint="eastAsia"/>
        </w:rPr>
        <w:t>災情蒐集通報</w:t>
      </w:r>
    </w:p>
    <w:p w14:paraId="2C4166B0" w14:textId="77777777" w:rsidR="0069474C" w:rsidRPr="001A5023" w:rsidRDefault="00E306D8" w:rsidP="00171139">
      <w:pPr>
        <w:pStyle w:val="affa"/>
        <w:numPr>
          <w:ilvl w:val="0"/>
          <w:numId w:val="38"/>
        </w:numPr>
      </w:pPr>
      <w:r w:rsidRPr="001A5023">
        <w:rPr>
          <w:rFonts w:hint="eastAsia"/>
        </w:rPr>
        <w:t>加強監視通報系統，建立生物病原災害通報警示機制</w:t>
      </w:r>
    </w:p>
    <w:p w14:paraId="640D2648" w14:textId="77777777" w:rsidR="0069474C" w:rsidRPr="001A5023" w:rsidRDefault="00E306D8" w:rsidP="00171139">
      <w:pPr>
        <w:pStyle w:val="affa"/>
        <w:numPr>
          <w:ilvl w:val="0"/>
          <w:numId w:val="38"/>
        </w:numPr>
      </w:pPr>
      <w:r w:rsidRPr="001A5023">
        <w:rPr>
          <w:rFonts w:hint="eastAsia"/>
        </w:rPr>
        <w:t>研判流行發生之可能性，必要時請求上級單位疫情調查組織實地查訪，以早期偵測是否發生流行，即時掌握異常狀況</w:t>
      </w:r>
    </w:p>
    <w:p w14:paraId="678288C5" w14:textId="77777777" w:rsidR="0069474C" w:rsidRPr="001A5023" w:rsidRDefault="00E306D8" w:rsidP="00171139">
      <w:pPr>
        <w:pStyle w:val="affa"/>
        <w:numPr>
          <w:ilvl w:val="0"/>
          <w:numId w:val="38"/>
        </w:numPr>
      </w:pPr>
      <w:r w:rsidRPr="001A5023">
        <w:rPr>
          <w:rFonts w:hint="eastAsia"/>
        </w:rPr>
        <w:t>掌握各項傳染病疫情，並向相關權責單位通報</w:t>
      </w:r>
    </w:p>
    <w:p w14:paraId="15C5EDFF" w14:textId="77777777" w:rsidR="0069474C" w:rsidRPr="001A5023" w:rsidRDefault="00E306D8" w:rsidP="00D20855">
      <w:pPr>
        <w:pStyle w:val="a5"/>
      </w:pPr>
      <w:r w:rsidRPr="001A5023">
        <w:rPr>
          <w:rFonts w:hint="eastAsia"/>
        </w:rPr>
        <w:t>避難收容與消毒防疫措施</w:t>
      </w:r>
    </w:p>
    <w:p w14:paraId="65480FD9" w14:textId="77777777" w:rsidR="00931F7B" w:rsidRPr="001A5023" w:rsidRDefault="00E306D8" w:rsidP="00171139">
      <w:pPr>
        <w:pStyle w:val="affa"/>
        <w:numPr>
          <w:ilvl w:val="0"/>
          <w:numId w:val="39"/>
        </w:numPr>
      </w:pPr>
      <w:r w:rsidRPr="001A5023">
        <w:rPr>
          <w:rFonts w:hint="eastAsia"/>
        </w:rPr>
        <w:t>應考量生物病原災害、人口分布，規劃設立緊急收容場所作為可能病例接觸者之收容。</w:t>
      </w:r>
    </w:p>
    <w:p w14:paraId="1894EB39" w14:textId="77777777" w:rsidR="00931F7B" w:rsidRPr="001A5023" w:rsidRDefault="00E306D8" w:rsidP="00171139">
      <w:pPr>
        <w:pStyle w:val="affa"/>
        <w:numPr>
          <w:ilvl w:val="0"/>
          <w:numId w:val="39"/>
        </w:numPr>
      </w:pPr>
      <w:r w:rsidRPr="001A5023">
        <w:rPr>
          <w:rFonts w:hint="eastAsia"/>
        </w:rPr>
        <w:t>為有效緊急疏散、收容安置災民，應訂定</w:t>
      </w:r>
      <w:r w:rsidR="000C5DF4" w:rsidRPr="001A5023">
        <w:rPr>
          <w:rFonts w:hint="eastAsia"/>
        </w:rPr>
        <w:t>本鄉緊急</w:t>
      </w:r>
      <w:r w:rsidRPr="001A5023">
        <w:rPr>
          <w:rFonts w:hint="eastAsia"/>
        </w:rPr>
        <w:t>疏散、避難收容計畫，該計畫需涵蓋：規劃避難收容所開設時機、作業程序。</w:t>
      </w:r>
    </w:p>
    <w:p w14:paraId="2410B90F" w14:textId="77777777" w:rsidR="00931F7B" w:rsidRPr="001A5023" w:rsidRDefault="00E306D8" w:rsidP="00171139">
      <w:pPr>
        <w:pStyle w:val="affa"/>
        <w:numPr>
          <w:ilvl w:val="0"/>
          <w:numId w:val="39"/>
        </w:numPr>
      </w:pPr>
      <w:r w:rsidRPr="001A5023">
        <w:rPr>
          <w:rFonts w:hint="eastAsia"/>
        </w:rPr>
        <w:t>應配合中央、縣府及相關災害業務權責單位加強已除污之生物病原污染物及非生物病原污染物之廢棄物清理、環境消毒及飲用水質抽驗等事項。</w:t>
      </w:r>
    </w:p>
    <w:p w14:paraId="309835A3" w14:textId="77777777" w:rsidR="004D4637" w:rsidRPr="001A5023" w:rsidRDefault="00E306D8" w:rsidP="00171139">
      <w:pPr>
        <w:pStyle w:val="affa"/>
        <w:numPr>
          <w:ilvl w:val="0"/>
          <w:numId w:val="39"/>
        </w:numPr>
      </w:pPr>
      <w:r w:rsidRPr="001A5023">
        <w:rPr>
          <w:rFonts w:hint="eastAsia"/>
        </w:rPr>
        <w:t>規劃地區防救政策、業務計畫、協調病源防治等應變機制與作業程序。</w:t>
      </w:r>
    </w:p>
    <w:p w14:paraId="5A4E891A" w14:textId="77777777" w:rsidR="004D4637" w:rsidRPr="001A5023" w:rsidRDefault="00E306D8" w:rsidP="00171139">
      <w:pPr>
        <w:pStyle w:val="affa"/>
        <w:numPr>
          <w:ilvl w:val="0"/>
          <w:numId w:val="39"/>
        </w:numPr>
      </w:pPr>
      <w:r w:rsidRPr="001A5023">
        <w:rPr>
          <w:rFonts w:hint="eastAsia"/>
        </w:rPr>
        <w:t>加強相關業務人員、民眾防災應變教育訓練及演練。</w:t>
      </w:r>
    </w:p>
    <w:p w14:paraId="11EE90F3" w14:textId="77777777" w:rsidR="00464BD6" w:rsidRPr="001A5023" w:rsidRDefault="00E306D8" w:rsidP="00171139">
      <w:pPr>
        <w:pStyle w:val="a4"/>
        <w:numPr>
          <w:ilvl w:val="4"/>
          <w:numId w:val="79"/>
        </w:numPr>
      </w:pPr>
      <w:r w:rsidRPr="001A5023">
        <w:rPr>
          <w:rFonts w:hint="eastAsia"/>
        </w:rPr>
        <w:t>辦理單位</w:t>
      </w:r>
    </w:p>
    <w:p w14:paraId="083B8057" w14:textId="77777777" w:rsidR="00464BD6" w:rsidRPr="001A5023" w:rsidRDefault="00E306D8" w:rsidP="006616C5">
      <w:pPr>
        <w:pStyle w:val="af2"/>
      </w:pPr>
      <w:r w:rsidRPr="001A5023">
        <w:rPr>
          <w:rFonts w:hint="eastAsia"/>
        </w:rPr>
        <w:lastRenderedPageBreak/>
        <w:t>衛生所、社會課、民政課、農經</w:t>
      </w:r>
      <w:r w:rsidR="00931F7B" w:rsidRPr="001A5023">
        <w:rPr>
          <w:rFonts w:hint="eastAsia"/>
        </w:rPr>
        <w:t>課、清潔隊。</w:t>
      </w:r>
    </w:p>
    <w:p w14:paraId="6DB736B6" w14:textId="77777777" w:rsidR="00464BD6" w:rsidRPr="001A5023" w:rsidRDefault="00E306D8" w:rsidP="001E3085">
      <w:pPr>
        <w:pStyle w:val="a8"/>
      </w:pPr>
      <w:r w:rsidRPr="001A5023">
        <w:rPr>
          <w:rFonts w:hint="eastAsia"/>
        </w:rPr>
        <w:t>輻射災害</w:t>
      </w:r>
    </w:p>
    <w:p w14:paraId="28BACB4C" w14:textId="77777777" w:rsidR="00464BD6" w:rsidRPr="001A5023" w:rsidRDefault="00E306D8" w:rsidP="00171139">
      <w:pPr>
        <w:pStyle w:val="a4"/>
        <w:numPr>
          <w:ilvl w:val="4"/>
          <w:numId w:val="80"/>
        </w:numPr>
      </w:pPr>
      <w:r w:rsidRPr="001A5023">
        <w:rPr>
          <w:rFonts w:hint="eastAsia"/>
        </w:rPr>
        <w:t>對策與措施</w:t>
      </w:r>
    </w:p>
    <w:p w14:paraId="2115DABC" w14:textId="77777777" w:rsidR="006C34A6" w:rsidRPr="001A5023" w:rsidRDefault="00E306D8" w:rsidP="00D20855">
      <w:pPr>
        <w:pStyle w:val="a5"/>
        <w:numPr>
          <w:ilvl w:val="6"/>
          <w:numId w:val="57"/>
        </w:numPr>
      </w:pPr>
      <w:r w:rsidRPr="001A5023">
        <w:rPr>
          <w:rFonts w:hint="eastAsia"/>
        </w:rPr>
        <w:t>整備各項所需民生物資</w:t>
      </w:r>
    </w:p>
    <w:p w14:paraId="5E7513A5" w14:textId="77777777" w:rsidR="006C34A6" w:rsidRPr="001A5023" w:rsidRDefault="00E306D8" w:rsidP="001C49DD">
      <w:pPr>
        <w:pStyle w:val="affa"/>
      </w:pPr>
      <w:r w:rsidRPr="001A5023">
        <w:rPr>
          <w:rFonts w:hint="eastAsia"/>
        </w:rPr>
        <w:t>針對在輻射災害發生，若需進行民眾收容安置時，應提供給民眾的物資進行整備工作，包含民生物資與一般生活用品等。</w:t>
      </w:r>
    </w:p>
    <w:p w14:paraId="4C7F875E" w14:textId="77777777" w:rsidR="006C34A6" w:rsidRPr="001A5023" w:rsidRDefault="00E306D8" w:rsidP="00D20855">
      <w:pPr>
        <w:pStyle w:val="a5"/>
        <w:numPr>
          <w:ilvl w:val="6"/>
          <w:numId w:val="57"/>
        </w:numPr>
      </w:pPr>
      <w:r w:rsidRPr="001A5023">
        <w:rPr>
          <w:rFonts w:hint="eastAsia"/>
        </w:rPr>
        <w:t>確保避難收容處所之設備與設施</w:t>
      </w:r>
    </w:p>
    <w:p w14:paraId="5379069A" w14:textId="77777777" w:rsidR="006C34A6" w:rsidRPr="001A5023" w:rsidRDefault="00E306D8" w:rsidP="001C49DD">
      <w:pPr>
        <w:pStyle w:val="affa"/>
      </w:pPr>
      <w:r w:rsidRPr="001A5023">
        <w:rPr>
          <w:rFonts w:hint="eastAsia"/>
        </w:rPr>
        <w:t>針對預先規劃的避難收容處所進行檢視，確保其有足夠的設備、設施、物資，以供暫時避難的民眾使用。</w:t>
      </w:r>
    </w:p>
    <w:p w14:paraId="64FF1989" w14:textId="77777777" w:rsidR="006C34A6" w:rsidRPr="001A5023" w:rsidRDefault="00E306D8" w:rsidP="00D20855">
      <w:pPr>
        <w:pStyle w:val="a5"/>
        <w:numPr>
          <w:ilvl w:val="6"/>
          <w:numId w:val="57"/>
        </w:numPr>
      </w:pPr>
      <w:r w:rsidRPr="001A5023">
        <w:rPr>
          <w:rFonts w:hint="eastAsia"/>
        </w:rPr>
        <w:t>擬訂民政廣播系統與疏散撤離機制</w:t>
      </w:r>
    </w:p>
    <w:p w14:paraId="29838393" w14:textId="77777777" w:rsidR="004D4637" w:rsidRPr="001A5023" w:rsidRDefault="00E306D8" w:rsidP="001C49DD">
      <w:pPr>
        <w:pStyle w:val="affa"/>
      </w:pPr>
      <w:r w:rsidRPr="001A5023">
        <w:rPr>
          <w:rFonts w:hint="eastAsia"/>
        </w:rPr>
        <w:t>配合縣府協助各村設置民政廣播系統。在發生嚴重的核災事故後，需進行廣播與警報，其所需的廣播設備、編組人力、車輛，以及疏散撤離的路線等，應先依避難收容處所擇定位址先行進行規劃，方能在事故發生的第一時間採取行動。可透過村長熱線電話（市話或手機）、本所發話機管理器或南投縣災害應變中心專用電腦及電話等方式，執行廣播，發布預警警報與相關之應變行動指示。</w:t>
      </w:r>
    </w:p>
    <w:p w14:paraId="355B59F9" w14:textId="77777777" w:rsidR="00464BD6" w:rsidRPr="001A5023" w:rsidRDefault="00E306D8" w:rsidP="00171139">
      <w:pPr>
        <w:pStyle w:val="a4"/>
        <w:numPr>
          <w:ilvl w:val="4"/>
          <w:numId w:val="80"/>
        </w:numPr>
      </w:pPr>
      <w:r w:rsidRPr="001A5023">
        <w:rPr>
          <w:rFonts w:hint="eastAsia"/>
        </w:rPr>
        <w:t>辦理單位</w:t>
      </w:r>
    </w:p>
    <w:p w14:paraId="0C976872" w14:textId="77777777" w:rsidR="00464BD6" w:rsidRPr="001A5023" w:rsidRDefault="00E306D8" w:rsidP="006616C5">
      <w:pPr>
        <w:pStyle w:val="af2"/>
      </w:pPr>
      <w:r w:rsidRPr="001A5023">
        <w:rPr>
          <w:rFonts w:hint="eastAsia"/>
        </w:rPr>
        <w:t>民政課、秘書室</w:t>
      </w:r>
      <w:r w:rsidR="00650FA6" w:rsidRPr="001A5023">
        <w:rPr>
          <w:rFonts w:hint="eastAsia"/>
        </w:rPr>
        <w:t>、社會課</w:t>
      </w:r>
      <w:r w:rsidRPr="001A5023">
        <w:rPr>
          <w:rFonts w:hint="eastAsia"/>
        </w:rPr>
        <w:t>。</w:t>
      </w:r>
    </w:p>
    <w:p w14:paraId="278E9FBA" w14:textId="77777777" w:rsidR="00464BD6" w:rsidRPr="001A5023" w:rsidRDefault="00464BD6" w:rsidP="004C3976">
      <w:pPr>
        <w:pStyle w:val="ae"/>
      </w:pPr>
    </w:p>
    <w:p w14:paraId="259272E5" w14:textId="77777777" w:rsidR="00D342C4" w:rsidRPr="001A5023" w:rsidRDefault="00D342C4" w:rsidP="001E3085">
      <w:pPr>
        <w:pStyle w:val="a6"/>
        <w:numPr>
          <w:ilvl w:val="0"/>
          <w:numId w:val="0"/>
        </w:numPr>
        <w:ind w:left="340"/>
        <w:sectPr w:rsidR="00D342C4" w:rsidRPr="001A5023" w:rsidSect="005F6DB5">
          <w:footerReference w:type="default" r:id="rId27"/>
          <w:pgSz w:w="11906" w:h="16838"/>
          <w:pgMar w:top="1440" w:right="1800" w:bottom="1440" w:left="1800" w:header="851" w:footer="992" w:gutter="0"/>
          <w:pgNumType w:start="1"/>
          <w:cols w:space="425"/>
          <w:docGrid w:type="lines" w:linePitch="360"/>
        </w:sectPr>
      </w:pPr>
    </w:p>
    <w:p w14:paraId="7E4E8A3D" w14:textId="77777777" w:rsidR="00C012D9" w:rsidRPr="001A5023" w:rsidRDefault="00E306D8" w:rsidP="00C777E2">
      <w:pPr>
        <w:pStyle w:val="a1"/>
      </w:pPr>
      <w:bookmarkStart w:id="97" w:name="_Toc97038022"/>
      <w:r w:rsidRPr="001A5023">
        <w:rPr>
          <w:rFonts w:hint="eastAsia"/>
        </w:rPr>
        <w:lastRenderedPageBreak/>
        <w:t>緊急應變對策</w:t>
      </w:r>
      <w:bookmarkEnd w:id="97"/>
    </w:p>
    <w:p w14:paraId="261A3834" w14:textId="77777777" w:rsidR="00B95620" w:rsidRPr="001A5023" w:rsidRDefault="00E306D8" w:rsidP="00171139">
      <w:pPr>
        <w:pStyle w:val="a6"/>
        <w:numPr>
          <w:ilvl w:val="2"/>
          <w:numId w:val="157"/>
        </w:numPr>
      </w:pPr>
      <w:bookmarkStart w:id="98" w:name="_Toc97038023"/>
      <w:r w:rsidRPr="001A5023">
        <w:rPr>
          <w:rFonts w:hint="eastAsia"/>
        </w:rPr>
        <w:t>緊急應變體制</w:t>
      </w:r>
      <w:bookmarkEnd w:id="98"/>
    </w:p>
    <w:p w14:paraId="56EAE80C" w14:textId="77777777" w:rsidR="00B95620" w:rsidRPr="001A5023" w:rsidRDefault="00E306D8" w:rsidP="00171139">
      <w:pPr>
        <w:pStyle w:val="a8"/>
        <w:numPr>
          <w:ilvl w:val="3"/>
          <w:numId w:val="81"/>
        </w:numPr>
      </w:pPr>
      <w:r w:rsidRPr="001A5023">
        <w:rPr>
          <w:rFonts w:hint="eastAsia"/>
        </w:rPr>
        <w:t>災害應變中心開設</w:t>
      </w:r>
    </w:p>
    <w:p w14:paraId="0CD5074E" w14:textId="77777777" w:rsidR="00141F66" w:rsidRPr="001A5023" w:rsidRDefault="00E306D8" w:rsidP="00171139">
      <w:pPr>
        <w:pStyle w:val="a4"/>
        <w:numPr>
          <w:ilvl w:val="4"/>
          <w:numId w:val="14"/>
        </w:numPr>
      </w:pPr>
      <w:r w:rsidRPr="001A5023">
        <w:rPr>
          <w:rFonts w:hint="eastAsia"/>
        </w:rPr>
        <w:t>對策與措施</w:t>
      </w:r>
    </w:p>
    <w:p w14:paraId="6385E0E0" w14:textId="77777777" w:rsidR="005C0BC4" w:rsidRPr="001A5023" w:rsidRDefault="00E306D8" w:rsidP="006616C5">
      <w:pPr>
        <w:pStyle w:val="af2"/>
      </w:pPr>
      <w:r w:rsidRPr="001A5023">
        <w:rPr>
          <w:rFonts w:hint="eastAsia"/>
        </w:rPr>
        <w:t>公所應在災害發生或有災害發生之虞時，依據災害應變中心成立時機、程序及編組作業要點，開設災害應變中心，</w:t>
      </w:r>
      <w:r w:rsidR="003C6F2D" w:rsidRPr="001A5023">
        <w:rPr>
          <w:rFonts w:hint="eastAsia"/>
        </w:rPr>
        <w:t>本鄉</w:t>
      </w:r>
      <w:r w:rsidRPr="001A5023">
        <w:rPr>
          <w:rFonts w:hint="eastAsia"/>
        </w:rPr>
        <w:t>應變體制主要是作為地方上緊急事件處理的橋梁，在緊急應變中協助蒐集災情，小規模災情處理、以及大規模災情通報給縣市或相關權責單位作最優先的處理。</w:t>
      </w:r>
    </w:p>
    <w:p w14:paraId="2210CB4B" w14:textId="77777777" w:rsidR="00141F66" w:rsidRPr="001A5023" w:rsidRDefault="00E306D8" w:rsidP="00171139">
      <w:pPr>
        <w:pStyle w:val="a4"/>
        <w:numPr>
          <w:ilvl w:val="4"/>
          <w:numId w:val="14"/>
        </w:numPr>
      </w:pPr>
      <w:r w:rsidRPr="001A5023">
        <w:rPr>
          <w:rFonts w:hint="eastAsia"/>
        </w:rPr>
        <w:t>辦理單位</w:t>
      </w:r>
    </w:p>
    <w:p w14:paraId="7953AE85" w14:textId="77777777" w:rsidR="00141F66" w:rsidRPr="001A5023" w:rsidRDefault="00E306D8" w:rsidP="006616C5">
      <w:pPr>
        <w:pStyle w:val="af2"/>
      </w:pPr>
      <w:r w:rsidRPr="001A5023">
        <w:rPr>
          <w:rFonts w:hint="eastAsia"/>
        </w:rPr>
        <w:t>民政課</w:t>
      </w:r>
    </w:p>
    <w:p w14:paraId="1A5B1FF3" w14:textId="77777777" w:rsidR="00B95620" w:rsidRPr="001A5023" w:rsidRDefault="00E306D8" w:rsidP="001E3085">
      <w:pPr>
        <w:pStyle w:val="a8"/>
      </w:pPr>
      <w:r w:rsidRPr="001A5023">
        <w:rPr>
          <w:rFonts w:hint="eastAsia"/>
        </w:rPr>
        <w:t>成立前進指揮所</w:t>
      </w:r>
    </w:p>
    <w:p w14:paraId="34E57C07" w14:textId="77777777" w:rsidR="00141F66" w:rsidRPr="001A5023" w:rsidRDefault="00E306D8" w:rsidP="00171139">
      <w:pPr>
        <w:pStyle w:val="a4"/>
        <w:numPr>
          <w:ilvl w:val="4"/>
          <w:numId w:val="154"/>
        </w:numPr>
      </w:pPr>
      <w:r w:rsidRPr="001A5023">
        <w:rPr>
          <w:rFonts w:hint="eastAsia"/>
        </w:rPr>
        <w:t>對策與措施</w:t>
      </w:r>
    </w:p>
    <w:p w14:paraId="62D3EEB5" w14:textId="77777777" w:rsidR="005C0BC4" w:rsidRPr="001A5023" w:rsidRDefault="00E306D8" w:rsidP="006616C5">
      <w:pPr>
        <w:pStyle w:val="af2"/>
      </w:pPr>
      <w:r w:rsidRPr="001A5023">
        <w:rPr>
          <w:rFonts w:hint="eastAsia"/>
        </w:rPr>
        <w:t>配合中央、縣府及相關防救災業務單位「災害前進指揮所」之設置，完成指揮權轉移，提供在地性之協助。</w:t>
      </w:r>
    </w:p>
    <w:p w14:paraId="7779919B" w14:textId="77777777" w:rsidR="00141F66" w:rsidRPr="001A5023" w:rsidRDefault="00E306D8" w:rsidP="00171139">
      <w:pPr>
        <w:pStyle w:val="a4"/>
        <w:numPr>
          <w:ilvl w:val="4"/>
          <w:numId w:val="154"/>
        </w:numPr>
      </w:pPr>
      <w:r w:rsidRPr="001A5023">
        <w:rPr>
          <w:rFonts w:hint="eastAsia"/>
        </w:rPr>
        <w:t>辦理單位</w:t>
      </w:r>
    </w:p>
    <w:p w14:paraId="0DD3F12E" w14:textId="77777777" w:rsidR="00141F66" w:rsidRPr="001A5023" w:rsidRDefault="00E306D8" w:rsidP="006616C5">
      <w:pPr>
        <w:pStyle w:val="af2"/>
      </w:pPr>
      <w:r w:rsidRPr="001A5023">
        <w:rPr>
          <w:rFonts w:hint="eastAsia"/>
        </w:rPr>
        <w:t>災害應變中心。</w:t>
      </w:r>
    </w:p>
    <w:p w14:paraId="16D82D95" w14:textId="77777777" w:rsidR="00A121EC" w:rsidRPr="001A5023" w:rsidRDefault="00E306D8" w:rsidP="001E3085">
      <w:pPr>
        <w:pStyle w:val="a6"/>
      </w:pPr>
      <w:bookmarkStart w:id="99" w:name="_Toc97038024"/>
      <w:r w:rsidRPr="001A5023">
        <w:rPr>
          <w:rFonts w:hint="eastAsia"/>
        </w:rPr>
        <w:t>災害預報及警戒資訊發佈、傳遞</w:t>
      </w:r>
      <w:bookmarkEnd w:id="99"/>
    </w:p>
    <w:p w14:paraId="7E59659F" w14:textId="77777777" w:rsidR="00A121EC" w:rsidRPr="001A5023" w:rsidRDefault="00E306D8" w:rsidP="00171139">
      <w:pPr>
        <w:pStyle w:val="a8"/>
        <w:numPr>
          <w:ilvl w:val="3"/>
          <w:numId w:val="82"/>
        </w:numPr>
      </w:pPr>
      <w:r w:rsidRPr="001A5023">
        <w:rPr>
          <w:rFonts w:hint="eastAsia"/>
        </w:rPr>
        <w:t>災害預報及警戒資訊接收</w:t>
      </w:r>
    </w:p>
    <w:p w14:paraId="469C8351" w14:textId="77777777" w:rsidR="00141F66" w:rsidRPr="001A5023" w:rsidRDefault="00E306D8" w:rsidP="00171139">
      <w:pPr>
        <w:pStyle w:val="a4"/>
        <w:numPr>
          <w:ilvl w:val="4"/>
          <w:numId w:val="154"/>
        </w:numPr>
      </w:pPr>
      <w:r w:rsidRPr="001A5023">
        <w:rPr>
          <w:rFonts w:hint="eastAsia"/>
        </w:rPr>
        <w:t>對策與措施</w:t>
      </w:r>
    </w:p>
    <w:p w14:paraId="7D668C52" w14:textId="77777777" w:rsidR="005C0BC4" w:rsidRPr="001A5023" w:rsidRDefault="00E306D8" w:rsidP="006616C5">
      <w:pPr>
        <w:pStyle w:val="af2"/>
      </w:pPr>
      <w:r w:rsidRPr="001A5023">
        <w:rPr>
          <w:rFonts w:hint="eastAsia"/>
        </w:rPr>
        <w:t>應接收中央、縣府及相關災害業務權責單位所發佈之本鄉相關災害警戒資訊，並透過會議、簡訊、傳真、</w:t>
      </w:r>
      <w:r w:rsidRPr="001A5023">
        <w:rPr>
          <w:rFonts w:hint="eastAsia"/>
        </w:rPr>
        <w:t>e-mail</w:t>
      </w:r>
      <w:r w:rsidRPr="001A5023">
        <w:rPr>
          <w:rFonts w:hint="eastAsia"/>
        </w:rPr>
        <w:t>、電話等傳達方式，在第一時間發送到所有相關人員手中。</w:t>
      </w:r>
    </w:p>
    <w:p w14:paraId="62221415" w14:textId="77777777" w:rsidR="00141F66" w:rsidRPr="001A5023" w:rsidRDefault="00E306D8" w:rsidP="00171139">
      <w:pPr>
        <w:pStyle w:val="a4"/>
        <w:numPr>
          <w:ilvl w:val="4"/>
          <w:numId w:val="154"/>
        </w:numPr>
      </w:pPr>
      <w:r w:rsidRPr="001A5023">
        <w:rPr>
          <w:rFonts w:hint="eastAsia"/>
        </w:rPr>
        <w:t>辦理單位</w:t>
      </w:r>
    </w:p>
    <w:p w14:paraId="506951DA" w14:textId="77777777" w:rsidR="00141F66" w:rsidRPr="001A5023" w:rsidRDefault="00E306D8" w:rsidP="006616C5">
      <w:pPr>
        <w:pStyle w:val="af2"/>
      </w:pPr>
      <w:r w:rsidRPr="001A5023">
        <w:rPr>
          <w:rFonts w:hint="eastAsia"/>
        </w:rPr>
        <w:t>民政課、農經課、工務課</w:t>
      </w:r>
      <w:r w:rsidR="005C0BC4" w:rsidRPr="001A5023">
        <w:rPr>
          <w:rFonts w:hint="eastAsia"/>
        </w:rPr>
        <w:t>。</w:t>
      </w:r>
    </w:p>
    <w:p w14:paraId="73760B6F" w14:textId="77777777" w:rsidR="00A121EC" w:rsidRPr="001A5023" w:rsidRDefault="00E306D8" w:rsidP="001E3085">
      <w:pPr>
        <w:pStyle w:val="a8"/>
      </w:pPr>
      <w:r w:rsidRPr="001A5023">
        <w:rPr>
          <w:rFonts w:hint="eastAsia"/>
        </w:rPr>
        <w:t>災害預報及警戒資訊傳遞</w:t>
      </w:r>
    </w:p>
    <w:p w14:paraId="12A1891A" w14:textId="77777777" w:rsidR="00141F66" w:rsidRPr="001A5023" w:rsidRDefault="00E306D8" w:rsidP="00171139">
      <w:pPr>
        <w:pStyle w:val="a4"/>
        <w:numPr>
          <w:ilvl w:val="4"/>
          <w:numId w:val="83"/>
        </w:numPr>
      </w:pPr>
      <w:r w:rsidRPr="001A5023">
        <w:rPr>
          <w:rFonts w:hint="eastAsia"/>
        </w:rPr>
        <w:t>對策與措施</w:t>
      </w:r>
    </w:p>
    <w:p w14:paraId="5A1573F3" w14:textId="77777777" w:rsidR="005C0BC4" w:rsidRPr="001A5023" w:rsidRDefault="00E306D8" w:rsidP="006616C5">
      <w:pPr>
        <w:pStyle w:val="af2"/>
      </w:pPr>
      <w:r w:rsidRPr="001A5023">
        <w:rPr>
          <w:rFonts w:hint="eastAsia"/>
        </w:rPr>
        <w:t>本鄉相關災害警戒資訊及經查通報之災情資訊應第一時間透過網路、</w:t>
      </w:r>
      <w:r w:rsidRPr="001A5023">
        <w:rPr>
          <w:rFonts w:hint="eastAsia"/>
        </w:rPr>
        <w:lastRenderedPageBreak/>
        <w:t>電話、廣播等方式發佈給民眾，使民眾有所防範。</w:t>
      </w:r>
    </w:p>
    <w:p w14:paraId="040E1263" w14:textId="77777777" w:rsidR="00141F66" w:rsidRPr="001A5023" w:rsidRDefault="00E306D8" w:rsidP="00171139">
      <w:pPr>
        <w:pStyle w:val="a4"/>
        <w:numPr>
          <w:ilvl w:val="4"/>
          <w:numId w:val="83"/>
        </w:numPr>
      </w:pPr>
      <w:r w:rsidRPr="001A5023">
        <w:rPr>
          <w:rFonts w:hint="eastAsia"/>
        </w:rPr>
        <w:t>辦理單位</w:t>
      </w:r>
    </w:p>
    <w:p w14:paraId="2AE42307" w14:textId="77777777" w:rsidR="00141F66" w:rsidRPr="001A5023" w:rsidRDefault="00E306D8" w:rsidP="006616C5">
      <w:pPr>
        <w:pStyle w:val="af2"/>
      </w:pPr>
      <w:r w:rsidRPr="001A5023">
        <w:rPr>
          <w:rFonts w:hint="eastAsia"/>
        </w:rPr>
        <w:t>災害應變中心。</w:t>
      </w:r>
    </w:p>
    <w:p w14:paraId="0D208CD4" w14:textId="77777777" w:rsidR="00A121EC" w:rsidRPr="001A5023" w:rsidRDefault="00E306D8" w:rsidP="001E3085">
      <w:pPr>
        <w:pStyle w:val="a6"/>
      </w:pPr>
      <w:bookmarkStart w:id="100" w:name="_Toc97038025"/>
      <w:r w:rsidRPr="001A5023">
        <w:rPr>
          <w:rFonts w:hint="eastAsia"/>
        </w:rPr>
        <w:t>疏散撤離命令下達</w:t>
      </w:r>
      <w:bookmarkEnd w:id="100"/>
    </w:p>
    <w:p w14:paraId="34C746DB" w14:textId="77777777" w:rsidR="000619B0" w:rsidRPr="001A5023" w:rsidRDefault="00E306D8" w:rsidP="00171139">
      <w:pPr>
        <w:pStyle w:val="a4"/>
        <w:numPr>
          <w:ilvl w:val="4"/>
          <w:numId w:val="98"/>
        </w:numPr>
      </w:pPr>
      <w:r w:rsidRPr="001A5023">
        <w:rPr>
          <w:rFonts w:hint="eastAsia"/>
        </w:rPr>
        <w:t>策略與措施</w:t>
      </w:r>
    </w:p>
    <w:p w14:paraId="5BF60EFB" w14:textId="77777777" w:rsidR="000619B0" w:rsidRPr="001A5023" w:rsidRDefault="00E306D8" w:rsidP="006616C5">
      <w:pPr>
        <w:pStyle w:val="af2"/>
      </w:pPr>
      <w:r w:rsidRPr="001A5023">
        <w:rPr>
          <w:rFonts w:hint="eastAsia"/>
        </w:rPr>
        <w:t>當接收中央、縣府、相關災害業務權責單位或災害應變中心研判下達之疏散避難指示，應立即透過電話、廣播等方式傳達疏散避難訊息給村里長及民眾，並調派人員進行疏散避難勸告或強制勸離。</w:t>
      </w:r>
    </w:p>
    <w:p w14:paraId="09A9A1B5" w14:textId="77777777" w:rsidR="000619B0" w:rsidRPr="001A5023" w:rsidRDefault="00E306D8" w:rsidP="00171139">
      <w:pPr>
        <w:pStyle w:val="a4"/>
        <w:numPr>
          <w:ilvl w:val="4"/>
          <w:numId w:val="98"/>
        </w:numPr>
      </w:pPr>
      <w:r w:rsidRPr="001A5023">
        <w:rPr>
          <w:rFonts w:hint="eastAsia"/>
        </w:rPr>
        <w:t>辦理單位</w:t>
      </w:r>
    </w:p>
    <w:p w14:paraId="4BAD4D28" w14:textId="77777777" w:rsidR="005C0BC4" w:rsidRPr="001A5023" w:rsidRDefault="00E306D8" w:rsidP="006616C5">
      <w:pPr>
        <w:pStyle w:val="af2"/>
      </w:pPr>
      <w:r w:rsidRPr="001A5023">
        <w:rPr>
          <w:rFonts w:hint="eastAsia"/>
        </w:rPr>
        <w:t>民政課、消防隊、</w:t>
      </w:r>
      <w:r w:rsidR="005C11FE" w:rsidRPr="001A5023">
        <w:rPr>
          <w:rFonts w:hint="eastAsia"/>
        </w:rPr>
        <w:t>分駐所</w:t>
      </w:r>
      <w:r w:rsidR="000619B0" w:rsidRPr="001A5023">
        <w:rPr>
          <w:rFonts w:hint="eastAsia"/>
        </w:rPr>
        <w:t>。</w:t>
      </w:r>
    </w:p>
    <w:p w14:paraId="5275DE68" w14:textId="77777777" w:rsidR="00A121EC" w:rsidRPr="001A5023" w:rsidRDefault="00E306D8" w:rsidP="001E3085">
      <w:pPr>
        <w:pStyle w:val="a6"/>
      </w:pPr>
      <w:bookmarkStart w:id="101" w:name="_Toc97038026"/>
      <w:r w:rsidRPr="001A5023">
        <w:rPr>
          <w:rFonts w:hint="eastAsia"/>
        </w:rPr>
        <w:t>避難收容與弱勢族群照護</w:t>
      </w:r>
      <w:bookmarkEnd w:id="101"/>
    </w:p>
    <w:p w14:paraId="0EE224AF" w14:textId="77777777" w:rsidR="00A121EC" w:rsidRPr="001A5023" w:rsidRDefault="00E306D8" w:rsidP="00171139">
      <w:pPr>
        <w:pStyle w:val="a8"/>
        <w:numPr>
          <w:ilvl w:val="3"/>
          <w:numId w:val="84"/>
        </w:numPr>
      </w:pPr>
      <w:r w:rsidRPr="001A5023">
        <w:rPr>
          <w:rFonts w:hint="eastAsia"/>
        </w:rPr>
        <w:t>設置臨時收容</w:t>
      </w:r>
      <w:r w:rsidRPr="001A5023">
        <w:rPr>
          <w:rFonts w:hint="eastAsia"/>
        </w:rPr>
        <w:t>(</w:t>
      </w:r>
      <w:r w:rsidRPr="001A5023">
        <w:rPr>
          <w:rFonts w:hint="eastAsia"/>
        </w:rPr>
        <w:t>善後處理場所</w:t>
      </w:r>
      <w:r w:rsidRPr="001A5023">
        <w:rPr>
          <w:rFonts w:hint="eastAsia"/>
        </w:rPr>
        <w:t>)</w:t>
      </w:r>
    </w:p>
    <w:p w14:paraId="14A60C71" w14:textId="77777777" w:rsidR="007A0FCF" w:rsidRPr="001A5023" w:rsidRDefault="00E306D8" w:rsidP="00171139">
      <w:pPr>
        <w:pStyle w:val="a4"/>
        <w:numPr>
          <w:ilvl w:val="4"/>
          <w:numId w:val="99"/>
        </w:numPr>
      </w:pPr>
      <w:r w:rsidRPr="001A5023">
        <w:rPr>
          <w:rFonts w:hint="eastAsia"/>
        </w:rPr>
        <w:t>對策與措施</w:t>
      </w:r>
    </w:p>
    <w:p w14:paraId="41380DBD" w14:textId="77777777" w:rsidR="007A0FCF" w:rsidRPr="001A5023" w:rsidRDefault="00E306D8" w:rsidP="006616C5">
      <w:pPr>
        <w:pStyle w:val="af2"/>
      </w:pPr>
      <w:r w:rsidRPr="001A5023">
        <w:rPr>
          <w:rFonts w:hint="eastAsia"/>
        </w:rPr>
        <w:t>配合中央、縣府及相關防救災業務單位「臨時收容</w:t>
      </w:r>
      <w:r w:rsidRPr="001A5023">
        <w:rPr>
          <w:rFonts w:hint="eastAsia"/>
        </w:rPr>
        <w:t>(</w:t>
      </w:r>
      <w:r w:rsidRPr="001A5023">
        <w:rPr>
          <w:rFonts w:hint="eastAsia"/>
        </w:rPr>
        <w:t>善後處理</w:t>
      </w:r>
      <w:r w:rsidR="008E35FE" w:rsidRPr="001A5023">
        <w:rPr>
          <w:rFonts w:hint="eastAsia"/>
          <w:color w:val="C00000"/>
        </w:rPr>
        <w:t>)</w:t>
      </w:r>
      <w:r w:rsidRPr="001A5023">
        <w:rPr>
          <w:rFonts w:hint="eastAsia"/>
        </w:rPr>
        <w:t>場所」之設置，提供在地性之協助。</w:t>
      </w:r>
    </w:p>
    <w:p w14:paraId="1E73D877" w14:textId="77777777" w:rsidR="007A0FCF" w:rsidRPr="001A5023" w:rsidRDefault="00E306D8" w:rsidP="00171139">
      <w:pPr>
        <w:pStyle w:val="a4"/>
        <w:numPr>
          <w:ilvl w:val="4"/>
          <w:numId w:val="99"/>
        </w:numPr>
      </w:pPr>
      <w:r w:rsidRPr="001A5023">
        <w:rPr>
          <w:rFonts w:hint="eastAsia"/>
        </w:rPr>
        <w:t>辦理單位</w:t>
      </w:r>
    </w:p>
    <w:p w14:paraId="5D4407AC" w14:textId="77777777" w:rsidR="007A0FCF" w:rsidRPr="001A5023" w:rsidRDefault="00E306D8" w:rsidP="006616C5">
      <w:pPr>
        <w:pStyle w:val="af2"/>
      </w:pPr>
      <w:r w:rsidRPr="001A5023">
        <w:rPr>
          <w:rFonts w:hint="eastAsia"/>
        </w:rPr>
        <w:t>社會課。</w:t>
      </w:r>
    </w:p>
    <w:p w14:paraId="15E74567" w14:textId="77777777" w:rsidR="005C0BC4" w:rsidRPr="001A5023" w:rsidRDefault="00E306D8" w:rsidP="001E3085">
      <w:pPr>
        <w:pStyle w:val="a8"/>
      </w:pPr>
      <w:r w:rsidRPr="001A5023">
        <w:rPr>
          <w:rFonts w:hint="eastAsia"/>
        </w:rPr>
        <w:t>開設避難收容所</w:t>
      </w:r>
    </w:p>
    <w:p w14:paraId="645E33D1" w14:textId="77777777" w:rsidR="007A0FCF" w:rsidRPr="001A5023" w:rsidRDefault="00E306D8" w:rsidP="00171139">
      <w:pPr>
        <w:pStyle w:val="a4"/>
        <w:numPr>
          <w:ilvl w:val="4"/>
          <w:numId w:val="85"/>
        </w:numPr>
      </w:pPr>
      <w:r w:rsidRPr="001A5023">
        <w:rPr>
          <w:rFonts w:hint="eastAsia"/>
        </w:rPr>
        <w:t>對策與措施</w:t>
      </w:r>
    </w:p>
    <w:p w14:paraId="0CF6C9FF" w14:textId="77777777" w:rsidR="007A0FCF" w:rsidRPr="001A5023" w:rsidRDefault="00E306D8" w:rsidP="006616C5">
      <w:pPr>
        <w:pStyle w:val="af2"/>
      </w:pPr>
      <w:r w:rsidRPr="001A5023">
        <w:rPr>
          <w:rFonts w:hint="eastAsia"/>
        </w:rPr>
        <w:t>疏散避難指示確定後，應依緊急疏散、避難收容計畫，開設避難收容所，需特別注意弱勢族群照護，並進行災民安置作業。</w:t>
      </w:r>
    </w:p>
    <w:p w14:paraId="72AFF2C8" w14:textId="77777777" w:rsidR="007A0FCF" w:rsidRPr="001A5023" w:rsidRDefault="00E306D8" w:rsidP="00171139">
      <w:pPr>
        <w:pStyle w:val="a4"/>
        <w:numPr>
          <w:ilvl w:val="4"/>
          <w:numId w:val="85"/>
        </w:numPr>
      </w:pPr>
      <w:r w:rsidRPr="001A5023">
        <w:rPr>
          <w:rFonts w:hint="eastAsia"/>
        </w:rPr>
        <w:t>辦理單位</w:t>
      </w:r>
    </w:p>
    <w:p w14:paraId="6301D6DE" w14:textId="77777777" w:rsidR="007A0FCF" w:rsidRPr="001A5023" w:rsidRDefault="00E306D8" w:rsidP="006616C5">
      <w:pPr>
        <w:pStyle w:val="af2"/>
      </w:pPr>
      <w:r w:rsidRPr="001A5023">
        <w:rPr>
          <w:rFonts w:hint="eastAsia"/>
        </w:rPr>
        <w:t>社會課。</w:t>
      </w:r>
    </w:p>
    <w:p w14:paraId="589CF85C" w14:textId="77777777" w:rsidR="005C0BC4" w:rsidRPr="001A5023" w:rsidRDefault="00E306D8" w:rsidP="001E3085">
      <w:pPr>
        <w:pStyle w:val="a8"/>
      </w:pPr>
      <w:r w:rsidRPr="001A5023">
        <w:rPr>
          <w:rFonts w:hint="eastAsia"/>
        </w:rPr>
        <w:t>通報安置情形</w:t>
      </w:r>
    </w:p>
    <w:p w14:paraId="18F0C8FA" w14:textId="77777777" w:rsidR="007A0FCF" w:rsidRPr="001A5023" w:rsidRDefault="00E306D8" w:rsidP="00171139">
      <w:pPr>
        <w:pStyle w:val="a4"/>
        <w:numPr>
          <w:ilvl w:val="4"/>
          <w:numId w:val="86"/>
        </w:numPr>
      </w:pPr>
      <w:r w:rsidRPr="001A5023">
        <w:rPr>
          <w:rFonts w:hint="eastAsia"/>
        </w:rPr>
        <w:t>對策與措施</w:t>
      </w:r>
    </w:p>
    <w:p w14:paraId="685AD358" w14:textId="77777777" w:rsidR="007A0FCF" w:rsidRPr="001A5023" w:rsidRDefault="00E306D8" w:rsidP="006616C5">
      <w:pPr>
        <w:pStyle w:val="af2"/>
      </w:pPr>
      <w:r w:rsidRPr="001A5023">
        <w:rPr>
          <w:rFonts w:hint="eastAsia"/>
        </w:rPr>
        <w:t>依災害情報蒐集及傳達計畫，將災民收容安置情形通報至本縣災害應變中心，以利採取相關災害應變措施。</w:t>
      </w:r>
    </w:p>
    <w:p w14:paraId="7F6ABD78" w14:textId="77777777" w:rsidR="007A0FCF" w:rsidRPr="001A5023" w:rsidRDefault="00E306D8" w:rsidP="00171139">
      <w:pPr>
        <w:pStyle w:val="a4"/>
        <w:numPr>
          <w:ilvl w:val="4"/>
          <w:numId w:val="86"/>
        </w:numPr>
      </w:pPr>
      <w:r w:rsidRPr="001A5023">
        <w:rPr>
          <w:rFonts w:hint="eastAsia"/>
        </w:rPr>
        <w:lastRenderedPageBreak/>
        <w:t>辦理單位</w:t>
      </w:r>
    </w:p>
    <w:p w14:paraId="3CF39104" w14:textId="77777777" w:rsidR="007A0FCF" w:rsidRPr="001A5023" w:rsidRDefault="00E306D8" w:rsidP="006616C5">
      <w:pPr>
        <w:pStyle w:val="af2"/>
      </w:pPr>
      <w:r w:rsidRPr="001A5023">
        <w:rPr>
          <w:rFonts w:hint="eastAsia"/>
        </w:rPr>
        <w:t>社會課。</w:t>
      </w:r>
    </w:p>
    <w:p w14:paraId="670F19FF" w14:textId="77777777" w:rsidR="005C0BC4" w:rsidRPr="001A5023" w:rsidRDefault="00E306D8" w:rsidP="001E3085">
      <w:pPr>
        <w:pStyle w:val="a6"/>
      </w:pPr>
      <w:bookmarkStart w:id="102" w:name="_Toc97038027"/>
      <w:r w:rsidRPr="001A5023">
        <w:rPr>
          <w:rFonts w:hint="eastAsia"/>
        </w:rPr>
        <w:t>救災物資之調度、供應</w:t>
      </w:r>
      <w:bookmarkEnd w:id="102"/>
    </w:p>
    <w:p w14:paraId="496539C8" w14:textId="77777777" w:rsidR="000619B0" w:rsidRPr="001A5023" w:rsidRDefault="00E306D8" w:rsidP="00171139">
      <w:pPr>
        <w:pStyle w:val="a8"/>
        <w:numPr>
          <w:ilvl w:val="3"/>
          <w:numId w:val="87"/>
        </w:numPr>
      </w:pPr>
      <w:r w:rsidRPr="001A5023">
        <w:rPr>
          <w:rFonts w:hint="eastAsia"/>
        </w:rPr>
        <w:t>依計畫調度、供應</w:t>
      </w:r>
    </w:p>
    <w:p w14:paraId="4B6687F2" w14:textId="77777777" w:rsidR="00601BDF" w:rsidRPr="001A5023" w:rsidRDefault="00E306D8" w:rsidP="00171139">
      <w:pPr>
        <w:pStyle w:val="a4"/>
        <w:numPr>
          <w:ilvl w:val="4"/>
          <w:numId w:val="100"/>
        </w:numPr>
      </w:pPr>
      <w:r w:rsidRPr="001A5023">
        <w:rPr>
          <w:rFonts w:hint="eastAsia"/>
        </w:rPr>
        <w:t>對策與措施</w:t>
      </w:r>
    </w:p>
    <w:p w14:paraId="377A2409" w14:textId="77777777" w:rsidR="00601BDF" w:rsidRPr="001A5023" w:rsidRDefault="00E306D8" w:rsidP="006616C5">
      <w:pPr>
        <w:pStyle w:val="af2"/>
      </w:pPr>
      <w:r w:rsidRPr="001A5023">
        <w:rPr>
          <w:rFonts w:hint="eastAsia"/>
        </w:rPr>
        <w:t>應依</w:t>
      </w:r>
      <w:r w:rsidR="00C51BCA" w:rsidRPr="001A5023">
        <w:rPr>
          <w:rFonts w:hint="eastAsia"/>
        </w:rPr>
        <w:t>鹿谷鄉</w:t>
      </w:r>
      <w:r w:rsidRPr="001A5023">
        <w:rPr>
          <w:rFonts w:hint="eastAsia"/>
        </w:rPr>
        <w:t>救災物資儲備與調度計畫調度供應災區民眾及避難收容所糧食、飲用水及維持民生必需品。</w:t>
      </w:r>
    </w:p>
    <w:p w14:paraId="63C52DEE" w14:textId="77777777" w:rsidR="00601BDF" w:rsidRPr="001A5023" w:rsidRDefault="00E306D8" w:rsidP="00171139">
      <w:pPr>
        <w:pStyle w:val="a4"/>
        <w:numPr>
          <w:ilvl w:val="4"/>
          <w:numId w:val="100"/>
        </w:numPr>
      </w:pPr>
      <w:r w:rsidRPr="001A5023">
        <w:rPr>
          <w:rFonts w:hint="eastAsia"/>
        </w:rPr>
        <w:t>辦理單位</w:t>
      </w:r>
    </w:p>
    <w:p w14:paraId="1E7FFA4D" w14:textId="77777777" w:rsidR="007A0FCF" w:rsidRPr="001A5023" w:rsidRDefault="00E306D8" w:rsidP="006616C5">
      <w:pPr>
        <w:pStyle w:val="af2"/>
      </w:pPr>
      <w:r w:rsidRPr="001A5023">
        <w:rPr>
          <w:rFonts w:hint="eastAsia"/>
        </w:rPr>
        <w:t>社會課</w:t>
      </w:r>
      <w:r w:rsidR="00601BDF" w:rsidRPr="001A5023">
        <w:rPr>
          <w:rFonts w:hint="eastAsia"/>
        </w:rPr>
        <w:t>。</w:t>
      </w:r>
    </w:p>
    <w:p w14:paraId="2EB21299" w14:textId="77777777" w:rsidR="007A0FCF" w:rsidRPr="001A5023" w:rsidRDefault="00E306D8" w:rsidP="001E3085">
      <w:pPr>
        <w:pStyle w:val="a8"/>
      </w:pPr>
      <w:r w:rsidRPr="001A5023">
        <w:rPr>
          <w:rFonts w:hint="eastAsia"/>
        </w:rPr>
        <w:t>物資不足需調度情況</w:t>
      </w:r>
    </w:p>
    <w:p w14:paraId="00803B06" w14:textId="77777777" w:rsidR="007A0FCF" w:rsidRPr="001A5023" w:rsidRDefault="00E306D8" w:rsidP="00171139">
      <w:pPr>
        <w:pStyle w:val="a4"/>
        <w:numPr>
          <w:ilvl w:val="4"/>
          <w:numId w:val="88"/>
        </w:numPr>
      </w:pPr>
      <w:r w:rsidRPr="001A5023">
        <w:rPr>
          <w:rFonts w:hint="eastAsia"/>
        </w:rPr>
        <w:t>對策與措施</w:t>
      </w:r>
    </w:p>
    <w:p w14:paraId="5264F493" w14:textId="77777777" w:rsidR="00F43CF1" w:rsidRPr="001A5023" w:rsidRDefault="00E306D8" w:rsidP="006616C5">
      <w:pPr>
        <w:pStyle w:val="af2"/>
      </w:pPr>
      <w:r w:rsidRPr="001A5023">
        <w:rPr>
          <w:rFonts w:hint="eastAsia"/>
        </w:rPr>
        <w:t>遇物資不足需調度情況下，得視災情規模大小及所需資源請求本縣災害應變中心支援協助。</w:t>
      </w:r>
    </w:p>
    <w:p w14:paraId="0607895E" w14:textId="77777777" w:rsidR="007A0FCF" w:rsidRPr="001A5023" w:rsidRDefault="00E306D8" w:rsidP="00171139">
      <w:pPr>
        <w:pStyle w:val="a4"/>
        <w:numPr>
          <w:ilvl w:val="4"/>
          <w:numId w:val="88"/>
        </w:numPr>
      </w:pPr>
      <w:r w:rsidRPr="001A5023">
        <w:rPr>
          <w:rFonts w:hint="eastAsia"/>
        </w:rPr>
        <w:t>辦理單位</w:t>
      </w:r>
    </w:p>
    <w:p w14:paraId="6A2D918B" w14:textId="77777777" w:rsidR="00F43CF1" w:rsidRPr="001A5023" w:rsidRDefault="00E306D8" w:rsidP="006616C5">
      <w:pPr>
        <w:pStyle w:val="af2"/>
      </w:pPr>
      <w:r w:rsidRPr="001A5023">
        <w:rPr>
          <w:rFonts w:hint="eastAsia"/>
        </w:rPr>
        <w:t>社會課。</w:t>
      </w:r>
    </w:p>
    <w:p w14:paraId="71357CC0" w14:textId="77777777" w:rsidR="00601BDF" w:rsidRPr="001A5023" w:rsidRDefault="00E306D8" w:rsidP="00D87969">
      <w:pPr>
        <w:pStyle w:val="a6"/>
      </w:pPr>
      <w:bookmarkStart w:id="103" w:name="_Toc97038028"/>
      <w:r w:rsidRPr="001A5023">
        <w:rPr>
          <w:rFonts w:hint="eastAsia"/>
        </w:rPr>
        <w:t>災情蒐集通報</w:t>
      </w:r>
      <w:bookmarkEnd w:id="103"/>
    </w:p>
    <w:p w14:paraId="2BFFCA3C" w14:textId="77777777" w:rsidR="00601BDF" w:rsidRPr="001A5023" w:rsidRDefault="00E306D8" w:rsidP="00171139">
      <w:pPr>
        <w:pStyle w:val="a4"/>
        <w:numPr>
          <w:ilvl w:val="4"/>
          <w:numId w:val="101"/>
        </w:numPr>
      </w:pPr>
      <w:r w:rsidRPr="001A5023">
        <w:rPr>
          <w:rFonts w:hint="eastAsia"/>
        </w:rPr>
        <w:t>對策與措施</w:t>
      </w:r>
    </w:p>
    <w:p w14:paraId="0EFE3CA3" w14:textId="77777777" w:rsidR="00601BDF" w:rsidRPr="001A5023" w:rsidRDefault="00E306D8" w:rsidP="006616C5">
      <w:pPr>
        <w:pStyle w:val="af2"/>
      </w:pPr>
      <w:r w:rsidRPr="001A5023">
        <w:rPr>
          <w:rFonts w:hint="eastAsia"/>
        </w:rPr>
        <w:t>應依災害情報蒐集及傳達計畫，將災害狀況及緊急處置情形通報本縣災害應變中心。</w:t>
      </w:r>
    </w:p>
    <w:p w14:paraId="4A68EEB7" w14:textId="77777777" w:rsidR="00601BDF" w:rsidRPr="001A5023" w:rsidRDefault="00E306D8" w:rsidP="00171139">
      <w:pPr>
        <w:pStyle w:val="a4"/>
        <w:numPr>
          <w:ilvl w:val="4"/>
          <w:numId w:val="101"/>
        </w:numPr>
      </w:pPr>
      <w:r w:rsidRPr="001A5023">
        <w:rPr>
          <w:rFonts w:hint="eastAsia"/>
        </w:rPr>
        <w:t>辦理單位</w:t>
      </w:r>
    </w:p>
    <w:p w14:paraId="369AB07B" w14:textId="77777777" w:rsidR="007A0FCF" w:rsidRPr="001A5023" w:rsidRDefault="00E306D8" w:rsidP="006616C5">
      <w:pPr>
        <w:pStyle w:val="af2"/>
      </w:pPr>
      <w:r w:rsidRPr="001A5023">
        <w:rPr>
          <w:rFonts w:hint="eastAsia"/>
        </w:rPr>
        <w:t>民政課、工務課、農經課、清潔隊</w:t>
      </w:r>
      <w:r w:rsidR="00601BDF" w:rsidRPr="001A5023">
        <w:rPr>
          <w:rFonts w:hint="eastAsia"/>
        </w:rPr>
        <w:t>。</w:t>
      </w:r>
    </w:p>
    <w:p w14:paraId="67713BE4" w14:textId="77777777" w:rsidR="005C0BC4" w:rsidRPr="001A5023" w:rsidRDefault="00E306D8" w:rsidP="001E3085">
      <w:pPr>
        <w:pStyle w:val="a6"/>
      </w:pPr>
      <w:bookmarkStart w:id="104" w:name="_Toc97038029"/>
      <w:r w:rsidRPr="001A5023">
        <w:rPr>
          <w:rFonts w:hint="eastAsia"/>
        </w:rPr>
        <w:t>搜救、滅火、緊急運送及醫療救護</w:t>
      </w:r>
      <w:bookmarkEnd w:id="104"/>
    </w:p>
    <w:p w14:paraId="7E139887" w14:textId="77777777" w:rsidR="007A0FCF" w:rsidRPr="001A5023" w:rsidRDefault="00E306D8" w:rsidP="00171139">
      <w:pPr>
        <w:pStyle w:val="a8"/>
        <w:numPr>
          <w:ilvl w:val="3"/>
          <w:numId w:val="89"/>
        </w:numPr>
      </w:pPr>
      <w:r w:rsidRPr="001A5023">
        <w:rPr>
          <w:rFonts w:hint="eastAsia"/>
        </w:rPr>
        <w:t>搜救</w:t>
      </w:r>
    </w:p>
    <w:p w14:paraId="50CF792A" w14:textId="77777777" w:rsidR="00F43CF1" w:rsidRPr="001A5023" w:rsidRDefault="00E306D8" w:rsidP="00171139">
      <w:pPr>
        <w:pStyle w:val="a4"/>
        <w:numPr>
          <w:ilvl w:val="4"/>
          <w:numId w:val="102"/>
        </w:numPr>
      </w:pPr>
      <w:r w:rsidRPr="001A5023">
        <w:rPr>
          <w:rFonts w:hint="eastAsia"/>
        </w:rPr>
        <w:t>對策與措施</w:t>
      </w:r>
    </w:p>
    <w:p w14:paraId="42681F7E" w14:textId="77777777" w:rsidR="003C3DAB" w:rsidRPr="001A5023" w:rsidRDefault="00E306D8" w:rsidP="006616C5">
      <w:pPr>
        <w:pStyle w:val="af2"/>
      </w:pPr>
      <w:r w:rsidRPr="001A5023">
        <w:rPr>
          <w:rFonts w:hint="eastAsia"/>
        </w:rPr>
        <w:t>應依消防搜救搶救相關方法、程序進行災民搜救。</w:t>
      </w:r>
    </w:p>
    <w:p w14:paraId="2F8CF972" w14:textId="77777777" w:rsidR="003C3DAB" w:rsidRPr="001A5023" w:rsidRDefault="00E306D8" w:rsidP="006616C5">
      <w:pPr>
        <w:pStyle w:val="af2"/>
      </w:pPr>
      <w:r w:rsidRPr="001A5023">
        <w:rPr>
          <w:rFonts w:hint="eastAsia"/>
        </w:rPr>
        <w:t>應研判災害規模，請求本縣災害應變中心支援協助或發動社區災害防</w:t>
      </w:r>
      <w:r w:rsidRPr="001A5023">
        <w:rPr>
          <w:rFonts w:hint="eastAsia"/>
        </w:rPr>
        <w:lastRenderedPageBreak/>
        <w:t>救團體及民間災害防救志願組識協助有關機關進行災民搜救及緊急救護。</w:t>
      </w:r>
    </w:p>
    <w:p w14:paraId="4E4A47A1" w14:textId="77777777" w:rsidR="00F43CF1" w:rsidRPr="001A5023" w:rsidRDefault="00E306D8" w:rsidP="00171139">
      <w:pPr>
        <w:pStyle w:val="a4"/>
        <w:numPr>
          <w:ilvl w:val="4"/>
          <w:numId w:val="102"/>
        </w:numPr>
      </w:pPr>
      <w:r w:rsidRPr="001A5023">
        <w:rPr>
          <w:rFonts w:hint="eastAsia"/>
        </w:rPr>
        <w:t>辦理單位</w:t>
      </w:r>
    </w:p>
    <w:p w14:paraId="12AAD4B1" w14:textId="77777777" w:rsidR="00F43CF1" w:rsidRPr="001A5023" w:rsidRDefault="00E306D8" w:rsidP="000727F7">
      <w:pPr>
        <w:pStyle w:val="af0"/>
        <w:ind w:firstLine="480"/>
      </w:pPr>
      <w:r w:rsidRPr="001A5023">
        <w:rPr>
          <w:rFonts w:hint="eastAsia"/>
        </w:rPr>
        <w:t>消防分隊、民政課。</w:t>
      </w:r>
    </w:p>
    <w:p w14:paraId="3EAE3EAD" w14:textId="77777777" w:rsidR="007A0FCF" w:rsidRPr="001A5023" w:rsidRDefault="00E306D8" w:rsidP="001E3085">
      <w:pPr>
        <w:pStyle w:val="a8"/>
      </w:pPr>
      <w:r w:rsidRPr="001A5023">
        <w:rPr>
          <w:rFonts w:hint="eastAsia"/>
        </w:rPr>
        <w:t>滅火</w:t>
      </w:r>
    </w:p>
    <w:p w14:paraId="3DA74B6A" w14:textId="77777777" w:rsidR="00F43CF1" w:rsidRPr="001A5023" w:rsidRDefault="00E306D8" w:rsidP="00171139">
      <w:pPr>
        <w:pStyle w:val="a4"/>
        <w:numPr>
          <w:ilvl w:val="4"/>
          <w:numId w:val="90"/>
        </w:numPr>
      </w:pPr>
      <w:r w:rsidRPr="001A5023">
        <w:rPr>
          <w:rFonts w:hint="eastAsia"/>
        </w:rPr>
        <w:t>對策與措施</w:t>
      </w:r>
    </w:p>
    <w:p w14:paraId="5604EFCF" w14:textId="77777777" w:rsidR="003C3DAB" w:rsidRPr="001A5023" w:rsidRDefault="00E306D8" w:rsidP="006616C5">
      <w:pPr>
        <w:pStyle w:val="af2"/>
      </w:pPr>
      <w:r w:rsidRPr="001A5023">
        <w:rPr>
          <w:rFonts w:hint="eastAsia"/>
        </w:rPr>
        <w:t>應依消防滅火相關方法、程序進行災區滅火救援。</w:t>
      </w:r>
    </w:p>
    <w:p w14:paraId="1670AAEC" w14:textId="77777777" w:rsidR="003C3DAB" w:rsidRPr="001A5023" w:rsidRDefault="00E306D8" w:rsidP="006616C5">
      <w:pPr>
        <w:pStyle w:val="af2"/>
      </w:pPr>
      <w:r w:rsidRPr="001A5023">
        <w:rPr>
          <w:rFonts w:hint="eastAsia"/>
        </w:rPr>
        <w:t>應研判災害規模，請求本縣災害應變中心支援協助，必要時得請求縣政府消防局統一調派未受災區之消防機關協助災區滅火行動，並整合協調滅火事宜。</w:t>
      </w:r>
    </w:p>
    <w:p w14:paraId="7B59E796" w14:textId="77777777" w:rsidR="00F43CF1" w:rsidRPr="001A5023" w:rsidRDefault="00E306D8" w:rsidP="00171139">
      <w:pPr>
        <w:pStyle w:val="a4"/>
        <w:numPr>
          <w:ilvl w:val="4"/>
          <w:numId w:val="90"/>
        </w:numPr>
      </w:pPr>
      <w:r w:rsidRPr="001A5023">
        <w:rPr>
          <w:rFonts w:hint="eastAsia"/>
        </w:rPr>
        <w:t>辦理單位</w:t>
      </w:r>
    </w:p>
    <w:p w14:paraId="43166D1D" w14:textId="77777777" w:rsidR="00F43CF1" w:rsidRPr="001A5023" w:rsidRDefault="00E306D8" w:rsidP="006616C5">
      <w:pPr>
        <w:pStyle w:val="af2"/>
      </w:pPr>
      <w:r w:rsidRPr="001A5023">
        <w:rPr>
          <w:rFonts w:hint="eastAsia"/>
        </w:rPr>
        <w:t>消防分隊。</w:t>
      </w:r>
    </w:p>
    <w:p w14:paraId="4E64C2AF" w14:textId="77777777" w:rsidR="003C3DAB" w:rsidRPr="001A5023" w:rsidRDefault="00E306D8" w:rsidP="001E3085">
      <w:pPr>
        <w:pStyle w:val="a8"/>
      </w:pPr>
      <w:r w:rsidRPr="001A5023">
        <w:rPr>
          <w:rFonts w:hint="eastAsia"/>
        </w:rPr>
        <w:t>緊急運送之原則</w:t>
      </w:r>
    </w:p>
    <w:p w14:paraId="0A8D828D" w14:textId="77777777" w:rsidR="003C3DAB" w:rsidRPr="001A5023" w:rsidRDefault="00E306D8" w:rsidP="00171139">
      <w:pPr>
        <w:pStyle w:val="a4"/>
        <w:numPr>
          <w:ilvl w:val="4"/>
          <w:numId w:val="91"/>
        </w:numPr>
      </w:pPr>
      <w:r w:rsidRPr="001A5023">
        <w:rPr>
          <w:rFonts w:hint="eastAsia"/>
        </w:rPr>
        <w:t>對策與措施</w:t>
      </w:r>
    </w:p>
    <w:p w14:paraId="71D61FEE" w14:textId="77777777" w:rsidR="003C3DAB" w:rsidRPr="001A5023" w:rsidRDefault="00E306D8" w:rsidP="006616C5">
      <w:pPr>
        <w:pStyle w:val="af2"/>
      </w:pPr>
      <w:r w:rsidRPr="001A5023">
        <w:rPr>
          <w:rFonts w:hint="eastAsia"/>
        </w:rPr>
        <w:t>應考量災害規模、緊急程度及重要性等因素，實施局部或區域性交通管制措施，並緊急修復毀損之交通設施，以利緊急運送。</w:t>
      </w:r>
    </w:p>
    <w:p w14:paraId="3E93DCF4" w14:textId="77777777" w:rsidR="003C3DAB" w:rsidRPr="001A5023" w:rsidRDefault="00E306D8" w:rsidP="00171139">
      <w:pPr>
        <w:pStyle w:val="a4"/>
        <w:numPr>
          <w:ilvl w:val="4"/>
          <w:numId w:val="91"/>
        </w:numPr>
      </w:pPr>
      <w:r w:rsidRPr="001A5023">
        <w:rPr>
          <w:rFonts w:hint="eastAsia"/>
        </w:rPr>
        <w:t>辦理單位</w:t>
      </w:r>
    </w:p>
    <w:p w14:paraId="49906145" w14:textId="77777777" w:rsidR="003C3DAB" w:rsidRPr="001A5023" w:rsidRDefault="00E306D8" w:rsidP="006616C5">
      <w:pPr>
        <w:pStyle w:val="af2"/>
      </w:pPr>
      <w:r w:rsidRPr="001A5023">
        <w:rPr>
          <w:rFonts w:hint="eastAsia"/>
        </w:rPr>
        <w:t>警察分局、工務課</w:t>
      </w:r>
      <w:r w:rsidR="000C7DF6" w:rsidRPr="001A5023">
        <w:rPr>
          <w:rFonts w:hint="eastAsia"/>
        </w:rPr>
        <w:t>。</w:t>
      </w:r>
    </w:p>
    <w:p w14:paraId="42F06BBC" w14:textId="77777777" w:rsidR="003C3DAB" w:rsidRPr="001A5023" w:rsidRDefault="00E306D8" w:rsidP="001E3085">
      <w:pPr>
        <w:pStyle w:val="a8"/>
      </w:pPr>
      <w:r w:rsidRPr="001A5023">
        <w:rPr>
          <w:rFonts w:hint="eastAsia"/>
        </w:rPr>
        <w:t>緊急運送對象之設定</w:t>
      </w:r>
    </w:p>
    <w:p w14:paraId="1C61D2B5" w14:textId="77777777" w:rsidR="003C3DAB" w:rsidRPr="001A5023" w:rsidRDefault="00E306D8" w:rsidP="00171139">
      <w:pPr>
        <w:pStyle w:val="a4"/>
        <w:numPr>
          <w:ilvl w:val="4"/>
          <w:numId w:val="92"/>
        </w:numPr>
      </w:pPr>
      <w:r w:rsidRPr="001A5023">
        <w:rPr>
          <w:rFonts w:hint="eastAsia"/>
        </w:rPr>
        <w:t>對策與措施</w:t>
      </w:r>
    </w:p>
    <w:p w14:paraId="6FDD2133" w14:textId="77777777" w:rsidR="003C3DAB" w:rsidRPr="001A5023" w:rsidRDefault="00E306D8" w:rsidP="00171139">
      <w:pPr>
        <w:pStyle w:val="1"/>
        <w:numPr>
          <w:ilvl w:val="6"/>
          <w:numId w:val="40"/>
        </w:numPr>
      </w:pPr>
      <w:r w:rsidRPr="001A5023">
        <w:rPr>
          <w:rFonts w:hint="eastAsia"/>
        </w:rPr>
        <w:t>第一階段</w:t>
      </w:r>
    </w:p>
    <w:p w14:paraId="114F8B41" w14:textId="77777777" w:rsidR="003C3DAB" w:rsidRPr="001A5023" w:rsidRDefault="00E306D8" w:rsidP="00171139">
      <w:pPr>
        <w:pStyle w:val="affa"/>
        <w:numPr>
          <w:ilvl w:val="0"/>
          <w:numId w:val="41"/>
        </w:numPr>
      </w:pPr>
      <w:r w:rsidRPr="001A5023">
        <w:rPr>
          <w:rFonts w:hint="eastAsia"/>
        </w:rPr>
        <w:t>從事搜救與醫療救護等人命救助所需之人員與物資。</w:t>
      </w:r>
    </w:p>
    <w:p w14:paraId="339DFB7B" w14:textId="77777777" w:rsidR="003C3DAB" w:rsidRPr="001A5023" w:rsidRDefault="00E306D8" w:rsidP="00171139">
      <w:pPr>
        <w:pStyle w:val="affa"/>
        <w:numPr>
          <w:ilvl w:val="0"/>
          <w:numId w:val="41"/>
        </w:numPr>
      </w:pPr>
      <w:r w:rsidRPr="001A5023">
        <w:rPr>
          <w:rFonts w:hint="eastAsia"/>
        </w:rPr>
        <w:t>消防搶救活動等防止災害擴大所需之人員與物資。</w:t>
      </w:r>
    </w:p>
    <w:p w14:paraId="4EC5605F" w14:textId="77777777" w:rsidR="003C3DAB" w:rsidRPr="001A5023" w:rsidRDefault="00E306D8" w:rsidP="00171139">
      <w:pPr>
        <w:pStyle w:val="affa"/>
        <w:numPr>
          <w:ilvl w:val="0"/>
          <w:numId w:val="41"/>
        </w:numPr>
      </w:pPr>
      <w:r w:rsidRPr="001A5023">
        <w:rPr>
          <w:rFonts w:hint="eastAsia"/>
        </w:rPr>
        <w:t>各災害防救機關緊急應變人員，電信、電子、瓦斯及自來水等設施確保所需之人員。</w:t>
      </w:r>
    </w:p>
    <w:p w14:paraId="050EE951" w14:textId="77777777" w:rsidR="003C3DAB" w:rsidRPr="001A5023" w:rsidRDefault="00E306D8" w:rsidP="00171139">
      <w:pPr>
        <w:pStyle w:val="affa"/>
        <w:numPr>
          <w:ilvl w:val="0"/>
          <w:numId w:val="41"/>
        </w:numPr>
      </w:pPr>
      <w:r w:rsidRPr="001A5023">
        <w:rPr>
          <w:rFonts w:hint="eastAsia"/>
        </w:rPr>
        <w:t>緊急運送所需設備、緊急修復及交通管制所需之人員與物資。</w:t>
      </w:r>
    </w:p>
    <w:p w14:paraId="281982DF" w14:textId="77777777" w:rsidR="003C3DAB" w:rsidRPr="001A5023" w:rsidRDefault="00E306D8" w:rsidP="00D20855">
      <w:pPr>
        <w:pStyle w:val="a5"/>
      </w:pPr>
      <w:r w:rsidRPr="001A5023">
        <w:rPr>
          <w:rFonts w:hint="eastAsia"/>
        </w:rPr>
        <w:t>第二階段</w:t>
      </w:r>
    </w:p>
    <w:p w14:paraId="75BE728F" w14:textId="77777777" w:rsidR="003C3DAB" w:rsidRPr="001A5023" w:rsidRDefault="00E306D8" w:rsidP="00171139">
      <w:pPr>
        <w:pStyle w:val="affa"/>
        <w:numPr>
          <w:ilvl w:val="0"/>
          <w:numId w:val="42"/>
        </w:numPr>
      </w:pPr>
      <w:r w:rsidRPr="001A5023">
        <w:rPr>
          <w:rFonts w:hint="eastAsia"/>
        </w:rPr>
        <w:t>持續上述第一階段。</w:t>
      </w:r>
    </w:p>
    <w:p w14:paraId="263DD814" w14:textId="77777777" w:rsidR="003C3DAB" w:rsidRPr="001A5023" w:rsidRDefault="00E306D8" w:rsidP="00171139">
      <w:pPr>
        <w:pStyle w:val="affa"/>
        <w:numPr>
          <w:ilvl w:val="0"/>
          <w:numId w:val="42"/>
        </w:numPr>
      </w:pPr>
      <w:r w:rsidRPr="001A5023">
        <w:rPr>
          <w:rFonts w:hint="eastAsia"/>
        </w:rPr>
        <w:lastRenderedPageBreak/>
        <w:t>食物及飲用水等維持生命所需之物資。</w:t>
      </w:r>
    </w:p>
    <w:p w14:paraId="2D97421F" w14:textId="77777777" w:rsidR="003C3DAB" w:rsidRPr="001A5023" w:rsidRDefault="00E306D8" w:rsidP="00D20855">
      <w:pPr>
        <w:pStyle w:val="a5"/>
      </w:pPr>
      <w:r w:rsidRPr="001A5023">
        <w:rPr>
          <w:rFonts w:hint="eastAsia"/>
        </w:rPr>
        <w:t>第三階段</w:t>
      </w:r>
    </w:p>
    <w:p w14:paraId="1ED06459" w14:textId="77777777" w:rsidR="003C3DAB" w:rsidRPr="001A5023" w:rsidRDefault="00E306D8" w:rsidP="00171139">
      <w:pPr>
        <w:pStyle w:val="affa"/>
        <w:numPr>
          <w:ilvl w:val="0"/>
          <w:numId w:val="43"/>
        </w:numPr>
      </w:pPr>
      <w:r w:rsidRPr="001A5023">
        <w:rPr>
          <w:rFonts w:hint="eastAsia"/>
        </w:rPr>
        <w:t>持續上述第二階段。</w:t>
      </w:r>
    </w:p>
    <w:p w14:paraId="3BA66FF1" w14:textId="77777777" w:rsidR="003C3DAB" w:rsidRPr="001A5023" w:rsidRDefault="00E306D8" w:rsidP="00171139">
      <w:pPr>
        <w:pStyle w:val="affa"/>
        <w:numPr>
          <w:ilvl w:val="0"/>
          <w:numId w:val="43"/>
        </w:numPr>
      </w:pPr>
      <w:r w:rsidRPr="001A5023">
        <w:rPr>
          <w:rFonts w:hint="eastAsia"/>
        </w:rPr>
        <w:t>災後復原所需之人員及物資。</w:t>
      </w:r>
    </w:p>
    <w:p w14:paraId="7B214092" w14:textId="77777777" w:rsidR="003C3DAB" w:rsidRPr="001A5023" w:rsidRDefault="00E306D8" w:rsidP="00171139">
      <w:pPr>
        <w:pStyle w:val="affa"/>
        <w:numPr>
          <w:ilvl w:val="0"/>
          <w:numId w:val="43"/>
        </w:numPr>
      </w:pPr>
      <w:r w:rsidRPr="001A5023">
        <w:rPr>
          <w:rFonts w:hint="eastAsia"/>
        </w:rPr>
        <w:t>生活必需品。</w:t>
      </w:r>
    </w:p>
    <w:p w14:paraId="45B720F1" w14:textId="77777777" w:rsidR="003C3DAB" w:rsidRPr="001A5023" w:rsidRDefault="00E306D8" w:rsidP="00171139">
      <w:pPr>
        <w:pStyle w:val="a4"/>
        <w:numPr>
          <w:ilvl w:val="4"/>
          <w:numId w:val="92"/>
        </w:numPr>
      </w:pPr>
      <w:r w:rsidRPr="001A5023">
        <w:rPr>
          <w:rFonts w:hint="eastAsia"/>
        </w:rPr>
        <w:t>辦理單位</w:t>
      </w:r>
    </w:p>
    <w:p w14:paraId="1D7799CA" w14:textId="77777777" w:rsidR="003C3DAB" w:rsidRPr="001A5023" w:rsidRDefault="00E306D8" w:rsidP="006616C5">
      <w:pPr>
        <w:pStyle w:val="af2"/>
      </w:pPr>
      <w:r w:rsidRPr="001A5023">
        <w:rPr>
          <w:rFonts w:hint="eastAsia"/>
        </w:rPr>
        <w:t>衛生所、消防分隊、社會課。</w:t>
      </w:r>
    </w:p>
    <w:p w14:paraId="1053A4DD" w14:textId="77777777" w:rsidR="007A0FCF" w:rsidRPr="001A5023" w:rsidRDefault="00E306D8" w:rsidP="001E3085">
      <w:pPr>
        <w:pStyle w:val="a8"/>
      </w:pPr>
      <w:r w:rsidRPr="001A5023">
        <w:rPr>
          <w:rFonts w:hint="eastAsia"/>
        </w:rPr>
        <w:t>緊急運送</w:t>
      </w:r>
      <w:r w:rsidR="003C3DAB" w:rsidRPr="001A5023">
        <w:rPr>
          <w:rFonts w:hint="eastAsia"/>
        </w:rPr>
        <w:t>暢通之確保</w:t>
      </w:r>
    </w:p>
    <w:p w14:paraId="73E87AE3" w14:textId="77777777" w:rsidR="00F43CF1" w:rsidRPr="001A5023" w:rsidRDefault="00E306D8" w:rsidP="00171139">
      <w:pPr>
        <w:pStyle w:val="a4"/>
        <w:numPr>
          <w:ilvl w:val="4"/>
          <w:numId w:val="93"/>
        </w:numPr>
      </w:pPr>
      <w:r w:rsidRPr="001A5023">
        <w:rPr>
          <w:rFonts w:hint="eastAsia"/>
        </w:rPr>
        <w:t>對策與措施</w:t>
      </w:r>
    </w:p>
    <w:p w14:paraId="38BF570B" w14:textId="77777777" w:rsidR="00F17B49" w:rsidRPr="001A5023" w:rsidRDefault="00E306D8" w:rsidP="006616C5">
      <w:pPr>
        <w:pStyle w:val="af2"/>
      </w:pPr>
      <w:r w:rsidRPr="001A5023">
        <w:rPr>
          <w:rFonts w:hint="eastAsia"/>
        </w:rPr>
        <w:t>警察機構除蒐集來自災害現場之交通路況與有關災害資訊外，應迅速掌握防汛搶險所需的道路或交通狀況。</w:t>
      </w:r>
    </w:p>
    <w:p w14:paraId="1F7B0F26" w14:textId="77777777" w:rsidR="00F17B49" w:rsidRPr="001A5023" w:rsidRDefault="00E306D8" w:rsidP="006616C5">
      <w:pPr>
        <w:pStyle w:val="af2"/>
      </w:pPr>
      <w:r w:rsidRPr="001A5023">
        <w:rPr>
          <w:rFonts w:hint="eastAsia"/>
        </w:rPr>
        <w:t>為確保緊急活動，警察機關得採取禁止一般車輛通行之交通管制，並在災區外周邊警察或義交協助下，實施全面性之交通管制。</w:t>
      </w:r>
    </w:p>
    <w:p w14:paraId="4F00E997" w14:textId="77777777" w:rsidR="00F17B49" w:rsidRPr="001A5023" w:rsidRDefault="00E306D8" w:rsidP="006616C5">
      <w:pPr>
        <w:pStyle w:val="af2"/>
      </w:pPr>
      <w:r w:rsidRPr="001A5023">
        <w:rPr>
          <w:rFonts w:hint="eastAsia"/>
        </w:rPr>
        <w:t>警察機關實施交通管制，應使民眾周知。</w:t>
      </w:r>
    </w:p>
    <w:p w14:paraId="710E15F3" w14:textId="77777777" w:rsidR="003C3DAB" w:rsidRPr="001A5023" w:rsidRDefault="00E306D8" w:rsidP="006616C5">
      <w:pPr>
        <w:pStyle w:val="af2"/>
      </w:pPr>
      <w:r w:rsidRPr="001A5023">
        <w:rPr>
          <w:rFonts w:hint="eastAsia"/>
        </w:rPr>
        <w:t>為確保緊急運送，警察機關得採取拖吊阻礙車輛或利用警車引導等措施。</w:t>
      </w:r>
    </w:p>
    <w:p w14:paraId="446D1226" w14:textId="77777777" w:rsidR="00F43CF1" w:rsidRPr="001A5023" w:rsidRDefault="00E306D8" w:rsidP="00171139">
      <w:pPr>
        <w:pStyle w:val="a4"/>
        <w:numPr>
          <w:ilvl w:val="4"/>
          <w:numId w:val="93"/>
        </w:numPr>
      </w:pPr>
      <w:r w:rsidRPr="001A5023">
        <w:rPr>
          <w:rFonts w:hint="eastAsia"/>
        </w:rPr>
        <w:t>辦理單位</w:t>
      </w:r>
    </w:p>
    <w:p w14:paraId="275E13D9" w14:textId="77777777" w:rsidR="00F43CF1" w:rsidRPr="001A5023" w:rsidRDefault="00E306D8" w:rsidP="006616C5">
      <w:pPr>
        <w:pStyle w:val="af2"/>
      </w:pPr>
      <w:r w:rsidRPr="001A5023">
        <w:rPr>
          <w:rFonts w:hint="eastAsia"/>
        </w:rPr>
        <w:t>警察分局</w:t>
      </w:r>
      <w:r w:rsidR="000C7DF6" w:rsidRPr="001A5023">
        <w:rPr>
          <w:rFonts w:hint="eastAsia"/>
        </w:rPr>
        <w:t>。</w:t>
      </w:r>
    </w:p>
    <w:p w14:paraId="5F2C2FB7" w14:textId="77777777" w:rsidR="00F17B49" w:rsidRPr="001A5023" w:rsidRDefault="00E306D8" w:rsidP="001E3085">
      <w:pPr>
        <w:pStyle w:val="a8"/>
      </w:pPr>
      <w:r w:rsidRPr="001A5023">
        <w:rPr>
          <w:rFonts w:hint="eastAsia"/>
        </w:rPr>
        <w:t>直升機運送請求</w:t>
      </w:r>
    </w:p>
    <w:p w14:paraId="3D2F6F0D" w14:textId="77777777" w:rsidR="00F17B49" w:rsidRPr="001A5023" w:rsidRDefault="00E306D8" w:rsidP="00171139">
      <w:pPr>
        <w:pStyle w:val="a4"/>
        <w:numPr>
          <w:ilvl w:val="4"/>
          <w:numId w:val="94"/>
        </w:numPr>
      </w:pPr>
      <w:r w:rsidRPr="001A5023">
        <w:rPr>
          <w:rFonts w:hint="eastAsia"/>
        </w:rPr>
        <w:t>對策與措施</w:t>
      </w:r>
    </w:p>
    <w:p w14:paraId="5FC40AF4" w14:textId="77777777" w:rsidR="00F17B49" w:rsidRPr="001A5023" w:rsidRDefault="00E306D8" w:rsidP="006616C5">
      <w:pPr>
        <w:pStyle w:val="af2"/>
      </w:pPr>
      <w:r w:rsidRPr="001A5023">
        <w:rPr>
          <w:rFonts w:hint="eastAsia"/>
        </w:rPr>
        <w:t>於必要時請求上級政府運用具有機動性之直昇機實施緊急運送相關事宜。</w:t>
      </w:r>
    </w:p>
    <w:p w14:paraId="7EE52C8C" w14:textId="77777777" w:rsidR="00F17B49" w:rsidRPr="001A5023" w:rsidRDefault="00E306D8" w:rsidP="00171139">
      <w:pPr>
        <w:pStyle w:val="a4"/>
        <w:numPr>
          <w:ilvl w:val="4"/>
          <w:numId w:val="94"/>
        </w:numPr>
      </w:pPr>
      <w:r w:rsidRPr="001A5023">
        <w:rPr>
          <w:rFonts w:hint="eastAsia"/>
        </w:rPr>
        <w:t>辦理單位</w:t>
      </w:r>
    </w:p>
    <w:p w14:paraId="38EAE501" w14:textId="77777777" w:rsidR="00F17B49" w:rsidRPr="001A5023" w:rsidRDefault="00E306D8" w:rsidP="006616C5">
      <w:pPr>
        <w:pStyle w:val="af2"/>
      </w:pPr>
      <w:r w:rsidRPr="001A5023">
        <w:rPr>
          <w:rFonts w:hint="eastAsia"/>
        </w:rPr>
        <w:t>消防分隊。</w:t>
      </w:r>
    </w:p>
    <w:p w14:paraId="266031CE" w14:textId="77777777" w:rsidR="007A0FCF" w:rsidRPr="001A5023" w:rsidRDefault="00E306D8" w:rsidP="001E3085">
      <w:pPr>
        <w:pStyle w:val="a8"/>
      </w:pPr>
      <w:r w:rsidRPr="001A5023">
        <w:rPr>
          <w:rFonts w:hint="eastAsia"/>
        </w:rPr>
        <w:t>醫療救護</w:t>
      </w:r>
    </w:p>
    <w:p w14:paraId="53636887" w14:textId="77777777" w:rsidR="00F43CF1" w:rsidRPr="001A5023" w:rsidRDefault="00E306D8" w:rsidP="00171139">
      <w:pPr>
        <w:pStyle w:val="a4"/>
        <w:numPr>
          <w:ilvl w:val="4"/>
          <w:numId w:val="95"/>
        </w:numPr>
      </w:pPr>
      <w:r w:rsidRPr="001A5023">
        <w:rPr>
          <w:rFonts w:hint="eastAsia"/>
        </w:rPr>
        <w:t>對策與措施</w:t>
      </w:r>
    </w:p>
    <w:p w14:paraId="27ADE1D4" w14:textId="77777777" w:rsidR="00F17B49" w:rsidRPr="001A5023" w:rsidRDefault="00E306D8" w:rsidP="006616C5">
      <w:pPr>
        <w:pStyle w:val="af2"/>
      </w:pPr>
      <w:r w:rsidRPr="001A5023">
        <w:rPr>
          <w:rFonts w:hint="eastAsia"/>
        </w:rPr>
        <w:t>應依消防救護相關程序進行災區醫療救護，通知轄區醫療機關待命收治傷患。</w:t>
      </w:r>
    </w:p>
    <w:p w14:paraId="54BD533D" w14:textId="77777777" w:rsidR="00F17B49" w:rsidRPr="001A5023" w:rsidRDefault="00E306D8" w:rsidP="006616C5">
      <w:pPr>
        <w:pStyle w:val="af2"/>
      </w:pPr>
      <w:r w:rsidRPr="001A5023">
        <w:rPr>
          <w:rFonts w:hint="eastAsia"/>
        </w:rPr>
        <w:lastRenderedPageBreak/>
        <w:t>應研判災情，請求本縣災害應變中心支援協助，必要時得要求醫療機構派遣緊急醫療救護人員對其他受災區提供協助。</w:t>
      </w:r>
    </w:p>
    <w:p w14:paraId="7E2F2119" w14:textId="77777777" w:rsidR="00F43CF1" w:rsidRPr="001A5023" w:rsidRDefault="00E306D8" w:rsidP="00171139">
      <w:pPr>
        <w:pStyle w:val="a4"/>
        <w:numPr>
          <w:ilvl w:val="4"/>
          <w:numId w:val="95"/>
        </w:numPr>
      </w:pPr>
      <w:r w:rsidRPr="001A5023">
        <w:rPr>
          <w:rFonts w:hint="eastAsia"/>
        </w:rPr>
        <w:t>辦理單位</w:t>
      </w:r>
    </w:p>
    <w:p w14:paraId="7115C965" w14:textId="77777777" w:rsidR="00F43CF1" w:rsidRPr="001A5023" w:rsidRDefault="00E306D8" w:rsidP="006616C5">
      <w:pPr>
        <w:pStyle w:val="af2"/>
      </w:pPr>
      <w:r w:rsidRPr="001A5023">
        <w:rPr>
          <w:rFonts w:hint="eastAsia"/>
        </w:rPr>
        <w:t>衛生所、消防分隊</w:t>
      </w:r>
      <w:r w:rsidR="000C7DF6" w:rsidRPr="001A5023">
        <w:rPr>
          <w:rFonts w:hint="eastAsia"/>
        </w:rPr>
        <w:t>。</w:t>
      </w:r>
    </w:p>
    <w:p w14:paraId="6BDC17B5" w14:textId="77777777" w:rsidR="005C0BC4" w:rsidRPr="001A5023" w:rsidRDefault="00E306D8" w:rsidP="001E3085">
      <w:pPr>
        <w:pStyle w:val="a6"/>
      </w:pPr>
      <w:bookmarkStart w:id="105" w:name="_Toc97038030"/>
      <w:r w:rsidRPr="001A5023">
        <w:rPr>
          <w:rFonts w:hint="eastAsia"/>
        </w:rPr>
        <w:t>衛生保健、防疫及罹難者屍體處理</w:t>
      </w:r>
      <w:bookmarkEnd w:id="105"/>
    </w:p>
    <w:p w14:paraId="758669DF" w14:textId="77777777" w:rsidR="007A0FCF" w:rsidRPr="001A5023" w:rsidRDefault="00E306D8" w:rsidP="00171139">
      <w:pPr>
        <w:pStyle w:val="a8"/>
        <w:numPr>
          <w:ilvl w:val="3"/>
          <w:numId w:val="103"/>
        </w:numPr>
      </w:pPr>
      <w:r w:rsidRPr="001A5023">
        <w:rPr>
          <w:rFonts w:hint="eastAsia"/>
        </w:rPr>
        <w:t>衛生保健</w:t>
      </w:r>
    </w:p>
    <w:p w14:paraId="4098783D" w14:textId="77777777" w:rsidR="00F43CF1" w:rsidRPr="001A5023" w:rsidRDefault="00E306D8" w:rsidP="00171139">
      <w:pPr>
        <w:pStyle w:val="a4"/>
        <w:numPr>
          <w:ilvl w:val="4"/>
          <w:numId w:val="104"/>
        </w:numPr>
      </w:pPr>
      <w:r w:rsidRPr="001A5023">
        <w:rPr>
          <w:rFonts w:hint="eastAsia"/>
        </w:rPr>
        <w:t>對策與措施</w:t>
      </w:r>
    </w:p>
    <w:p w14:paraId="3449891D" w14:textId="77777777" w:rsidR="00F17B49" w:rsidRPr="001A5023" w:rsidRDefault="00E306D8" w:rsidP="006616C5">
      <w:pPr>
        <w:pStyle w:val="af2"/>
      </w:pPr>
      <w:r w:rsidRPr="001A5023">
        <w:rPr>
          <w:rFonts w:hint="eastAsia"/>
        </w:rPr>
        <w:t>應供應災區藥品醫材需求，必要時得請求本縣災害應變中心支援協助。</w:t>
      </w:r>
    </w:p>
    <w:p w14:paraId="041DE5EB" w14:textId="77777777" w:rsidR="00F17B49" w:rsidRPr="001A5023" w:rsidRDefault="00E306D8" w:rsidP="006616C5">
      <w:pPr>
        <w:pStyle w:val="af2"/>
      </w:pPr>
      <w:r w:rsidRPr="001A5023">
        <w:rPr>
          <w:rFonts w:hint="eastAsia"/>
        </w:rPr>
        <w:t>應提供或協調急救責任醫院醫護人員提供災區巡迴保健服務。</w:t>
      </w:r>
    </w:p>
    <w:p w14:paraId="0A0A2DAF" w14:textId="77777777" w:rsidR="00F43CF1" w:rsidRPr="001A5023" w:rsidRDefault="00E306D8" w:rsidP="00171139">
      <w:pPr>
        <w:pStyle w:val="a4"/>
        <w:numPr>
          <w:ilvl w:val="4"/>
          <w:numId w:val="104"/>
        </w:numPr>
      </w:pPr>
      <w:r w:rsidRPr="001A5023">
        <w:rPr>
          <w:rFonts w:hint="eastAsia"/>
        </w:rPr>
        <w:t>辦理單位</w:t>
      </w:r>
    </w:p>
    <w:p w14:paraId="438746B9" w14:textId="77777777" w:rsidR="00F43CF1" w:rsidRPr="001A5023" w:rsidRDefault="00E306D8" w:rsidP="006616C5">
      <w:pPr>
        <w:pStyle w:val="af2"/>
      </w:pPr>
      <w:r w:rsidRPr="001A5023">
        <w:rPr>
          <w:rFonts w:hint="eastAsia"/>
        </w:rPr>
        <w:t>衛生所。</w:t>
      </w:r>
    </w:p>
    <w:p w14:paraId="37B1113B" w14:textId="77777777" w:rsidR="007A0FCF" w:rsidRPr="001A5023" w:rsidRDefault="00E306D8" w:rsidP="001E3085">
      <w:pPr>
        <w:pStyle w:val="a8"/>
      </w:pPr>
      <w:r w:rsidRPr="001A5023">
        <w:rPr>
          <w:rFonts w:hint="eastAsia"/>
        </w:rPr>
        <w:t>防疫</w:t>
      </w:r>
    </w:p>
    <w:p w14:paraId="1EEEDF19" w14:textId="77777777" w:rsidR="00F43CF1" w:rsidRPr="001A5023" w:rsidRDefault="00E306D8" w:rsidP="00171139">
      <w:pPr>
        <w:pStyle w:val="a4"/>
        <w:numPr>
          <w:ilvl w:val="4"/>
          <w:numId w:val="105"/>
        </w:numPr>
      </w:pPr>
      <w:r w:rsidRPr="001A5023">
        <w:rPr>
          <w:rFonts w:hint="eastAsia"/>
        </w:rPr>
        <w:t>對策與措施</w:t>
      </w:r>
    </w:p>
    <w:p w14:paraId="4CF193AE" w14:textId="77777777" w:rsidR="00F17B49" w:rsidRPr="001A5023" w:rsidRDefault="00E306D8" w:rsidP="006616C5">
      <w:pPr>
        <w:pStyle w:val="af2"/>
      </w:pPr>
      <w:r w:rsidRPr="001A5023">
        <w:rPr>
          <w:rFonts w:hint="eastAsia"/>
        </w:rPr>
        <w:t>應採取室內外的消毒防疫措施，以防止疫情孳生；至於防疫人員之派遣及防疫藥品之供應，必要時得請求本縣災害應變中心支援協助。</w:t>
      </w:r>
    </w:p>
    <w:p w14:paraId="6ABB4CA1" w14:textId="77777777" w:rsidR="00F43CF1" w:rsidRPr="001A5023" w:rsidRDefault="00E306D8" w:rsidP="00171139">
      <w:pPr>
        <w:pStyle w:val="a4"/>
        <w:numPr>
          <w:ilvl w:val="4"/>
          <w:numId w:val="105"/>
        </w:numPr>
      </w:pPr>
      <w:r w:rsidRPr="001A5023">
        <w:rPr>
          <w:rFonts w:hint="eastAsia"/>
        </w:rPr>
        <w:t>辦理單位</w:t>
      </w:r>
    </w:p>
    <w:p w14:paraId="2E77B533" w14:textId="77777777" w:rsidR="00F43CF1" w:rsidRPr="001A5023" w:rsidRDefault="00E306D8" w:rsidP="006616C5">
      <w:pPr>
        <w:pStyle w:val="af2"/>
      </w:pPr>
      <w:r w:rsidRPr="001A5023">
        <w:rPr>
          <w:rFonts w:hint="eastAsia"/>
        </w:rPr>
        <w:t>衛生所、清潔隊。</w:t>
      </w:r>
    </w:p>
    <w:p w14:paraId="416F30E8" w14:textId="77777777" w:rsidR="007A0FCF" w:rsidRPr="001A5023" w:rsidRDefault="00E306D8" w:rsidP="001E3085">
      <w:pPr>
        <w:pStyle w:val="a8"/>
      </w:pPr>
      <w:r w:rsidRPr="001A5023">
        <w:rPr>
          <w:rFonts w:hint="eastAsia"/>
        </w:rPr>
        <w:t>罹難者屍體處理</w:t>
      </w:r>
    </w:p>
    <w:p w14:paraId="61B403C7" w14:textId="77777777" w:rsidR="00F43CF1" w:rsidRPr="001A5023" w:rsidRDefault="00E306D8" w:rsidP="00171139">
      <w:pPr>
        <w:pStyle w:val="a4"/>
        <w:numPr>
          <w:ilvl w:val="4"/>
          <w:numId w:val="106"/>
        </w:numPr>
      </w:pPr>
      <w:r w:rsidRPr="001A5023">
        <w:rPr>
          <w:rFonts w:hint="eastAsia"/>
        </w:rPr>
        <w:t>對策與措施</w:t>
      </w:r>
    </w:p>
    <w:p w14:paraId="5201DEC8" w14:textId="77777777" w:rsidR="00F17B49" w:rsidRPr="001A5023" w:rsidRDefault="00E306D8" w:rsidP="006616C5">
      <w:pPr>
        <w:pStyle w:val="af2"/>
      </w:pPr>
      <w:r w:rsidRPr="001A5023">
        <w:rPr>
          <w:rFonts w:hint="eastAsia"/>
        </w:rPr>
        <w:t>應及時協調地檢署儘速進行罹難者屍體相驗工作，並協助家屬協調殯葬業者進行遺體殯葬事宜，必要時得請求本縣災害應變中心支援協助。</w:t>
      </w:r>
    </w:p>
    <w:p w14:paraId="2CCC714E" w14:textId="77777777" w:rsidR="00F43CF1" w:rsidRPr="001A5023" w:rsidRDefault="00E306D8" w:rsidP="00171139">
      <w:pPr>
        <w:pStyle w:val="a4"/>
        <w:numPr>
          <w:ilvl w:val="4"/>
          <w:numId w:val="106"/>
        </w:numPr>
      </w:pPr>
      <w:r w:rsidRPr="001A5023">
        <w:rPr>
          <w:rFonts w:hint="eastAsia"/>
        </w:rPr>
        <w:t>辦理單位</w:t>
      </w:r>
    </w:p>
    <w:p w14:paraId="3A237E39" w14:textId="77777777" w:rsidR="00E12869" w:rsidRPr="001A5023" w:rsidRDefault="00E306D8" w:rsidP="006616C5">
      <w:pPr>
        <w:pStyle w:val="af2"/>
      </w:pPr>
      <w:r w:rsidRPr="001A5023">
        <w:rPr>
          <w:rFonts w:hint="eastAsia"/>
        </w:rPr>
        <w:t>警察分局、民政課</w:t>
      </w:r>
      <w:r w:rsidR="00431FD1" w:rsidRPr="001A5023">
        <w:rPr>
          <w:rFonts w:hint="eastAsia"/>
        </w:rPr>
        <w:t>。</w:t>
      </w:r>
    </w:p>
    <w:p w14:paraId="7EAE3615" w14:textId="77777777" w:rsidR="005C0BC4" w:rsidRPr="001A5023" w:rsidRDefault="00E306D8" w:rsidP="001E3085">
      <w:pPr>
        <w:pStyle w:val="a6"/>
      </w:pPr>
      <w:bookmarkStart w:id="106" w:name="_Toc97038031"/>
      <w:r w:rsidRPr="001A5023">
        <w:rPr>
          <w:rFonts w:hint="eastAsia"/>
        </w:rPr>
        <w:t>二次災害之防止</w:t>
      </w:r>
      <w:bookmarkEnd w:id="106"/>
    </w:p>
    <w:p w14:paraId="7C5DBA9D" w14:textId="77777777" w:rsidR="001E0A3E" w:rsidRPr="001A5023" w:rsidRDefault="00E306D8" w:rsidP="00171139">
      <w:pPr>
        <w:pStyle w:val="a4"/>
        <w:numPr>
          <w:ilvl w:val="4"/>
          <w:numId w:val="107"/>
        </w:numPr>
      </w:pPr>
      <w:r w:rsidRPr="001A5023">
        <w:rPr>
          <w:rFonts w:hint="eastAsia"/>
        </w:rPr>
        <w:t>對策與措施</w:t>
      </w:r>
    </w:p>
    <w:p w14:paraId="32CD03F5" w14:textId="77777777" w:rsidR="005C0BC4" w:rsidRPr="001A5023" w:rsidRDefault="00E306D8" w:rsidP="006616C5">
      <w:pPr>
        <w:pStyle w:val="af2"/>
      </w:pPr>
      <w:r w:rsidRPr="001A5023">
        <w:rPr>
          <w:rFonts w:hint="eastAsia"/>
        </w:rPr>
        <w:t>災害發生後會連動引發「二次災害」的發生，例如：火災、疫情、廢</w:t>
      </w:r>
      <w:r w:rsidRPr="001A5023">
        <w:rPr>
          <w:rFonts w:hint="eastAsia"/>
        </w:rPr>
        <w:lastRenderedPageBreak/>
        <w:t>棄物、危險建築物等，應加強防災措施，以減低一次災害的損失，加強避難與復原措施，避免二次災害的發生。</w:t>
      </w:r>
    </w:p>
    <w:p w14:paraId="7E1DAFA2" w14:textId="77777777" w:rsidR="001E0A3E" w:rsidRPr="001A5023" w:rsidRDefault="00E306D8" w:rsidP="00171139">
      <w:pPr>
        <w:pStyle w:val="a4"/>
        <w:numPr>
          <w:ilvl w:val="4"/>
          <w:numId w:val="107"/>
        </w:numPr>
      </w:pPr>
      <w:r w:rsidRPr="001A5023">
        <w:rPr>
          <w:rFonts w:hint="eastAsia"/>
        </w:rPr>
        <w:t>辦理單位</w:t>
      </w:r>
    </w:p>
    <w:p w14:paraId="53E7CDB1" w14:textId="77777777" w:rsidR="00F43CF1" w:rsidRPr="001A5023" w:rsidRDefault="00E306D8" w:rsidP="006616C5">
      <w:pPr>
        <w:pStyle w:val="af2"/>
      </w:pPr>
      <w:r w:rsidRPr="001A5023">
        <w:rPr>
          <w:rFonts w:hint="eastAsia"/>
        </w:rPr>
        <w:t>災害應變中心</w:t>
      </w:r>
      <w:r w:rsidR="00252745" w:rsidRPr="001A5023">
        <w:rPr>
          <w:rFonts w:hint="eastAsia"/>
        </w:rPr>
        <w:t>。</w:t>
      </w:r>
    </w:p>
    <w:p w14:paraId="7ECAD23E" w14:textId="77777777" w:rsidR="00D342C4" w:rsidRPr="001A5023" w:rsidRDefault="001A049C" w:rsidP="001A049C">
      <w:pPr>
        <w:pStyle w:val="a6"/>
        <w:numPr>
          <w:ilvl w:val="0"/>
          <w:numId w:val="0"/>
        </w:numPr>
        <w:ind w:left="993" w:hanging="653"/>
      </w:pPr>
      <w:bookmarkStart w:id="107" w:name="_Toc97038032"/>
      <w:r>
        <w:rPr>
          <w:rFonts w:hint="eastAsia"/>
        </w:rPr>
        <w:t>第拾節</w:t>
      </w:r>
      <w:r>
        <w:rPr>
          <w:rFonts w:hint="eastAsia"/>
        </w:rPr>
        <w:t xml:space="preserve"> </w:t>
      </w:r>
      <w:r w:rsidRPr="001A5023">
        <w:rPr>
          <w:rFonts w:hint="eastAsia"/>
        </w:rPr>
        <w:t>特別災害之應變對策</w:t>
      </w:r>
      <w:bookmarkEnd w:id="107"/>
    </w:p>
    <w:p w14:paraId="45F097A6" w14:textId="77777777" w:rsidR="00464BD6" w:rsidRPr="001A5023" w:rsidRDefault="00E306D8" w:rsidP="00171139">
      <w:pPr>
        <w:pStyle w:val="a8"/>
        <w:numPr>
          <w:ilvl w:val="3"/>
          <w:numId w:val="108"/>
        </w:numPr>
      </w:pPr>
      <w:r w:rsidRPr="001A5023">
        <w:rPr>
          <w:rFonts w:hint="eastAsia"/>
        </w:rPr>
        <w:t>毒性</w:t>
      </w:r>
      <w:r w:rsidR="00681B77" w:rsidRPr="001A5023">
        <w:rPr>
          <w:rFonts w:hint="eastAsia"/>
        </w:rPr>
        <w:t>及關注</w:t>
      </w:r>
      <w:r w:rsidRPr="001A5023">
        <w:rPr>
          <w:rFonts w:hint="eastAsia"/>
        </w:rPr>
        <w:t>化學物質災害</w:t>
      </w:r>
    </w:p>
    <w:p w14:paraId="39F69059" w14:textId="77777777" w:rsidR="001B6517" w:rsidRPr="001A5023" w:rsidRDefault="00E306D8" w:rsidP="00171139">
      <w:pPr>
        <w:pStyle w:val="a4"/>
        <w:numPr>
          <w:ilvl w:val="4"/>
          <w:numId w:val="109"/>
        </w:numPr>
      </w:pPr>
      <w:r w:rsidRPr="001A5023">
        <w:rPr>
          <w:rFonts w:hint="eastAsia"/>
        </w:rPr>
        <w:t>對策與措施</w:t>
      </w:r>
    </w:p>
    <w:p w14:paraId="430C8664" w14:textId="77777777" w:rsidR="00C94F9B" w:rsidRPr="001A5023" w:rsidRDefault="00E306D8" w:rsidP="006616C5">
      <w:pPr>
        <w:pStyle w:val="af2"/>
      </w:pPr>
      <w:r w:rsidRPr="001A5023">
        <w:rPr>
          <w:rFonts w:hint="eastAsia"/>
        </w:rPr>
        <w:t>緊急抽驗為防止爆炸、火災、飲用水、水體及土壤污染等二次毒性</w:t>
      </w:r>
      <w:r w:rsidR="00681B77" w:rsidRPr="001A5023">
        <w:rPr>
          <w:rFonts w:hint="eastAsia"/>
        </w:rPr>
        <w:t>及關注</w:t>
      </w:r>
      <w:r w:rsidRPr="001A5023">
        <w:rPr>
          <w:rFonts w:hint="eastAsia"/>
        </w:rPr>
        <w:t>化學物質災害發生，應配合中央、縣府及相關防救災業務單位進行緊急抽驗、檢測、補強措施及對剩餘毒性</w:t>
      </w:r>
      <w:r w:rsidR="00646D3D" w:rsidRPr="001A5023">
        <w:rPr>
          <w:rFonts w:hint="eastAsia"/>
        </w:rPr>
        <w:t>及關注</w:t>
      </w:r>
      <w:r w:rsidRPr="001A5023">
        <w:rPr>
          <w:rFonts w:hint="eastAsia"/>
        </w:rPr>
        <w:t>化學物質依法處理。</w:t>
      </w:r>
    </w:p>
    <w:p w14:paraId="528C7EEC" w14:textId="77777777" w:rsidR="00C94F9B" w:rsidRPr="001A5023" w:rsidRDefault="00E306D8" w:rsidP="006616C5">
      <w:pPr>
        <w:pStyle w:val="af2"/>
      </w:pPr>
      <w:r w:rsidRPr="001A5023">
        <w:rPr>
          <w:rFonts w:hint="eastAsia"/>
        </w:rPr>
        <w:t>農作物汙染檢驗應配合中央、縣府及相關防救災業務單位進行毒災災區農作物污染檢驗工作。</w:t>
      </w:r>
    </w:p>
    <w:p w14:paraId="72EE0058" w14:textId="77777777" w:rsidR="001B6517" w:rsidRPr="001A5023" w:rsidRDefault="00E306D8" w:rsidP="00D20855">
      <w:pPr>
        <w:pStyle w:val="a5"/>
        <w:numPr>
          <w:ilvl w:val="4"/>
          <w:numId w:val="109"/>
        </w:numPr>
      </w:pPr>
      <w:r w:rsidRPr="001A5023">
        <w:rPr>
          <w:rFonts w:hint="eastAsia"/>
        </w:rPr>
        <w:t>災害現場控制</w:t>
      </w:r>
    </w:p>
    <w:p w14:paraId="2F901D4A" w14:textId="77777777" w:rsidR="001B6517" w:rsidRPr="001A5023" w:rsidRDefault="00E306D8" w:rsidP="006616C5">
      <w:pPr>
        <w:pStyle w:val="af2"/>
      </w:pPr>
      <w:r w:rsidRPr="001A5023">
        <w:rPr>
          <w:rFonts w:hint="eastAsia"/>
        </w:rPr>
        <w:t>應向縣府、相關災害業務權責單位或毒性</w:t>
      </w:r>
      <w:r w:rsidR="00681B77" w:rsidRPr="001A5023">
        <w:rPr>
          <w:rFonts w:hint="eastAsia"/>
        </w:rPr>
        <w:t>及關注</w:t>
      </w:r>
      <w:r w:rsidRPr="001A5023">
        <w:rPr>
          <w:rFonts w:hint="eastAsia"/>
        </w:rPr>
        <w:t>化學物質災害應變諮詢中心請求專技人員支援現況之掌握及徵調、廢棄物處理防疫及衛生保健、防止毒性</w:t>
      </w:r>
      <w:r w:rsidR="00646D3D" w:rsidRPr="001A5023">
        <w:rPr>
          <w:rFonts w:hint="eastAsia"/>
        </w:rPr>
        <w:t>及關注</w:t>
      </w:r>
      <w:r w:rsidRPr="001A5023">
        <w:rPr>
          <w:rFonts w:hint="eastAsia"/>
        </w:rPr>
        <w:t>化學物質外洩─督導現場毒性</w:t>
      </w:r>
      <w:r w:rsidR="00681B77" w:rsidRPr="001A5023">
        <w:rPr>
          <w:rFonts w:hint="eastAsia"/>
        </w:rPr>
        <w:t>及關注</w:t>
      </w:r>
      <w:r w:rsidRPr="001A5023">
        <w:rPr>
          <w:rFonts w:hint="eastAsia"/>
        </w:rPr>
        <w:t>化學物質災害之處理及技術諮詢。</w:t>
      </w:r>
    </w:p>
    <w:p w14:paraId="46C07A52" w14:textId="77777777" w:rsidR="001B6517" w:rsidRPr="001A5023" w:rsidRDefault="00E306D8" w:rsidP="006616C5">
      <w:pPr>
        <w:pStyle w:val="af2"/>
      </w:pPr>
      <w:r w:rsidRPr="001A5023">
        <w:rPr>
          <w:rFonts w:hint="eastAsia"/>
        </w:rPr>
        <w:t>應配合縣府、相關災害業務權責單位協調業界採取環境清理措施，以控制災情。</w:t>
      </w:r>
    </w:p>
    <w:p w14:paraId="61217ED8" w14:textId="77777777" w:rsidR="001B6517" w:rsidRPr="001A5023" w:rsidRDefault="00E306D8" w:rsidP="00171139">
      <w:pPr>
        <w:pStyle w:val="a4"/>
        <w:numPr>
          <w:ilvl w:val="4"/>
          <w:numId w:val="109"/>
        </w:numPr>
      </w:pPr>
      <w:r w:rsidRPr="001A5023">
        <w:rPr>
          <w:rFonts w:hint="eastAsia"/>
        </w:rPr>
        <w:t>辦理單位</w:t>
      </w:r>
    </w:p>
    <w:p w14:paraId="5D0C0340" w14:textId="77777777" w:rsidR="001B6517" w:rsidRPr="001A5023" w:rsidRDefault="00E306D8" w:rsidP="006616C5">
      <w:pPr>
        <w:pStyle w:val="af2"/>
      </w:pPr>
      <w:r w:rsidRPr="001A5023">
        <w:rPr>
          <w:rFonts w:hint="eastAsia"/>
        </w:rPr>
        <w:t>清潔隊、農經課。</w:t>
      </w:r>
    </w:p>
    <w:p w14:paraId="30E5A5D6" w14:textId="77777777" w:rsidR="00464BD6" w:rsidRPr="001A5023" w:rsidRDefault="00E306D8" w:rsidP="001E3085">
      <w:pPr>
        <w:pStyle w:val="a8"/>
      </w:pPr>
      <w:r w:rsidRPr="001A5023">
        <w:rPr>
          <w:rFonts w:hint="eastAsia"/>
        </w:rPr>
        <w:t>生物病原災害</w:t>
      </w:r>
    </w:p>
    <w:p w14:paraId="7517D8AF" w14:textId="77777777" w:rsidR="00464BD6" w:rsidRPr="001A5023" w:rsidRDefault="00E306D8" w:rsidP="00171139">
      <w:pPr>
        <w:pStyle w:val="a4"/>
        <w:numPr>
          <w:ilvl w:val="4"/>
          <w:numId w:val="110"/>
        </w:numPr>
      </w:pPr>
      <w:r w:rsidRPr="001A5023">
        <w:rPr>
          <w:rFonts w:hint="eastAsia"/>
        </w:rPr>
        <w:t>對策與措施</w:t>
      </w:r>
    </w:p>
    <w:p w14:paraId="2EE09887" w14:textId="77777777" w:rsidR="00E0267F" w:rsidRPr="001A5023" w:rsidRDefault="00E306D8" w:rsidP="00D20855">
      <w:pPr>
        <w:pStyle w:val="a5"/>
        <w:numPr>
          <w:ilvl w:val="6"/>
          <w:numId w:val="58"/>
        </w:numPr>
      </w:pPr>
      <w:r w:rsidRPr="001A5023">
        <w:rPr>
          <w:rFonts w:hint="eastAsia"/>
        </w:rPr>
        <w:t>災情蒐集通報</w:t>
      </w:r>
    </w:p>
    <w:p w14:paraId="79483CB2" w14:textId="77777777" w:rsidR="00E0267F" w:rsidRPr="001A5023" w:rsidRDefault="00E306D8" w:rsidP="004C3976">
      <w:pPr>
        <w:pStyle w:val="affa"/>
      </w:pPr>
      <w:r w:rsidRPr="001A5023">
        <w:rPr>
          <w:rFonts w:hint="eastAsia"/>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p>
    <w:p w14:paraId="634D67B5" w14:textId="77777777" w:rsidR="00931F7B" w:rsidRPr="001A5023" w:rsidRDefault="00E306D8" w:rsidP="00D20855">
      <w:pPr>
        <w:pStyle w:val="a5"/>
      </w:pPr>
      <w:r w:rsidRPr="001A5023">
        <w:rPr>
          <w:rFonts w:hint="eastAsia"/>
        </w:rPr>
        <w:lastRenderedPageBreak/>
        <w:t>疫情調查</w:t>
      </w:r>
    </w:p>
    <w:p w14:paraId="2B906C16" w14:textId="77777777" w:rsidR="00931F7B" w:rsidRPr="001A5023" w:rsidRDefault="00E306D8" w:rsidP="00DF507A">
      <w:pPr>
        <w:pStyle w:val="affa"/>
      </w:pPr>
      <w:r w:rsidRPr="001A5023">
        <w:rPr>
          <w:rFonts w:hint="eastAsia"/>
        </w:rPr>
        <w:t>應配合中央、縣府及相關防救災業務單位進行流行病學調查、監測及送驗事宜。</w:t>
      </w:r>
    </w:p>
    <w:p w14:paraId="5E8F5FF5" w14:textId="77777777" w:rsidR="00931F7B" w:rsidRPr="001A5023" w:rsidRDefault="00E306D8" w:rsidP="00D20855">
      <w:pPr>
        <w:pStyle w:val="a5"/>
      </w:pPr>
      <w:r w:rsidRPr="001A5023">
        <w:rPr>
          <w:rFonts w:hint="eastAsia"/>
        </w:rPr>
        <w:t>醫療控制</w:t>
      </w:r>
    </w:p>
    <w:p w14:paraId="3D611D49" w14:textId="77777777" w:rsidR="00931F7B" w:rsidRPr="001A5023" w:rsidRDefault="00E306D8" w:rsidP="00DF507A">
      <w:pPr>
        <w:pStyle w:val="affa"/>
        <w:numPr>
          <w:ilvl w:val="0"/>
          <w:numId w:val="179"/>
        </w:numPr>
      </w:pPr>
      <w:r w:rsidRPr="001A5023">
        <w:rPr>
          <w:rFonts w:hint="eastAsia"/>
        </w:rPr>
        <w:t>到院前緊急醫療工作：應配合中央、縣府及相關防救災業務單位進行傷患疏散、傷患檢傷、傷患治療、現場資源管理，依病情轉介適當醫療機構等病患分送。</w:t>
      </w:r>
    </w:p>
    <w:p w14:paraId="51AD46D8" w14:textId="77777777" w:rsidR="00931F7B" w:rsidRPr="001A5023" w:rsidRDefault="00E306D8" w:rsidP="00DF507A">
      <w:pPr>
        <w:pStyle w:val="affa"/>
        <w:numPr>
          <w:ilvl w:val="0"/>
          <w:numId w:val="179"/>
        </w:numPr>
      </w:pPr>
      <w:r w:rsidRPr="001A5023">
        <w:rPr>
          <w:rFonts w:hint="eastAsia"/>
        </w:rPr>
        <w:t>協助後續照護及轉院、後送之聯繫及通報。</w:t>
      </w:r>
    </w:p>
    <w:p w14:paraId="7F83B7B0" w14:textId="77777777" w:rsidR="00191FAB" w:rsidRPr="001A5023" w:rsidRDefault="00E306D8" w:rsidP="00D20855">
      <w:pPr>
        <w:pStyle w:val="a5"/>
      </w:pPr>
      <w:r w:rsidRPr="001A5023">
        <w:rPr>
          <w:rFonts w:hint="eastAsia"/>
        </w:rPr>
        <w:t>相關配合作業</w:t>
      </w:r>
    </w:p>
    <w:p w14:paraId="7B2AD85D" w14:textId="77777777" w:rsidR="00191FAB" w:rsidRPr="001A5023" w:rsidRDefault="00E306D8" w:rsidP="004C3976">
      <w:pPr>
        <w:pStyle w:val="affa"/>
      </w:pPr>
      <w:r w:rsidRPr="001A5023">
        <w:rPr>
          <w:rFonts w:hint="eastAsia"/>
        </w:rPr>
        <w:t>應配合中央、縣府及相關防救災業務單位進行危害或疾病管制相關措施。</w:t>
      </w:r>
    </w:p>
    <w:p w14:paraId="35BB6AB0" w14:textId="77777777" w:rsidR="00931F7B" w:rsidRPr="001A5023" w:rsidRDefault="00E306D8" w:rsidP="00D20855">
      <w:pPr>
        <w:pStyle w:val="a5"/>
      </w:pPr>
      <w:r w:rsidRPr="001A5023">
        <w:rPr>
          <w:rFonts w:hint="eastAsia"/>
        </w:rPr>
        <w:t>醫療救護</w:t>
      </w:r>
    </w:p>
    <w:p w14:paraId="71F8A200" w14:textId="77777777" w:rsidR="00931F7B" w:rsidRPr="001A5023" w:rsidRDefault="00E306D8" w:rsidP="00171139">
      <w:pPr>
        <w:pStyle w:val="affa"/>
        <w:numPr>
          <w:ilvl w:val="0"/>
          <w:numId w:val="44"/>
        </w:numPr>
      </w:pPr>
      <w:r w:rsidRPr="001A5023">
        <w:rPr>
          <w:rFonts w:hint="eastAsia"/>
        </w:rPr>
        <w:t>由轄區醫療機關設置急救站，消防分隊負責現場災害搶救、傷患急救及後送就醫。</w:t>
      </w:r>
    </w:p>
    <w:p w14:paraId="6A6BBF73" w14:textId="77777777" w:rsidR="00931F7B" w:rsidRPr="001A5023" w:rsidRDefault="00E306D8" w:rsidP="00171139">
      <w:pPr>
        <w:pStyle w:val="affa"/>
        <w:numPr>
          <w:ilvl w:val="0"/>
          <w:numId w:val="44"/>
        </w:numPr>
      </w:pPr>
      <w:r w:rsidRPr="001A5023">
        <w:rPr>
          <w:rFonts w:hint="eastAsia"/>
        </w:rPr>
        <w:t>應研判災情，請求本縣災害應變中心支援協助，必要時得要求醫療機構派遣緊急醫療救護人員對其他受災區提供協助。</w:t>
      </w:r>
    </w:p>
    <w:p w14:paraId="429C9CE2" w14:textId="77777777" w:rsidR="00931F7B" w:rsidRPr="001A5023" w:rsidRDefault="00E306D8" w:rsidP="00D20855">
      <w:pPr>
        <w:pStyle w:val="a5"/>
      </w:pPr>
      <w:r w:rsidRPr="001A5023">
        <w:rPr>
          <w:rFonts w:hint="eastAsia"/>
        </w:rPr>
        <w:t>緊急運送作業</w:t>
      </w:r>
    </w:p>
    <w:p w14:paraId="0D3B587B" w14:textId="77777777" w:rsidR="00931F7B" w:rsidRPr="001A5023" w:rsidRDefault="00E306D8" w:rsidP="004C3976">
      <w:pPr>
        <w:pStyle w:val="affa"/>
      </w:pPr>
      <w:r w:rsidRPr="001A5023">
        <w:rPr>
          <w:rFonts w:hint="eastAsia"/>
        </w:rPr>
        <w:t>應配合中央、縣府及相關防救災業務單位進行感染者、疑似感染者及檢體之運送。</w:t>
      </w:r>
    </w:p>
    <w:p w14:paraId="38BE1A03" w14:textId="77777777" w:rsidR="00464BD6" w:rsidRPr="001A5023" w:rsidRDefault="00E306D8" w:rsidP="00171139">
      <w:pPr>
        <w:pStyle w:val="a4"/>
        <w:numPr>
          <w:ilvl w:val="4"/>
          <w:numId w:val="110"/>
        </w:numPr>
      </w:pPr>
      <w:r w:rsidRPr="001A5023">
        <w:rPr>
          <w:rFonts w:hint="eastAsia"/>
        </w:rPr>
        <w:t>辦理單位</w:t>
      </w:r>
    </w:p>
    <w:p w14:paraId="6FF8A8D3" w14:textId="77777777" w:rsidR="00464BD6" w:rsidRPr="001A5023" w:rsidRDefault="00E306D8" w:rsidP="006616C5">
      <w:pPr>
        <w:pStyle w:val="af2"/>
      </w:pPr>
      <w:r w:rsidRPr="001A5023">
        <w:rPr>
          <w:rFonts w:hint="eastAsia"/>
        </w:rPr>
        <w:t>衛生所、災害應變中心、消防分隊、警察分局。</w:t>
      </w:r>
    </w:p>
    <w:p w14:paraId="31718849" w14:textId="77777777" w:rsidR="00464BD6" w:rsidRPr="001A5023" w:rsidRDefault="00E306D8" w:rsidP="001E3085">
      <w:pPr>
        <w:pStyle w:val="a8"/>
      </w:pPr>
      <w:r w:rsidRPr="001A5023">
        <w:rPr>
          <w:rFonts w:hint="eastAsia"/>
        </w:rPr>
        <w:t>輻射災害</w:t>
      </w:r>
    </w:p>
    <w:p w14:paraId="6B862611" w14:textId="77777777" w:rsidR="00464BD6" w:rsidRPr="001A5023" w:rsidRDefault="00E306D8" w:rsidP="00171139">
      <w:pPr>
        <w:pStyle w:val="a4"/>
        <w:numPr>
          <w:ilvl w:val="4"/>
          <w:numId w:val="111"/>
        </w:numPr>
      </w:pPr>
      <w:r w:rsidRPr="001A5023">
        <w:rPr>
          <w:rFonts w:hint="eastAsia"/>
        </w:rPr>
        <w:t>對策與措施</w:t>
      </w:r>
    </w:p>
    <w:p w14:paraId="146F5A4E" w14:textId="77777777" w:rsidR="00D76EB9" w:rsidRPr="001A5023" w:rsidRDefault="00E306D8" w:rsidP="00D20855">
      <w:pPr>
        <w:pStyle w:val="a5"/>
        <w:numPr>
          <w:ilvl w:val="6"/>
          <w:numId w:val="59"/>
        </w:numPr>
      </w:pPr>
      <w:r w:rsidRPr="001A5023">
        <w:rPr>
          <w:rFonts w:hint="eastAsia"/>
        </w:rPr>
        <w:t>確認事故類型與等級</w:t>
      </w:r>
    </w:p>
    <w:p w14:paraId="0EE82D31" w14:textId="77777777" w:rsidR="00D76EB9" w:rsidRPr="001A5023" w:rsidRDefault="00E306D8" w:rsidP="004C3976">
      <w:pPr>
        <w:pStyle w:val="affa"/>
      </w:pPr>
      <w:r w:rsidRPr="001A5023">
        <w:rPr>
          <w:rFonts w:hint="eastAsia"/>
        </w:rPr>
        <w:t>於事故發生或接獲警報時，確認事故類型與等級，做為採取後續決策及行動的依據。</w:t>
      </w:r>
    </w:p>
    <w:p w14:paraId="7C1A75E2" w14:textId="77777777" w:rsidR="00D76EB9" w:rsidRPr="001A5023" w:rsidRDefault="00E306D8" w:rsidP="00D20855">
      <w:pPr>
        <w:pStyle w:val="a5"/>
      </w:pPr>
      <w:r w:rsidRPr="001A5023">
        <w:rPr>
          <w:rFonts w:hint="eastAsia"/>
        </w:rPr>
        <w:t>與縣府進行聯繫</w:t>
      </w:r>
    </w:p>
    <w:p w14:paraId="1E294B13" w14:textId="77777777" w:rsidR="00D76EB9" w:rsidRPr="001A5023" w:rsidRDefault="00E306D8" w:rsidP="004C3976">
      <w:pPr>
        <w:pStyle w:val="affa"/>
      </w:pPr>
      <w:r w:rsidRPr="001A5023">
        <w:rPr>
          <w:rFonts w:hint="eastAsia"/>
        </w:rPr>
        <w:t>在確認輻災事件類型與等級後，應儘速與縣府聯繫，回報鄉中心開設情形及支援請求項目請求其支援。</w:t>
      </w:r>
    </w:p>
    <w:p w14:paraId="3131E800" w14:textId="77777777" w:rsidR="00D76EB9" w:rsidRPr="001A5023" w:rsidRDefault="00E306D8" w:rsidP="00D20855">
      <w:pPr>
        <w:pStyle w:val="a5"/>
      </w:pPr>
      <w:r w:rsidRPr="001A5023">
        <w:rPr>
          <w:rFonts w:hint="eastAsia"/>
        </w:rPr>
        <w:lastRenderedPageBreak/>
        <w:t>進行廣播發佈掩蔽訊息</w:t>
      </w:r>
    </w:p>
    <w:p w14:paraId="629E2881" w14:textId="77777777" w:rsidR="00D76EB9" w:rsidRPr="001A5023" w:rsidRDefault="00E306D8" w:rsidP="004C3976">
      <w:pPr>
        <w:pStyle w:val="affa"/>
      </w:pPr>
      <w:r w:rsidRPr="001A5023">
        <w:rPr>
          <w:rFonts w:hint="eastAsia"/>
        </w:rPr>
        <w:t>在接獲原能會（中央災害應變中心）或南投縣災害應變中心下令掩蔽及發放預警警報通知，下令利用民政廣播系統通報轄內各</w:t>
      </w:r>
      <w:r w:rsidR="001F3A49" w:rsidRPr="001A5023">
        <w:rPr>
          <w:rFonts w:hint="eastAsia"/>
        </w:rPr>
        <w:t>村</w:t>
      </w:r>
      <w:r w:rsidRPr="001A5023">
        <w:rPr>
          <w:rFonts w:hint="eastAsia"/>
        </w:rPr>
        <w:t>里民，並由警政組進行巡邏車廣播作業，使民眾瞭解目前狀況以減少其恐慌。</w:t>
      </w:r>
    </w:p>
    <w:p w14:paraId="6884DB44" w14:textId="77777777" w:rsidR="00D76EB9" w:rsidRPr="001A5023" w:rsidRDefault="00E306D8" w:rsidP="00D20855">
      <w:pPr>
        <w:pStyle w:val="a5"/>
      </w:pPr>
      <w:r w:rsidRPr="001A5023">
        <w:rPr>
          <w:rFonts w:hint="eastAsia"/>
        </w:rPr>
        <w:t>疏散撤離民眾</w:t>
      </w:r>
    </w:p>
    <w:p w14:paraId="4BDCA9F3" w14:textId="77777777" w:rsidR="00D76EB9" w:rsidRPr="001A5023" w:rsidRDefault="00E306D8" w:rsidP="004C3976">
      <w:pPr>
        <w:pStyle w:val="affa"/>
      </w:pPr>
      <w:r w:rsidRPr="001A5023">
        <w:rPr>
          <w:rFonts w:hint="eastAsia"/>
        </w:rPr>
        <w:t>當發生輻災事故，確認有輻射外洩，且可能須執行輻災事故民眾防護行動者時，需與縣府保持密切聯繫，確認影響範圍，並考慮到民眾可能恐慌的情形，應動員公所內各單位人員，按事先所規劃之編組，儘速前往各處疏散撤離民眾，以減少其受輻射污染的可能，在進行疏散撤離時也應特別注意弱勢族群的撤離狀況。</w:t>
      </w:r>
    </w:p>
    <w:p w14:paraId="6B70BED8" w14:textId="77777777" w:rsidR="00D76EB9" w:rsidRPr="001A5023" w:rsidRDefault="00E306D8" w:rsidP="00D20855">
      <w:pPr>
        <w:pStyle w:val="a5"/>
      </w:pPr>
      <w:r w:rsidRPr="001A5023">
        <w:rPr>
          <w:rFonts w:hint="eastAsia"/>
        </w:rPr>
        <w:t>收容民眾</w:t>
      </w:r>
    </w:p>
    <w:p w14:paraId="5F565010" w14:textId="77777777" w:rsidR="00D76EB9" w:rsidRPr="001A5023" w:rsidRDefault="00E306D8" w:rsidP="004C3976">
      <w:pPr>
        <w:pStyle w:val="affa"/>
      </w:pPr>
      <w:r w:rsidRPr="001A5023">
        <w:rPr>
          <w:rFonts w:hint="eastAsia"/>
        </w:rPr>
        <w:t>在輻災事故發生而民眾無法返家與依親時，公所應開設避難收容處所進行臨時性之收容，開設避難收容處所前需與縣府確認輻射影響範圍，選擇範圍外之地點進行開設，並發放所需物資給民眾使用。另外也需注意管理民眾減少外出，避免受到放射性物質影響。</w:t>
      </w:r>
    </w:p>
    <w:p w14:paraId="0D4A6FB9" w14:textId="77777777" w:rsidR="00D76EB9" w:rsidRPr="001A5023" w:rsidRDefault="00E306D8" w:rsidP="00D20855">
      <w:pPr>
        <w:pStyle w:val="a5"/>
      </w:pPr>
      <w:r w:rsidRPr="001A5023">
        <w:rPr>
          <w:rFonts w:hint="eastAsia"/>
        </w:rPr>
        <w:t>進行交通管制</w:t>
      </w:r>
    </w:p>
    <w:p w14:paraId="7BACD3FC" w14:textId="77777777" w:rsidR="00D76EB9" w:rsidRPr="001A5023" w:rsidRDefault="00E306D8" w:rsidP="004C3976">
      <w:pPr>
        <w:pStyle w:val="affa"/>
      </w:pPr>
      <w:r w:rsidRPr="001A5023">
        <w:rPr>
          <w:rFonts w:hint="eastAsia"/>
        </w:rPr>
        <w:t>在輻災事故發生，公所進行廣播與警報發布後，為避免民眾因恐慌，駕車逃離事故影響範圍，而造成交通堵塞或事故等狀況，公所應儘速聯繫警政單位，請求其派員至各重要路口或路段，進行交通管制與疏導工作。另外，也應避免鎮外民眾進入事故影響範圍。</w:t>
      </w:r>
    </w:p>
    <w:p w14:paraId="304D6B33" w14:textId="77777777" w:rsidR="00D76EB9" w:rsidRPr="001A5023" w:rsidRDefault="00E306D8" w:rsidP="00D20855">
      <w:pPr>
        <w:pStyle w:val="a5"/>
      </w:pPr>
      <w:r w:rsidRPr="001A5023">
        <w:rPr>
          <w:rFonts w:hint="eastAsia"/>
        </w:rPr>
        <w:t>協助民眾就醫</w:t>
      </w:r>
    </w:p>
    <w:p w14:paraId="251658B9" w14:textId="77777777" w:rsidR="00D76EB9" w:rsidRPr="001A5023" w:rsidRDefault="00E306D8" w:rsidP="004C3976">
      <w:pPr>
        <w:pStyle w:val="affa"/>
      </w:pPr>
      <w:r w:rsidRPr="001A5023">
        <w:rPr>
          <w:rFonts w:hint="eastAsia"/>
        </w:rPr>
        <w:t>在民眾可能遭受輻射污染或有任何傷病痛時，應協助其儘速就醫，並掌握狀況回報至縣府災害應變中心。</w:t>
      </w:r>
    </w:p>
    <w:p w14:paraId="655678D6" w14:textId="77777777" w:rsidR="00D76EB9" w:rsidRPr="001A5023" w:rsidRDefault="00E306D8" w:rsidP="00D20855">
      <w:pPr>
        <w:pStyle w:val="a5"/>
      </w:pPr>
      <w:r w:rsidRPr="001A5023">
        <w:rPr>
          <w:rFonts w:hint="eastAsia"/>
        </w:rPr>
        <w:t>物資管理與行政支援</w:t>
      </w:r>
    </w:p>
    <w:p w14:paraId="41669C75" w14:textId="77777777" w:rsidR="00D76EB9" w:rsidRPr="001A5023" w:rsidRDefault="00E306D8" w:rsidP="004C3976">
      <w:pPr>
        <w:pStyle w:val="affa"/>
      </w:pPr>
      <w:r w:rsidRPr="001A5023">
        <w:rPr>
          <w:rFonts w:hint="eastAsia"/>
        </w:rPr>
        <w:t>協助縣府針對民眾所需物資進行管理與發放，以及各項相關行政作業的支援工作。</w:t>
      </w:r>
    </w:p>
    <w:p w14:paraId="188D11DE" w14:textId="77777777" w:rsidR="00464BD6" w:rsidRPr="001A5023" w:rsidRDefault="00E306D8" w:rsidP="00171139">
      <w:pPr>
        <w:pStyle w:val="a4"/>
        <w:numPr>
          <w:ilvl w:val="4"/>
          <w:numId w:val="111"/>
        </w:numPr>
      </w:pPr>
      <w:r w:rsidRPr="001A5023">
        <w:rPr>
          <w:rFonts w:hint="eastAsia"/>
        </w:rPr>
        <w:t>辦理單位</w:t>
      </w:r>
    </w:p>
    <w:p w14:paraId="76F3318F" w14:textId="77777777" w:rsidR="00B95620" w:rsidRPr="001A5023" w:rsidRDefault="00E306D8" w:rsidP="006616C5">
      <w:pPr>
        <w:pStyle w:val="af2"/>
      </w:pPr>
      <w:r w:rsidRPr="001A5023">
        <w:rPr>
          <w:rFonts w:hint="eastAsia"/>
        </w:rPr>
        <w:t>民政課、社會課、衛生所、警察分局。</w:t>
      </w:r>
    </w:p>
    <w:p w14:paraId="6AC138D4" w14:textId="77777777" w:rsidR="0048327C" w:rsidRPr="001A5023" w:rsidRDefault="00E306D8" w:rsidP="00C777E2">
      <w:pPr>
        <w:pStyle w:val="a1"/>
      </w:pPr>
      <w:bookmarkStart w:id="108" w:name="_Toc97038033"/>
      <w:r w:rsidRPr="001A5023">
        <w:rPr>
          <w:rFonts w:hint="eastAsia"/>
        </w:rPr>
        <w:lastRenderedPageBreak/>
        <w:t>復原重建</w:t>
      </w:r>
      <w:r w:rsidR="008B4DA8" w:rsidRPr="001A5023">
        <w:rPr>
          <w:rFonts w:hint="eastAsia"/>
        </w:rPr>
        <w:t>對策</w:t>
      </w:r>
      <w:bookmarkEnd w:id="108"/>
    </w:p>
    <w:p w14:paraId="11ADFCDA" w14:textId="77777777" w:rsidR="00F17B49" w:rsidRPr="001A5023" w:rsidRDefault="00E306D8" w:rsidP="00171139">
      <w:pPr>
        <w:pStyle w:val="a6"/>
        <w:numPr>
          <w:ilvl w:val="2"/>
          <w:numId w:val="158"/>
        </w:numPr>
      </w:pPr>
      <w:bookmarkStart w:id="109" w:name="_Toc97038034"/>
      <w:r w:rsidRPr="001A5023">
        <w:rPr>
          <w:rFonts w:hint="eastAsia"/>
        </w:rPr>
        <w:t>災情勘查與緊急處理</w:t>
      </w:r>
      <w:bookmarkEnd w:id="109"/>
    </w:p>
    <w:p w14:paraId="5AC9F6E2" w14:textId="77777777" w:rsidR="00976CA5" w:rsidRPr="001A5023" w:rsidRDefault="00E306D8" w:rsidP="00171139">
      <w:pPr>
        <w:pStyle w:val="a8"/>
        <w:numPr>
          <w:ilvl w:val="3"/>
          <w:numId w:val="112"/>
        </w:numPr>
      </w:pPr>
      <w:r w:rsidRPr="001A5023">
        <w:rPr>
          <w:rFonts w:hint="eastAsia"/>
        </w:rPr>
        <w:t>依災情勘查計畫進行</w:t>
      </w:r>
    </w:p>
    <w:p w14:paraId="11112514" w14:textId="77777777" w:rsidR="00976CA5" w:rsidRPr="001A5023" w:rsidRDefault="00E306D8" w:rsidP="00171139">
      <w:pPr>
        <w:pStyle w:val="a4"/>
        <w:numPr>
          <w:ilvl w:val="4"/>
          <w:numId w:val="111"/>
        </w:numPr>
      </w:pPr>
      <w:r w:rsidRPr="001A5023">
        <w:rPr>
          <w:rFonts w:hint="eastAsia"/>
        </w:rPr>
        <w:t>對策與措施</w:t>
      </w:r>
    </w:p>
    <w:p w14:paraId="59C83619" w14:textId="77777777" w:rsidR="00976CA5" w:rsidRPr="001A5023" w:rsidRDefault="00E306D8" w:rsidP="006616C5">
      <w:pPr>
        <w:pStyle w:val="af2"/>
      </w:pPr>
      <w:r w:rsidRPr="001A5023">
        <w:rPr>
          <w:rFonts w:hint="eastAsia"/>
        </w:rPr>
        <w:t>災害發生後，在確保勘查人員安全條件下，依災情勘查計畫進行災情蒐集、勘查與統計。包含：</w:t>
      </w:r>
    </w:p>
    <w:p w14:paraId="70D04202" w14:textId="77777777" w:rsidR="00976CA5" w:rsidRPr="001A5023" w:rsidRDefault="00E306D8" w:rsidP="006616C5">
      <w:pPr>
        <w:pStyle w:val="af2"/>
      </w:pPr>
      <w:r w:rsidRPr="001A5023">
        <w:rPr>
          <w:rFonts w:hint="eastAsia"/>
        </w:rPr>
        <w:t>受災情況描述。</w:t>
      </w:r>
    </w:p>
    <w:p w14:paraId="00813A45" w14:textId="77777777" w:rsidR="00976CA5" w:rsidRPr="001A5023" w:rsidRDefault="00E306D8" w:rsidP="006616C5">
      <w:pPr>
        <w:pStyle w:val="af2"/>
      </w:pPr>
      <w:r w:rsidRPr="001A5023">
        <w:rPr>
          <w:rFonts w:hint="eastAsia"/>
        </w:rPr>
        <w:t>人員傷亡統計。</w:t>
      </w:r>
    </w:p>
    <w:p w14:paraId="78A52023" w14:textId="77777777" w:rsidR="00976CA5" w:rsidRPr="001A5023" w:rsidRDefault="00E306D8" w:rsidP="006616C5">
      <w:pPr>
        <w:pStyle w:val="af2"/>
      </w:pPr>
      <w:r w:rsidRPr="001A5023">
        <w:rPr>
          <w:rFonts w:hint="eastAsia"/>
        </w:rPr>
        <w:t>農經損失統計。</w:t>
      </w:r>
    </w:p>
    <w:p w14:paraId="71CECBF5" w14:textId="77777777" w:rsidR="00976CA5" w:rsidRPr="001A5023" w:rsidRDefault="00E306D8" w:rsidP="006616C5">
      <w:pPr>
        <w:pStyle w:val="af2"/>
      </w:pPr>
      <w:r w:rsidRPr="001A5023">
        <w:rPr>
          <w:rFonts w:hint="eastAsia"/>
        </w:rPr>
        <w:t>道路、公共設施損失統計。</w:t>
      </w:r>
    </w:p>
    <w:p w14:paraId="25737B4E" w14:textId="77777777" w:rsidR="00976CA5" w:rsidRPr="001A5023" w:rsidRDefault="00E306D8" w:rsidP="006616C5">
      <w:pPr>
        <w:pStyle w:val="af2"/>
      </w:pPr>
      <w:r w:rsidRPr="001A5023">
        <w:rPr>
          <w:rFonts w:hint="eastAsia"/>
        </w:rPr>
        <w:t>私人建物財產損失統計。</w:t>
      </w:r>
    </w:p>
    <w:p w14:paraId="5A4E1835" w14:textId="77777777" w:rsidR="00976CA5" w:rsidRPr="001A5023" w:rsidRDefault="00E306D8" w:rsidP="00171139">
      <w:pPr>
        <w:pStyle w:val="a4"/>
        <w:numPr>
          <w:ilvl w:val="4"/>
          <w:numId w:val="111"/>
        </w:numPr>
      </w:pPr>
      <w:r w:rsidRPr="001A5023">
        <w:rPr>
          <w:rFonts w:hint="eastAsia"/>
        </w:rPr>
        <w:t>辦理單位</w:t>
      </w:r>
    </w:p>
    <w:p w14:paraId="01037DED" w14:textId="77777777" w:rsidR="00976CA5" w:rsidRPr="001A5023" w:rsidRDefault="00E306D8" w:rsidP="006616C5">
      <w:pPr>
        <w:pStyle w:val="af2"/>
      </w:pPr>
      <w:r w:rsidRPr="001A5023">
        <w:rPr>
          <w:rFonts w:hint="eastAsia"/>
        </w:rPr>
        <w:t>消防分隊、警察分局、民政課、工務課、農經課、社會課。</w:t>
      </w:r>
    </w:p>
    <w:p w14:paraId="7E02AA50" w14:textId="77777777" w:rsidR="00976CA5" w:rsidRPr="001A5023" w:rsidRDefault="00E306D8" w:rsidP="001E3085">
      <w:pPr>
        <w:pStyle w:val="a8"/>
      </w:pPr>
      <w:r w:rsidRPr="001A5023">
        <w:rPr>
          <w:rFonts w:hint="eastAsia"/>
        </w:rPr>
        <w:t>必要時請求協助</w:t>
      </w:r>
    </w:p>
    <w:p w14:paraId="474CA843" w14:textId="77777777" w:rsidR="00976CA5" w:rsidRPr="001A5023" w:rsidRDefault="00E306D8" w:rsidP="000F6DC4">
      <w:pPr>
        <w:pStyle w:val="a4"/>
        <w:numPr>
          <w:ilvl w:val="0"/>
          <w:numId w:val="0"/>
        </w:numPr>
        <w:ind w:left="680"/>
      </w:pPr>
      <w:r w:rsidRPr="001A5023">
        <w:rPr>
          <w:rFonts w:hint="eastAsia"/>
        </w:rPr>
        <w:t>一、對策與措施</w:t>
      </w:r>
    </w:p>
    <w:p w14:paraId="62DFF89D" w14:textId="77777777" w:rsidR="00976CA5" w:rsidRPr="001A5023" w:rsidRDefault="00E306D8" w:rsidP="006616C5">
      <w:pPr>
        <w:pStyle w:val="af2"/>
      </w:pPr>
      <w:r w:rsidRPr="001A5023">
        <w:rPr>
          <w:rFonts w:hint="eastAsia"/>
        </w:rPr>
        <w:t>必要時得請求縣府或邀集專家學者協助勘災作業。</w:t>
      </w:r>
    </w:p>
    <w:p w14:paraId="45519CEA" w14:textId="77777777" w:rsidR="00976CA5" w:rsidRPr="001A5023" w:rsidRDefault="00E306D8" w:rsidP="000F6DC4">
      <w:pPr>
        <w:pStyle w:val="a4"/>
        <w:numPr>
          <w:ilvl w:val="0"/>
          <w:numId w:val="0"/>
        </w:numPr>
        <w:ind w:left="680"/>
      </w:pPr>
      <w:r w:rsidRPr="001A5023">
        <w:rPr>
          <w:rFonts w:hint="eastAsia"/>
        </w:rPr>
        <w:t>二、</w:t>
      </w:r>
      <w:r w:rsidR="00A031A7" w:rsidRPr="001A5023">
        <w:rPr>
          <w:rFonts w:hint="eastAsia"/>
        </w:rPr>
        <w:t>辦理單位</w:t>
      </w:r>
    </w:p>
    <w:p w14:paraId="66FD9CD7" w14:textId="77777777" w:rsidR="00976CA5" w:rsidRPr="001A5023" w:rsidRDefault="00E306D8" w:rsidP="006616C5">
      <w:pPr>
        <w:pStyle w:val="af2"/>
      </w:pPr>
      <w:r w:rsidRPr="001A5023">
        <w:rPr>
          <w:rFonts w:hint="eastAsia"/>
        </w:rPr>
        <w:t>民政課、工務課、農經課。</w:t>
      </w:r>
    </w:p>
    <w:p w14:paraId="2A76CA29" w14:textId="77777777" w:rsidR="00976CA5" w:rsidRPr="001A5023" w:rsidRDefault="00E306D8" w:rsidP="001E3085">
      <w:pPr>
        <w:pStyle w:val="a8"/>
      </w:pPr>
      <w:r w:rsidRPr="001A5023">
        <w:rPr>
          <w:rFonts w:hint="eastAsia"/>
        </w:rPr>
        <w:t>人員之就醫治療與復健</w:t>
      </w:r>
    </w:p>
    <w:p w14:paraId="2A364982" w14:textId="77777777" w:rsidR="00976CA5" w:rsidRPr="001A5023" w:rsidRDefault="00E306D8" w:rsidP="00171139">
      <w:pPr>
        <w:pStyle w:val="a4"/>
        <w:numPr>
          <w:ilvl w:val="4"/>
          <w:numId w:val="113"/>
        </w:numPr>
      </w:pPr>
      <w:r w:rsidRPr="001A5023">
        <w:rPr>
          <w:rFonts w:hint="eastAsia"/>
        </w:rPr>
        <w:t>對策與措施</w:t>
      </w:r>
    </w:p>
    <w:p w14:paraId="7FAEC60E" w14:textId="77777777" w:rsidR="00976CA5" w:rsidRPr="001A5023" w:rsidRDefault="00E306D8" w:rsidP="006616C5">
      <w:pPr>
        <w:pStyle w:val="af2"/>
      </w:pPr>
      <w:r w:rsidRPr="001A5023">
        <w:rPr>
          <w:rFonts w:hint="eastAsia"/>
        </w:rPr>
        <w:t>應配合中央、縣府及相關防救災業務單位進行病患及接觸者後續醫療訪視追蹤。</w:t>
      </w:r>
    </w:p>
    <w:p w14:paraId="6EF11260" w14:textId="77777777" w:rsidR="00976CA5" w:rsidRPr="001A5023" w:rsidRDefault="00E306D8" w:rsidP="00171139">
      <w:pPr>
        <w:pStyle w:val="a4"/>
        <w:numPr>
          <w:ilvl w:val="4"/>
          <w:numId w:val="113"/>
        </w:numPr>
      </w:pPr>
      <w:r w:rsidRPr="001A5023">
        <w:rPr>
          <w:rFonts w:hint="eastAsia"/>
        </w:rPr>
        <w:t>辦理單位</w:t>
      </w:r>
    </w:p>
    <w:p w14:paraId="315AE07E" w14:textId="77777777" w:rsidR="00976CA5" w:rsidRPr="001A5023" w:rsidRDefault="00E306D8" w:rsidP="006616C5">
      <w:pPr>
        <w:pStyle w:val="af2"/>
      </w:pPr>
      <w:r w:rsidRPr="001A5023">
        <w:rPr>
          <w:rFonts w:hint="eastAsia"/>
        </w:rPr>
        <w:t>衛生所</w:t>
      </w:r>
      <w:r w:rsidR="00431FD1" w:rsidRPr="001A5023">
        <w:rPr>
          <w:rFonts w:hint="eastAsia"/>
        </w:rPr>
        <w:t>。</w:t>
      </w:r>
    </w:p>
    <w:p w14:paraId="0662FFBE" w14:textId="77777777" w:rsidR="00F17B49" w:rsidRPr="001A5023" w:rsidRDefault="00E306D8" w:rsidP="001E3085">
      <w:pPr>
        <w:pStyle w:val="a6"/>
      </w:pPr>
      <w:bookmarkStart w:id="110" w:name="_Toc97038035"/>
      <w:r w:rsidRPr="001A5023">
        <w:rPr>
          <w:rFonts w:hint="eastAsia"/>
        </w:rPr>
        <w:t>協助復原重建計畫訂定實施</w:t>
      </w:r>
      <w:bookmarkEnd w:id="110"/>
    </w:p>
    <w:p w14:paraId="1EF9D7D2" w14:textId="77777777" w:rsidR="00601BDF" w:rsidRPr="001A5023" w:rsidRDefault="00E306D8" w:rsidP="00171139">
      <w:pPr>
        <w:pStyle w:val="a4"/>
        <w:numPr>
          <w:ilvl w:val="4"/>
          <w:numId w:val="114"/>
        </w:numPr>
      </w:pPr>
      <w:r w:rsidRPr="001A5023">
        <w:rPr>
          <w:rFonts w:hint="eastAsia"/>
        </w:rPr>
        <w:lastRenderedPageBreak/>
        <w:t>對策與措施</w:t>
      </w:r>
    </w:p>
    <w:p w14:paraId="71D944D0" w14:textId="77777777" w:rsidR="00976CA5" w:rsidRPr="001A5023" w:rsidRDefault="00E306D8" w:rsidP="006616C5">
      <w:pPr>
        <w:pStyle w:val="af2"/>
      </w:pPr>
      <w:r w:rsidRPr="001A5023">
        <w:rPr>
          <w:rFonts w:hint="eastAsia"/>
        </w:rPr>
        <w:t>應依本鄉道路災害搶險、搶通及復原工務開口合約進行復原措施，或視災害規模請求縣府協助訂定復原重建申請計畫，並與縣府協商重建經費來源與分配；計畫通過後，根據計畫所規劃之時程儘快完成重建復原之工作項目。</w:t>
      </w:r>
    </w:p>
    <w:p w14:paraId="3731E23D" w14:textId="77777777" w:rsidR="00601BDF" w:rsidRPr="001A5023" w:rsidRDefault="00E306D8" w:rsidP="006616C5">
      <w:pPr>
        <w:pStyle w:val="af2"/>
      </w:pPr>
      <w:r w:rsidRPr="001A5023">
        <w:rPr>
          <w:rFonts w:hint="eastAsia"/>
        </w:rPr>
        <w:t>應督促執行修復受災設施如道路、鐵路設備等設施受損之重建以恢復原有功能為基本考量，並從防止再度發生災害之觀點，施以改良之修復。</w:t>
      </w:r>
    </w:p>
    <w:p w14:paraId="0FC10F9C" w14:textId="77777777" w:rsidR="00601BDF" w:rsidRPr="001A5023" w:rsidRDefault="00E306D8" w:rsidP="00171139">
      <w:pPr>
        <w:pStyle w:val="a4"/>
        <w:numPr>
          <w:ilvl w:val="4"/>
          <w:numId w:val="114"/>
        </w:numPr>
      </w:pPr>
      <w:r w:rsidRPr="001A5023">
        <w:rPr>
          <w:rFonts w:hint="eastAsia"/>
        </w:rPr>
        <w:t>辦理單位</w:t>
      </w:r>
    </w:p>
    <w:p w14:paraId="7C809827" w14:textId="77777777" w:rsidR="00976CA5" w:rsidRPr="001A5023" w:rsidRDefault="00E306D8" w:rsidP="006616C5">
      <w:pPr>
        <w:pStyle w:val="af2"/>
      </w:pPr>
      <w:r w:rsidRPr="001A5023">
        <w:rPr>
          <w:rFonts w:hint="eastAsia"/>
        </w:rPr>
        <w:t>工務課</w:t>
      </w:r>
      <w:r w:rsidR="00601BDF" w:rsidRPr="001A5023">
        <w:rPr>
          <w:rFonts w:hint="eastAsia"/>
        </w:rPr>
        <w:t>。</w:t>
      </w:r>
    </w:p>
    <w:p w14:paraId="6C5A111E" w14:textId="77777777" w:rsidR="00F17B49" w:rsidRPr="001A5023" w:rsidRDefault="00E306D8" w:rsidP="001E3085">
      <w:pPr>
        <w:pStyle w:val="a6"/>
      </w:pPr>
      <w:bookmarkStart w:id="111" w:name="_Toc97038036"/>
      <w:r w:rsidRPr="001A5023">
        <w:rPr>
          <w:rFonts w:hint="eastAsia"/>
        </w:rPr>
        <w:t>社會救助措施之支援</w:t>
      </w:r>
      <w:bookmarkEnd w:id="111"/>
    </w:p>
    <w:p w14:paraId="564F9CF7" w14:textId="77777777" w:rsidR="00976CA5" w:rsidRPr="001A5023" w:rsidRDefault="00E306D8" w:rsidP="00171139">
      <w:pPr>
        <w:pStyle w:val="a8"/>
        <w:numPr>
          <w:ilvl w:val="3"/>
          <w:numId w:val="115"/>
        </w:numPr>
      </w:pPr>
      <w:r w:rsidRPr="001A5023">
        <w:rPr>
          <w:rFonts w:hint="eastAsia"/>
        </w:rPr>
        <w:t>配合說明社會救助措施</w:t>
      </w:r>
    </w:p>
    <w:p w14:paraId="47458D51" w14:textId="77777777" w:rsidR="00976CA5" w:rsidRPr="001A5023" w:rsidRDefault="00E306D8" w:rsidP="00171139">
      <w:pPr>
        <w:pStyle w:val="a4"/>
        <w:numPr>
          <w:ilvl w:val="4"/>
          <w:numId w:val="116"/>
        </w:numPr>
      </w:pPr>
      <w:r w:rsidRPr="001A5023">
        <w:rPr>
          <w:rFonts w:hint="eastAsia"/>
        </w:rPr>
        <w:t>對策與措施</w:t>
      </w:r>
    </w:p>
    <w:p w14:paraId="524B313E" w14:textId="77777777" w:rsidR="00976CA5" w:rsidRPr="001A5023" w:rsidRDefault="00E306D8" w:rsidP="006616C5">
      <w:pPr>
        <w:pStyle w:val="af2"/>
      </w:pPr>
      <w:r w:rsidRPr="001A5023">
        <w:rPr>
          <w:rFonts w:hint="eastAsia"/>
        </w:rPr>
        <w:t>應配合縣府公開說明相關重建、救助、補助辦法及管道，並代收</w:t>
      </w:r>
      <w:r w:rsidRPr="001A5023">
        <w:rPr>
          <w:rFonts w:hint="eastAsia"/>
        </w:rPr>
        <w:t>(</w:t>
      </w:r>
      <w:r w:rsidRPr="001A5023">
        <w:rPr>
          <w:rFonts w:hint="eastAsia"/>
        </w:rPr>
        <w:t>代辦</w:t>
      </w:r>
      <w:r w:rsidRPr="001A5023">
        <w:rPr>
          <w:rFonts w:hint="eastAsia"/>
        </w:rPr>
        <w:t>)</w:t>
      </w:r>
      <w:r w:rsidRPr="001A5023">
        <w:rPr>
          <w:rFonts w:hint="eastAsia"/>
        </w:rPr>
        <w:t>申請手續相關事宜，進行社會救助措施。</w:t>
      </w:r>
    </w:p>
    <w:p w14:paraId="29AD090B" w14:textId="77777777" w:rsidR="00976CA5" w:rsidRPr="001A5023" w:rsidRDefault="00E306D8" w:rsidP="00171139">
      <w:pPr>
        <w:pStyle w:val="a4"/>
        <w:numPr>
          <w:ilvl w:val="4"/>
          <w:numId w:val="116"/>
        </w:numPr>
      </w:pPr>
      <w:r w:rsidRPr="001A5023">
        <w:rPr>
          <w:rFonts w:hint="eastAsia"/>
        </w:rPr>
        <w:t>辦理單位</w:t>
      </w:r>
    </w:p>
    <w:p w14:paraId="6E40A596" w14:textId="77777777" w:rsidR="00976CA5" w:rsidRPr="001A5023" w:rsidRDefault="00E306D8" w:rsidP="006616C5">
      <w:pPr>
        <w:pStyle w:val="af2"/>
      </w:pPr>
      <w:r w:rsidRPr="001A5023">
        <w:rPr>
          <w:rFonts w:hint="eastAsia"/>
        </w:rPr>
        <w:t>社會課。</w:t>
      </w:r>
      <w:r w:rsidR="002E2D13" w:rsidRPr="001A5023">
        <w:t>.</w:t>
      </w:r>
    </w:p>
    <w:p w14:paraId="411D6D58" w14:textId="77777777" w:rsidR="00976CA5" w:rsidRPr="001A5023" w:rsidRDefault="00E306D8" w:rsidP="001E3085">
      <w:pPr>
        <w:pStyle w:val="a8"/>
      </w:pPr>
      <w:r w:rsidRPr="001A5023">
        <w:rPr>
          <w:rFonts w:hint="eastAsia"/>
        </w:rPr>
        <w:t>受災證明書之核發</w:t>
      </w:r>
    </w:p>
    <w:p w14:paraId="20F89A91" w14:textId="77777777" w:rsidR="00976CA5" w:rsidRPr="001A5023" w:rsidRDefault="00E306D8" w:rsidP="00171139">
      <w:pPr>
        <w:pStyle w:val="a4"/>
        <w:numPr>
          <w:ilvl w:val="4"/>
          <w:numId w:val="117"/>
        </w:numPr>
      </w:pPr>
      <w:r w:rsidRPr="001A5023">
        <w:rPr>
          <w:rFonts w:hint="eastAsia"/>
        </w:rPr>
        <w:t>對策與措施</w:t>
      </w:r>
    </w:p>
    <w:p w14:paraId="7C4E7F18" w14:textId="77777777" w:rsidR="00976CA5" w:rsidRPr="001A5023" w:rsidRDefault="00E306D8" w:rsidP="00D20855">
      <w:pPr>
        <w:pStyle w:val="a5"/>
        <w:numPr>
          <w:ilvl w:val="6"/>
          <w:numId w:val="60"/>
        </w:numPr>
      </w:pPr>
      <w:r w:rsidRPr="001A5023">
        <w:rPr>
          <w:rFonts w:hint="eastAsia"/>
        </w:rPr>
        <w:t>災害證明</w:t>
      </w:r>
    </w:p>
    <w:p w14:paraId="6A6EB46D" w14:textId="77777777" w:rsidR="00976CA5" w:rsidRPr="001A5023" w:rsidRDefault="00E306D8" w:rsidP="00171139">
      <w:pPr>
        <w:pStyle w:val="affa"/>
        <w:numPr>
          <w:ilvl w:val="0"/>
          <w:numId w:val="45"/>
        </w:numPr>
      </w:pPr>
      <w:r w:rsidRPr="001A5023">
        <w:rPr>
          <w:rFonts w:hint="eastAsia"/>
        </w:rPr>
        <w:t>災區證明書：檢具全戶戶籍謄本、印章、村長證明書（需經當地派出所管區核章）。</w:t>
      </w:r>
    </w:p>
    <w:p w14:paraId="340CAB6A" w14:textId="77777777" w:rsidR="00976CA5" w:rsidRPr="001A5023" w:rsidRDefault="00E306D8" w:rsidP="00171139">
      <w:pPr>
        <w:pStyle w:val="affa"/>
        <w:numPr>
          <w:ilvl w:val="0"/>
          <w:numId w:val="45"/>
        </w:numPr>
      </w:pPr>
      <w:r w:rsidRPr="001A5023">
        <w:rPr>
          <w:rFonts w:hint="eastAsia"/>
        </w:rPr>
        <w:t>農業天然災害證明：檢具身分證、印章、土地所有權狀或土地登記簿謄本、災害照片。</w:t>
      </w:r>
    </w:p>
    <w:p w14:paraId="6518D7F9" w14:textId="77777777" w:rsidR="00976CA5" w:rsidRPr="001A5023" w:rsidRDefault="00E306D8" w:rsidP="00171139">
      <w:pPr>
        <w:pStyle w:val="affa"/>
        <w:numPr>
          <w:ilvl w:val="0"/>
          <w:numId w:val="45"/>
        </w:numPr>
      </w:pPr>
      <w:r w:rsidRPr="001A5023">
        <w:rPr>
          <w:rFonts w:hint="eastAsia"/>
        </w:rPr>
        <w:t>其他災情勘查、鑑定：關於專業技術之鑑定，得經本所依業管權責向縣政府有關機關或建築師公會、土木技師公會申請調查。</w:t>
      </w:r>
    </w:p>
    <w:p w14:paraId="05225CD4" w14:textId="77777777" w:rsidR="00976CA5" w:rsidRPr="001A5023" w:rsidRDefault="00E306D8" w:rsidP="00D20855">
      <w:pPr>
        <w:pStyle w:val="a5"/>
      </w:pPr>
      <w:r w:rsidRPr="001A5023">
        <w:rPr>
          <w:rFonts w:hint="eastAsia"/>
        </w:rPr>
        <w:t>災害救助金</w:t>
      </w:r>
    </w:p>
    <w:p w14:paraId="124FDDAD" w14:textId="77777777" w:rsidR="00976CA5" w:rsidRPr="001A5023" w:rsidRDefault="00E306D8" w:rsidP="00171139">
      <w:pPr>
        <w:pStyle w:val="affa"/>
        <w:numPr>
          <w:ilvl w:val="0"/>
          <w:numId w:val="46"/>
        </w:numPr>
      </w:pPr>
      <w:r w:rsidRPr="001A5023">
        <w:rPr>
          <w:rFonts w:hint="eastAsia"/>
        </w:rPr>
        <w:t>災害救助勘查：應備災害救助勘查表、全戶戶籍謄本、災害照片，經村幹事、村長、管區員警查報後，由本所社會課轉</w:t>
      </w:r>
      <w:r w:rsidRPr="001A5023">
        <w:rPr>
          <w:rFonts w:hint="eastAsia"/>
        </w:rPr>
        <w:lastRenderedPageBreak/>
        <w:t>陳縣政府核定。</w:t>
      </w:r>
    </w:p>
    <w:p w14:paraId="1CF7F337" w14:textId="77777777" w:rsidR="00976CA5" w:rsidRPr="001A5023" w:rsidRDefault="00E306D8" w:rsidP="00171139">
      <w:pPr>
        <w:pStyle w:val="affa"/>
        <w:numPr>
          <w:ilvl w:val="0"/>
          <w:numId w:val="46"/>
        </w:numPr>
      </w:pPr>
      <w:r w:rsidRPr="001A5023">
        <w:rPr>
          <w:rFonts w:hint="eastAsia"/>
        </w:rPr>
        <w:t>農業天然災害救助：身分證、印章、土地所有權狀或土地登記簿謄本、農會帳戶、災害照片。</w:t>
      </w:r>
    </w:p>
    <w:p w14:paraId="6F3A55C0" w14:textId="77777777" w:rsidR="00976CA5" w:rsidRPr="001A5023" w:rsidRDefault="00E306D8" w:rsidP="00D20855">
      <w:pPr>
        <w:pStyle w:val="a5"/>
      </w:pPr>
      <w:r w:rsidRPr="001A5023">
        <w:rPr>
          <w:rFonts w:hint="eastAsia"/>
        </w:rPr>
        <w:t>災害減免</w:t>
      </w:r>
    </w:p>
    <w:p w14:paraId="2BF89F9C" w14:textId="77777777" w:rsidR="00976CA5" w:rsidRPr="001A5023" w:rsidRDefault="00E306D8" w:rsidP="00171139">
      <w:pPr>
        <w:pStyle w:val="affa"/>
        <w:numPr>
          <w:ilvl w:val="0"/>
          <w:numId w:val="47"/>
        </w:numPr>
      </w:pPr>
      <w:r w:rsidRPr="001A5023">
        <w:rPr>
          <w:rFonts w:hint="eastAsia"/>
        </w:rPr>
        <w:t>教育費用：逕向就讀之學校領取天然災害證明書，本所核定後由各該學校辦理之。</w:t>
      </w:r>
    </w:p>
    <w:p w14:paraId="7C0FFD0F" w14:textId="77777777" w:rsidR="00976CA5" w:rsidRPr="001A5023" w:rsidRDefault="00E306D8" w:rsidP="00171139">
      <w:pPr>
        <w:pStyle w:val="affa"/>
        <w:numPr>
          <w:ilvl w:val="0"/>
          <w:numId w:val="47"/>
        </w:numPr>
      </w:pPr>
      <w:r w:rsidRPr="001A5023">
        <w:rPr>
          <w:rFonts w:hint="eastAsia"/>
        </w:rPr>
        <w:t>稅捐減免：應備身分證、印章、災害照片至本所財政課或逕向稅捐單位辦理。</w:t>
      </w:r>
    </w:p>
    <w:p w14:paraId="0C6C1D0B" w14:textId="77777777" w:rsidR="00976CA5" w:rsidRPr="001A5023" w:rsidRDefault="00E306D8" w:rsidP="00171139">
      <w:pPr>
        <w:pStyle w:val="affa"/>
        <w:numPr>
          <w:ilvl w:val="0"/>
          <w:numId w:val="47"/>
        </w:numPr>
      </w:pPr>
      <w:r w:rsidRPr="001A5023">
        <w:rPr>
          <w:rFonts w:hint="eastAsia"/>
        </w:rPr>
        <w:t>健保費用：應視狀況，由本所社會課向主管單位統一申請延期繳納、優惠或分期繳納。</w:t>
      </w:r>
    </w:p>
    <w:p w14:paraId="2AA2D463" w14:textId="77777777" w:rsidR="00976CA5" w:rsidRPr="001A5023" w:rsidRDefault="00E306D8" w:rsidP="00171139">
      <w:pPr>
        <w:pStyle w:val="a4"/>
        <w:numPr>
          <w:ilvl w:val="4"/>
          <w:numId w:val="117"/>
        </w:numPr>
      </w:pPr>
      <w:r w:rsidRPr="001A5023">
        <w:rPr>
          <w:rFonts w:hint="eastAsia"/>
        </w:rPr>
        <w:t>辦理單位</w:t>
      </w:r>
    </w:p>
    <w:p w14:paraId="43BAA5F1" w14:textId="77777777" w:rsidR="00976CA5" w:rsidRPr="001A5023" w:rsidRDefault="00E306D8" w:rsidP="006616C5">
      <w:pPr>
        <w:pStyle w:val="af2"/>
      </w:pPr>
      <w:r w:rsidRPr="001A5023">
        <w:rPr>
          <w:rFonts w:hint="eastAsia"/>
        </w:rPr>
        <w:t>社會課、工務</w:t>
      </w:r>
      <w:r w:rsidR="009E45E0" w:rsidRPr="001A5023">
        <w:rPr>
          <w:rFonts w:hint="eastAsia"/>
        </w:rPr>
        <w:t>課、農經</w:t>
      </w:r>
      <w:r w:rsidRPr="001A5023">
        <w:rPr>
          <w:rFonts w:hint="eastAsia"/>
        </w:rPr>
        <w:t>課</w:t>
      </w:r>
      <w:r w:rsidR="00311A0B" w:rsidRPr="001A5023">
        <w:rPr>
          <w:rFonts w:hint="eastAsia"/>
        </w:rPr>
        <w:t>、</w:t>
      </w:r>
      <w:r w:rsidR="001E0C7D" w:rsidRPr="001A5023">
        <w:rPr>
          <w:rFonts w:hint="eastAsia"/>
        </w:rPr>
        <w:t>民政課、</w:t>
      </w:r>
      <w:r w:rsidR="00311A0B" w:rsidRPr="001A5023">
        <w:rPr>
          <w:rFonts w:hint="eastAsia"/>
        </w:rPr>
        <w:t>財政課</w:t>
      </w:r>
      <w:r w:rsidRPr="001A5023">
        <w:rPr>
          <w:rFonts w:hint="eastAsia"/>
        </w:rPr>
        <w:t>。</w:t>
      </w:r>
    </w:p>
    <w:p w14:paraId="6A7CEF6E" w14:textId="77777777" w:rsidR="00F17B49" w:rsidRPr="001A5023" w:rsidRDefault="00E306D8" w:rsidP="001E3085">
      <w:pPr>
        <w:pStyle w:val="a6"/>
      </w:pPr>
      <w:bookmarkStart w:id="112" w:name="_Toc97038037"/>
      <w:r w:rsidRPr="001A5023">
        <w:rPr>
          <w:rFonts w:hint="eastAsia"/>
        </w:rPr>
        <w:t>災民救助金之核發</w:t>
      </w:r>
      <w:bookmarkEnd w:id="112"/>
    </w:p>
    <w:p w14:paraId="55FA49D8" w14:textId="77777777" w:rsidR="00601BDF" w:rsidRPr="001A5023" w:rsidRDefault="00E306D8" w:rsidP="00171139">
      <w:pPr>
        <w:pStyle w:val="a4"/>
        <w:numPr>
          <w:ilvl w:val="4"/>
          <w:numId w:val="118"/>
        </w:numPr>
      </w:pPr>
      <w:r w:rsidRPr="001A5023">
        <w:rPr>
          <w:rFonts w:hint="eastAsia"/>
        </w:rPr>
        <w:t>對策與措施</w:t>
      </w:r>
    </w:p>
    <w:p w14:paraId="7DEFB91C" w14:textId="77777777" w:rsidR="00601BDF" w:rsidRPr="001A5023" w:rsidRDefault="00E306D8" w:rsidP="006616C5">
      <w:pPr>
        <w:pStyle w:val="af2"/>
      </w:pPr>
      <w:r w:rsidRPr="001A5023">
        <w:rPr>
          <w:rFonts w:hint="eastAsia"/>
        </w:rPr>
        <w:t>應對受災區居民受災情形逐一清查登錄，依相關法令規定發予災害救助金。</w:t>
      </w:r>
    </w:p>
    <w:p w14:paraId="709D589C" w14:textId="77777777" w:rsidR="00601BDF" w:rsidRPr="001A5023" w:rsidRDefault="00E306D8" w:rsidP="00171139">
      <w:pPr>
        <w:pStyle w:val="a4"/>
        <w:numPr>
          <w:ilvl w:val="4"/>
          <w:numId w:val="118"/>
        </w:numPr>
      </w:pPr>
      <w:r w:rsidRPr="001A5023">
        <w:rPr>
          <w:rFonts w:hint="eastAsia"/>
        </w:rPr>
        <w:t>辦理單位</w:t>
      </w:r>
    </w:p>
    <w:p w14:paraId="5F5D592C" w14:textId="77777777" w:rsidR="00955B47" w:rsidRPr="001A5023" w:rsidRDefault="00E306D8" w:rsidP="006616C5">
      <w:pPr>
        <w:pStyle w:val="af2"/>
      </w:pPr>
      <w:r w:rsidRPr="001A5023">
        <w:rPr>
          <w:rFonts w:hint="eastAsia"/>
        </w:rPr>
        <w:t>社會課</w:t>
      </w:r>
      <w:r w:rsidR="00601BDF" w:rsidRPr="001A5023">
        <w:rPr>
          <w:rFonts w:hint="eastAsia"/>
        </w:rPr>
        <w:t>。</w:t>
      </w:r>
    </w:p>
    <w:p w14:paraId="1B32DA9B" w14:textId="77777777" w:rsidR="00F17B49" w:rsidRPr="001A5023" w:rsidRDefault="00E306D8" w:rsidP="001E3085">
      <w:pPr>
        <w:pStyle w:val="a6"/>
      </w:pPr>
      <w:bookmarkStart w:id="113" w:name="_Toc97038038"/>
      <w:r w:rsidRPr="001A5023">
        <w:rPr>
          <w:rFonts w:hint="eastAsia"/>
        </w:rPr>
        <w:t>災民生活之安置</w:t>
      </w:r>
      <w:bookmarkEnd w:id="113"/>
    </w:p>
    <w:p w14:paraId="08F93C30" w14:textId="77777777" w:rsidR="00601BDF" w:rsidRPr="001A5023" w:rsidRDefault="00E306D8" w:rsidP="00171139">
      <w:pPr>
        <w:pStyle w:val="a4"/>
        <w:numPr>
          <w:ilvl w:val="4"/>
          <w:numId w:val="50"/>
        </w:numPr>
      </w:pPr>
      <w:r w:rsidRPr="001A5023">
        <w:rPr>
          <w:rFonts w:hint="eastAsia"/>
        </w:rPr>
        <w:t>對策與措施</w:t>
      </w:r>
    </w:p>
    <w:p w14:paraId="5C86A2AD" w14:textId="77777777" w:rsidR="00601BDF" w:rsidRPr="001A5023" w:rsidRDefault="00E306D8" w:rsidP="006616C5">
      <w:pPr>
        <w:pStyle w:val="af2"/>
      </w:pPr>
      <w:r w:rsidRPr="001A5023">
        <w:rPr>
          <w:rFonts w:hint="eastAsia"/>
        </w:rPr>
        <w:t>依據南投縣重大災害救濟安置執行計畫辦理。</w:t>
      </w:r>
    </w:p>
    <w:p w14:paraId="341BAB41" w14:textId="77777777" w:rsidR="00601BDF" w:rsidRPr="001A5023" w:rsidRDefault="00E306D8" w:rsidP="00171139">
      <w:pPr>
        <w:pStyle w:val="a4"/>
        <w:numPr>
          <w:ilvl w:val="4"/>
          <w:numId w:val="50"/>
        </w:numPr>
      </w:pPr>
      <w:r w:rsidRPr="001A5023">
        <w:rPr>
          <w:rFonts w:hint="eastAsia"/>
        </w:rPr>
        <w:t>辦理單位</w:t>
      </w:r>
    </w:p>
    <w:p w14:paraId="24859F60" w14:textId="77777777" w:rsidR="00955B47" w:rsidRPr="001A5023" w:rsidRDefault="00E306D8" w:rsidP="006616C5">
      <w:pPr>
        <w:pStyle w:val="af2"/>
      </w:pPr>
      <w:r w:rsidRPr="001A5023">
        <w:rPr>
          <w:rFonts w:hint="eastAsia"/>
        </w:rPr>
        <w:t>社會課</w:t>
      </w:r>
      <w:r w:rsidR="00601BDF" w:rsidRPr="001A5023">
        <w:rPr>
          <w:rFonts w:hint="eastAsia"/>
        </w:rPr>
        <w:t>。</w:t>
      </w:r>
    </w:p>
    <w:p w14:paraId="353FF9A5" w14:textId="77777777" w:rsidR="00F17B49" w:rsidRPr="001A5023" w:rsidRDefault="00E306D8" w:rsidP="001E3085">
      <w:pPr>
        <w:pStyle w:val="a6"/>
      </w:pPr>
      <w:bookmarkStart w:id="114" w:name="_Toc97038039"/>
      <w:r w:rsidRPr="001A5023">
        <w:rPr>
          <w:rFonts w:hint="eastAsia"/>
        </w:rPr>
        <w:t>財源之籌措</w:t>
      </w:r>
      <w:bookmarkEnd w:id="114"/>
    </w:p>
    <w:p w14:paraId="72590BA0" w14:textId="77777777" w:rsidR="00601BDF" w:rsidRPr="001A5023" w:rsidRDefault="00E306D8" w:rsidP="00171139">
      <w:pPr>
        <w:pStyle w:val="a4"/>
        <w:numPr>
          <w:ilvl w:val="4"/>
          <w:numId w:val="119"/>
        </w:numPr>
      </w:pPr>
      <w:r w:rsidRPr="001A5023">
        <w:rPr>
          <w:rFonts w:hint="eastAsia"/>
        </w:rPr>
        <w:t>對策與措施</w:t>
      </w:r>
    </w:p>
    <w:p w14:paraId="5D1FED6A" w14:textId="77777777" w:rsidR="00601BDF" w:rsidRPr="001A5023" w:rsidRDefault="00E306D8" w:rsidP="006616C5">
      <w:pPr>
        <w:pStyle w:val="af2"/>
      </w:pPr>
      <w:r w:rsidRPr="001A5023">
        <w:rPr>
          <w:rFonts w:hint="eastAsia"/>
        </w:rPr>
        <w:t>有效推動受災區綜合性復原與重建，應確實依災害防救法第</w:t>
      </w:r>
      <w:r w:rsidRPr="001A5023">
        <w:rPr>
          <w:rFonts w:hint="eastAsia"/>
        </w:rPr>
        <w:t>43</w:t>
      </w:r>
      <w:r w:rsidRPr="001A5023">
        <w:rPr>
          <w:rFonts w:hint="eastAsia"/>
        </w:rPr>
        <w:t>條及</w:t>
      </w:r>
      <w:r w:rsidRPr="001A5023">
        <w:rPr>
          <w:rFonts w:hint="eastAsia"/>
        </w:rPr>
        <w:lastRenderedPageBreak/>
        <w:t>其施行細則等相關規定，本移緩濟急原則籌措財源因應。</w:t>
      </w:r>
    </w:p>
    <w:p w14:paraId="2CE3D1C0" w14:textId="77777777" w:rsidR="00601BDF" w:rsidRPr="001A5023" w:rsidRDefault="00E306D8" w:rsidP="00171139">
      <w:pPr>
        <w:pStyle w:val="a4"/>
        <w:numPr>
          <w:ilvl w:val="4"/>
          <w:numId w:val="50"/>
        </w:numPr>
      </w:pPr>
      <w:r w:rsidRPr="001A5023">
        <w:rPr>
          <w:rFonts w:hint="eastAsia"/>
        </w:rPr>
        <w:t>辦理單位</w:t>
      </w:r>
    </w:p>
    <w:p w14:paraId="3AF28F36" w14:textId="77777777" w:rsidR="00955B47" w:rsidRPr="001A5023" w:rsidRDefault="00E306D8" w:rsidP="006616C5">
      <w:pPr>
        <w:pStyle w:val="af2"/>
      </w:pPr>
      <w:r w:rsidRPr="001A5023">
        <w:rPr>
          <w:rFonts w:hint="eastAsia"/>
        </w:rPr>
        <w:t>財政課</w:t>
      </w:r>
      <w:r w:rsidR="00B52697" w:rsidRPr="001A5023">
        <w:rPr>
          <w:rFonts w:hint="eastAsia"/>
        </w:rPr>
        <w:t>、主計室。</w:t>
      </w:r>
    </w:p>
    <w:p w14:paraId="066CEA01" w14:textId="77777777" w:rsidR="00F17B49" w:rsidRPr="001A5023" w:rsidRDefault="00E306D8" w:rsidP="001E3085">
      <w:pPr>
        <w:pStyle w:val="a6"/>
      </w:pPr>
      <w:bookmarkStart w:id="115" w:name="_Toc97038040"/>
      <w:r w:rsidRPr="001A5023">
        <w:rPr>
          <w:rFonts w:hint="eastAsia"/>
        </w:rPr>
        <w:t>災後重建對策之宣導</w:t>
      </w:r>
      <w:bookmarkEnd w:id="115"/>
    </w:p>
    <w:p w14:paraId="1B59E49C" w14:textId="77777777" w:rsidR="00601BDF" w:rsidRPr="001A5023" w:rsidRDefault="00E306D8" w:rsidP="00171139">
      <w:pPr>
        <w:pStyle w:val="a4"/>
        <w:numPr>
          <w:ilvl w:val="4"/>
          <w:numId w:val="120"/>
        </w:numPr>
      </w:pPr>
      <w:r w:rsidRPr="001A5023">
        <w:rPr>
          <w:rFonts w:hint="eastAsia"/>
        </w:rPr>
        <w:t>對策與措施</w:t>
      </w:r>
    </w:p>
    <w:p w14:paraId="62A3E9A5" w14:textId="77777777" w:rsidR="00601BDF" w:rsidRPr="001A5023" w:rsidRDefault="00E306D8" w:rsidP="006616C5">
      <w:pPr>
        <w:pStyle w:val="af2"/>
      </w:pPr>
      <w:r w:rsidRPr="001A5023">
        <w:rPr>
          <w:rFonts w:hint="eastAsia"/>
        </w:rPr>
        <w:t>對受災區實施之災後重建對策等相關措施，應廣為宣導使災民周知；必要時建立綜合性諮詢窗口。</w:t>
      </w:r>
    </w:p>
    <w:p w14:paraId="454748E4" w14:textId="77777777" w:rsidR="00601BDF" w:rsidRPr="001A5023" w:rsidRDefault="00E306D8" w:rsidP="00171139">
      <w:pPr>
        <w:pStyle w:val="a4"/>
        <w:numPr>
          <w:ilvl w:val="4"/>
          <w:numId w:val="50"/>
        </w:numPr>
      </w:pPr>
      <w:r w:rsidRPr="001A5023">
        <w:rPr>
          <w:rFonts w:hint="eastAsia"/>
        </w:rPr>
        <w:t>辦理單位</w:t>
      </w:r>
    </w:p>
    <w:p w14:paraId="5AC42686" w14:textId="77777777" w:rsidR="00955B47" w:rsidRPr="001A5023" w:rsidRDefault="00E306D8" w:rsidP="006616C5">
      <w:pPr>
        <w:pStyle w:val="af2"/>
      </w:pPr>
      <w:r w:rsidRPr="001A5023">
        <w:rPr>
          <w:rFonts w:hint="eastAsia"/>
        </w:rPr>
        <w:t>秘書室</w:t>
      </w:r>
      <w:r w:rsidR="00AE3267" w:rsidRPr="001A5023">
        <w:rPr>
          <w:rFonts w:hint="eastAsia"/>
        </w:rPr>
        <w:t>、工務課</w:t>
      </w:r>
      <w:r w:rsidR="00601BDF" w:rsidRPr="001A5023">
        <w:rPr>
          <w:rFonts w:hint="eastAsia"/>
        </w:rPr>
        <w:t>。</w:t>
      </w:r>
    </w:p>
    <w:p w14:paraId="3206B866" w14:textId="77777777" w:rsidR="00F17B49" w:rsidRPr="001A5023" w:rsidRDefault="00E306D8" w:rsidP="001E3085">
      <w:pPr>
        <w:pStyle w:val="a6"/>
      </w:pPr>
      <w:bookmarkStart w:id="116" w:name="_Toc97038041"/>
      <w:r w:rsidRPr="001A5023">
        <w:rPr>
          <w:rFonts w:hint="eastAsia"/>
        </w:rPr>
        <w:t>損毀設施之修復</w:t>
      </w:r>
      <w:bookmarkEnd w:id="116"/>
    </w:p>
    <w:p w14:paraId="46DCF31A" w14:textId="77777777" w:rsidR="00601BDF" w:rsidRPr="001A5023" w:rsidRDefault="00E306D8" w:rsidP="00171139">
      <w:pPr>
        <w:pStyle w:val="a4"/>
        <w:numPr>
          <w:ilvl w:val="4"/>
          <w:numId w:val="121"/>
        </w:numPr>
      </w:pPr>
      <w:r w:rsidRPr="001A5023">
        <w:rPr>
          <w:rFonts w:hint="eastAsia"/>
        </w:rPr>
        <w:t>對策與措施</w:t>
      </w:r>
    </w:p>
    <w:p w14:paraId="25670251" w14:textId="77777777" w:rsidR="00955B47" w:rsidRPr="001A5023" w:rsidRDefault="00E306D8" w:rsidP="006616C5">
      <w:pPr>
        <w:pStyle w:val="af2"/>
      </w:pPr>
      <w:r w:rsidRPr="001A5023">
        <w:rPr>
          <w:rFonts w:hint="eastAsia"/>
        </w:rPr>
        <w:t>應依本鄉道路災害搶險、搶通及復原工程開口合約進行復原措施。</w:t>
      </w:r>
    </w:p>
    <w:p w14:paraId="7BD0970B" w14:textId="77777777" w:rsidR="00601BDF" w:rsidRPr="001A5023" w:rsidRDefault="00E306D8" w:rsidP="006616C5">
      <w:pPr>
        <w:pStyle w:val="af2"/>
      </w:pPr>
      <w:r w:rsidRPr="001A5023">
        <w:rPr>
          <w:rFonts w:hint="eastAsia"/>
        </w:rPr>
        <w:t>應聯繫公共事業依其災害應變計畫進行公共事業設施之修復。</w:t>
      </w:r>
    </w:p>
    <w:p w14:paraId="0C3F74FD" w14:textId="77777777" w:rsidR="00601BDF" w:rsidRPr="001A5023" w:rsidRDefault="00E306D8" w:rsidP="00171139">
      <w:pPr>
        <w:pStyle w:val="a4"/>
        <w:numPr>
          <w:ilvl w:val="4"/>
          <w:numId w:val="50"/>
        </w:numPr>
      </w:pPr>
      <w:r w:rsidRPr="001A5023">
        <w:rPr>
          <w:rFonts w:hint="eastAsia"/>
        </w:rPr>
        <w:t>辦理單位</w:t>
      </w:r>
    </w:p>
    <w:p w14:paraId="7977C847" w14:textId="77777777" w:rsidR="00955B47" w:rsidRPr="001A5023" w:rsidRDefault="00E306D8" w:rsidP="006616C5">
      <w:pPr>
        <w:pStyle w:val="af2"/>
      </w:pPr>
      <w:r w:rsidRPr="001A5023">
        <w:rPr>
          <w:rFonts w:hint="eastAsia"/>
        </w:rPr>
        <w:t>工務</w:t>
      </w:r>
      <w:r w:rsidR="00601BDF" w:rsidRPr="001A5023">
        <w:rPr>
          <w:rFonts w:hint="eastAsia"/>
        </w:rPr>
        <w:t>課、</w:t>
      </w:r>
      <w:r w:rsidRPr="001A5023">
        <w:rPr>
          <w:rFonts w:hint="eastAsia"/>
        </w:rPr>
        <w:t>各公共事業單位</w:t>
      </w:r>
      <w:r w:rsidR="00601BDF" w:rsidRPr="001A5023">
        <w:rPr>
          <w:rFonts w:hint="eastAsia"/>
        </w:rPr>
        <w:t>。</w:t>
      </w:r>
    </w:p>
    <w:p w14:paraId="034B38BE" w14:textId="77777777" w:rsidR="00F17B49" w:rsidRPr="001A5023" w:rsidRDefault="00E306D8" w:rsidP="001E3085">
      <w:pPr>
        <w:pStyle w:val="a6"/>
      </w:pPr>
      <w:bookmarkStart w:id="117" w:name="_Toc97038042"/>
      <w:r w:rsidRPr="001A5023">
        <w:rPr>
          <w:rFonts w:hint="eastAsia"/>
        </w:rPr>
        <w:t>災區環境復原</w:t>
      </w:r>
      <w:bookmarkEnd w:id="117"/>
    </w:p>
    <w:p w14:paraId="77CC88B1" w14:textId="77777777" w:rsidR="00601BDF" w:rsidRPr="001A5023" w:rsidRDefault="00E306D8" w:rsidP="00171139">
      <w:pPr>
        <w:pStyle w:val="a8"/>
        <w:numPr>
          <w:ilvl w:val="3"/>
          <w:numId w:val="122"/>
        </w:numPr>
      </w:pPr>
      <w:r w:rsidRPr="001A5023">
        <w:rPr>
          <w:rFonts w:hint="eastAsia"/>
        </w:rPr>
        <w:t>廢棄物清理及消毒</w:t>
      </w:r>
    </w:p>
    <w:p w14:paraId="7CA4ECEE" w14:textId="77777777" w:rsidR="00601BDF" w:rsidRPr="001A5023" w:rsidRDefault="00E306D8" w:rsidP="00171139">
      <w:pPr>
        <w:pStyle w:val="a4"/>
        <w:numPr>
          <w:ilvl w:val="4"/>
          <w:numId w:val="123"/>
        </w:numPr>
      </w:pPr>
      <w:r w:rsidRPr="001A5023">
        <w:rPr>
          <w:rFonts w:hint="eastAsia"/>
        </w:rPr>
        <w:t>對策與措施</w:t>
      </w:r>
    </w:p>
    <w:p w14:paraId="5E225654" w14:textId="77777777" w:rsidR="00601BDF" w:rsidRPr="001A5023" w:rsidRDefault="00E306D8" w:rsidP="006616C5">
      <w:pPr>
        <w:pStyle w:val="af2"/>
      </w:pPr>
      <w:r w:rsidRPr="001A5023">
        <w:rPr>
          <w:rFonts w:hint="eastAsia"/>
        </w:rPr>
        <w:t>應調派清潔單位處理災區廢棄物、垃圾等及環境清理消毒，且應規劃廢棄物堆置地點，視災害規模請求縣府支援協助。</w:t>
      </w:r>
    </w:p>
    <w:p w14:paraId="6656B5B2" w14:textId="77777777" w:rsidR="00601BDF" w:rsidRPr="001A5023" w:rsidRDefault="00E306D8" w:rsidP="00171139">
      <w:pPr>
        <w:pStyle w:val="a4"/>
        <w:numPr>
          <w:ilvl w:val="4"/>
          <w:numId w:val="50"/>
        </w:numPr>
      </w:pPr>
      <w:r w:rsidRPr="001A5023">
        <w:rPr>
          <w:rFonts w:hint="eastAsia"/>
        </w:rPr>
        <w:t>辦理單位</w:t>
      </w:r>
    </w:p>
    <w:p w14:paraId="27855E0F" w14:textId="77777777" w:rsidR="00955B47" w:rsidRPr="001A5023" w:rsidRDefault="00E306D8" w:rsidP="006616C5">
      <w:pPr>
        <w:pStyle w:val="af2"/>
      </w:pPr>
      <w:r w:rsidRPr="001A5023">
        <w:rPr>
          <w:rFonts w:hint="eastAsia"/>
        </w:rPr>
        <w:t>清潔隊</w:t>
      </w:r>
      <w:r w:rsidR="00601BDF" w:rsidRPr="001A5023">
        <w:rPr>
          <w:rFonts w:hint="eastAsia"/>
        </w:rPr>
        <w:t>。</w:t>
      </w:r>
    </w:p>
    <w:p w14:paraId="42762A9C" w14:textId="77777777" w:rsidR="00955B47" w:rsidRPr="001A5023" w:rsidRDefault="00E306D8" w:rsidP="001E3085">
      <w:pPr>
        <w:pStyle w:val="a8"/>
      </w:pPr>
      <w:r w:rsidRPr="001A5023">
        <w:rPr>
          <w:rFonts w:hint="eastAsia"/>
        </w:rPr>
        <w:t>環境維護重建</w:t>
      </w:r>
    </w:p>
    <w:p w14:paraId="4A4D6F40" w14:textId="77777777" w:rsidR="00955B47" w:rsidRPr="001A5023" w:rsidRDefault="00E306D8" w:rsidP="00171139">
      <w:pPr>
        <w:pStyle w:val="a4"/>
        <w:numPr>
          <w:ilvl w:val="4"/>
          <w:numId w:val="124"/>
        </w:numPr>
      </w:pPr>
      <w:r w:rsidRPr="001A5023">
        <w:rPr>
          <w:rFonts w:hint="eastAsia"/>
        </w:rPr>
        <w:t>對策與措施</w:t>
      </w:r>
    </w:p>
    <w:p w14:paraId="17B1B628" w14:textId="77777777" w:rsidR="00955B47" w:rsidRPr="001A5023" w:rsidRDefault="00E306D8" w:rsidP="006616C5">
      <w:pPr>
        <w:pStyle w:val="af2"/>
      </w:pPr>
      <w:r w:rsidRPr="001A5023">
        <w:rPr>
          <w:rFonts w:hint="eastAsia"/>
        </w:rPr>
        <w:t>應配合中央、縣府及相關防救災業務單位進行災害地區及疑似污染地區</w:t>
      </w:r>
      <w:r w:rsidR="007F7B1B" w:rsidRPr="001A5023">
        <w:rPr>
          <w:rFonts w:hint="eastAsia"/>
        </w:rPr>
        <w:t>之感染廢棄物清消後之清運、銷毀總結清消，環境清潔工作、災害地區</w:t>
      </w:r>
      <w:r w:rsidR="007F7B1B" w:rsidRPr="001A5023">
        <w:rPr>
          <w:rFonts w:hint="eastAsia"/>
        </w:rPr>
        <w:lastRenderedPageBreak/>
        <w:t>環境採樣，後續監測環境檢驗。</w:t>
      </w:r>
    </w:p>
    <w:p w14:paraId="17A5D016" w14:textId="77777777" w:rsidR="00955B47" w:rsidRPr="001A5023" w:rsidRDefault="00E306D8" w:rsidP="00171139">
      <w:pPr>
        <w:pStyle w:val="a4"/>
        <w:numPr>
          <w:ilvl w:val="4"/>
          <w:numId w:val="50"/>
        </w:numPr>
      </w:pPr>
      <w:r w:rsidRPr="001A5023">
        <w:rPr>
          <w:rFonts w:hint="eastAsia"/>
        </w:rPr>
        <w:t>辦理單位</w:t>
      </w:r>
    </w:p>
    <w:p w14:paraId="4F2C8E45" w14:textId="77777777" w:rsidR="00955B47" w:rsidRPr="001A5023" w:rsidRDefault="00E306D8" w:rsidP="006616C5">
      <w:pPr>
        <w:pStyle w:val="af2"/>
      </w:pPr>
      <w:r w:rsidRPr="001A5023">
        <w:rPr>
          <w:rFonts w:hint="eastAsia"/>
        </w:rPr>
        <w:t>衛生所、清潔隊。</w:t>
      </w:r>
    </w:p>
    <w:p w14:paraId="7B5AC255" w14:textId="77777777" w:rsidR="00F17B49" w:rsidRPr="001A5023" w:rsidRDefault="008A4C63" w:rsidP="008A4C63">
      <w:pPr>
        <w:pStyle w:val="a6"/>
        <w:numPr>
          <w:ilvl w:val="0"/>
          <w:numId w:val="0"/>
        </w:numPr>
        <w:ind w:left="993" w:hanging="653"/>
      </w:pPr>
      <w:bookmarkStart w:id="118" w:name="_Toc97038043"/>
      <w:r>
        <w:rPr>
          <w:rFonts w:hint="eastAsia"/>
        </w:rPr>
        <w:t>第拾節</w:t>
      </w:r>
      <w:r>
        <w:rPr>
          <w:rFonts w:hint="eastAsia"/>
        </w:rPr>
        <w:t xml:space="preserve"> </w:t>
      </w:r>
      <w:r w:rsidRPr="001A5023">
        <w:rPr>
          <w:rFonts w:hint="eastAsia"/>
        </w:rPr>
        <w:t>災民安置</w:t>
      </w:r>
      <w:bookmarkEnd w:id="118"/>
    </w:p>
    <w:p w14:paraId="63DE2BD7" w14:textId="77777777" w:rsidR="00601BDF" w:rsidRPr="001A5023" w:rsidRDefault="00E306D8" w:rsidP="00171139">
      <w:pPr>
        <w:pStyle w:val="a4"/>
        <w:numPr>
          <w:ilvl w:val="4"/>
          <w:numId w:val="125"/>
        </w:numPr>
      </w:pPr>
      <w:r w:rsidRPr="001A5023">
        <w:rPr>
          <w:rFonts w:hint="eastAsia"/>
        </w:rPr>
        <w:t>對策與措施</w:t>
      </w:r>
    </w:p>
    <w:p w14:paraId="5D44C5C6" w14:textId="77777777" w:rsidR="00601BDF" w:rsidRPr="001A5023" w:rsidRDefault="00E306D8" w:rsidP="006616C5">
      <w:pPr>
        <w:pStyle w:val="af2"/>
      </w:pPr>
      <w:r w:rsidRPr="001A5023">
        <w:rPr>
          <w:rFonts w:hint="eastAsia"/>
        </w:rPr>
        <w:t>應協助暫時無法返家居民或因居住場所毀損且無力重建者，依</w:t>
      </w:r>
      <w:r w:rsidR="00955B47" w:rsidRPr="001A5023">
        <w:rPr>
          <w:rFonts w:hint="eastAsia"/>
        </w:rPr>
        <w:t>緊急疏散、避難收容計畫，協助災民長期收容安置。</w:t>
      </w:r>
    </w:p>
    <w:p w14:paraId="326421A2" w14:textId="77777777" w:rsidR="00601BDF" w:rsidRPr="001A5023" w:rsidRDefault="00E306D8" w:rsidP="00171139">
      <w:pPr>
        <w:pStyle w:val="a4"/>
        <w:numPr>
          <w:ilvl w:val="4"/>
          <w:numId w:val="50"/>
        </w:numPr>
      </w:pPr>
      <w:r w:rsidRPr="001A5023">
        <w:rPr>
          <w:rFonts w:hint="eastAsia"/>
        </w:rPr>
        <w:t>辦理單位</w:t>
      </w:r>
    </w:p>
    <w:p w14:paraId="466B227C" w14:textId="77777777" w:rsidR="00955B47" w:rsidRPr="001A5023" w:rsidRDefault="00E306D8" w:rsidP="006616C5">
      <w:pPr>
        <w:pStyle w:val="af2"/>
      </w:pPr>
      <w:r w:rsidRPr="001A5023">
        <w:rPr>
          <w:rFonts w:hint="eastAsia"/>
        </w:rPr>
        <w:t>社會課</w:t>
      </w:r>
      <w:r w:rsidR="00601BDF" w:rsidRPr="001A5023">
        <w:rPr>
          <w:rFonts w:hint="eastAsia"/>
        </w:rPr>
        <w:t>。</w:t>
      </w:r>
    </w:p>
    <w:p w14:paraId="1716D8B3" w14:textId="77777777" w:rsidR="00D342C4" w:rsidRPr="001A5023" w:rsidRDefault="00E306D8" w:rsidP="001E3085">
      <w:pPr>
        <w:pStyle w:val="a6"/>
      </w:pPr>
      <w:bookmarkStart w:id="119" w:name="_Toc97038044"/>
      <w:r w:rsidRPr="001A5023">
        <w:rPr>
          <w:rFonts w:hint="eastAsia"/>
        </w:rPr>
        <w:t>特別災害之復原對策</w:t>
      </w:r>
      <w:bookmarkEnd w:id="119"/>
    </w:p>
    <w:p w14:paraId="628402D9" w14:textId="77777777" w:rsidR="00464BD6" w:rsidRPr="001A5023" w:rsidRDefault="00E306D8" w:rsidP="00171139">
      <w:pPr>
        <w:pStyle w:val="a8"/>
        <w:numPr>
          <w:ilvl w:val="3"/>
          <w:numId w:val="126"/>
        </w:numPr>
      </w:pPr>
      <w:r w:rsidRPr="001A5023">
        <w:rPr>
          <w:rFonts w:hint="eastAsia"/>
        </w:rPr>
        <w:t>毒性</w:t>
      </w:r>
      <w:r w:rsidR="00681B77" w:rsidRPr="001A5023">
        <w:rPr>
          <w:rFonts w:hint="eastAsia"/>
        </w:rPr>
        <w:t>及關注</w:t>
      </w:r>
      <w:r w:rsidRPr="001A5023">
        <w:rPr>
          <w:rFonts w:hint="eastAsia"/>
        </w:rPr>
        <w:t>化學物質災害</w:t>
      </w:r>
    </w:p>
    <w:p w14:paraId="7D6E2508" w14:textId="77777777" w:rsidR="00464BD6" w:rsidRPr="001A5023" w:rsidRDefault="00E306D8" w:rsidP="00171139">
      <w:pPr>
        <w:pStyle w:val="a4"/>
        <w:numPr>
          <w:ilvl w:val="4"/>
          <w:numId w:val="127"/>
        </w:numPr>
      </w:pPr>
      <w:r w:rsidRPr="001A5023">
        <w:rPr>
          <w:rFonts w:hint="eastAsia"/>
        </w:rPr>
        <w:t>對策與措施</w:t>
      </w:r>
    </w:p>
    <w:p w14:paraId="058F9AD2" w14:textId="77777777" w:rsidR="00A25785" w:rsidRPr="001A5023" w:rsidRDefault="00E306D8" w:rsidP="006616C5">
      <w:pPr>
        <w:pStyle w:val="af2"/>
      </w:pPr>
      <w:r w:rsidRPr="001A5023">
        <w:rPr>
          <w:rFonts w:hint="eastAsia"/>
        </w:rPr>
        <w:t>配合中央、縣府及相關防救災業務單位進行嚴重危害污染區實施警戒區隔離及災區監控、追蹤管制事項。</w:t>
      </w:r>
    </w:p>
    <w:p w14:paraId="713327F4" w14:textId="77777777" w:rsidR="00A25785" w:rsidRPr="001A5023" w:rsidRDefault="00E306D8" w:rsidP="006616C5">
      <w:pPr>
        <w:pStyle w:val="af2"/>
      </w:pPr>
      <w:r w:rsidRPr="001A5023">
        <w:rPr>
          <w:rFonts w:hint="eastAsia"/>
        </w:rPr>
        <w:t>配合中央、縣府及相關防救災業務單位進行毒性</w:t>
      </w:r>
      <w:r w:rsidR="00646D3D" w:rsidRPr="001A5023">
        <w:rPr>
          <w:rFonts w:hint="eastAsia"/>
        </w:rPr>
        <w:t>及關注</w:t>
      </w:r>
      <w:r w:rsidRPr="001A5023">
        <w:rPr>
          <w:rFonts w:hint="eastAsia"/>
        </w:rPr>
        <w:t>化學物質發生洩漏、爆炸、燃燒、化學反應及運輸等污染環境或危害人體健康之毒災事故進行勘查、蒐集事證，提供在地性協助毒性</w:t>
      </w:r>
      <w:r w:rsidR="00681B77" w:rsidRPr="001A5023">
        <w:rPr>
          <w:rFonts w:hint="eastAsia"/>
        </w:rPr>
        <w:t>及關注</w:t>
      </w:r>
      <w:r w:rsidRPr="001A5023">
        <w:rPr>
          <w:rFonts w:hint="eastAsia"/>
        </w:rPr>
        <w:t>化學物質災害原因調查。</w:t>
      </w:r>
    </w:p>
    <w:p w14:paraId="5290A849" w14:textId="77777777" w:rsidR="00464BD6" w:rsidRPr="001A5023" w:rsidRDefault="00E306D8" w:rsidP="00171139">
      <w:pPr>
        <w:pStyle w:val="a4"/>
        <w:numPr>
          <w:ilvl w:val="4"/>
          <w:numId w:val="50"/>
        </w:numPr>
      </w:pPr>
      <w:r w:rsidRPr="001A5023">
        <w:rPr>
          <w:rFonts w:hint="eastAsia"/>
        </w:rPr>
        <w:t>辦理單位</w:t>
      </w:r>
    </w:p>
    <w:p w14:paraId="1294E10C" w14:textId="77777777" w:rsidR="00464BD6" w:rsidRPr="001A5023" w:rsidRDefault="00E306D8" w:rsidP="006616C5">
      <w:pPr>
        <w:pStyle w:val="af2"/>
      </w:pPr>
      <w:r w:rsidRPr="001A5023">
        <w:rPr>
          <w:rFonts w:hint="eastAsia"/>
        </w:rPr>
        <w:t>農經</w:t>
      </w:r>
      <w:r w:rsidR="00A25785" w:rsidRPr="001A5023">
        <w:rPr>
          <w:rFonts w:hint="eastAsia"/>
        </w:rPr>
        <w:t>課、消防分隊、警察分局。</w:t>
      </w:r>
    </w:p>
    <w:p w14:paraId="748A4BBE" w14:textId="77777777" w:rsidR="00464BD6" w:rsidRPr="001A5023" w:rsidRDefault="00E306D8" w:rsidP="001E3085">
      <w:pPr>
        <w:pStyle w:val="a8"/>
      </w:pPr>
      <w:r w:rsidRPr="001A5023">
        <w:rPr>
          <w:rFonts w:hint="eastAsia"/>
        </w:rPr>
        <w:t>生物病原災害</w:t>
      </w:r>
    </w:p>
    <w:p w14:paraId="7888B5AD" w14:textId="77777777" w:rsidR="00464BD6" w:rsidRPr="001A5023" w:rsidRDefault="00E306D8" w:rsidP="00171139">
      <w:pPr>
        <w:pStyle w:val="a4"/>
        <w:numPr>
          <w:ilvl w:val="4"/>
          <w:numId w:val="128"/>
        </w:numPr>
      </w:pPr>
      <w:r w:rsidRPr="001A5023">
        <w:rPr>
          <w:rFonts w:hint="eastAsia"/>
        </w:rPr>
        <w:t>對策與措施</w:t>
      </w:r>
    </w:p>
    <w:p w14:paraId="2FAE9F37" w14:textId="77777777" w:rsidR="00C01A10" w:rsidRPr="001A5023" w:rsidRDefault="00E306D8" w:rsidP="00D20855">
      <w:pPr>
        <w:pStyle w:val="a5"/>
        <w:numPr>
          <w:ilvl w:val="6"/>
          <w:numId w:val="61"/>
        </w:numPr>
      </w:pPr>
      <w:r w:rsidRPr="001A5023">
        <w:rPr>
          <w:rFonts w:hint="eastAsia"/>
        </w:rPr>
        <w:t>災情勘查與緊急處理</w:t>
      </w:r>
    </w:p>
    <w:p w14:paraId="591ED413" w14:textId="77777777" w:rsidR="00C01A10" w:rsidRPr="001A5023" w:rsidRDefault="00E306D8" w:rsidP="00171139">
      <w:pPr>
        <w:pStyle w:val="affa"/>
        <w:numPr>
          <w:ilvl w:val="0"/>
          <w:numId w:val="48"/>
        </w:numPr>
      </w:pPr>
      <w:r w:rsidRPr="001A5023">
        <w:rPr>
          <w:rFonts w:hint="eastAsia"/>
        </w:rPr>
        <w:t>應配合執行衛生署相關規定提供病疫調查資料協助上級機關進行生物病原災害事件之調查鑑定。</w:t>
      </w:r>
    </w:p>
    <w:p w14:paraId="0EBAC79B" w14:textId="77777777" w:rsidR="00C01A10" w:rsidRPr="001A5023" w:rsidRDefault="00E306D8" w:rsidP="00171139">
      <w:pPr>
        <w:pStyle w:val="affa"/>
        <w:numPr>
          <w:ilvl w:val="0"/>
          <w:numId w:val="48"/>
        </w:numPr>
      </w:pPr>
      <w:r w:rsidRPr="001A5023">
        <w:rPr>
          <w:rFonts w:hint="eastAsia"/>
        </w:rPr>
        <w:t>人員之就醫治療與復健</w:t>
      </w:r>
    </w:p>
    <w:p w14:paraId="2E882B99" w14:textId="77777777" w:rsidR="00C01A10" w:rsidRPr="001A5023" w:rsidRDefault="00E306D8" w:rsidP="00171139">
      <w:pPr>
        <w:pStyle w:val="affa"/>
        <w:numPr>
          <w:ilvl w:val="0"/>
          <w:numId w:val="48"/>
        </w:numPr>
      </w:pPr>
      <w:r w:rsidRPr="001A5023">
        <w:rPr>
          <w:rFonts w:hint="eastAsia"/>
        </w:rPr>
        <w:t>應配合中央、縣府及相關防救災業務單位進行病患及接觸者</w:t>
      </w:r>
      <w:r w:rsidRPr="001A5023">
        <w:rPr>
          <w:rFonts w:hint="eastAsia"/>
        </w:rPr>
        <w:lastRenderedPageBreak/>
        <w:t>後續醫療訪視追蹤。</w:t>
      </w:r>
    </w:p>
    <w:p w14:paraId="38FD5F74" w14:textId="77777777" w:rsidR="00C01A10" w:rsidRPr="001A5023" w:rsidRDefault="00E306D8" w:rsidP="00D20855">
      <w:pPr>
        <w:pStyle w:val="a5"/>
      </w:pPr>
      <w:r w:rsidRPr="001A5023">
        <w:rPr>
          <w:rFonts w:hint="eastAsia"/>
        </w:rPr>
        <w:t>災區環境復原</w:t>
      </w:r>
    </w:p>
    <w:p w14:paraId="6B43BAEE" w14:textId="77777777" w:rsidR="00C01A10" w:rsidRPr="001A5023" w:rsidRDefault="00E306D8" w:rsidP="00DF507A">
      <w:pPr>
        <w:pStyle w:val="affa"/>
      </w:pPr>
      <w:r w:rsidRPr="001A5023">
        <w:rPr>
          <w:rFonts w:hint="eastAsia"/>
        </w:rPr>
        <w:t>環境維護重建：應配合中央、縣府及相關防救災業務單位進行災害地區及疑似污染地區之總結清消，環境清潔工作、災害地區環境採樣，後續監測環境檢驗，及</w:t>
      </w:r>
      <w:r w:rsidR="006E7942" w:rsidRPr="001A5023">
        <w:rPr>
          <w:rFonts w:hint="eastAsia"/>
        </w:rPr>
        <w:t>環境</w:t>
      </w:r>
      <w:r w:rsidRPr="001A5023">
        <w:rPr>
          <w:rFonts w:hint="eastAsia"/>
        </w:rPr>
        <w:t>清消之清運、銷毀。</w:t>
      </w:r>
    </w:p>
    <w:p w14:paraId="20673BD7" w14:textId="77777777" w:rsidR="00464BD6" w:rsidRPr="001A5023" w:rsidRDefault="00E306D8" w:rsidP="00171139">
      <w:pPr>
        <w:pStyle w:val="a4"/>
        <w:numPr>
          <w:ilvl w:val="4"/>
          <w:numId w:val="50"/>
        </w:numPr>
      </w:pPr>
      <w:r w:rsidRPr="001A5023">
        <w:rPr>
          <w:rFonts w:hint="eastAsia"/>
        </w:rPr>
        <w:t>辦理單位</w:t>
      </w:r>
    </w:p>
    <w:p w14:paraId="336F78DA" w14:textId="77777777" w:rsidR="00464BD6" w:rsidRPr="001A5023" w:rsidRDefault="00E306D8" w:rsidP="006616C5">
      <w:pPr>
        <w:pStyle w:val="af2"/>
      </w:pPr>
      <w:r w:rsidRPr="001A5023">
        <w:rPr>
          <w:rFonts w:hint="eastAsia"/>
        </w:rPr>
        <w:t>清潔隊、</w:t>
      </w:r>
      <w:r w:rsidR="00C01A10" w:rsidRPr="001A5023">
        <w:rPr>
          <w:rFonts w:hint="eastAsia"/>
        </w:rPr>
        <w:t>衛生所。</w:t>
      </w:r>
    </w:p>
    <w:p w14:paraId="567C238D" w14:textId="77777777" w:rsidR="00464BD6" w:rsidRPr="001A5023" w:rsidRDefault="00E306D8" w:rsidP="001E3085">
      <w:pPr>
        <w:pStyle w:val="a8"/>
      </w:pPr>
      <w:r w:rsidRPr="001A5023">
        <w:rPr>
          <w:rFonts w:hint="eastAsia"/>
        </w:rPr>
        <w:t>輻射災害</w:t>
      </w:r>
    </w:p>
    <w:p w14:paraId="736CC8B0" w14:textId="77777777" w:rsidR="00464BD6" w:rsidRPr="001A5023" w:rsidRDefault="00E306D8" w:rsidP="000F6DC4">
      <w:pPr>
        <w:pStyle w:val="a4"/>
        <w:numPr>
          <w:ilvl w:val="0"/>
          <w:numId w:val="0"/>
        </w:numPr>
        <w:ind w:left="680"/>
      </w:pPr>
      <w:r w:rsidRPr="001A5023">
        <w:rPr>
          <w:rFonts w:hint="eastAsia"/>
        </w:rPr>
        <w:t>一、對策與措施</w:t>
      </w:r>
    </w:p>
    <w:p w14:paraId="2F5BFA6E" w14:textId="77777777" w:rsidR="00A25785" w:rsidRPr="001A5023" w:rsidRDefault="00E306D8" w:rsidP="006616C5">
      <w:pPr>
        <w:pStyle w:val="af2"/>
      </w:pPr>
      <w:r w:rsidRPr="001A5023">
        <w:rPr>
          <w:rFonts w:hint="eastAsia"/>
        </w:rPr>
        <w:t>輻射災害其災後復原遠非公所能力與資源所及，因此在此階段的工作當中，公所主要扮演配合及協助的角色。</w:t>
      </w:r>
    </w:p>
    <w:p w14:paraId="76A3166A" w14:textId="77777777" w:rsidR="00A25785" w:rsidRPr="001A5023" w:rsidRDefault="00E306D8" w:rsidP="00D20855">
      <w:pPr>
        <w:pStyle w:val="a5"/>
        <w:numPr>
          <w:ilvl w:val="6"/>
          <w:numId w:val="62"/>
        </w:numPr>
      </w:pPr>
      <w:r w:rsidRPr="001A5023">
        <w:rPr>
          <w:rFonts w:hint="eastAsia"/>
        </w:rPr>
        <w:t>協助環境除污</w:t>
      </w:r>
    </w:p>
    <w:p w14:paraId="699FD325" w14:textId="77777777" w:rsidR="00A25785" w:rsidRPr="001A5023" w:rsidRDefault="00E306D8" w:rsidP="006616C5">
      <w:pPr>
        <w:pStyle w:val="af2"/>
      </w:pPr>
      <w:r w:rsidRPr="001A5023">
        <w:rPr>
          <w:rFonts w:hint="eastAsia"/>
        </w:rPr>
        <w:t>協</w:t>
      </w:r>
      <w:r w:rsidRPr="001A5023">
        <w:rPr>
          <w:rStyle w:val="affb"/>
          <w:rFonts w:hint="eastAsia"/>
        </w:rPr>
        <w:t>助國軍及其他專業單位進行環境除污工作，派遣人員引導等。</w:t>
      </w:r>
    </w:p>
    <w:p w14:paraId="33742F59" w14:textId="77777777" w:rsidR="00A25785" w:rsidRPr="001A5023" w:rsidRDefault="00E306D8" w:rsidP="00171139">
      <w:pPr>
        <w:pStyle w:val="1"/>
        <w:numPr>
          <w:ilvl w:val="6"/>
          <w:numId w:val="50"/>
        </w:numPr>
      </w:pPr>
      <w:r w:rsidRPr="001A5023">
        <w:rPr>
          <w:rFonts w:hint="eastAsia"/>
        </w:rPr>
        <w:t>廣播與警報解除</w:t>
      </w:r>
    </w:p>
    <w:p w14:paraId="0B493B4F" w14:textId="77777777" w:rsidR="00A25785" w:rsidRPr="001A5023" w:rsidRDefault="00E306D8" w:rsidP="006616C5">
      <w:pPr>
        <w:pStyle w:val="af2"/>
      </w:pPr>
      <w:r w:rsidRPr="001A5023">
        <w:rPr>
          <w:rFonts w:hint="eastAsia"/>
        </w:rPr>
        <w:t>在確認各</w:t>
      </w:r>
      <w:r w:rsidRPr="001A5023">
        <w:rPr>
          <w:rStyle w:val="affb"/>
          <w:rFonts w:hint="eastAsia"/>
        </w:rPr>
        <w:t>項除污工作進行完畢後，進行廣播與警報解除。</w:t>
      </w:r>
    </w:p>
    <w:p w14:paraId="1374EE3D" w14:textId="77777777" w:rsidR="00A25785" w:rsidRPr="001A5023" w:rsidRDefault="00E306D8" w:rsidP="00D20855">
      <w:pPr>
        <w:pStyle w:val="a5"/>
      </w:pPr>
      <w:r w:rsidRPr="001A5023">
        <w:rPr>
          <w:rFonts w:hint="eastAsia"/>
        </w:rPr>
        <w:t>統計與調查傷亡情形</w:t>
      </w:r>
    </w:p>
    <w:p w14:paraId="07E457E8" w14:textId="77777777" w:rsidR="00A25785" w:rsidRPr="001A5023" w:rsidRDefault="00E306D8" w:rsidP="004C3976">
      <w:pPr>
        <w:pStyle w:val="affa"/>
      </w:pPr>
      <w:r w:rsidRPr="001A5023">
        <w:rPr>
          <w:rFonts w:hint="eastAsia"/>
        </w:rPr>
        <w:t>聯繫衛生所，請求其協助與配合統計與調查傷亡情形，並將之回報至縣府。</w:t>
      </w:r>
    </w:p>
    <w:p w14:paraId="5E0D062B" w14:textId="77777777" w:rsidR="00464BD6" w:rsidRPr="001A5023" w:rsidRDefault="00E306D8" w:rsidP="000F6DC4">
      <w:pPr>
        <w:pStyle w:val="a4"/>
        <w:numPr>
          <w:ilvl w:val="0"/>
          <w:numId w:val="0"/>
        </w:numPr>
        <w:ind w:left="680"/>
      </w:pPr>
      <w:r w:rsidRPr="001A5023">
        <w:rPr>
          <w:rFonts w:hint="eastAsia"/>
        </w:rPr>
        <w:t>二、</w:t>
      </w:r>
      <w:r w:rsidR="00A031A7" w:rsidRPr="001A5023">
        <w:rPr>
          <w:rFonts w:hint="eastAsia"/>
        </w:rPr>
        <w:t>辦理單位</w:t>
      </w:r>
    </w:p>
    <w:p w14:paraId="34B283E0" w14:textId="77777777" w:rsidR="00464BD6" w:rsidRPr="001A5023" w:rsidRDefault="00E306D8" w:rsidP="006616C5">
      <w:pPr>
        <w:pStyle w:val="af2"/>
      </w:pPr>
      <w:r w:rsidRPr="001A5023">
        <w:rPr>
          <w:rFonts w:hint="eastAsia"/>
        </w:rPr>
        <w:t>清潔隊、民政課、秘書室、衛生所。</w:t>
      </w:r>
    </w:p>
    <w:p w14:paraId="3F7A0390" w14:textId="77777777" w:rsidR="00464BD6" w:rsidRPr="001A5023" w:rsidRDefault="00464BD6" w:rsidP="006616C5">
      <w:pPr>
        <w:pStyle w:val="af2"/>
      </w:pPr>
    </w:p>
    <w:p w14:paraId="46E78753" w14:textId="77777777" w:rsidR="0048327C" w:rsidRPr="001A5023" w:rsidRDefault="00E306D8" w:rsidP="00C777E2">
      <w:pPr>
        <w:pStyle w:val="a1"/>
      </w:pPr>
      <w:bookmarkStart w:id="120" w:name="_Toc97038045"/>
      <w:r w:rsidRPr="001A5023">
        <w:rPr>
          <w:rFonts w:hint="eastAsia"/>
        </w:rPr>
        <w:lastRenderedPageBreak/>
        <w:t>計畫經費與執行評估</w:t>
      </w:r>
      <w:bookmarkEnd w:id="120"/>
    </w:p>
    <w:p w14:paraId="3B3F5717" w14:textId="77777777" w:rsidR="000C5A81" w:rsidRPr="001A5023" w:rsidRDefault="00E306D8" w:rsidP="00171139">
      <w:pPr>
        <w:pStyle w:val="a6"/>
        <w:numPr>
          <w:ilvl w:val="2"/>
          <w:numId w:val="160"/>
        </w:numPr>
      </w:pPr>
      <w:bookmarkStart w:id="121" w:name="_Toc97038046"/>
      <w:r w:rsidRPr="001A5023">
        <w:rPr>
          <w:rFonts w:hint="eastAsia"/>
        </w:rPr>
        <w:t>災害防救預算</w:t>
      </w:r>
      <w:bookmarkEnd w:id="121"/>
    </w:p>
    <w:p w14:paraId="07FCE254" w14:textId="5A01EC8B" w:rsidR="0082155D" w:rsidRPr="001A5023" w:rsidRDefault="00E306D8" w:rsidP="004C3976">
      <w:pPr>
        <w:pStyle w:val="ae"/>
      </w:pPr>
      <w:r w:rsidRPr="001A5023">
        <w:rPr>
          <w:rFonts w:hint="eastAsia"/>
        </w:rPr>
        <w:t>本</w:t>
      </w:r>
      <w:r w:rsidR="001F3A49" w:rsidRPr="001A5023">
        <w:rPr>
          <w:rFonts w:hint="eastAsia"/>
        </w:rPr>
        <w:t>鄉</w:t>
      </w:r>
      <w:r w:rsidRPr="001A5023">
        <w:rPr>
          <w:rFonts w:hint="eastAsia"/>
        </w:rPr>
        <w:t>執行災害防救業務相關經費如</w:t>
      </w:r>
      <w:r w:rsidR="00435468">
        <w:fldChar w:fldCharType="begin"/>
      </w:r>
      <w:r w:rsidR="00435468">
        <w:instrText xml:space="preserve"> REF _Ref100671560 \h  \* MERGEFORMAT </w:instrText>
      </w:r>
      <w:r w:rsidR="00435468">
        <w:fldChar w:fldCharType="separate"/>
      </w:r>
      <w:r w:rsidR="00EC2F10" w:rsidRPr="001A5023">
        <w:rPr>
          <w:rFonts w:hint="eastAsia"/>
        </w:rPr>
        <w:t>表</w:t>
      </w:r>
      <w:r w:rsidR="00EC2F10" w:rsidRPr="001A5023">
        <w:rPr>
          <w:rFonts w:hint="eastAsia"/>
        </w:rPr>
        <w:t xml:space="preserve"> </w:t>
      </w:r>
      <w:r w:rsidR="00EC2F10">
        <w:rPr>
          <w:noProof/>
        </w:rPr>
        <w:t>13</w:t>
      </w:r>
      <w:r w:rsidR="00435468">
        <w:fldChar w:fldCharType="end"/>
      </w:r>
      <w:r w:rsidRPr="001A5023">
        <w:rPr>
          <w:rFonts w:hint="eastAsia"/>
        </w:rPr>
        <w:t>所示。</w:t>
      </w:r>
    </w:p>
    <w:p w14:paraId="0B83633F" w14:textId="6A508786" w:rsidR="000C5A81" w:rsidRPr="001A5023" w:rsidRDefault="00E306D8" w:rsidP="005F47B0">
      <w:pPr>
        <w:pStyle w:val="aff3"/>
        <w:spacing w:before="180"/>
      </w:pPr>
      <w:bookmarkStart w:id="122" w:name="_Ref100671560"/>
      <w:bookmarkStart w:id="123" w:name="_Toc102119486"/>
      <w:r w:rsidRPr="001A5023">
        <w:rPr>
          <w:rFonts w:hint="eastAsia"/>
        </w:rPr>
        <w:t>表</w:t>
      </w:r>
      <w:r w:rsidRPr="001A5023">
        <w:rPr>
          <w:rFonts w:hint="eastAsia"/>
        </w:rPr>
        <w:t xml:space="preserve"> </w:t>
      </w:r>
      <w:r w:rsidR="000D4934"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0D4934" w:rsidRPr="001A5023">
        <w:fldChar w:fldCharType="separate"/>
      </w:r>
      <w:r w:rsidR="00EC2F10">
        <w:rPr>
          <w:noProof/>
        </w:rPr>
        <w:t>13</w:t>
      </w:r>
      <w:r w:rsidR="000D4934" w:rsidRPr="001A5023">
        <w:fldChar w:fldCharType="end"/>
      </w:r>
      <w:bookmarkEnd w:id="122"/>
      <w:r w:rsidRPr="001A5023">
        <w:rPr>
          <w:rFonts w:hint="eastAsia"/>
        </w:rPr>
        <w:t xml:space="preserve"> </w:t>
      </w:r>
      <w:r w:rsidRPr="001A5023">
        <w:rPr>
          <w:rFonts w:hint="eastAsia"/>
        </w:rPr>
        <w:t>計畫經費表</w:t>
      </w:r>
      <w:bookmarkEnd w:id="123"/>
    </w:p>
    <w:p w14:paraId="4A831A3D" w14:textId="77777777" w:rsidR="0082155D" w:rsidRPr="001A5023" w:rsidRDefault="00E306D8" w:rsidP="008315BD">
      <w:pPr>
        <w:pStyle w:val="aff4"/>
      </w:pPr>
      <w:r w:rsidRPr="001A5023">
        <w:rPr>
          <w:rFonts w:hint="eastAsia"/>
        </w:rPr>
        <w:t>資料來源：本計畫製表</w:t>
      </w:r>
    </w:p>
    <w:tbl>
      <w:tblPr>
        <w:tblW w:w="841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795"/>
        <w:gridCol w:w="1013"/>
        <w:gridCol w:w="993"/>
        <w:gridCol w:w="1275"/>
        <w:gridCol w:w="567"/>
        <w:gridCol w:w="851"/>
        <w:gridCol w:w="992"/>
        <w:gridCol w:w="567"/>
        <w:gridCol w:w="567"/>
      </w:tblGrid>
      <w:tr w:rsidR="00863C99" w:rsidRPr="001A5023" w14:paraId="363FEDF5" w14:textId="77777777" w:rsidTr="002E2B23">
        <w:trPr>
          <w:tblHeader/>
        </w:trPr>
        <w:tc>
          <w:tcPr>
            <w:tcW w:w="795" w:type="dxa"/>
            <w:vMerge w:val="restart"/>
            <w:shd w:val="clear" w:color="auto" w:fill="D9D9D9"/>
            <w:vAlign w:val="center"/>
          </w:tcPr>
          <w:p w14:paraId="22927266" w14:textId="77777777" w:rsidR="00556C0E" w:rsidRPr="001A5023" w:rsidRDefault="00E306D8" w:rsidP="000727F7">
            <w:pPr>
              <w:pStyle w:val="afff7"/>
            </w:pPr>
            <w:r w:rsidRPr="001A5023">
              <w:rPr>
                <w:rFonts w:hint="eastAsia"/>
              </w:rPr>
              <w:t>負責單位</w:t>
            </w:r>
          </w:p>
        </w:tc>
        <w:tc>
          <w:tcPr>
            <w:tcW w:w="795" w:type="dxa"/>
            <w:vMerge w:val="restart"/>
            <w:shd w:val="clear" w:color="auto" w:fill="D9D9D9"/>
            <w:vAlign w:val="center"/>
          </w:tcPr>
          <w:p w14:paraId="673B7D88" w14:textId="77777777" w:rsidR="00556C0E" w:rsidRPr="001A5023" w:rsidRDefault="00E306D8" w:rsidP="000727F7">
            <w:pPr>
              <w:pStyle w:val="afff7"/>
            </w:pPr>
            <w:r w:rsidRPr="001A5023">
              <w:rPr>
                <w:rFonts w:hint="eastAsia"/>
              </w:rPr>
              <w:t>計畫名稱</w:t>
            </w:r>
          </w:p>
        </w:tc>
        <w:tc>
          <w:tcPr>
            <w:tcW w:w="1013" w:type="dxa"/>
            <w:vMerge w:val="restart"/>
            <w:shd w:val="clear" w:color="auto" w:fill="D9D9D9"/>
            <w:vAlign w:val="center"/>
          </w:tcPr>
          <w:p w14:paraId="704BB95F" w14:textId="77777777" w:rsidR="00556C0E" w:rsidRPr="001A5023" w:rsidRDefault="00E306D8" w:rsidP="000727F7">
            <w:pPr>
              <w:pStyle w:val="afff7"/>
            </w:pPr>
            <w:r w:rsidRPr="001A5023">
              <w:rPr>
                <w:rFonts w:hint="eastAsia"/>
              </w:rPr>
              <w:t>計畫目的</w:t>
            </w:r>
          </w:p>
        </w:tc>
        <w:tc>
          <w:tcPr>
            <w:tcW w:w="993" w:type="dxa"/>
            <w:vMerge w:val="restart"/>
            <w:shd w:val="clear" w:color="auto" w:fill="D9D9D9"/>
            <w:vAlign w:val="center"/>
          </w:tcPr>
          <w:p w14:paraId="24137217" w14:textId="77777777" w:rsidR="00556C0E" w:rsidRPr="001A5023" w:rsidRDefault="00E306D8" w:rsidP="000727F7">
            <w:pPr>
              <w:pStyle w:val="afff7"/>
            </w:pPr>
            <w:r w:rsidRPr="001A5023">
              <w:rPr>
                <w:rFonts w:hint="eastAsia"/>
              </w:rPr>
              <w:t>執行方式</w:t>
            </w:r>
          </w:p>
        </w:tc>
        <w:tc>
          <w:tcPr>
            <w:tcW w:w="1842" w:type="dxa"/>
            <w:gridSpan w:val="2"/>
            <w:shd w:val="clear" w:color="auto" w:fill="D9D9D9"/>
            <w:vAlign w:val="center"/>
          </w:tcPr>
          <w:p w14:paraId="190CAA82" w14:textId="77777777" w:rsidR="00556C0E" w:rsidRPr="001A5023" w:rsidRDefault="00E306D8" w:rsidP="000727F7">
            <w:pPr>
              <w:pStyle w:val="afff7"/>
            </w:pPr>
            <w:r w:rsidRPr="001A5023">
              <w:rPr>
                <w:rFonts w:hint="eastAsia"/>
              </w:rPr>
              <w:t>經費來源</w:t>
            </w:r>
          </w:p>
        </w:tc>
        <w:tc>
          <w:tcPr>
            <w:tcW w:w="1843" w:type="dxa"/>
            <w:gridSpan w:val="2"/>
            <w:shd w:val="clear" w:color="auto" w:fill="D9D9D9"/>
            <w:vAlign w:val="center"/>
          </w:tcPr>
          <w:p w14:paraId="15F60203" w14:textId="77777777" w:rsidR="00556C0E" w:rsidRPr="001A5023" w:rsidRDefault="00E306D8" w:rsidP="000727F7">
            <w:pPr>
              <w:pStyle w:val="afff7"/>
            </w:pPr>
            <w:r w:rsidRPr="001A5023">
              <w:rPr>
                <w:rFonts w:hint="eastAsia"/>
              </w:rPr>
              <w:t>預定執行期間</w:t>
            </w:r>
          </w:p>
        </w:tc>
        <w:tc>
          <w:tcPr>
            <w:tcW w:w="567" w:type="dxa"/>
            <w:vMerge w:val="restart"/>
            <w:shd w:val="clear" w:color="auto" w:fill="D9D9D9"/>
            <w:vAlign w:val="center"/>
          </w:tcPr>
          <w:p w14:paraId="19B7FD31" w14:textId="77777777" w:rsidR="00556C0E" w:rsidRPr="001A5023" w:rsidRDefault="00E306D8" w:rsidP="000727F7">
            <w:pPr>
              <w:pStyle w:val="afff7"/>
            </w:pPr>
            <w:r w:rsidRPr="001A5023">
              <w:rPr>
                <w:rFonts w:hint="eastAsia"/>
              </w:rPr>
              <w:t>期程</w:t>
            </w:r>
            <w:r w:rsidRPr="001A5023">
              <w:rPr>
                <w:rFonts w:hint="eastAsia"/>
              </w:rPr>
              <w:t>(</w:t>
            </w:r>
            <w:r w:rsidRPr="001A5023">
              <w:rPr>
                <w:rFonts w:hint="eastAsia"/>
              </w:rPr>
              <w:t>短中長程</w:t>
            </w:r>
            <w:r w:rsidRPr="001A5023">
              <w:rPr>
                <w:rFonts w:hint="eastAsia"/>
              </w:rPr>
              <w:t>)</w:t>
            </w:r>
          </w:p>
        </w:tc>
        <w:tc>
          <w:tcPr>
            <w:tcW w:w="567" w:type="dxa"/>
            <w:vMerge w:val="restart"/>
            <w:shd w:val="clear" w:color="auto" w:fill="D9D9D9"/>
            <w:vAlign w:val="center"/>
          </w:tcPr>
          <w:p w14:paraId="4278FAF2" w14:textId="77777777" w:rsidR="00556C0E" w:rsidRPr="001A5023" w:rsidRDefault="00E306D8" w:rsidP="000727F7">
            <w:pPr>
              <w:pStyle w:val="afff7"/>
            </w:pPr>
            <w:r w:rsidRPr="001A5023">
              <w:rPr>
                <w:rFonts w:hint="eastAsia"/>
              </w:rPr>
              <w:t>協辦單位</w:t>
            </w:r>
          </w:p>
        </w:tc>
      </w:tr>
      <w:tr w:rsidR="00863C99" w:rsidRPr="001A5023" w14:paraId="0CC0A372" w14:textId="77777777" w:rsidTr="002E2B23">
        <w:trPr>
          <w:tblHeader/>
        </w:trPr>
        <w:tc>
          <w:tcPr>
            <w:tcW w:w="795" w:type="dxa"/>
            <w:vMerge/>
            <w:shd w:val="clear" w:color="auto" w:fill="auto"/>
          </w:tcPr>
          <w:p w14:paraId="4D9893E3" w14:textId="77777777" w:rsidR="00556C0E" w:rsidRPr="001A5023" w:rsidRDefault="00556C0E" w:rsidP="000727F7">
            <w:pPr>
              <w:pStyle w:val="afff7"/>
            </w:pPr>
          </w:p>
        </w:tc>
        <w:tc>
          <w:tcPr>
            <w:tcW w:w="795" w:type="dxa"/>
            <w:vMerge/>
            <w:shd w:val="clear" w:color="auto" w:fill="auto"/>
          </w:tcPr>
          <w:p w14:paraId="716E5B08" w14:textId="77777777" w:rsidR="00556C0E" w:rsidRPr="001A5023" w:rsidRDefault="00556C0E" w:rsidP="000727F7">
            <w:pPr>
              <w:pStyle w:val="afff7"/>
            </w:pPr>
          </w:p>
        </w:tc>
        <w:tc>
          <w:tcPr>
            <w:tcW w:w="1013" w:type="dxa"/>
            <w:vMerge/>
            <w:shd w:val="clear" w:color="auto" w:fill="auto"/>
          </w:tcPr>
          <w:p w14:paraId="31A72D81" w14:textId="77777777" w:rsidR="00556C0E" w:rsidRPr="001A5023" w:rsidRDefault="00556C0E" w:rsidP="000727F7">
            <w:pPr>
              <w:pStyle w:val="afff7"/>
            </w:pPr>
          </w:p>
        </w:tc>
        <w:tc>
          <w:tcPr>
            <w:tcW w:w="993" w:type="dxa"/>
            <w:vMerge/>
            <w:shd w:val="clear" w:color="auto" w:fill="auto"/>
          </w:tcPr>
          <w:p w14:paraId="75898168" w14:textId="77777777" w:rsidR="00556C0E" w:rsidRPr="001A5023" w:rsidRDefault="00556C0E" w:rsidP="000727F7">
            <w:pPr>
              <w:pStyle w:val="afff7"/>
            </w:pPr>
          </w:p>
        </w:tc>
        <w:tc>
          <w:tcPr>
            <w:tcW w:w="1275" w:type="dxa"/>
            <w:shd w:val="clear" w:color="auto" w:fill="D9D9D9"/>
            <w:vAlign w:val="center"/>
          </w:tcPr>
          <w:p w14:paraId="373660ED" w14:textId="77777777" w:rsidR="00556C0E" w:rsidRPr="001A5023" w:rsidRDefault="00E306D8" w:rsidP="000727F7">
            <w:pPr>
              <w:pStyle w:val="afff7"/>
            </w:pPr>
            <w:r w:rsidRPr="001A5023">
              <w:rPr>
                <w:rFonts w:hint="eastAsia"/>
              </w:rPr>
              <w:t>預算</w:t>
            </w:r>
          </w:p>
        </w:tc>
        <w:tc>
          <w:tcPr>
            <w:tcW w:w="567" w:type="dxa"/>
            <w:shd w:val="clear" w:color="auto" w:fill="D9D9D9"/>
            <w:vAlign w:val="center"/>
          </w:tcPr>
          <w:p w14:paraId="3C313E89" w14:textId="77777777" w:rsidR="00556C0E" w:rsidRPr="001A5023" w:rsidRDefault="00E306D8" w:rsidP="000727F7">
            <w:pPr>
              <w:pStyle w:val="afff7"/>
            </w:pPr>
            <w:r w:rsidRPr="001A5023">
              <w:rPr>
                <w:rFonts w:hint="eastAsia"/>
              </w:rPr>
              <w:t>來源</w:t>
            </w:r>
          </w:p>
        </w:tc>
        <w:tc>
          <w:tcPr>
            <w:tcW w:w="851" w:type="dxa"/>
            <w:shd w:val="clear" w:color="auto" w:fill="D9D9D9"/>
            <w:vAlign w:val="center"/>
          </w:tcPr>
          <w:p w14:paraId="4838F0D3" w14:textId="77777777" w:rsidR="00556C0E" w:rsidRPr="001A5023" w:rsidRDefault="00E306D8" w:rsidP="000727F7">
            <w:pPr>
              <w:pStyle w:val="afff7"/>
            </w:pPr>
            <w:r w:rsidRPr="001A5023">
              <w:rPr>
                <w:rFonts w:hint="eastAsia"/>
              </w:rPr>
              <w:t>起</w:t>
            </w:r>
          </w:p>
        </w:tc>
        <w:tc>
          <w:tcPr>
            <w:tcW w:w="992" w:type="dxa"/>
            <w:shd w:val="clear" w:color="auto" w:fill="D9D9D9"/>
            <w:vAlign w:val="center"/>
          </w:tcPr>
          <w:p w14:paraId="4B7BAD70" w14:textId="77777777" w:rsidR="00556C0E" w:rsidRPr="001A5023" w:rsidRDefault="00E306D8" w:rsidP="000727F7">
            <w:pPr>
              <w:pStyle w:val="afff7"/>
            </w:pPr>
            <w:r w:rsidRPr="001A5023">
              <w:rPr>
                <w:rFonts w:hint="eastAsia"/>
              </w:rPr>
              <w:t>迄</w:t>
            </w:r>
          </w:p>
        </w:tc>
        <w:tc>
          <w:tcPr>
            <w:tcW w:w="567" w:type="dxa"/>
            <w:vMerge/>
            <w:shd w:val="clear" w:color="auto" w:fill="auto"/>
            <w:vAlign w:val="center"/>
          </w:tcPr>
          <w:p w14:paraId="62B972E8" w14:textId="77777777" w:rsidR="00556C0E" w:rsidRPr="001A5023" w:rsidRDefault="00556C0E" w:rsidP="000727F7">
            <w:pPr>
              <w:pStyle w:val="afff7"/>
            </w:pPr>
          </w:p>
        </w:tc>
        <w:tc>
          <w:tcPr>
            <w:tcW w:w="567" w:type="dxa"/>
            <w:vMerge/>
            <w:shd w:val="clear" w:color="auto" w:fill="auto"/>
            <w:vAlign w:val="center"/>
          </w:tcPr>
          <w:p w14:paraId="7F7A2A95" w14:textId="77777777" w:rsidR="00556C0E" w:rsidRPr="001A5023" w:rsidRDefault="00556C0E" w:rsidP="000727F7">
            <w:pPr>
              <w:pStyle w:val="afff7"/>
            </w:pPr>
          </w:p>
        </w:tc>
      </w:tr>
      <w:tr w:rsidR="00863C99" w:rsidRPr="001A5023" w14:paraId="3AECDB74" w14:textId="77777777" w:rsidTr="002E2B23">
        <w:trPr>
          <w:cantSplit/>
          <w:trHeight w:val="2233"/>
        </w:trPr>
        <w:tc>
          <w:tcPr>
            <w:tcW w:w="795" w:type="dxa"/>
            <w:shd w:val="clear" w:color="auto" w:fill="auto"/>
            <w:textDirection w:val="tbRlV"/>
            <w:vAlign w:val="center"/>
          </w:tcPr>
          <w:p w14:paraId="554B1611" w14:textId="77777777" w:rsidR="00556C0E" w:rsidRPr="001A5023" w:rsidRDefault="00E306D8" w:rsidP="000727F7">
            <w:pPr>
              <w:pStyle w:val="afff7"/>
            </w:pPr>
            <w:r w:rsidRPr="001A5023">
              <w:rPr>
                <w:rFonts w:hint="eastAsia"/>
              </w:rPr>
              <w:t>財政課</w:t>
            </w:r>
          </w:p>
        </w:tc>
        <w:tc>
          <w:tcPr>
            <w:tcW w:w="795" w:type="dxa"/>
            <w:shd w:val="clear" w:color="auto" w:fill="auto"/>
            <w:textDirection w:val="tbRlV"/>
            <w:vAlign w:val="center"/>
          </w:tcPr>
          <w:p w14:paraId="3C9A7938" w14:textId="77777777" w:rsidR="00556C0E" w:rsidRPr="001A5023" w:rsidRDefault="00E306D8" w:rsidP="000727F7">
            <w:pPr>
              <w:pStyle w:val="afff7"/>
            </w:pPr>
            <w:r w:rsidRPr="001A5023">
              <w:rPr>
                <w:rFonts w:hint="eastAsia"/>
              </w:rPr>
              <w:t>災害準備金</w:t>
            </w:r>
          </w:p>
        </w:tc>
        <w:tc>
          <w:tcPr>
            <w:tcW w:w="1013" w:type="dxa"/>
            <w:shd w:val="clear" w:color="auto" w:fill="auto"/>
            <w:textDirection w:val="tbRlV"/>
            <w:vAlign w:val="center"/>
          </w:tcPr>
          <w:p w14:paraId="0D293A87" w14:textId="77777777" w:rsidR="00556C0E" w:rsidRPr="001A5023" w:rsidRDefault="00E306D8" w:rsidP="000727F7">
            <w:pPr>
              <w:pStyle w:val="afff7"/>
            </w:pPr>
            <w:r w:rsidRPr="001A5023">
              <w:rPr>
                <w:rFonts w:hint="eastAsia"/>
              </w:rPr>
              <w:t>天然災害搶修、復舊、人員搶救、安置救濟撫慰等支出</w:t>
            </w:r>
          </w:p>
        </w:tc>
        <w:tc>
          <w:tcPr>
            <w:tcW w:w="993" w:type="dxa"/>
            <w:shd w:val="clear" w:color="auto" w:fill="auto"/>
            <w:textDirection w:val="tbRlV"/>
            <w:vAlign w:val="center"/>
          </w:tcPr>
          <w:p w14:paraId="01B71714" w14:textId="77777777" w:rsidR="00556C0E" w:rsidRPr="001A5023" w:rsidRDefault="00E306D8" w:rsidP="000727F7">
            <w:pPr>
              <w:pStyle w:val="afff7"/>
            </w:pPr>
            <w:r w:rsidRPr="001A5023">
              <w:rPr>
                <w:rFonts w:hint="eastAsia"/>
              </w:rPr>
              <w:t>各單位依災害發生之事實</w:t>
            </w:r>
            <w:r w:rsidR="003825EC" w:rsidRPr="001A5023">
              <w:rPr>
                <w:rFonts w:hint="eastAsia"/>
              </w:rPr>
              <w:t>簽擬動支災害準備金並依實核銷</w:t>
            </w:r>
          </w:p>
        </w:tc>
        <w:tc>
          <w:tcPr>
            <w:tcW w:w="1275" w:type="dxa"/>
            <w:shd w:val="clear" w:color="auto" w:fill="auto"/>
            <w:vAlign w:val="center"/>
          </w:tcPr>
          <w:p w14:paraId="67FCF90F" w14:textId="77777777" w:rsidR="00556C0E" w:rsidRPr="00270632" w:rsidRDefault="00270632" w:rsidP="006A4120">
            <w:pPr>
              <w:pStyle w:val="afff7"/>
              <w:rPr>
                <w:highlight w:val="yellow"/>
              </w:rPr>
            </w:pPr>
            <w:r w:rsidRPr="00270632">
              <w:rPr>
                <w:rFonts w:hint="eastAsia"/>
                <w:highlight w:val="yellow"/>
              </w:rPr>
              <w:t>3</w:t>
            </w:r>
            <w:r w:rsidR="002E2B23" w:rsidRPr="00270632">
              <w:rPr>
                <w:rFonts w:hint="eastAsia"/>
                <w:highlight w:val="yellow"/>
              </w:rPr>
              <w:t>,</w:t>
            </w:r>
            <w:r w:rsidRPr="00270632">
              <w:rPr>
                <w:rFonts w:hint="eastAsia"/>
                <w:highlight w:val="yellow"/>
              </w:rPr>
              <w:t>241</w:t>
            </w:r>
            <w:r w:rsidR="002E2B23" w:rsidRPr="00270632">
              <w:rPr>
                <w:rFonts w:hint="eastAsia"/>
                <w:highlight w:val="yellow"/>
              </w:rPr>
              <w:t>,</w:t>
            </w:r>
            <w:r w:rsidR="00B63EE3" w:rsidRPr="00270632">
              <w:rPr>
                <w:rFonts w:hint="eastAsia"/>
                <w:highlight w:val="yellow"/>
              </w:rPr>
              <w:t>000</w:t>
            </w:r>
          </w:p>
        </w:tc>
        <w:tc>
          <w:tcPr>
            <w:tcW w:w="567" w:type="dxa"/>
            <w:shd w:val="clear" w:color="auto" w:fill="auto"/>
            <w:textDirection w:val="tbRlV"/>
          </w:tcPr>
          <w:p w14:paraId="6EEBA764" w14:textId="77777777" w:rsidR="00556C0E" w:rsidRPr="00270632" w:rsidRDefault="00E306D8" w:rsidP="000727F7">
            <w:pPr>
              <w:pStyle w:val="afff7"/>
              <w:rPr>
                <w:highlight w:val="yellow"/>
              </w:rPr>
            </w:pPr>
            <w:r w:rsidRPr="00270632">
              <w:rPr>
                <w:rFonts w:hint="eastAsia"/>
                <w:highlight w:val="yellow"/>
              </w:rPr>
              <w:t>本所總預算</w:t>
            </w:r>
          </w:p>
        </w:tc>
        <w:tc>
          <w:tcPr>
            <w:tcW w:w="851" w:type="dxa"/>
            <w:shd w:val="clear" w:color="auto" w:fill="auto"/>
            <w:vAlign w:val="center"/>
          </w:tcPr>
          <w:p w14:paraId="61818A3B" w14:textId="77777777" w:rsidR="00556C0E" w:rsidRPr="00270632" w:rsidRDefault="001B57EA" w:rsidP="000727F7">
            <w:pPr>
              <w:pStyle w:val="afff7"/>
              <w:rPr>
                <w:highlight w:val="yellow"/>
              </w:rPr>
            </w:pPr>
            <w:r w:rsidRPr="00270632">
              <w:rPr>
                <w:rFonts w:hint="eastAsia"/>
                <w:highlight w:val="yellow"/>
              </w:rPr>
              <w:t>11</w:t>
            </w:r>
            <w:r w:rsidR="00583F90" w:rsidRPr="00270632">
              <w:rPr>
                <w:rFonts w:hint="eastAsia"/>
                <w:highlight w:val="yellow"/>
              </w:rPr>
              <w:t>5</w:t>
            </w:r>
            <w:r w:rsidR="00502C30" w:rsidRPr="00270632">
              <w:rPr>
                <w:highlight w:val="yellow"/>
              </w:rPr>
              <w:t>/</w:t>
            </w:r>
            <w:r w:rsidR="00E306D8" w:rsidRPr="00270632">
              <w:rPr>
                <w:rFonts w:hint="eastAsia"/>
                <w:highlight w:val="yellow"/>
              </w:rPr>
              <w:t>1</w:t>
            </w:r>
          </w:p>
        </w:tc>
        <w:tc>
          <w:tcPr>
            <w:tcW w:w="992" w:type="dxa"/>
            <w:shd w:val="clear" w:color="auto" w:fill="auto"/>
            <w:vAlign w:val="center"/>
          </w:tcPr>
          <w:p w14:paraId="41A0F0A5" w14:textId="77777777" w:rsidR="00556C0E" w:rsidRPr="00270632" w:rsidRDefault="001B57EA" w:rsidP="000727F7">
            <w:pPr>
              <w:pStyle w:val="afff7"/>
              <w:rPr>
                <w:highlight w:val="yellow"/>
              </w:rPr>
            </w:pPr>
            <w:r w:rsidRPr="00270632">
              <w:rPr>
                <w:highlight w:val="yellow"/>
              </w:rPr>
              <w:t>11</w:t>
            </w:r>
            <w:r w:rsidR="00583F90" w:rsidRPr="00270632">
              <w:rPr>
                <w:rFonts w:hint="eastAsia"/>
                <w:highlight w:val="yellow"/>
              </w:rPr>
              <w:t>5</w:t>
            </w:r>
            <w:r w:rsidR="00E306D8" w:rsidRPr="00270632">
              <w:rPr>
                <w:highlight w:val="yellow"/>
              </w:rPr>
              <w:t>/12</w:t>
            </w:r>
          </w:p>
        </w:tc>
        <w:tc>
          <w:tcPr>
            <w:tcW w:w="567" w:type="dxa"/>
            <w:shd w:val="clear" w:color="auto" w:fill="auto"/>
          </w:tcPr>
          <w:p w14:paraId="563CC368" w14:textId="77777777" w:rsidR="00556C0E" w:rsidRPr="001A5023" w:rsidRDefault="00556C0E" w:rsidP="000727F7">
            <w:pPr>
              <w:pStyle w:val="afff7"/>
            </w:pPr>
          </w:p>
        </w:tc>
        <w:tc>
          <w:tcPr>
            <w:tcW w:w="567" w:type="dxa"/>
            <w:shd w:val="clear" w:color="auto" w:fill="auto"/>
          </w:tcPr>
          <w:p w14:paraId="742141F9" w14:textId="77777777" w:rsidR="00556C0E" w:rsidRPr="001A5023" w:rsidRDefault="00556C0E" w:rsidP="000727F7">
            <w:pPr>
              <w:pStyle w:val="afff7"/>
            </w:pPr>
          </w:p>
        </w:tc>
      </w:tr>
      <w:tr w:rsidR="00863C99" w:rsidRPr="001A5023" w14:paraId="73094E7E" w14:textId="77777777" w:rsidTr="002E2B23">
        <w:trPr>
          <w:cantSplit/>
          <w:trHeight w:val="1303"/>
        </w:trPr>
        <w:tc>
          <w:tcPr>
            <w:tcW w:w="795" w:type="dxa"/>
            <w:shd w:val="clear" w:color="auto" w:fill="auto"/>
            <w:textDirection w:val="tbRlV"/>
            <w:vAlign w:val="center"/>
          </w:tcPr>
          <w:p w14:paraId="2BABBD7E" w14:textId="77777777" w:rsidR="00502C30" w:rsidRPr="001A5023" w:rsidRDefault="00E306D8" w:rsidP="000727F7">
            <w:pPr>
              <w:pStyle w:val="afff7"/>
            </w:pPr>
            <w:r w:rsidRPr="001A5023">
              <w:rPr>
                <w:rFonts w:hint="eastAsia"/>
              </w:rPr>
              <w:t>民政課</w:t>
            </w:r>
          </w:p>
        </w:tc>
        <w:tc>
          <w:tcPr>
            <w:tcW w:w="795" w:type="dxa"/>
            <w:shd w:val="clear" w:color="auto" w:fill="auto"/>
            <w:textDirection w:val="tbRlV"/>
            <w:vAlign w:val="center"/>
          </w:tcPr>
          <w:p w14:paraId="76916822" w14:textId="77777777" w:rsidR="00502C30" w:rsidRPr="001A5023" w:rsidRDefault="00E306D8" w:rsidP="000727F7">
            <w:pPr>
              <w:pStyle w:val="afff7"/>
            </w:pPr>
            <w:r w:rsidRPr="001A5023">
              <w:rPr>
                <w:rFonts w:hint="eastAsia"/>
              </w:rPr>
              <w:t>民防業務費</w:t>
            </w:r>
          </w:p>
        </w:tc>
        <w:tc>
          <w:tcPr>
            <w:tcW w:w="1013" w:type="dxa"/>
            <w:shd w:val="clear" w:color="auto" w:fill="auto"/>
            <w:textDirection w:val="tbRlV"/>
            <w:vAlign w:val="center"/>
          </w:tcPr>
          <w:p w14:paraId="4354C6A1" w14:textId="77777777" w:rsidR="00502C30" w:rsidRPr="001A5023" w:rsidRDefault="00E306D8" w:rsidP="000727F7">
            <w:pPr>
              <w:pStyle w:val="afff7"/>
            </w:pPr>
            <w:r w:rsidRPr="001A5023">
              <w:rPr>
                <w:rFonts w:hint="eastAsia"/>
              </w:rPr>
              <w:t>救災、救援</w:t>
            </w:r>
          </w:p>
        </w:tc>
        <w:tc>
          <w:tcPr>
            <w:tcW w:w="993" w:type="dxa"/>
            <w:shd w:val="clear" w:color="auto" w:fill="auto"/>
            <w:textDirection w:val="tbRlV"/>
            <w:vAlign w:val="center"/>
          </w:tcPr>
          <w:p w14:paraId="2654E615" w14:textId="77777777" w:rsidR="00502C30" w:rsidRPr="001A5023" w:rsidRDefault="00E306D8" w:rsidP="000727F7">
            <w:pPr>
              <w:pStyle w:val="afff7"/>
            </w:pPr>
            <w:r w:rsidRPr="001A5023">
              <w:rPr>
                <w:rFonts w:hint="eastAsia"/>
              </w:rPr>
              <w:t>依實核銷</w:t>
            </w:r>
          </w:p>
        </w:tc>
        <w:tc>
          <w:tcPr>
            <w:tcW w:w="1275" w:type="dxa"/>
            <w:shd w:val="clear" w:color="auto" w:fill="auto"/>
            <w:vAlign w:val="center"/>
          </w:tcPr>
          <w:p w14:paraId="220B7412" w14:textId="77777777" w:rsidR="00502C30" w:rsidRPr="001A5023" w:rsidRDefault="00583F90" w:rsidP="000727F7">
            <w:pPr>
              <w:pStyle w:val="afff7"/>
            </w:pPr>
            <w:r w:rsidRPr="00270632">
              <w:rPr>
                <w:rFonts w:hint="eastAsia"/>
                <w:highlight w:val="yellow"/>
              </w:rPr>
              <w:t>477</w:t>
            </w:r>
            <w:r w:rsidR="002E2B23" w:rsidRPr="00270632">
              <w:rPr>
                <w:rFonts w:hint="eastAsia"/>
                <w:highlight w:val="yellow"/>
              </w:rPr>
              <w:t>,</w:t>
            </w:r>
            <w:r w:rsidR="00E306D8" w:rsidRPr="00270632">
              <w:rPr>
                <w:rFonts w:hint="eastAsia"/>
                <w:highlight w:val="yellow"/>
              </w:rPr>
              <w:t>000</w:t>
            </w:r>
          </w:p>
        </w:tc>
        <w:tc>
          <w:tcPr>
            <w:tcW w:w="567" w:type="dxa"/>
            <w:shd w:val="clear" w:color="auto" w:fill="auto"/>
            <w:textDirection w:val="tbRlV"/>
          </w:tcPr>
          <w:p w14:paraId="2C70921C" w14:textId="77777777" w:rsidR="00502C30" w:rsidRPr="001A5023" w:rsidRDefault="00E306D8" w:rsidP="000727F7">
            <w:pPr>
              <w:pStyle w:val="afff7"/>
            </w:pPr>
            <w:r w:rsidRPr="00270632">
              <w:rPr>
                <w:rFonts w:hint="eastAsia"/>
                <w:highlight w:val="yellow"/>
              </w:rPr>
              <w:t>本所總預算</w:t>
            </w:r>
          </w:p>
        </w:tc>
        <w:tc>
          <w:tcPr>
            <w:tcW w:w="851" w:type="dxa"/>
            <w:shd w:val="clear" w:color="auto" w:fill="auto"/>
            <w:vAlign w:val="center"/>
          </w:tcPr>
          <w:p w14:paraId="75A1FF28" w14:textId="77777777" w:rsidR="00502C30" w:rsidRPr="00270632" w:rsidRDefault="001B57EA" w:rsidP="000727F7">
            <w:pPr>
              <w:pStyle w:val="afff7"/>
              <w:rPr>
                <w:highlight w:val="yellow"/>
              </w:rPr>
            </w:pPr>
            <w:r w:rsidRPr="00270632">
              <w:rPr>
                <w:rFonts w:hint="eastAsia"/>
                <w:highlight w:val="yellow"/>
              </w:rPr>
              <w:t>11</w:t>
            </w:r>
            <w:r w:rsidR="00583F90" w:rsidRPr="00270632">
              <w:rPr>
                <w:rFonts w:hint="eastAsia"/>
                <w:highlight w:val="yellow"/>
              </w:rPr>
              <w:t>5</w:t>
            </w:r>
            <w:r w:rsidR="00E306D8" w:rsidRPr="00270632">
              <w:rPr>
                <w:highlight w:val="yellow"/>
              </w:rPr>
              <w:t>/</w:t>
            </w:r>
            <w:r w:rsidR="00E306D8" w:rsidRPr="00270632">
              <w:rPr>
                <w:rFonts w:hint="eastAsia"/>
                <w:highlight w:val="yellow"/>
              </w:rPr>
              <w:t>1</w:t>
            </w:r>
          </w:p>
        </w:tc>
        <w:tc>
          <w:tcPr>
            <w:tcW w:w="992" w:type="dxa"/>
            <w:shd w:val="clear" w:color="auto" w:fill="auto"/>
            <w:vAlign w:val="center"/>
          </w:tcPr>
          <w:p w14:paraId="62C68A34" w14:textId="77777777" w:rsidR="00502C30" w:rsidRPr="00270632" w:rsidRDefault="001B57EA" w:rsidP="000727F7">
            <w:pPr>
              <w:pStyle w:val="afff7"/>
              <w:rPr>
                <w:highlight w:val="yellow"/>
              </w:rPr>
            </w:pPr>
            <w:r w:rsidRPr="00270632">
              <w:rPr>
                <w:highlight w:val="yellow"/>
              </w:rPr>
              <w:t>11</w:t>
            </w:r>
            <w:r w:rsidR="00583F90" w:rsidRPr="00270632">
              <w:rPr>
                <w:rFonts w:hint="eastAsia"/>
                <w:highlight w:val="yellow"/>
              </w:rPr>
              <w:t>5</w:t>
            </w:r>
            <w:r w:rsidR="00E306D8" w:rsidRPr="00270632">
              <w:rPr>
                <w:highlight w:val="yellow"/>
              </w:rPr>
              <w:t>/12</w:t>
            </w:r>
          </w:p>
        </w:tc>
        <w:tc>
          <w:tcPr>
            <w:tcW w:w="567" w:type="dxa"/>
            <w:shd w:val="clear" w:color="auto" w:fill="auto"/>
          </w:tcPr>
          <w:p w14:paraId="75B0E3A6" w14:textId="77777777" w:rsidR="00502C30" w:rsidRPr="001A5023" w:rsidRDefault="00502C30" w:rsidP="000727F7">
            <w:pPr>
              <w:pStyle w:val="afff7"/>
            </w:pPr>
          </w:p>
        </w:tc>
        <w:tc>
          <w:tcPr>
            <w:tcW w:w="567" w:type="dxa"/>
            <w:shd w:val="clear" w:color="auto" w:fill="auto"/>
          </w:tcPr>
          <w:p w14:paraId="1E1A53B0" w14:textId="77777777" w:rsidR="00502C30" w:rsidRPr="001A5023" w:rsidRDefault="00502C30" w:rsidP="000727F7">
            <w:pPr>
              <w:pStyle w:val="afff7"/>
            </w:pPr>
          </w:p>
        </w:tc>
      </w:tr>
      <w:tr w:rsidR="00863C99" w:rsidRPr="001A5023" w14:paraId="33B9FEC7" w14:textId="77777777" w:rsidTr="002E2B23">
        <w:trPr>
          <w:cantSplit/>
          <w:trHeight w:val="2116"/>
        </w:trPr>
        <w:tc>
          <w:tcPr>
            <w:tcW w:w="795" w:type="dxa"/>
            <w:shd w:val="clear" w:color="auto" w:fill="auto"/>
            <w:textDirection w:val="tbRlV"/>
            <w:vAlign w:val="center"/>
          </w:tcPr>
          <w:p w14:paraId="47152385" w14:textId="77777777" w:rsidR="00502C30" w:rsidRPr="001A5023" w:rsidRDefault="00E306D8" w:rsidP="000727F7">
            <w:pPr>
              <w:pStyle w:val="afff7"/>
            </w:pPr>
            <w:r w:rsidRPr="001A5023">
              <w:rPr>
                <w:rFonts w:hint="eastAsia"/>
              </w:rPr>
              <w:t>社會課</w:t>
            </w:r>
          </w:p>
        </w:tc>
        <w:tc>
          <w:tcPr>
            <w:tcW w:w="795" w:type="dxa"/>
            <w:shd w:val="clear" w:color="auto" w:fill="auto"/>
            <w:textDirection w:val="tbRlV"/>
            <w:vAlign w:val="center"/>
          </w:tcPr>
          <w:p w14:paraId="110086F3" w14:textId="77777777" w:rsidR="00502C30" w:rsidRPr="001A5023" w:rsidRDefault="00E306D8" w:rsidP="000727F7">
            <w:pPr>
              <w:pStyle w:val="afff7"/>
            </w:pPr>
            <w:r w:rsidRPr="001A5023">
              <w:rPr>
                <w:rFonts w:hint="eastAsia"/>
              </w:rPr>
              <w:t>土石流及危險區域儲備民生物資實施計畫</w:t>
            </w:r>
          </w:p>
        </w:tc>
        <w:tc>
          <w:tcPr>
            <w:tcW w:w="1013" w:type="dxa"/>
            <w:shd w:val="clear" w:color="auto" w:fill="auto"/>
            <w:textDirection w:val="tbRlV"/>
            <w:vAlign w:val="center"/>
          </w:tcPr>
          <w:p w14:paraId="5C45E5C0" w14:textId="77777777" w:rsidR="00502C30" w:rsidRPr="001A5023" w:rsidRDefault="00E306D8" w:rsidP="000727F7">
            <w:pPr>
              <w:pStyle w:val="afff7"/>
            </w:pPr>
            <w:r w:rsidRPr="001A5023">
              <w:rPr>
                <w:rFonts w:hint="eastAsia"/>
              </w:rPr>
              <w:t>儲備民生物資</w:t>
            </w:r>
          </w:p>
        </w:tc>
        <w:tc>
          <w:tcPr>
            <w:tcW w:w="993" w:type="dxa"/>
            <w:shd w:val="clear" w:color="auto" w:fill="auto"/>
            <w:textDirection w:val="tbRlV"/>
            <w:vAlign w:val="center"/>
          </w:tcPr>
          <w:p w14:paraId="008BEFEA" w14:textId="77777777" w:rsidR="00502C30" w:rsidRPr="001A5023" w:rsidRDefault="00E306D8" w:rsidP="000727F7">
            <w:pPr>
              <w:pStyle w:val="afff7"/>
            </w:pPr>
            <w:r w:rsidRPr="001A5023">
              <w:rPr>
                <w:rFonts w:hint="eastAsia"/>
              </w:rPr>
              <w:t>訂定開口契約</w:t>
            </w:r>
          </w:p>
        </w:tc>
        <w:tc>
          <w:tcPr>
            <w:tcW w:w="1275" w:type="dxa"/>
            <w:shd w:val="clear" w:color="auto" w:fill="auto"/>
            <w:vAlign w:val="center"/>
          </w:tcPr>
          <w:p w14:paraId="137F8C79" w14:textId="77777777" w:rsidR="00502C30" w:rsidRPr="00583F90" w:rsidRDefault="00E306D8" w:rsidP="008B7A80">
            <w:pPr>
              <w:pStyle w:val="afff7"/>
              <w:rPr>
                <w:highlight w:val="yellow"/>
              </w:rPr>
            </w:pPr>
            <w:r w:rsidRPr="00583F90">
              <w:rPr>
                <w:rFonts w:hint="eastAsia"/>
                <w:highlight w:val="yellow"/>
              </w:rPr>
              <w:t>9</w:t>
            </w:r>
            <w:r w:rsidR="008B7A80" w:rsidRPr="00583F90">
              <w:rPr>
                <w:rFonts w:hint="eastAsia"/>
                <w:highlight w:val="yellow"/>
              </w:rPr>
              <w:t>,5000</w:t>
            </w:r>
          </w:p>
        </w:tc>
        <w:tc>
          <w:tcPr>
            <w:tcW w:w="567" w:type="dxa"/>
            <w:shd w:val="clear" w:color="auto" w:fill="auto"/>
            <w:textDirection w:val="tbRlV"/>
          </w:tcPr>
          <w:p w14:paraId="1F3CB4BC" w14:textId="77777777" w:rsidR="00502C30" w:rsidRPr="00583F90" w:rsidRDefault="00E306D8" w:rsidP="000727F7">
            <w:pPr>
              <w:pStyle w:val="afff7"/>
              <w:rPr>
                <w:highlight w:val="yellow"/>
              </w:rPr>
            </w:pPr>
            <w:r w:rsidRPr="00583F90">
              <w:rPr>
                <w:rFonts w:hint="eastAsia"/>
                <w:highlight w:val="yellow"/>
              </w:rPr>
              <w:t>南投縣政府</w:t>
            </w:r>
          </w:p>
        </w:tc>
        <w:tc>
          <w:tcPr>
            <w:tcW w:w="851" w:type="dxa"/>
            <w:shd w:val="clear" w:color="auto" w:fill="auto"/>
            <w:vAlign w:val="center"/>
          </w:tcPr>
          <w:p w14:paraId="76EE46CE" w14:textId="77777777" w:rsidR="00502C30" w:rsidRPr="00583F90" w:rsidRDefault="001B57EA" w:rsidP="000727F7">
            <w:pPr>
              <w:pStyle w:val="afff7"/>
              <w:rPr>
                <w:highlight w:val="yellow"/>
              </w:rPr>
            </w:pPr>
            <w:r w:rsidRPr="00583F90">
              <w:rPr>
                <w:rFonts w:hint="eastAsia"/>
                <w:highlight w:val="yellow"/>
              </w:rPr>
              <w:t>11</w:t>
            </w:r>
            <w:r w:rsidR="00583F90" w:rsidRPr="00583F90">
              <w:rPr>
                <w:rFonts w:hint="eastAsia"/>
                <w:highlight w:val="yellow"/>
              </w:rPr>
              <w:t>5</w:t>
            </w:r>
            <w:r w:rsidR="00E306D8" w:rsidRPr="00583F90">
              <w:rPr>
                <w:highlight w:val="yellow"/>
              </w:rPr>
              <w:t>/</w:t>
            </w:r>
            <w:r w:rsidR="00E306D8" w:rsidRPr="00583F90">
              <w:rPr>
                <w:rFonts w:hint="eastAsia"/>
                <w:highlight w:val="yellow"/>
              </w:rPr>
              <w:t>1</w:t>
            </w:r>
          </w:p>
        </w:tc>
        <w:tc>
          <w:tcPr>
            <w:tcW w:w="992" w:type="dxa"/>
            <w:shd w:val="clear" w:color="auto" w:fill="auto"/>
            <w:vAlign w:val="center"/>
          </w:tcPr>
          <w:p w14:paraId="2E1F3F5E" w14:textId="77777777" w:rsidR="00502C30" w:rsidRPr="00583F90" w:rsidRDefault="001B57EA" w:rsidP="000727F7">
            <w:pPr>
              <w:pStyle w:val="afff7"/>
              <w:rPr>
                <w:highlight w:val="yellow"/>
              </w:rPr>
            </w:pPr>
            <w:r w:rsidRPr="00583F90">
              <w:rPr>
                <w:highlight w:val="yellow"/>
              </w:rPr>
              <w:t>11</w:t>
            </w:r>
            <w:r w:rsidR="00583F90" w:rsidRPr="00583F90">
              <w:rPr>
                <w:rFonts w:hint="eastAsia"/>
                <w:highlight w:val="yellow"/>
              </w:rPr>
              <w:t>5</w:t>
            </w:r>
            <w:r w:rsidR="00E306D8" w:rsidRPr="00583F90">
              <w:rPr>
                <w:highlight w:val="yellow"/>
              </w:rPr>
              <w:t>/12</w:t>
            </w:r>
          </w:p>
        </w:tc>
        <w:tc>
          <w:tcPr>
            <w:tcW w:w="567" w:type="dxa"/>
            <w:shd w:val="clear" w:color="auto" w:fill="auto"/>
          </w:tcPr>
          <w:p w14:paraId="7FCEB204" w14:textId="77777777" w:rsidR="00502C30" w:rsidRPr="001A5023" w:rsidRDefault="00502C30" w:rsidP="000727F7">
            <w:pPr>
              <w:pStyle w:val="afff7"/>
            </w:pPr>
          </w:p>
        </w:tc>
        <w:tc>
          <w:tcPr>
            <w:tcW w:w="567" w:type="dxa"/>
            <w:shd w:val="clear" w:color="auto" w:fill="auto"/>
          </w:tcPr>
          <w:p w14:paraId="37903E7C" w14:textId="77777777" w:rsidR="00502C30" w:rsidRPr="001A5023" w:rsidRDefault="00502C30" w:rsidP="000727F7">
            <w:pPr>
              <w:pStyle w:val="afff7"/>
            </w:pPr>
          </w:p>
        </w:tc>
      </w:tr>
      <w:tr w:rsidR="00863C99" w:rsidRPr="001A5023" w14:paraId="545CB4F1" w14:textId="77777777" w:rsidTr="002E2B23">
        <w:trPr>
          <w:cantSplit/>
          <w:trHeight w:val="1551"/>
        </w:trPr>
        <w:tc>
          <w:tcPr>
            <w:tcW w:w="795" w:type="dxa"/>
            <w:shd w:val="clear" w:color="auto" w:fill="auto"/>
            <w:textDirection w:val="tbRlV"/>
            <w:vAlign w:val="center"/>
          </w:tcPr>
          <w:p w14:paraId="016FE912" w14:textId="77777777" w:rsidR="00502C30" w:rsidRPr="001A5023" w:rsidRDefault="00E306D8" w:rsidP="000727F7">
            <w:pPr>
              <w:pStyle w:val="afff7"/>
            </w:pPr>
            <w:r w:rsidRPr="001A5023">
              <w:rPr>
                <w:rFonts w:hint="eastAsia"/>
              </w:rPr>
              <w:t>社會課</w:t>
            </w:r>
          </w:p>
        </w:tc>
        <w:tc>
          <w:tcPr>
            <w:tcW w:w="795" w:type="dxa"/>
            <w:shd w:val="clear" w:color="auto" w:fill="auto"/>
            <w:textDirection w:val="tbRlV"/>
            <w:vAlign w:val="center"/>
          </w:tcPr>
          <w:p w14:paraId="3D4D03AC" w14:textId="77777777" w:rsidR="00502C30" w:rsidRPr="001A5023" w:rsidRDefault="00E306D8" w:rsidP="000727F7">
            <w:pPr>
              <w:pStyle w:val="afff7"/>
            </w:pPr>
            <w:r w:rsidRPr="001A5023">
              <w:rPr>
                <w:rFonts w:hint="eastAsia"/>
              </w:rPr>
              <w:t>天然災害儲備糧載運補助費</w:t>
            </w:r>
          </w:p>
        </w:tc>
        <w:tc>
          <w:tcPr>
            <w:tcW w:w="1013" w:type="dxa"/>
            <w:shd w:val="clear" w:color="auto" w:fill="auto"/>
            <w:textDirection w:val="tbRlV"/>
            <w:vAlign w:val="center"/>
          </w:tcPr>
          <w:p w14:paraId="4E92B6CD" w14:textId="77777777" w:rsidR="00502C30" w:rsidRPr="001A5023" w:rsidRDefault="00E306D8" w:rsidP="000727F7">
            <w:pPr>
              <w:pStyle w:val="afff7"/>
            </w:pPr>
            <w:r w:rsidRPr="001A5023">
              <w:rPr>
                <w:rFonts w:hint="eastAsia"/>
              </w:rPr>
              <w:t>載運儲備量</w:t>
            </w:r>
          </w:p>
        </w:tc>
        <w:tc>
          <w:tcPr>
            <w:tcW w:w="993" w:type="dxa"/>
            <w:shd w:val="clear" w:color="auto" w:fill="auto"/>
            <w:textDirection w:val="tbRlV"/>
            <w:vAlign w:val="center"/>
          </w:tcPr>
          <w:p w14:paraId="6D7BA931" w14:textId="77777777" w:rsidR="00502C30" w:rsidRPr="001A5023" w:rsidRDefault="00E306D8" w:rsidP="000727F7">
            <w:pPr>
              <w:pStyle w:val="afff7"/>
            </w:pPr>
            <w:r w:rsidRPr="001A5023">
              <w:rPr>
                <w:rFonts w:hint="eastAsia"/>
              </w:rPr>
              <w:t>無</w:t>
            </w:r>
          </w:p>
        </w:tc>
        <w:tc>
          <w:tcPr>
            <w:tcW w:w="1275" w:type="dxa"/>
            <w:shd w:val="clear" w:color="auto" w:fill="auto"/>
            <w:vAlign w:val="center"/>
          </w:tcPr>
          <w:p w14:paraId="3C16AB05" w14:textId="77777777" w:rsidR="00502C30" w:rsidRPr="00583F90" w:rsidRDefault="00E306D8" w:rsidP="000727F7">
            <w:pPr>
              <w:pStyle w:val="afff7"/>
              <w:rPr>
                <w:highlight w:val="yellow"/>
              </w:rPr>
            </w:pPr>
            <w:r w:rsidRPr="00583F90">
              <w:rPr>
                <w:rFonts w:hint="eastAsia"/>
                <w:highlight w:val="yellow"/>
              </w:rPr>
              <w:t>86</w:t>
            </w:r>
            <w:r w:rsidR="008B7A80" w:rsidRPr="00583F90">
              <w:rPr>
                <w:rFonts w:hint="eastAsia"/>
                <w:highlight w:val="yellow"/>
              </w:rPr>
              <w:t>1</w:t>
            </w:r>
          </w:p>
        </w:tc>
        <w:tc>
          <w:tcPr>
            <w:tcW w:w="567" w:type="dxa"/>
            <w:shd w:val="clear" w:color="auto" w:fill="auto"/>
            <w:textDirection w:val="tbRlV"/>
          </w:tcPr>
          <w:p w14:paraId="4CABC026" w14:textId="77777777" w:rsidR="00502C30" w:rsidRPr="00583F90" w:rsidRDefault="00E306D8" w:rsidP="000727F7">
            <w:pPr>
              <w:pStyle w:val="afff7"/>
              <w:rPr>
                <w:highlight w:val="yellow"/>
              </w:rPr>
            </w:pPr>
            <w:r w:rsidRPr="00583F90">
              <w:rPr>
                <w:rFonts w:hint="eastAsia"/>
                <w:highlight w:val="yellow"/>
              </w:rPr>
              <w:t>南投縣政府</w:t>
            </w:r>
          </w:p>
        </w:tc>
        <w:tc>
          <w:tcPr>
            <w:tcW w:w="851" w:type="dxa"/>
            <w:shd w:val="clear" w:color="auto" w:fill="auto"/>
            <w:vAlign w:val="center"/>
          </w:tcPr>
          <w:p w14:paraId="73F749C5" w14:textId="77777777" w:rsidR="00502C30" w:rsidRPr="00583F90" w:rsidRDefault="001B57EA" w:rsidP="000727F7">
            <w:pPr>
              <w:pStyle w:val="afff7"/>
              <w:rPr>
                <w:highlight w:val="yellow"/>
              </w:rPr>
            </w:pPr>
            <w:r w:rsidRPr="00583F90">
              <w:rPr>
                <w:rFonts w:hint="eastAsia"/>
                <w:highlight w:val="yellow"/>
              </w:rPr>
              <w:t>11</w:t>
            </w:r>
            <w:r w:rsidR="00583F90" w:rsidRPr="00583F90">
              <w:rPr>
                <w:rFonts w:hint="eastAsia"/>
                <w:highlight w:val="yellow"/>
              </w:rPr>
              <w:t>5</w:t>
            </w:r>
            <w:r w:rsidR="00E306D8" w:rsidRPr="00583F90">
              <w:rPr>
                <w:highlight w:val="yellow"/>
              </w:rPr>
              <w:t>/</w:t>
            </w:r>
            <w:r w:rsidR="00E306D8" w:rsidRPr="00583F90">
              <w:rPr>
                <w:rFonts w:hint="eastAsia"/>
                <w:highlight w:val="yellow"/>
              </w:rPr>
              <w:t>1</w:t>
            </w:r>
          </w:p>
        </w:tc>
        <w:tc>
          <w:tcPr>
            <w:tcW w:w="992" w:type="dxa"/>
            <w:shd w:val="clear" w:color="auto" w:fill="auto"/>
            <w:vAlign w:val="center"/>
          </w:tcPr>
          <w:p w14:paraId="70D5EDD8" w14:textId="77777777" w:rsidR="00502C30" w:rsidRPr="00583F90" w:rsidRDefault="001B57EA" w:rsidP="000727F7">
            <w:pPr>
              <w:pStyle w:val="afff7"/>
              <w:rPr>
                <w:highlight w:val="yellow"/>
              </w:rPr>
            </w:pPr>
            <w:r w:rsidRPr="00583F90">
              <w:rPr>
                <w:highlight w:val="yellow"/>
              </w:rPr>
              <w:t>11</w:t>
            </w:r>
            <w:r w:rsidR="00583F90" w:rsidRPr="00583F90">
              <w:rPr>
                <w:rFonts w:hint="eastAsia"/>
                <w:highlight w:val="yellow"/>
              </w:rPr>
              <w:t>5</w:t>
            </w:r>
            <w:r w:rsidR="00C9244A" w:rsidRPr="00583F90">
              <w:rPr>
                <w:rFonts w:hint="eastAsia"/>
                <w:highlight w:val="yellow"/>
              </w:rPr>
              <w:t xml:space="preserve"> </w:t>
            </w:r>
            <w:r w:rsidR="00E306D8" w:rsidRPr="00583F90">
              <w:rPr>
                <w:highlight w:val="yellow"/>
              </w:rPr>
              <w:t>/12</w:t>
            </w:r>
          </w:p>
        </w:tc>
        <w:tc>
          <w:tcPr>
            <w:tcW w:w="567" w:type="dxa"/>
            <w:shd w:val="clear" w:color="auto" w:fill="auto"/>
          </w:tcPr>
          <w:p w14:paraId="5A126B3B" w14:textId="77777777" w:rsidR="00502C30" w:rsidRPr="00583F90" w:rsidRDefault="00502C30" w:rsidP="000727F7">
            <w:pPr>
              <w:pStyle w:val="afff7"/>
              <w:rPr>
                <w:highlight w:val="yellow"/>
              </w:rPr>
            </w:pPr>
          </w:p>
        </w:tc>
        <w:tc>
          <w:tcPr>
            <w:tcW w:w="567" w:type="dxa"/>
            <w:shd w:val="clear" w:color="auto" w:fill="auto"/>
          </w:tcPr>
          <w:p w14:paraId="0FA8A8B4" w14:textId="77777777" w:rsidR="00502C30" w:rsidRPr="001A5023" w:rsidRDefault="00502C30" w:rsidP="000727F7">
            <w:pPr>
              <w:pStyle w:val="afff7"/>
            </w:pPr>
          </w:p>
        </w:tc>
      </w:tr>
    </w:tbl>
    <w:p w14:paraId="03965A32" w14:textId="77777777" w:rsidR="00C777E2" w:rsidRPr="001A5023" w:rsidRDefault="00C777E2" w:rsidP="00C777E2">
      <w:bookmarkStart w:id="124" w:name="_Toc97038047"/>
    </w:p>
    <w:p w14:paraId="3A0EDF12" w14:textId="77777777" w:rsidR="000C5A81" w:rsidRPr="001A5023" w:rsidRDefault="00E306D8" w:rsidP="001E3085">
      <w:pPr>
        <w:pStyle w:val="a6"/>
      </w:pPr>
      <w:r w:rsidRPr="001A5023">
        <w:rPr>
          <w:rFonts w:hint="eastAsia"/>
        </w:rPr>
        <w:t>短中</w:t>
      </w:r>
      <w:r w:rsidR="005B2B9B" w:rsidRPr="001A5023">
        <w:rPr>
          <w:rFonts w:hint="eastAsia"/>
        </w:rPr>
        <w:t>長</w:t>
      </w:r>
      <w:r w:rsidRPr="001A5023">
        <w:rPr>
          <w:rFonts w:hint="eastAsia"/>
        </w:rPr>
        <w:t>期防救災重點工作事項</w:t>
      </w:r>
      <w:bookmarkEnd w:id="124"/>
    </w:p>
    <w:p w14:paraId="67908423" w14:textId="77777777" w:rsidR="005B2B9B" w:rsidRPr="001A5023" w:rsidRDefault="00E306D8" w:rsidP="004C3976">
      <w:pPr>
        <w:pStyle w:val="ae"/>
      </w:pPr>
      <w:r w:rsidRPr="001A5023">
        <w:rPr>
          <w:rFonts w:hint="eastAsia"/>
        </w:rPr>
        <w:t>本鄉災害防救會報每年應訂定或修訂短中期防救災重點工作事項表，並</w:t>
      </w:r>
      <w:r w:rsidRPr="001A5023">
        <w:rPr>
          <w:rFonts w:hint="eastAsia"/>
        </w:rPr>
        <w:lastRenderedPageBreak/>
        <w:t>指定本鄉權責單位推動各重點工作事項。依據短、中、長期計畫規劃改善措施建議如下：</w:t>
      </w:r>
    </w:p>
    <w:p w14:paraId="2E2A214F" w14:textId="77777777" w:rsidR="005B2B9B" w:rsidRPr="001A5023" w:rsidRDefault="00E306D8" w:rsidP="00171139">
      <w:pPr>
        <w:pStyle w:val="a4"/>
        <w:numPr>
          <w:ilvl w:val="4"/>
          <w:numId w:val="129"/>
        </w:numPr>
      </w:pPr>
      <w:r w:rsidRPr="001A5023">
        <w:rPr>
          <w:rFonts w:hint="eastAsia"/>
        </w:rPr>
        <w:t>短期</w:t>
      </w:r>
    </w:p>
    <w:p w14:paraId="214CB170" w14:textId="77777777" w:rsidR="005B2B9B" w:rsidRPr="001A5023" w:rsidRDefault="00E306D8" w:rsidP="006616C5">
      <w:pPr>
        <w:pStyle w:val="af2"/>
      </w:pPr>
      <w:r w:rsidRPr="001A5023">
        <w:rPr>
          <w:rFonts w:hint="eastAsia"/>
        </w:rPr>
        <w:t>進行社區防災宣導與防災教育。</w:t>
      </w:r>
    </w:p>
    <w:p w14:paraId="163FD215" w14:textId="77777777" w:rsidR="005B2B9B" w:rsidRPr="001A5023" w:rsidRDefault="00E306D8" w:rsidP="006616C5">
      <w:pPr>
        <w:pStyle w:val="af2"/>
      </w:pPr>
      <w:r w:rsidRPr="001A5023">
        <w:rPr>
          <w:rFonts w:hint="eastAsia"/>
        </w:rPr>
        <w:t>強化基層防災人員素質，定期舉行教育訓練。</w:t>
      </w:r>
      <w:r w:rsidRPr="001A5023">
        <w:t xml:space="preserve"> </w:t>
      </w:r>
    </w:p>
    <w:p w14:paraId="296B328B" w14:textId="77777777" w:rsidR="005B2B9B" w:rsidRPr="001A5023" w:rsidRDefault="00E306D8" w:rsidP="006616C5">
      <w:pPr>
        <w:pStyle w:val="af2"/>
      </w:pPr>
      <w:r w:rsidRPr="001A5023">
        <w:rPr>
          <w:rFonts w:hint="eastAsia"/>
        </w:rPr>
        <w:t>定期進行河道及排水溝疏通維護，降低水路阻塞而引發災害的風險。</w:t>
      </w:r>
    </w:p>
    <w:p w14:paraId="107EB9D8" w14:textId="77777777" w:rsidR="005B2B9B" w:rsidRPr="001A5023" w:rsidRDefault="00E306D8" w:rsidP="006616C5">
      <w:pPr>
        <w:pStyle w:val="af2"/>
      </w:pPr>
      <w:r w:rsidRPr="001A5023">
        <w:rPr>
          <w:rFonts w:hint="eastAsia"/>
        </w:rPr>
        <w:t>低窪區域排水改善工程若尚未完工，雨季應注意排水情況。</w:t>
      </w:r>
    </w:p>
    <w:p w14:paraId="68AC418C" w14:textId="77777777" w:rsidR="005B2B9B" w:rsidRPr="001A5023" w:rsidRDefault="00E306D8" w:rsidP="006616C5">
      <w:pPr>
        <w:pStyle w:val="af2"/>
      </w:pPr>
      <w:r w:rsidRPr="001A5023">
        <w:rPr>
          <w:rFonts w:hint="eastAsia"/>
        </w:rPr>
        <w:t>針對排水系統進行定期與不定期巡查與控管，維護建置之易淹水地區水情監測系統。</w:t>
      </w:r>
    </w:p>
    <w:p w14:paraId="335B8CE6" w14:textId="77777777" w:rsidR="005B2B9B" w:rsidRPr="001A5023" w:rsidRDefault="00E306D8" w:rsidP="006616C5">
      <w:pPr>
        <w:pStyle w:val="af2"/>
      </w:pPr>
      <w:r w:rsidRPr="001A5023">
        <w:rPr>
          <w:rFonts w:hint="eastAsia"/>
        </w:rPr>
        <w:t>災後進行致災原因判識並建置致災地點與成因資料庫。</w:t>
      </w:r>
    </w:p>
    <w:p w14:paraId="5A3922C1" w14:textId="77777777" w:rsidR="005B2B9B" w:rsidRPr="001A5023" w:rsidRDefault="00E306D8" w:rsidP="006616C5">
      <w:pPr>
        <w:pStyle w:val="af2"/>
      </w:pPr>
      <w:r w:rsidRPr="001A5023">
        <w:rPr>
          <w:rFonts w:hint="eastAsia"/>
        </w:rPr>
        <w:t>土石流及崩塌區域上游為陡峭或原始林位置，其改善工程若尚未完工，雨季應注意情況砂石淤積。</w:t>
      </w:r>
    </w:p>
    <w:p w14:paraId="5CF71FBA" w14:textId="77777777" w:rsidR="005B2B9B" w:rsidRPr="001A5023" w:rsidRDefault="00E306D8" w:rsidP="006616C5">
      <w:pPr>
        <w:pStyle w:val="af2"/>
      </w:pPr>
      <w:r w:rsidRPr="001A5023">
        <w:rPr>
          <w:rFonts w:hint="eastAsia"/>
        </w:rPr>
        <w:t>定期進行河道、排水溝疏通維護及砂石清運，降低水路阻塞而引發災害的風險。</w:t>
      </w:r>
    </w:p>
    <w:p w14:paraId="0F8905B4" w14:textId="77777777" w:rsidR="005B2B9B" w:rsidRPr="001A5023" w:rsidRDefault="00E306D8" w:rsidP="006616C5">
      <w:pPr>
        <w:pStyle w:val="af2"/>
      </w:pPr>
      <w:r w:rsidRPr="001A5023">
        <w:rPr>
          <w:rFonts w:hint="eastAsia"/>
        </w:rPr>
        <w:t>配合縣府針對排水系統巡查與控管，維護建置特定災害區域之監測系統。</w:t>
      </w:r>
    </w:p>
    <w:p w14:paraId="16AC89C8" w14:textId="77777777" w:rsidR="005B2B9B" w:rsidRPr="001A5023" w:rsidRDefault="00E306D8" w:rsidP="006616C5">
      <w:pPr>
        <w:pStyle w:val="af2"/>
      </w:pPr>
      <w:r w:rsidRPr="001A5023">
        <w:rPr>
          <w:rFonts w:hint="eastAsia"/>
        </w:rPr>
        <w:t>崩塌區域上游為陡峭或原始林位置，其改善工程若尚未完工，雨季應注意情況砂石淤積。</w:t>
      </w:r>
    </w:p>
    <w:p w14:paraId="742E8AC1" w14:textId="77777777" w:rsidR="005B2B9B" w:rsidRPr="001A5023" w:rsidRDefault="00E306D8" w:rsidP="006616C5">
      <w:pPr>
        <w:pStyle w:val="af2"/>
      </w:pPr>
      <w:r w:rsidRPr="001A5023">
        <w:rPr>
          <w:rFonts w:hint="eastAsia"/>
        </w:rPr>
        <w:t>搶救災應變資源及救濟、救急物資整備。</w:t>
      </w:r>
    </w:p>
    <w:p w14:paraId="388E0ACB" w14:textId="77777777" w:rsidR="005B2B9B" w:rsidRPr="001A5023" w:rsidRDefault="00E306D8" w:rsidP="006616C5">
      <w:pPr>
        <w:pStyle w:val="af2"/>
      </w:pPr>
      <w:r w:rsidRPr="001A5023">
        <w:rPr>
          <w:rFonts w:hint="eastAsia"/>
        </w:rPr>
        <w:t>定期檢查避難收容場所狀態，保持物資運送及疏散避難路線暢通。</w:t>
      </w:r>
    </w:p>
    <w:p w14:paraId="3C40F12D" w14:textId="77777777" w:rsidR="005B2B9B" w:rsidRPr="001A5023" w:rsidRDefault="00E306D8" w:rsidP="006616C5">
      <w:pPr>
        <w:pStyle w:val="af2"/>
      </w:pPr>
      <w:r w:rsidRPr="001A5023">
        <w:rPr>
          <w:rFonts w:hint="eastAsia"/>
        </w:rPr>
        <w:t>定期檢查並管理避難收容場所並整備救濟、救急物資資源。</w:t>
      </w:r>
    </w:p>
    <w:p w14:paraId="2271269D" w14:textId="77777777" w:rsidR="005B2B9B" w:rsidRPr="001A5023" w:rsidRDefault="00E306D8" w:rsidP="006616C5">
      <w:pPr>
        <w:pStyle w:val="af2"/>
      </w:pPr>
      <w:r w:rsidRPr="001A5023">
        <w:rPr>
          <w:rFonts w:hint="eastAsia"/>
        </w:rPr>
        <w:t>宣導及設置之警告標語。</w:t>
      </w:r>
    </w:p>
    <w:p w14:paraId="69E311A6" w14:textId="77777777" w:rsidR="005B2B9B" w:rsidRPr="001A5023" w:rsidRDefault="00E306D8" w:rsidP="000F6DC4">
      <w:pPr>
        <w:pStyle w:val="a4"/>
      </w:pPr>
      <w:r w:rsidRPr="001A5023">
        <w:rPr>
          <w:rFonts w:hint="eastAsia"/>
        </w:rPr>
        <w:t>中期</w:t>
      </w:r>
    </w:p>
    <w:p w14:paraId="47290B7C" w14:textId="77777777" w:rsidR="005B2B9B" w:rsidRPr="001A5023" w:rsidRDefault="00E306D8" w:rsidP="006616C5">
      <w:pPr>
        <w:pStyle w:val="af2"/>
      </w:pPr>
      <w:r w:rsidRPr="001A5023">
        <w:rPr>
          <w:rFonts w:hint="eastAsia"/>
        </w:rPr>
        <w:t>持續評估並建置易淹水地區及高潛勢區水情監測系統。</w:t>
      </w:r>
    </w:p>
    <w:p w14:paraId="0CAA6965" w14:textId="77777777" w:rsidR="005B2B9B" w:rsidRPr="001A5023" w:rsidRDefault="00E306D8" w:rsidP="006616C5">
      <w:pPr>
        <w:pStyle w:val="af2"/>
      </w:pPr>
      <w:r w:rsidRPr="001A5023">
        <w:rPr>
          <w:rFonts w:hint="eastAsia"/>
        </w:rPr>
        <w:t>進行排水系統的調查與規劃改善相關計畫。</w:t>
      </w:r>
    </w:p>
    <w:p w14:paraId="5F058CBB" w14:textId="77777777" w:rsidR="00435468" w:rsidRDefault="00E306D8" w:rsidP="006616C5">
      <w:pPr>
        <w:pStyle w:val="af2"/>
      </w:pPr>
      <w:r w:rsidRPr="001A5023">
        <w:rPr>
          <w:rFonts w:hint="eastAsia"/>
        </w:rPr>
        <w:t>提升自主防災，推動防災社區與志工招募，持續進行宣導與防災教</w:t>
      </w:r>
    </w:p>
    <w:p w14:paraId="0099F6E7" w14:textId="6E26BBF5" w:rsidR="005B2B9B" w:rsidRPr="001A5023" w:rsidRDefault="00E306D8" w:rsidP="006616C5">
      <w:pPr>
        <w:pStyle w:val="af2"/>
      </w:pPr>
      <w:r w:rsidRPr="001A5023">
        <w:rPr>
          <w:rFonts w:hint="eastAsia"/>
        </w:rPr>
        <w:t>育。</w:t>
      </w:r>
    </w:p>
    <w:p w14:paraId="2DA199AA" w14:textId="77777777" w:rsidR="005B2B9B" w:rsidRPr="001A5023" w:rsidRDefault="00E306D8" w:rsidP="006616C5">
      <w:pPr>
        <w:pStyle w:val="af2"/>
      </w:pPr>
      <w:r w:rsidRPr="001A5023">
        <w:rPr>
          <w:rFonts w:hint="eastAsia"/>
        </w:rPr>
        <w:lastRenderedPageBreak/>
        <w:t>持續評估並建置土石流地區及高潛勢區水情監測系統設置。</w:t>
      </w:r>
    </w:p>
    <w:p w14:paraId="2B90ECDF" w14:textId="77777777" w:rsidR="005B2B9B" w:rsidRPr="001A5023" w:rsidRDefault="00E306D8" w:rsidP="006616C5">
      <w:pPr>
        <w:pStyle w:val="af2"/>
      </w:pPr>
      <w:r w:rsidRPr="001A5023">
        <w:rPr>
          <w:rFonts w:hint="eastAsia"/>
        </w:rPr>
        <w:t>進行攔砂壩疏濬系統的調查與規劃改善相關計畫。</w:t>
      </w:r>
    </w:p>
    <w:p w14:paraId="71DBEB62" w14:textId="77777777" w:rsidR="005B2B9B" w:rsidRPr="001A5023" w:rsidRDefault="00E306D8" w:rsidP="006616C5">
      <w:pPr>
        <w:pStyle w:val="af2"/>
      </w:pPr>
      <w:r w:rsidRPr="001A5023">
        <w:rPr>
          <w:rFonts w:hint="eastAsia"/>
        </w:rPr>
        <w:t>提升自主防災，推動防災社區志工進行宣導與防災教育。</w:t>
      </w:r>
    </w:p>
    <w:p w14:paraId="0AEDAE3D" w14:textId="77777777" w:rsidR="00435468" w:rsidRDefault="00E306D8" w:rsidP="006616C5">
      <w:pPr>
        <w:pStyle w:val="af2"/>
      </w:pPr>
      <w:r w:rsidRPr="001A5023">
        <w:rPr>
          <w:rFonts w:hint="eastAsia"/>
        </w:rPr>
        <w:t>持續評估並建置易崩塌地區及坡地崩滑高潛勢區與水情監測系統設</w:t>
      </w:r>
    </w:p>
    <w:p w14:paraId="1CE1F1EC" w14:textId="000CED06" w:rsidR="005B2B9B" w:rsidRPr="001A5023" w:rsidRDefault="00E306D8" w:rsidP="006616C5">
      <w:pPr>
        <w:pStyle w:val="af2"/>
      </w:pPr>
      <w:r w:rsidRPr="001A5023">
        <w:rPr>
          <w:rFonts w:hint="eastAsia"/>
        </w:rPr>
        <w:t>置。</w:t>
      </w:r>
    </w:p>
    <w:p w14:paraId="5D401FB3" w14:textId="77777777" w:rsidR="00435468" w:rsidRDefault="00E306D8" w:rsidP="006616C5">
      <w:pPr>
        <w:pStyle w:val="af2"/>
      </w:pPr>
      <w:r w:rsidRPr="001A5023">
        <w:rPr>
          <w:rFonts w:hint="eastAsia"/>
        </w:rPr>
        <w:t>配合進行易崩塌地區及坡地崩滑高潛勢區及攔砂壩疏濬系統的調查</w:t>
      </w:r>
    </w:p>
    <w:p w14:paraId="230AA867" w14:textId="7634A8E4" w:rsidR="005B2B9B" w:rsidRPr="001A5023" w:rsidRDefault="00E306D8" w:rsidP="006616C5">
      <w:pPr>
        <w:pStyle w:val="af2"/>
      </w:pPr>
      <w:r w:rsidRPr="001A5023">
        <w:rPr>
          <w:rFonts w:hint="eastAsia"/>
        </w:rPr>
        <w:t>與規劃改善相關計畫。</w:t>
      </w:r>
    </w:p>
    <w:p w14:paraId="6AEB3DB3" w14:textId="77777777" w:rsidR="005B2B9B" w:rsidRPr="001A5023" w:rsidRDefault="00E306D8" w:rsidP="006616C5">
      <w:pPr>
        <w:pStyle w:val="af2"/>
      </w:pPr>
      <w:r w:rsidRPr="001A5023">
        <w:rPr>
          <w:rFonts w:hint="eastAsia"/>
        </w:rPr>
        <w:t>避難路線及緊急避難收容場所相應性檢討。</w:t>
      </w:r>
    </w:p>
    <w:p w14:paraId="5DAAE467" w14:textId="77777777" w:rsidR="005B2B9B" w:rsidRPr="001A5023" w:rsidRDefault="00E306D8" w:rsidP="006616C5">
      <w:pPr>
        <w:pStyle w:val="af2"/>
      </w:pPr>
      <w:r w:rsidRPr="001A5023">
        <w:rPr>
          <w:rFonts w:hint="eastAsia"/>
        </w:rPr>
        <w:t>防災據點適震性評估，管理及維護計畫。</w:t>
      </w:r>
    </w:p>
    <w:p w14:paraId="00091E4F" w14:textId="77777777" w:rsidR="005B2B9B" w:rsidRPr="001A5023" w:rsidRDefault="00E306D8" w:rsidP="006616C5">
      <w:pPr>
        <w:pStyle w:val="af2"/>
      </w:pPr>
      <w:r w:rsidRPr="001A5023">
        <w:rPr>
          <w:rFonts w:hint="eastAsia"/>
        </w:rPr>
        <w:t>民間救濟、救急物資運用計畫，資源整備管理計畫。</w:t>
      </w:r>
    </w:p>
    <w:p w14:paraId="28BD034F" w14:textId="77777777" w:rsidR="00435468" w:rsidRDefault="00E306D8" w:rsidP="006616C5">
      <w:pPr>
        <w:pStyle w:val="af2"/>
      </w:pPr>
      <w:r w:rsidRPr="001A5023">
        <w:rPr>
          <w:rFonts w:hint="eastAsia"/>
        </w:rPr>
        <w:t>配合各相關單位進行維生管線電信、電力、自來水、瓦斯及交通道路</w:t>
      </w:r>
    </w:p>
    <w:p w14:paraId="78DC7CD6" w14:textId="52B5EFCA" w:rsidR="005B2B9B" w:rsidRPr="001A5023" w:rsidRDefault="00E306D8" w:rsidP="006616C5">
      <w:pPr>
        <w:pStyle w:val="af2"/>
      </w:pPr>
      <w:r w:rsidRPr="001A5023">
        <w:rPr>
          <w:rFonts w:hint="eastAsia"/>
        </w:rPr>
        <w:t>橋梁等管理及維護規畫及施行。</w:t>
      </w:r>
    </w:p>
    <w:p w14:paraId="3DAE0A2A" w14:textId="77777777" w:rsidR="005B2B9B" w:rsidRPr="001A5023" w:rsidRDefault="00E306D8" w:rsidP="006616C5">
      <w:pPr>
        <w:pStyle w:val="af2"/>
      </w:pPr>
      <w:r w:rsidRPr="001A5023">
        <w:rPr>
          <w:rFonts w:hint="eastAsia"/>
        </w:rPr>
        <w:t>配合相關單位公有、私有林地事業單位之林地經營管理及運作工作。</w:t>
      </w:r>
    </w:p>
    <w:p w14:paraId="58C8CE70" w14:textId="77777777" w:rsidR="005B2B9B" w:rsidRPr="001A5023" w:rsidRDefault="00E306D8" w:rsidP="006616C5">
      <w:pPr>
        <w:pStyle w:val="af2"/>
      </w:pPr>
      <w:r w:rsidRPr="001A5023">
        <w:rPr>
          <w:rFonts w:hint="eastAsia"/>
        </w:rPr>
        <w:t>民間救濟、救急物資運用計畫，資源整備管理計畫。</w:t>
      </w:r>
    </w:p>
    <w:p w14:paraId="2AA48F15" w14:textId="77777777" w:rsidR="005B2B9B" w:rsidRPr="001A5023" w:rsidRDefault="00E306D8" w:rsidP="006616C5">
      <w:pPr>
        <w:pStyle w:val="af2"/>
      </w:pPr>
      <w:r w:rsidRPr="001A5023">
        <w:rPr>
          <w:rFonts w:hint="eastAsia"/>
        </w:rPr>
        <w:t>配合相關單位進行各事業單位之消防安檢等運作工作。</w:t>
      </w:r>
    </w:p>
    <w:p w14:paraId="0611DDCB" w14:textId="77777777" w:rsidR="005B2B9B" w:rsidRPr="001A5023" w:rsidRDefault="00E306D8" w:rsidP="006616C5">
      <w:pPr>
        <w:pStyle w:val="af2"/>
      </w:pPr>
      <w:r w:rsidRPr="001A5023">
        <w:rPr>
          <w:rFonts w:hint="eastAsia"/>
        </w:rPr>
        <w:t>配合相關單位進行各事業單位之疫病防治等運作工作。</w:t>
      </w:r>
    </w:p>
    <w:p w14:paraId="77640237" w14:textId="77777777" w:rsidR="00435468" w:rsidRDefault="00E306D8" w:rsidP="006616C5">
      <w:pPr>
        <w:pStyle w:val="af2"/>
      </w:pPr>
      <w:r w:rsidRPr="001A5023">
        <w:rPr>
          <w:rFonts w:hint="eastAsia"/>
        </w:rPr>
        <w:t>配合相關單位重要道路、橋梁設施之易肇事口設置監測動態監視系</w:t>
      </w:r>
    </w:p>
    <w:p w14:paraId="76765AF5" w14:textId="24088F09" w:rsidR="005B2B9B" w:rsidRPr="001A5023" w:rsidRDefault="00E306D8" w:rsidP="006616C5">
      <w:pPr>
        <w:pStyle w:val="af2"/>
      </w:pPr>
      <w:r w:rsidRPr="001A5023">
        <w:rPr>
          <w:rFonts w:hint="eastAsia"/>
        </w:rPr>
        <w:t>統。</w:t>
      </w:r>
    </w:p>
    <w:p w14:paraId="358C5B45" w14:textId="77777777" w:rsidR="005B2B9B" w:rsidRPr="001A5023" w:rsidRDefault="00E306D8" w:rsidP="006616C5">
      <w:pPr>
        <w:pStyle w:val="af2"/>
      </w:pPr>
      <w:r w:rsidRPr="001A5023">
        <w:rPr>
          <w:rFonts w:hint="eastAsia"/>
        </w:rPr>
        <w:t>定期進行救災設備器材資料庫建置，並擬定管理、保養、檢查等措施。</w:t>
      </w:r>
    </w:p>
    <w:p w14:paraId="6496400E" w14:textId="77777777" w:rsidR="005B2B9B" w:rsidRPr="001A5023" w:rsidRDefault="00E306D8" w:rsidP="006616C5">
      <w:pPr>
        <w:pStyle w:val="af2"/>
      </w:pPr>
      <w:r w:rsidRPr="001A5023">
        <w:rPr>
          <w:rFonts w:hint="eastAsia"/>
        </w:rPr>
        <w:t>配合相關單位建立各種災害緊急應變處理作業程序。</w:t>
      </w:r>
    </w:p>
    <w:p w14:paraId="732438B1" w14:textId="77777777" w:rsidR="005B2B9B" w:rsidRPr="001A5023" w:rsidRDefault="00E306D8" w:rsidP="006616C5">
      <w:pPr>
        <w:pStyle w:val="af2"/>
      </w:pPr>
      <w:r w:rsidRPr="001A5023">
        <w:rPr>
          <w:rFonts w:hint="eastAsia"/>
        </w:rPr>
        <w:t>如發生飛安事故，事前須規劃陸地區域疏散撤離或臨時收容處所。</w:t>
      </w:r>
    </w:p>
    <w:p w14:paraId="4F9FD5D0" w14:textId="77777777" w:rsidR="005B2B9B" w:rsidRPr="001A5023" w:rsidRDefault="00E306D8" w:rsidP="006616C5">
      <w:pPr>
        <w:pStyle w:val="af2"/>
      </w:pPr>
      <w:r w:rsidRPr="001A5023">
        <w:rPr>
          <w:rFonts w:hint="eastAsia"/>
        </w:rPr>
        <w:t>定期進行救災設備器材資料庫建置，並擬定管理、保養、檢查等措施。</w:t>
      </w:r>
    </w:p>
    <w:p w14:paraId="08A45975" w14:textId="77777777" w:rsidR="00435468" w:rsidRDefault="00E306D8" w:rsidP="006616C5">
      <w:pPr>
        <w:pStyle w:val="af2"/>
      </w:pPr>
      <w:r w:rsidRPr="001A5023">
        <w:rPr>
          <w:rFonts w:hint="eastAsia"/>
        </w:rPr>
        <w:t>對列管事業單位</w:t>
      </w:r>
      <w:r w:rsidRPr="001A5023">
        <w:t>(</w:t>
      </w:r>
      <w:r w:rsidRPr="001A5023">
        <w:rPr>
          <w:rFonts w:hint="eastAsia"/>
        </w:rPr>
        <w:t>廠商</w:t>
      </w:r>
      <w:r w:rsidRPr="001A5023">
        <w:t>)</w:t>
      </w:r>
      <w:r w:rsidRPr="001A5023">
        <w:rPr>
          <w:rFonts w:hint="eastAsia"/>
        </w:rPr>
        <w:t>進行減災防災宣導，定時監控；針對轄內定期</w:t>
      </w:r>
    </w:p>
    <w:p w14:paraId="41DA5B9D" w14:textId="21BDC7BD" w:rsidR="005B2B9B" w:rsidRPr="001A5023" w:rsidRDefault="00E306D8" w:rsidP="006616C5">
      <w:pPr>
        <w:pStyle w:val="af2"/>
      </w:pPr>
      <w:r w:rsidRPr="001A5023">
        <w:rPr>
          <w:rFonts w:hint="eastAsia"/>
        </w:rPr>
        <w:t>督導各場所輻射設備或放射性物質之安全管理情形。</w:t>
      </w:r>
    </w:p>
    <w:p w14:paraId="32026A89" w14:textId="77777777" w:rsidR="00435468" w:rsidRDefault="00E306D8" w:rsidP="006616C5">
      <w:pPr>
        <w:pStyle w:val="af2"/>
      </w:pPr>
      <w:r w:rsidRPr="001A5023">
        <w:rPr>
          <w:rFonts w:hint="eastAsia"/>
        </w:rPr>
        <w:t>建置列管事業單位</w:t>
      </w:r>
      <w:r w:rsidRPr="001A5023">
        <w:rPr>
          <w:rFonts w:hint="eastAsia"/>
        </w:rPr>
        <w:t>(</w:t>
      </w:r>
      <w:r w:rsidRPr="001A5023">
        <w:rPr>
          <w:rFonts w:hint="eastAsia"/>
        </w:rPr>
        <w:t>廠商</w:t>
      </w:r>
      <w:r w:rsidRPr="001A5023">
        <w:rPr>
          <w:rFonts w:hint="eastAsia"/>
        </w:rPr>
        <w:t>)</w:t>
      </w:r>
      <w:r w:rsidRPr="001A5023">
        <w:rPr>
          <w:rFonts w:hint="eastAsia"/>
        </w:rPr>
        <w:t>資料庫，申報、分類、標示及安全運送等作</w:t>
      </w:r>
    </w:p>
    <w:p w14:paraId="70F961B6" w14:textId="72F4BCF8" w:rsidR="005B2B9B" w:rsidRPr="001A5023" w:rsidRDefault="00E306D8" w:rsidP="006616C5">
      <w:pPr>
        <w:pStyle w:val="af2"/>
      </w:pPr>
      <w:r w:rsidRPr="001A5023">
        <w:rPr>
          <w:rFonts w:hint="eastAsia"/>
        </w:rPr>
        <w:lastRenderedPageBreak/>
        <w:t>業程序。</w:t>
      </w:r>
    </w:p>
    <w:p w14:paraId="6F60C306" w14:textId="77777777" w:rsidR="00435468" w:rsidRDefault="00E306D8" w:rsidP="006616C5">
      <w:pPr>
        <w:pStyle w:val="af2"/>
      </w:pPr>
      <w:r w:rsidRPr="001A5023">
        <w:rPr>
          <w:rFonts w:hint="eastAsia"/>
        </w:rPr>
        <w:t>對列管事業單位</w:t>
      </w:r>
      <w:r w:rsidRPr="001A5023">
        <w:t>(</w:t>
      </w:r>
      <w:r w:rsidRPr="001A5023">
        <w:rPr>
          <w:rFonts w:hint="eastAsia"/>
        </w:rPr>
        <w:t>廠商</w:t>
      </w:r>
      <w:r w:rsidRPr="001A5023">
        <w:t>)</w:t>
      </w:r>
      <w:r w:rsidRPr="001A5023">
        <w:rPr>
          <w:rFonts w:hint="eastAsia"/>
        </w:rPr>
        <w:t>進行減災防災宣導，定時監控；確保油料管線、</w:t>
      </w:r>
    </w:p>
    <w:p w14:paraId="2A266E7E" w14:textId="048B4EF5" w:rsidR="005B2B9B" w:rsidRPr="001A5023" w:rsidRDefault="00E306D8" w:rsidP="006616C5">
      <w:pPr>
        <w:pStyle w:val="af2"/>
      </w:pPr>
      <w:r w:rsidRPr="001A5023">
        <w:rPr>
          <w:rFonts w:hint="eastAsia"/>
        </w:rPr>
        <w:t>輸電線路運作設施之安全管理。</w:t>
      </w:r>
    </w:p>
    <w:p w14:paraId="1F69967E" w14:textId="77777777" w:rsidR="005B2B9B" w:rsidRPr="001A5023" w:rsidRDefault="00E306D8" w:rsidP="006616C5">
      <w:pPr>
        <w:pStyle w:val="af2"/>
      </w:pPr>
      <w:r w:rsidRPr="001A5023">
        <w:rPr>
          <w:rFonts w:hint="eastAsia"/>
        </w:rPr>
        <w:t>配合各單位進行各事業單位之農漁畜業等運作工作。</w:t>
      </w:r>
    </w:p>
    <w:p w14:paraId="30BF1486" w14:textId="77777777" w:rsidR="005B2B9B" w:rsidRPr="001A5023" w:rsidRDefault="00E306D8" w:rsidP="006616C5">
      <w:pPr>
        <w:pStyle w:val="af2"/>
      </w:pPr>
      <w:r w:rsidRPr="001A5023">
        <w:rPr>
          <w:rFonts w:hint="eastAsia"/>
        </w:rPr>
        <w:t>配合各單位公共用水設施、用水資源及水利設施之監測系統規劃及運作。</w:t>
      </w:r>
    </w:p>
    <w:p w14:paraId="2D832DBA" w14:textId="77777777" w:rsidR="005B2B9B" w:rsidRPr="001A5023" w:rsidRDefault="00E306D8" w:rsidP="000F6DC4">
      <w:pPr>
        <w:pStyle w:val="a4"/>
      </w:pPr>
      <w:r w:rsidRPr="001A5023">
        <w:rPr>
          <w:rFonts w:hint="eastAsia"/>
        </w:rPr>
        <w:t>長期</w:t>
      </w:r>
    </w:p>
    <w:p w14:paraId="1C7DF245" w14:textId="77777777" w:rsidR="005B2B9B" w:rsidRPr="001A5023" w:rsidRDefault="00E306D8" w:rsidP="006616C5">
      <w:pPr>
        <w:pStyle w:val="af2"/>
      </w:pPr>
      <w:r w:rsidRPr="001A5023">
        <w:rPr>
          <w:rFonts w:hint="eastAsia"/>
        </w:rPr>
        <w:t>持續進行易淹水地區排水系統整合與改善。</w:t>
      </w:r>
    </w:p>
    <w:p w14:paraId="26C3EF4D" w14:textId="77777777" w:rsidR="005B2B9B" w:rsidRPr="001A5023" w:rsidRDefault="00E306D8" w:rsidP="006616C5">
      <w:pPr>
        <w:pStyle w:val="af2"/>
      </w:pPr>
      <w:r w:rsidRPr="001A5023">
        <w:rPr>
          <w:rFonts w:hint="eastAsia"/>
        </w:rPr>
        <w:t>強化防救災整合能量，利用數位</w:t>
      </w:r>
      <w:r w:rsidRPr="001A5023">
        <w:t>APP</w:t>
      </w:r>
      <w:r w:rsidRPr="001A5023">
        <w:rPr>
          <w:rFonts w:hint="eastAsia"/>
        </w:rPr>
        <w:t>等災害電子情資分析平台。</w:t>
      </w:r>
    </w:p>
    <w:p w14:paraId="45C01339" w14:textId="77777777" w:rsidR="005B2B9B" w:rsidRPr="001A5023" w:rsidRDefault="00E306D8" w:rsidP="006616C5">
      <w:pPr>
        <w:pStyle w:val="af2"/>
      </w:pPr>
      <w:r w:rsidRPr="001A5023">
        <w:rPr>
          <w:rFonts w:hint="eastAsia"/>
        </w:rPr>
        <w:t>持續評估並建置易淹水潛勢區及危險橋梁水情監測系統。</w:t>
      </w:r>
    </w:p>
    <w:p w14:paraId="74AE38A9" w14:textId="77777777" w:rsidR="005B2B9B" w:rsidRPr="001A5023" w:rsidRDefault="00E306D8" w:rsidP="006616C5">
      <w:pPr>
        <w:pStyle w:val="af2"/>
      </w:pPr>
      <w:r w:rsidRPr="001A5023">
        <w:rPr>
          <w:rFonts w:hint="eastAsia"/>
        </w:rPr>
        <w:t>配合相關單位集水區整體保育治理規劃及措施。</w:t>
      </w:r>
    </w:p>
    <w:p w14:paraId="5AC0AC1F" w14:textId="77777777" w:rsidR="005B2B9B" w:rsidRPr="001A5023" w:rsidRDefault="00E306D8" w:rsidP="006616C5">
      <w:pPr>
        <w:pStyle w:val="af2"/>
      </w:pPr>
      <w:r w:rsidRPr="001A5023">
        <w:rPr>
          <w:rFonts w:hint="eastAsia"/>
        </w:rPr>
        <w:t>持續進行土石流地區攔砂壩疏濬系統整合與改善。</w:t>
      </w:r>
    </w:p>
    <w:p w14:paraId="2C97FD80" w14:textId="77777777" w:rsidR="005B2B9B" w:rsidRPr="001A5023" w:rsidRDefault="00E306D8" w:rsidP="006616C5">
      <w:pPr>
        <w:pStyle w:val="af2"/>
      </w:pPr>
      <w:r w:rsidRPr="001A5023">
        <w:rPr>
          <w:rFonts w:hint="eastAsia"/>
        </w:rPr>
        <w:t>強化防救災整合能量，利用數位</w:t>
      </w:r>
      <w:r w:rsidRPr="001A5023">
        <w:t>APP</w:t>
      </w:r>
      <w:r w:rsidRPr="001A5023">
        <w:rPr>
          <w:rFonts w:hint="eastAsia"/>
        </w:rPr>
        <w:t>等災害電子情資分析平台。</w:t>
      </w:r>
    </w:p>
    <w:p w14:paraId="5DE4E1FA" w14:textId="77777777" w:rsidR="005B2B9B" w:rsidRPr="001A5023" w:rsidRDefault="00E306D8" w:rsidP="006616C5">
      <w:pPr>
        <w:pStyle w:val="af2"/>
      </w:pPr>
      <w:r w:rsidRPr="001A5023">
        <w:rPr>
          <w:rFonts w:hint="eastAsia"/>
        </w:rPr>
        <w:t>持續評估並建置土石流潛勢區及攔砂壩設置與維護監測系統。</w:t>
      </w:r>
    </w:p>
    <w:p w14:paraId="30BE22CA" w14:textId="77777777" w:rsidR="005B2B9B" w:rsidRPr="001A5023" w:rsidRDefault="00E306D8" w:rsidP="006616C5">
      <w:pPr>
        <w:pStyle w:val="af2"/>
      </w:pPr>
      <w:r w:rsidRPr="001A5023">
        <w:rPr>
          <w:rFonts w:hint="eastAsia"/>
        </w:rPr>
        <w:t>持續進行易崩塌地區攔砂壩疏濬系統整合與改善。</w:t>
      </w:r>
    </w:p>
    <w:p w14:paraId="47C92DF2" w14:textId="77777777" w:rsidR="00435468" w:rsidRDefault="00E306D8" w:rsidP="006616C5">
      <w:pPr>
        <w:pStyle w:val="af2"/>
      </w:pPr>
      <w:r w:rsidRPr="001A5023">
        <w:rPr>
          <w:rFonts w:hint="eastAsia"/>
        </w:rPr>
        <w:t>持續評估並建置易崩塌地區及坡地崩滑高潛勢區及攔砂壩設置與維</w:t>
      </w:r>
      <w:r w:rsidR="00435468">
        <w:rPr>
          <w:rFonts w:hint="eastAsia"/>
        </w:rPr>
        <w:t xml:space="preserve"> </w:t>
      </w:r>
    </w:p>
    <w:p w14:paraId="0949799A" w14:textId="0973956E" w:rsidR="005B2B9B" w:rsidRPr="001A5023" w:rsidRDefault="00E306D8" w:rsidP="006616C5">
      <w:pPr>
        <w:pStyle w:val="af2"/>
      </w:pPr>
      <w:r w:rsidRPr="001A5023">
        <w:rPr>
          <w:rFonts w:hint="eastAsia"/>
        </w:rPr>
        <w:t>護監測系統。</w:t>
      </w:r>
    </w:p>
    <w:p w14:paraId="34BD9282" w14:textId="77777777" w:rsidR="00435468" w:rsidRDefault="00E306D8" w:rsidP="006616C5">
      <w:pPr>
        <w:pStyle w:val="af2"/>
      </w:pPr>
      <w:r w:rsidRPr="001A5023">
        <w:rPr>
          <w:rFonts w:hint="eastAsia"/>
        </w:rPr>
        <w:t>配合相關單位集水區整體保育治理規劃及措施及易崩塌地區監測系</w:t>
      </w:r>
    </w:p>
    <w:p w14:paraId="62CAB0BB" w14:textId="0CA69104" w:rsidR="005B2B9B" w:rsidRPr="001A5023" w:rsidRDefault="00E306D8" w:rsidP="006616C5">
      <w:pPr>
        <w:pStyle w:val="af2"/>
      </w:pPr>
      <w:r w:rsidRPr="001A5023">
        <w:rPr>
          <w:rFonts w:hint="eastAsia"/>
        </w:rPr>
        <w:t>統設置。</w:t>
      </w:r>
    </w:p>
    <w:p w14:paraId="01863597" w14:textId="77777777" w:rsidR="00435468" w:rsidRDefault="00E306D8" w:rsidP="006616C5">
      <w:pPr>
        <w:pStyle w:val="af2"/>
      </w:pPr>
      <w:r w:rsidRPr="001A5023">
        <w:rPr>
          <w:rFonts w:hint="eastAsia"/>
        </w:rPr>
        <w:t>配合各單位強化維生管線耐震能力、增加管線設施抗壞能力、共同收</w:t>
      </w:r>
    </w:p>
    <w:p w14:paraId="14EAE116" w14:textId="6D1609E3" w:rsidR="005B2B9B" w:rsidRPr="001A5023" w:rsidRDefault="00E306D8" w:rsidP="006616C5">
      <w:pPr>
        <w:pStyle w:val="af2"/>
      </w:pPr>
      <w:r w:rsidRPr="001A5023">
        <w:rPr>
          <w:rFonts w:hint="eastAsia"/>
        </w:rPr>
        <w:t>容化、地震監測與系統控制。</w:t>
      </w:r>
    </w:p>
    <w:p w14:paraId="11C9B2BB" w14:textId="77777777" w:rsidR="005B2B9B" w:rsidRPr="001A5023" w:rsidRDefault="00E306D8" w:rsidP="006616C5">
      <w:pPr>
        <w:pStyle w:val="af2"/>
      </w:pPr>
      <w:r w:rsidRPr="001A5023">
        <w:rPr>
          <w:rFonts w:hint="eastAsia"/>
        </w:rPr>
        <w:t>配合各單位建築耐震度及設施維護及確保。</w:t>
      </w:r>
    </w:p>
    <w:p w14:paraId="01DA6A15" w14:textId="77777777" w:rsidR="005B2B9B" w:rsidRPr="001A5023" w:rsidRDefault="00E306D8" w:rsidP="006616C5">
      <w:pPr>
        <w:pStyle w:val="af2"/>
      </w:pPr>
      <w:r w:rsidRPr="001A5023">
        <w:rPr>
          <w:rFonts w:hint="eastAsia"/>
        </w:rPr>
        <w:t>配合相關單位森林火災及火勢易擴展之高危險區域</w:t>
      </w:r>
      <w:r w:rsidRPr="001A5023">
        <w:t>)</w:t>
      </w:r>
      <w:r w:rsidRPr="001A5023">
        <w:rPr>
          <w:rFonts w:hint="eastAsia"/>
        </w:rPr>
        <w:t>劃定危險範圍。</w:t>
      </w:r>
    </w:p>
    <w:p w14:paraId="3324594F" w14:textId="77777777" w:rsidR="005B2B9B" w:rsidRPr="001A5023" w:rsidRDefault="00E306D8" w:rsidP="006616C5">
      <w:pPr>
        <w:pStyle w:val="af2"/>
      </w:pPr>
      <w:r w:rsidRPr="001A5023">
        <w:rPr>
          <w:rFonts w:hint="eastAsia"/>
        </w:rPr>
        <w:t>配合各單位消防設施維護及確保。</w:t>
      </w:r>
    </w:p>
    <w:p w14:paraId="0888A850" w14:textId="77777777" w:rsidR="00435468" w:rsidRDefault="00E306D8" w:rsidP="006616C5">
      <w:pPr>
        <w:pStyle w:val="af2"/>
      </w:pPr>
      <w:r w:rsidRPr="001A5023">
        <w:rPr>
          <w:rFonts w:hint="eastAsia"/>
        </w:rPr>
        <w:t>配合相關單位工業廠商易燃物質之高危險區域</w:t>
      </w:r>
      <w:r w:rsidRPr="001A5023">
        <w:rPr>
          <w:rFonts w:hint="eastAsia"/>
        </w:rPr>
        <w:t>)</w:t>
      </w:r>
      <w:r w:rsidRPr="001A5023">
        <w:rPr>
          <w:rFonts w:hint="eastAsia"/>
        </w:rPr>
        <w:t>劃定危險範圍、評估</w:t>
      </w:r>
    </w:p>
    <w:p w14:paraId="1482EF97" w14:textId="14C29988" w:rsidR="005B2B9B" w:rsidRPr="001A5023" w:rsidRDefault="00E306D8" w:rsidP="006616C5">
      <w:pPr>
        <w:pStyle w:val="af2"/>
      </w:pPr>
      <w:r w:rsidRPr="001A5023">
        <w:rPr>
          <w:rFonts w:hint="eastAsia"/>
        </w:rPr>
        <w:lastRenderedPageBreak/>
        <w:t>應變等處置作為。</w:t>
      </w:r>
    </w:p>
    <w:p w14:paraId="7E2E2DB2" w14:textId="77777777" w:rsidR="005B2B9B" w:rsidRPr="001A5023" w:rsidRDefault="00E306D8" w:rsidP="006616C5">
      <w:pPr>
        <w:pStyle w:val="af2"/>
      </w:pPr>
      <w:r w:rsidRPr="001A5023">
        <w:rPr>
          <w:rFonts w:hint="eastAsia"/>
        </w:rPr>
        <w:t>配合相關單位醫療院所之醫療救護劃定範圍、評估應變等處置作為。</w:t>
      </w:r>
    </w:p>
    <w:p w14:paraId="4C9C0E8F" w14:textId="77777777" w:rsidR="005B2B9B" w:rsidRPr="001A5023" w:rsidRDefault="00E306D8" w:rsidP="006616C5">
      <w:pPr>
        <w:pStyle w:val="af2"/>
      </w:pPr>
      <w:r w:rsidRPr="001A5023">
        <w:rPr>
          <w:rFonts w:hint="eastAsia"/>
        </w:rPr>
        <w:t>配合各單位醫療設施維護及確保。</w:t>
      </w:r>
    </w:p>
    <w:p w14:paraId="19E75865" w14:textId="77777777" w:rsidR="005B2B9B" w:rsidRPr="001A5023" w:rsidRDefault="00E306D8" w:rsidP="006616C5">
      <w:pPr>
        <w:pStyle w:val="af2"/>
      </w:pPr>
      <w:r w:rsidRPr="001A5023">
        <w:rPr>
          <w:rFonts w:hint="eastAsia"/>
        </w:rPr>
        <w:t>配合相關單位重要道路、橋梁設施之維護管理。</w:t>
      </w:r>
    </w:p>
    <w:p w14:paraId="5B36E95D" w14:textId="77777777" w:rsidR="005B2B9B" w:rsidRPr="001A5023" w:rsidRDefault="00E306D8" w:rsidP="006616C5">
      <w:pPr>
        <w:pStyle w:val="af2"/>
      </w:pPr>
      <w:r w:rsidRPr="001A5023">
        <w:rPr>
          <w:rFonts w:hint="eastAsia"/>
        </w:rPr>
        <w:t>配合相關單位交通安全管理規範之建立。</w:t>
      </w:r>
    </w:p>
    <w:p w14:paraId="0E1E55C4" w14:textId="77777777" w:rsidR="00435468" w:rsidRDefault="00E306D8" w:rsidP="006616C5">
      <w:pPr>
        <w:pStyle w:val="af2"/>
      </w:pPr>
      <w:r w:rsidRPr="001A5023">
        <w:rPr>
          <w:rFonts w:hint="eastAsia"/>
        </w:rPr>
        <w:t>建立動員人力編組，擬定通聯方式，並確保通訊暢通，一有空難災害</w:t>
      </w:r>
    </w:p>
    <w:p w14:paraId="64A38A59" w14:textId="7DADC2FD" w:rsidR="005B2B9B" w:rsidRPr="001A5023" w:rsidRDefault="00E306D8" w:rsidP="006616C5">
      <w:pPr>
        <w:pStyle w:val="af2"/>
      </w:pPr>
      <w:r w:rsidRPr="001A5023">
        <w:rPr>
          <w:rFonts w:hint="eastAsia"/>
        </w:rPr>
        <w:t>發生時及能動員相關人力投入災害現場。</w:t>
      </w:r>
      <w:r w:rsidRPr="001A5023">
        <w:rPr>
          <w:rFonts w:hint="eastAsia"/>
        </w:rPr>
        <w:t xml:space="preserve"> </w:t>
      </w:r>
    </w:p>
    <w:p w14:paraId="70FF51F2" w14:textId="77777777" w:rsidR="005B2B9B" w:rsidRPr="001A5023" w:rsidRDefault="00E306D8" w:rsidP="006616C5">
      <w:pPr>
        <w:pStyle w:val="af2"/>
      </w:pPr>
      <w:r w:rsidRPr="001A5023">
        <w:rPr>
          <w:rFonts w:hint="eastAsia"/>
        </w:rPr>
        <w:t>配合相關單位交通安全管理規範之建立。</w:t>
      </w:r>
    </w:p>
    <w:p w14:paraId="2092CA85" w14:textId="77777777" w:rsidR="00435468" w:rsidRDefault="00E306D8" w:rsidP="006616C5">
      <w:pPr>
        <w:pStyle w:val="af2"/>
      </w:pPr>
      <w:r w:rsidRPr="001A5023">
        <w:rPr>
          <w:rFonts w:hint="eastAsia"/>
        </w:rPr>
        <w:t>配合相關單位放射性物質使用場所及設施之維護管理，監測管制等預</w:t>
      </w:r>
    </w:p>
    <w:p w14:paraId="0DF7940C" w14:textId="3CCD0703" w:rsidR="005B2B9B" w:rsidRPr="001A5023" w:rsidRDefault="00E306D8" w:rsidP="006616C5">
      <w:pPr>
        <w:pStyle w:val="af2"/>
      </w:pPr>
      <w:r w:rsidRPr="001A5023">
        <w:rPr>
          <w:rFonts w:hint="eastAsia"/>
        </w:rPr>
        <w:t>警系統之設置規劃。</w:t>
      </w:r>
    </w:p>
    <w:p w14:paraId="6DF74FD2" w14:textId="77777777" w:rsidR="005B2B9B" w:rsidRPr="001A5023" w:rsidRDefault="00E306D8" w:rsidP="006616C5">
      <w:pPr>
        <w:pStyle w:val="af2"/>
      </w:pPr>
      <w:r w:rsidRPr="001A5023">
        <w:rPr>
          <w:rFonts w:hint="eastAsia"/>
        </w:rPr>
        <w:t>建置安全資料及防救作業程序及手冊，並建立健全之查通報系統。</w:t>
      </w:r>
    </w:p>
    <w:p w14:paraId="77E0C24F" w14:textId="77777777" w:rsidR="00435468" w:rsidRDefault="00E306D8" w:rsidP="006616C5">
      <w:pPr>
        <w:pStyle w:val="af2"/>
      </w:pPr>
      <w:r w:rsidRPr="001A5023">
        <w:rPr>
          <w:rFonts w:hint="eastAsia"/>
        </w:rPr>
        <w:t>配合相關單位油料管線、輸電線路設施之維護管理，監測管制等預警</w:t>
      </w:r>
    </w:p>
    <w:p w14:paraId="43BE25B9" w14:textId="3A700E48" w:rsidR="005B2B9B" w:rsidRPr="001A5023" w:rsidRDefault="00E306D8" w:rsidP="006616C5">
      <w:pPr>
        <w:pStyle w:val="af2"/>
      </w:pPr>
      <w:r w:rsidRPr="001A5023">
        <w:rPr>
          <w:rFonts w:hint="eastAsia"/>
        </w:rPr>
        <w:t>系統之設置規劃。</w:t>
      </w:r>
    </w:p>
    <w:p w14:paraId="70B9FC8D" w14:textId="77777777" w:rsidR="005B2B9B" w:rsidRPr="001A5023" w:rsidRDefault="00E306D8" w:rsidP="006616C5">
      <w:pPr>
        <w:pStyle w:val="af2"/>
      </w:pPr>
      <w:r w:rsidRPr="001A5023">
        <w:rPr>
          <w:rFonts w:hint="eastAsia"/>
        </w:rPr>
        <w:t>配合相關單位農漁畜劃定範圍、評估應變等處置作為。</w:t>
      </w:r>
    </w:p>
    <w:p w14:paraId="2A1A9EF7" w14:textId="77777777" w:rsidR="005B2B9B" w:rsidRPr="001A5023" w:rsidRDefault="00E306D8" w:rsidP="006616C5">
      <w:pPr>
        <w:pStyle w:val="af2"/>
      </w:pPr>
      <w:r w:rsidRPr="001A5023">
        <w:rPr>
          <w:rFonts w:hint="eastAsia"/>
        </w:rPr>
        <w:t>配合各單位農漁畜設施維護及確保。</w:t>
      </w:r>
    </w:p>
    <w:p w14:paraId="5A513961" w14:textId="77777777" w:rsidR="005B2B9B" w:rsidRPr="001A5023" w:rsidRDefault="00E306D8" w:rsidP="006616C5">
      <w:pPr>
        <w:pStyle w:val="af2"/>
      </w:pPr>
      <w:r w:rsidRPr="001A5023">
        <w:rPr>
          <w:rFonts w:hint="eastAsia"/>
        </w:rPr>
        <w:t>配合公共用水設施、用水資源及水利設施之監測系統維護管理。</w:t>
      </w:r>
    </w:p>
    <w:p w14:paraId="79131B4C" w14:textId="77777777" w:rsidR="000C5A81" w:rsidRPr="001A5023" w:rsidRDefault="00E306D8" w:rsidP="001E3085">
      <w:pPr>
        <w:pStyle w:val="a6"/>
      </w:pPr>
      <w:bookmarkStart w:id="125" w:name="_Toc97038048"/>
      <w:r w:rsidRPr="001A5023">
        <w:rPr>
          <w:rFonts w:hint="eastAsia"/>
        </w:rPr>
        <w:t>執行成效評估機制</w:t>
      </w:r>
      <w:bookmarkEnd w:id="125"/>
    </w:p>
    <w:p w14:paraId="6D0B2360" w14:textId="77777777" w:rsidR="007861E0" w:rsidRPr="001A5023" w:rsidRDefault="00E306D8" w:rsidP="00171139">
      <w:pPr>
        <w:pStyle w:val="ae"/>
        <w:numPr>
          <w:ilvl w:val="0"/>
          <w:numId w:val="49"/>
        </w:numPr>
      </w:pPr>
      <w:r w:rsidRPr="001A5023">
        <w:rPr>
          <w:rFonts w:hint="eastAsia"/>
        </w:rPr>
        <w:t>本鄉災害防救會報應每年定期召開防救災工作自評會議，得邀集上級政府災害權責機關或專家學者共同組成評鑑團隊，依本鄉防救災工作執行成效評估表進行成效評估。</w:t>
      </w:r>
    </w:p>
    <w:p w14:paraId="5F5901F3" w14:textId="77777777" w:rsidR="000C5A81" w:rsidRPr="001A5023" w:rsidRDefault="00E306D8" w:rsidP="00171139">
      <w:pPr>
        <w:pStyle w:val="ae"/>
        <w:numPr>
          <w:ilvl w:val="0"/>
          <w:numId w:val="49"/>
        </w:numPr>
      </w:pPr>
      <w:r w:rsidRPr="001A5023">
        <w:rPr>
          <w:rFonts w:hint="eastAsia"/>
        </w:rPr>
        <w:t>依本鄉防救災工作執行成效評估表進行成效自評，評分等第區分：</w:t>
      </w:r>
      <w:r w:rsidRPr="001A5023">
        <w:rPr>
          <w:rFonts w:hint="eastAsia"/>
        </w:rPr>
        <w:t>(1)</w:t>
      </w:r>
      <w:r w:rsidRPr="001A5023">
        <w:rPr>
          <w:rFonts w:hint="eastAsia"/>
        </w:rPr>
        <w:t>特優：</w:t>
      </w:r>
      <w:r w:rsidRPr="001A5023">
        <w:rPr>
          <w:rFonts w:hint="eastAsia"/>
        </w:rPr>
        <w:t>90</w:t>
      </w:r>
      <w:r w:rsidRPr="001A5023">
        <w:rPr>
          <w:rFonts w:hint="eastAsia"/>
        </w:rPr>
        <w:t>分以上。</w:t>
      </w:r>
      <w:r w:rsidRPr="001A5023">
        <w:rPr>
          <w:rFonts w:hint="eastAsia"/>
        </w:rPr>
        <w:t>(2)</w:t>
      </w:r>
      <w:r w:rsidRPr="001A5023">
        <w:rPr>
          <w:rFonts w:hint="eastAsia"/>
        </w:rPr>
        <w:t>優等：</w:t>
      </w:r>
      <w:r w:rsidRPr="001A5023">
        <w:rPr>
          <w:rFonts w:hint="eastAsia"/>
        </w:rPr>
        <w:t>80</w:t>
      </w:r>
      <w:r w:rsidRPr="001A5023">
        <w:rPr>
          <w:rFonts w:hint="eastAsia"/>
        </w:rPr>
        <w:t>分以上，不及</w:t>
      </w:r>
      <w:r w:rsidRPr="001A5023">
        <w:rPr>
          <w:rFonts w:hint="eastAsia"/>
        </w:rPr>
        <w:t>90</w:t>
      </w:r>
      <w:r w:rsidRPr="001A5023">
        <w:rPr>
          <w:rFonts w:hint="eastAsia"/>
        </w:rPr>
        <w:t>分。</w:t>
      </w:r>
      <w:r w:rsidRPr="001A5023">
        <w:rPr>
          <w:rFonts w:hint="eastAsia"/>
        </w:rPr>
        <w:t xml:space="preserve">(3) </w:t>
      </w:r>
      <w:r w:rsidRPr="001A5023">
        <w:rPr>
          <w:rFonts w:hint="eastAsia"/>
        </w:rPr>
        <w:t>甲等：</w:t>
      </w:r>
      <w:r w:rsidRPr="001A5023">
        <w:rPr>
          <w:rFonts w:hint="eastAsia"/>
        </w:rPr>
        <w:t>70</w:t>
      </w:r>
      <w:r w:rsidRPr="001A5023">
        <w:rPr>
          <w:rFonts w:hint="eastAsia"/>
        </w:rPr>
        <w:t>分以上不及</w:t>
      </w:r>
      <w:r w:rsidRPr="001A5023">
        <w:rPr>
          <w:rFonts w:hint="eastAsia"/>
        </w:rPr>
        <w:t>80</w:t>
      </w:r>
      <w:r w:rsidRPr="001A5023">
        <w:rPr>
          <w:rFonts w:hint="eastAsia"/>
        </w:rPr>
        <w:t>分。</w:t>
      </w:r>
      <w:r w:rsidRPr="001A5023">
        <w:rPr>
          <w:rFonts w:hint="eastAsia"/>
        </w:rPr>
        <w:t>(4)</w:t>
      </w:r>
      <w:r w:rsidRPr="001A5023">
        <w:rPr>
          <w:rFonts w:hint="eastAsia"/>
        </w:rPr>
        <w:t>乙等：</w:t>
      </w:r>
      <w:r w:rsidRPr="001A5023">
        <w:rPr>
          <w:rFonts w:hint="eastAsia"/>
        </w:rPr>
        <w:t>60</w:t>
      </w:r>
      <w:r w:rsidRPr="001A5023">
        <w:rPr>
          <w:rFonts w:hint="eastAsia"/>
        </w:rPr>
        <w:t>分以上不及</w:t>
      </w:r>
      <w:r w:rsidRPr="001A5023">
        <w:rPr>
          <w:rFonts w:hint="eastAsia"/>
        </w:rPr>
        <w:t>70</w:t>
      </w:r>
      <w:r w:rsidRPr="001A5023">
        <w:rPr>
          <w:rFonts w:hint="eastAsia"/>
        </w:rPr>
        <w:t>分。</w:t>
      </w:r>
      <w:r w:rsidRPr="001A5023">
        <w:rPr>
          <w:rFonts w:hint="eastAsia"/>
        </w:rPr>
        <w:t>(5)</w:t>
      </w:r>
      <w:r w:rsidRPr="001A5023">
        <w:rPr>
          <w:rFonts w:hint="eastAsia"/>
        </w:rPr>
        <w:t>丙等：</w:t>
      </w:r>
      <w:r w:rsidRPr="001A5023">
        <w:rPr>
          <w:rFonts w:hint="eastAsia"/>
        </w:rPr>
        <w:t>60</w:t>
      </w:r>
      <w:r w:rsidRPr="001A5023">
        <w:rPr>
          <w:rFonts w:hint="eastAsia"/>
        </w:rPr>
        <w:t>分以下。本鄉災害防救會報應依評分結果進行獎懲。</w:t>
      </w:r>
    </w:p>
    <w:p w14:paraId="74ACACA7" w14:textId="77777777" w:rsidR="000727F7" w:rsidRPr="001A5023" w:rsidRDefault="000727F7" w:rsidP="000727F7"/>
    <w:p w14:paraId="1F6879A8" w14:textId="77777777" w:rsidR="000727F7" w:rsidRPr="001A5023" w:rsidRDefault="000727F7" w:rsidP="000727F7">
      <w:pPr>
        <w:sectPr w:rsidR="000727F7" w:rsidRPr="001A5023" w:rsidSect="00AA1617">
          <w:pgSz w:w="11906" w:h="16838"/>
          <w:pgMar w:top="1440" w:right="1800" w:bottom="1440" w:left="1800" w:header="851" w:footer="992" w:gutter="0"/>
          <w:cols w:space="425"/>
          <w:docGrid w:type="lines" w:linePitch="360"/>
        </w:sectPr>
      </w:pPr>
    </w:p>
    <w:p w14:paraId="060FE698" w14:textId="77777777" w:rsidR="000727F7" w:rsidRPr="001A5023" w:rsidRDefault="00E306D8" w:rsidP="000727F7">
      <w:pPr>
        <w:rPr>
          <w:sz w:val="44"/>
          <w:szCs w:val="44"/>
        </w:rPr>
      </w:pPr>
      <w:r w:rsidRPr="001A5023">
        <w:rPr>
          <w:rFonts w:hint="eastAsia"/>
          <w:sz w:val="44"/>
          <w:szCs w:val="44"/>
        </w:rPr>
        <w:lastRenderedPageBreak/>
        <w:t>附件</w:t>
      </w:r>
      <w:r w:rsidR="00061D14" w:rsidRPr="001A5023">
        <w:rPr>
          <w:rFonts w:hint="eastAsia"/>
          <w:sz w:val="44"/>
          <w:szCs w:val="44"/>
        </w:rPr>
        <w:t>一</w:t>
      </w:r>
      <w:r w:rsidRPr="001A5023">
        <w:rPr>
          <w:rFonts w:hint="eastAsia"/>
          <w:sz w:val="44"/>
          <w:szCs w:val="44"/>
        </w:rPr>
        <w:t>、因應嚴重特殊傳染性肺炎應變計畫</w:t>
      </w:r>
    </w:p>
    <w:p w14:paraId="2B0E106A" w14:textId="77777777" w:rsidR="000727F7" w:rsidRPr="001A5023" w:rsidRDefault="00E306D8" w:rsidP="00171139">
      <w:pPr>
        <w:pStyle w:val="a8"/>
        <w:numPr>
          <w:ilvl w:val="3"/>
          <w:numId w:val="130"/>
        </w:numPr>
      </w:pPr>
      <w:r w:rsidRPr="001A5023">
        <w:rPr>
          <w:rFonts w:hint="eastAsia"/>
        </w:rPr>
        <w:t>依據</w:t>
      </w:r>
    </w:p>
    <w:p w14:paraId="55987904" w14:textId="77777777" w:rsidR="000727F7" w:rsidRPr="001A5023" w:rsidRDefault="00E306D8" w:rsidP="00C777E2">
      <w:pPr>
        <w:pStyle w:val="af0"/>
        <w:ind w:firstLine="480"/>
      </w:pPr>
      <w:r w:rsidRPr="001A5023">
        <w:rPr>
          <w:rFonts w:hint="eastAsia"/>
        </w:rPr>
        <w:t>依據南投縣政府</w:t>
      </w:r>
      <w:r w:rsidRPr="001A5023">
        <w:rPr>
          <w:rFonts w:hint="eastAsia"/>
        </w:rPr>
        <w:t>109</w:t>
      </w:r>
      <w:r w:rsidRPr="001A5023">
        <w:rPr>
          <w:rFonts w:hint="eastAsia"/>
        </w:rPr>
        <w:t>年</w:t>
      </w:r>
      <w:r w:rsidRPr="001A5023">
        <w:rPr>
          <w:rFonts w:hint="eastAsia"/>
        </w:rPr>
        <w:t>3</w:t>
      </w:r>
      <w:r w:rsidRPr="001A5023">
        <w:rPr>
          <w:rFonts w:hint="eastAsia"/>
        </w:rPr>
        <w:t>月</w:t>
      </w:r>
      <w:r w:rsidRPr="001A5023">
        <w:rPr>
          <w:rFonts w:hint="eastAsia"/>
        </w:rPr>
        <w:t>25</w:t>
      </w:r>
      <w:r w:rsidRPr="001A5023">
        <w:rPr>
          <w:rFonts w:hint="eastAsia"/>
        </w:rPr>
        <w:t>日嚴重特殊傳染性肺炎防疫會議辦理。</w:t>
      </w:r>
    </w:p>
    <w:p w14:paraId="5567655E" w14:textId="77777777" w:rsidR="000727F7" w:rsidRPr="001A5023" w:rsidRDefault="00E306D8" w:rsidP="00171139">
      <w:pPr>
        <w:pStyle w:val="a8"/>
        <w:numPr>
          <w:ilvl w:val="3"/>
          <w:numId w:val="130"/>
        </w:numPr>
      </w:pPr>
      <w:r w:rsidRPr="001A5023">
        <w:rPr>
          <w:rFonts w:hint="eastAsia"/>
        </w:rPr>
        <w:t>計畫</w:t>
      </w:r>
    </w:p>
    <w:p w14:paraId="7AA8BBF5" w14:textId="77777777" w:rsidR="000727F7" w:rsidRPr="001A5023" w:rsidRDefault="00E306D8" w:rsidP="00532C00">
      <w:pPr>
        <w:pStyle w:val="aff7"/>
        <w:numPr>
          <w:ilvl w:val="0"/>
          <w:numId w:val="178"/>
        </w:numPr>
        <w:spacing w:before="180" w:after="180"/>
        <w:ind w:left="1474" w:hanging="482"/>
        <w:jc w:val="left"/>
        <w:rPr>
          <w:b w:val="0"/>
          <w:sz w:val="24"/>
        </w:rPr>
      </w:pPr>
      <w:r w:rsidRPr="001A5023">
        <w:rPr>
          <w:rFonts w:hint="eastAsia"/>
          <w:b w:val="0"/>
          <w:sz w:val="24"/>
        </w:rPr>
        <w:t>依南投縣政府</w:t>
      </w:r>
      <w:r w:rsidRPr="001A5023">
        <w:rPr>
          <w:rFonts w:hint="eastAsia"/>
          <w:b w:val="0"/>
          <w:sz w:val="24"/>
        </w:rPr>
        <w:t>109</w:t>
      </w:r>
      <w:r w:rsidRPr="001A5023">
        <w:rPr>
          <w:rFonts w:hint="eastAsia"/>
          <w:b w:val="0"/>
          <w:sz w:val="24"/>
        </w:rPr>
        <w:t>年</w:t>
      </w:r>
      <w:r w:rsidRPr="001A5023">
        <w:rPr>
          <w:rFonts w:hint="eastAsia"/>
          <w:b w:val="0"/>
          <w:sz w:val="24"/>
        </w:rPr>
        <w:t>3</w:t>
      </w:r>
      <w:r w:rsidRPr="001A5023">
        <w:rPr>
          <w:rFonts w:hint="eastAsia"/>
          <w:b w:val="0"/>
          <w:sz w:val="24"/>
        </w:rPr>
        <w:t>月</w:t>
      </w:r>
      <w:r w:rsidRPr="001A5023">
        <w:rPr>
          <w:rFonts w:hint="eastAsia"/>
          <w:b w:val="0"/>
          <w:sz w:val="24"/>
        </w:rPr>
        <w:t>7</w:t>
      </w:r>
      <w:r w:rsidRPr="001A5023">
        <w:rPr>
          <w:rFonts w:hint="eastAsia"/>
          <w:b w:val="0"/>
          <w:sz w:val="24"/>
        </w:rPr>
        <w:t>日府民治字第</w:t>
      </w:r>
      <w:r w:rsidRPr="001A5023">
        <w:rPr>
          <w:rFonts w:hint="eastAsia"/>
          <w:b w:val="0"/>
          <w:sz w:val="24"/>
        </w:rPr>
        <w:t>1090066408</w:t>
      </w:r>
      <w:r w:rsidRPr="001A5023">
        <w:rPr>
          <w:rFonts w:hint="eastAsia"/>
          <w:b w:val="0"/>
          <w:sz w:val="24"/>
        </w:rPr>
        <w:t>號函及「南投縣災害應變中心作業要點」研議本鄉「因應嚴重特殊傳染性肺炎應變計畫」，防疫策略依中央流行疫情指揮中心及相關中央單位擬定因應措施。</w:t>
      </w:r>
    </w:p>
    <w:p w14:paraId="363FAD07" w14:textId="77777777" w:rsidR="000727F7" w:rsidRPr="001A5023" w:rsidRDefault="00E306D8" w:rsidP="00532C00">
      <w:pPr>
        <w:pStyle w:val="aff7"/>
        <w:numPr>
          <w:ilvl w:val="0"/>
          <w:numId w:val="178"/>
        </w:numPr>
        <w:spacing w:before="180" w:after="180"/>
        <w:ind w:left="1474" w:hanging="482"/>
        <w:jc w:val="left"/>
        <w:rPr>
          <w:b w:val="0"/>
          <w:sz w:val="24"/>
        </w:rPr>
      </w:pPr>
      <w:r w:rsidRPr="001A5023">
        <w:rPr>
          <w:rFonts w:hint="eastAsia"/>
          <w:b w:val="0"/>
          <w:sz w:val="24"/>
        </w:rPr>
        <w:t>成立應變小組</w:t>
      </w:r>
    </w:p>
    <w:p w14:paraId="43DDA54F" w14:textId="77777777" w:rsidR="000727F7" w:rsidRPr="001A5023" w:rsidRDefault="00E306D8" w:rsidP="00532C00">
      <w:pPr>
        <w:pStyle w:val="aff7"/>
        <w:numPr>
          <w:ilvl w:val="0"/>
          <w:numId w:val="178"/>
        </w:numPr>
        <w:spacing w:before="180" w:after="180"/>
        <w:ind w:left="1474" w:hanging="482"/>
        <w:jc w:val="left"/>
        <w:rPr>
          <w:b w:val="0"/>
          <w:sz w:val="24"/>
        </w:rPr>
      </w:pPr>
      <w:r w:rsidRPr="001A5023">
        <w:rPr>
          <w:rFonts w:hint="eastAsia"/>
          <w:b w:val="0"/>
          <w:sz w:val="24"/>
        </w:rPr>
        <w:t>本鄉「因應嚴重特殊傳染性肺炎防疫應變小組」由鄉長擔任召集人，並納入相關單位及課室，將視疫情發展情形召開會議。</w:t>
      </w:r>
    </w:p>
    <w:p w14:paraId="291B9148" w14:textId="77777777" w:rsidR="002D72E4" w:rsidRPr="001A5023" w:rsidRDefault="00E306D8" w:rsidP="00532C00">
      <w:pPr>
        <w:pStyle w:val="aff7"/>
        <w:numPr>
          <w:ilvl w:val="0"/>
          <w:numId w:val="178"/>
        </w:numPr>
        <w:spacing w:before="180" w:after="180"/>
        <w:ind w:left="1474" w:hanging="482"/>
        <w:jc w:val="left"/>
        <w:rPr>
          <w:b w:val="0"/>
          <w:sz w:val="24"/>
        </w:rPr>
      </w:pPr>
      <w:r w:rsidRPr="001A5023">
        <w:rPr>
          <w:rFonts w:hint="eastAsia"/>
          <w:b w:val="0"/>
          <w:sz w:val="24"/>
        </w:rPr>
        <w:t>應變小組任務分工如下：</w:t>
      </w:r>
    </w:p>
    <w:p w14:paraId="21A138DF" w14:textId="77777777" w:rsidR="002D72E4" w:rsidRPr="001A5023" w:rsidRDefault="00E306D8" w:rsidP="005F47B0">
      <w:pPr>
        <w:pStyle w:val="aff3"/>
        <w:spacing w:before="180"/>
      </w:pPr>
      <w:r w:rsidRPr="001A5023">
        <w:rPr>
          <w:rFonts w:hint="eastAsia"/>
        </w:rPr>
        <w:t>「南投縣鹿谷鄉嚴重特殊傳染性肺炎疫情應變中心」各單位業務職責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7733"/>
      </w:tblGrid>
      <w:tr w:rsidR="00863C99" w:rsidRPr="001A5023" w14:paraId="15CB274B" w14:textId="77777777" w:rsidTr="006616C5">
        <w:trPr>
          <w:cantSplit/>
          <w:trHeight w:val="1134"/>
          <w:tblHeader/>
        </w:trPr>
        <w:tc>
          <w:tcPr>
            <w:tcW w:w="463" w:type="pct"/>
            <w:vAlign w:val="center"/>
          </w:tcPr>
          <w:p w14:paraId="410F81F4" w14:textId="77777777" w:rsidR="002D72E4" w:rsidRPr="001A5023" w:rsidRDefault="00E306D8" w:rsidP="006616C5">
            <w:pPr>
              <w:pStyle w:val="afff7"/>
              <w:jc w:val="center"/>
            </w:pPr>
            <w:r w:rsidRPr="001A5023">
              <w:rPr>
                <w:rFonts w:hint="eastAsia"/>
              </w:rPr>
              <w:t>單位</w:t>
            </w:r>
          </w:p>
        </w:tc>
        <w:tc>
          <w:tcPr>
            <w:tcW w:w="4537" w:type="pct"/>
            <w:vAlign w:val="center"/>
          </w:tcPr>
          <w:p w14:paraId="0AF9374C" w14:textId="77777777" w:rsidR="002D72E4" w:rsidRPr="001A5023" w:rsidRDefault="00E306D8" w:rsidP="006616C5">
            <w:pPr>
              <w:pStyle w:val="afff7"/>
              <w:jc w:val="center"/>
              <w:rPr>
                <w:rFonts w:cs="新細明體"/>
                <w:color w:val="000000"/>
              </w:rPr>
            </w:pPr>
            <w:r w:rsidRPr="001A5023">
              <w:rPr>
                <w:rFonts w:cs="新細明體"/>
                <w:color w:val="000000"/>
              </w:rPr>
              <w:t>任務分工</w:t>
            </w:r>
          </w:p>
        </w:tc>
      </w:tr>
      <w:tr w:rsidR="00863C99" w:rsidRPr="001A5023" w14:paraId="6840F686" w14:textId="77777777" w:rsidTr="006616C5">
        <w:trPr>
          <w:cantSplit/>
          <w:trHeight w:val="1134"/>
        </w:trPr>
        <w:tc>
          <w:tcPr>
            <w:tcW w:w="463" w:type="pct"/>
            <w:textDirection w:val="tbRlV"/>
            <w:vAlign w:val="center"/>
          </w:tcPr>
          <w:p w14:paraId="2DAF2311" w14:textId="77777777" w:rsidR="002D72E4" w:rsidRPr="001A5023" w:rsidRDefault="00E306D8" w:rsidP="006616C5">
            <w:pPr>
              <w:pStyle w:val="afff7"/>
              <w:jc w:val="center"/>
              <w:rPr>
                <w:rFonts w:cs="新細明體"/>
                <w:color w:val="000000"/>
                <w:spacing w:val="22"/>
              </w:rPr>
            </w:pPr>
            <w:r w:rsidRPr="001A5023">
              <w:rPr>
                <w:rFonts w:cs="新細明體" w:hint="eastAsia"/>
                <w:color w:val="000000"/>
                <w:spacing w:val="22"/>
              </w:rPr>
              <w:t>民政課</w:t>
            </w:r>
          </w:p>
        </w:tc>
        <w:tc>
          <w:tcPr>
            <w:tcW w:w="4537" w:type="pct"/>
            <w:vAlign w:val="center"/>
          </w:tcPr>
          <w:p w14:paraId="32E10D35"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依據中央及縣政府流行疫情指揮中心規定對於鄉內居家檢疫對象進行健關懷，每日撥打電話詢問健康狀況。</w:t>
            </w:r>
          </w:p>
          <w:p w14:paraId="7EC46F69"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協助查詢個案及接觸者之戶籍訪查處理。</w:t>
            </w:r>
          </w:p>
          <w:p w14:paraId="50F30215"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協助居家隔離個案追蹤訪查處理。</w:t>
            </w:r>
          </w:p>
          <w:p w14:paraId="15A3D20C"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本鄉成立應變中心。</w:t>
            </w:r>
            <w:r w:rsidRPr="001A5023">
              <w:rPr>
                <w:rFonts w:cs="新細明體"/>
                <w:spacing w:val="7"/>
                <w:szCs w:val="24"/>
              </w:rPr>
              <w:t xml:space="preserve"> </w:t>
            </w:r>
          </w:p>
          <w:p w14:paraId="48BDD7D9"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向宗教、寺廟等慈善團體洽商徵用房舍供防疫使用。</w:t>
            </w:r>
          </w:p>
          <w:p w14:paraId="360E703B"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協調動員國軍派遣兵力支援各項災害之搶救及復舊等事宜。</w:t>
            </w:r>
          </w:p>
          <w:p w14:paraId="62F45D73"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掌握轄區殯葬業者分布，並規劃屆時針對殯葬業者之防護教育。</w:t>
            </w:r>
          </w:p>
          <w:p w14:paraId="53B1F2B2"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規劃辦理傳染病或疑似傳染病致死之遺體殯葬辦理事宜。</w:t>
            </w:r>
          </w:p>
          <w:p w14:paraId="6CB88269"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5"/>
                <w:szCs w:val="24"/>
              </w:rPr>
              <w:t>協助提供防疫處所所需土地緊急徵用事宜。</w:t>
            </w:r>
          </w:p>
          <w:p w14:paraId="7D6FD79F" w14:textId="77777777" w:rsidR="002D72E4" w:rsidRPr="001A5023" w:rsidRDefault="00E306D8" w:rsidP="006616C5">
            <w:pPr>
              <w:pStyle w:val="afff7"/>
              <w:numPr>
                <w:ilvl w:val="0"/>
                <w:numId w:val="161"/>
              </w:numPr>
              <w:jc w:val="both"/>
              <w:rPr>
                <w:rFonts w:cs="新細明體"/>
                <w:spacing w:val="7"/>
                <w:szCs w:val="24"/>
              </w:rPr>
            </w:pPr>
            <w:r w:rsidRPr="001A5023">
              <w:rPr>
                <w:rFonts w:cs="新細明體" w:hint="eastAsia"/>
                <w:spacing w:val="7"/>
                <w:szCs w:val="24"/>
              </w:rPr>
              <w:t>業務所屬或相關單位之防疫政令宣導及衛教事宜。</w:t>
            </w:r>
          </w:p>
          <w:p w14:paraId="46AFFB1A" w14:textId="77777777" w:rsidR="002D72E4" w:rsidRPr="001A5023" w:rsidRDefault="00E306D8" w:rsidP="006616C5">
            <w:pPr>
              <w:pStyle w:val="afff7"/>
              <w:numPr>
                <w:ilvl w:val="0"/>
                <w:numId w:val="161"/>
              </w:numPr>
              <w:jc w:val="both"/>
              <w:rPr>
                <w:rFonts w:cs="新細明體"/>
                <w:szCs w:val="24"/>
              </w:rPr>
            </w:pPr>
            <w:r w:rsidRPr="001A5023">
              <w:rPr>
                <w:rFonts w:cs="新細明體" w:hint="eastAsia"/>
                <w:spacing w:val="7"/>
                <w:szCs w:val="24"/>
              </w:rPr>
              <w:t>其他疫情應變處理及有關業務權責事項。</w:t>
            </w:r>
          </w:p>
        </w:tc>
      </w:tr>
      <w:tr w:rsidR="00863C99" w:rsidRPr="001A5023" w14:paraId="64CF6061" w14:textId="77777777" w:rsidTr="006616C5">
        <w:trPr>
          <w:cantSplit/>
          <w:trHeight w:val="1134"/>
        </w:trPr>
        <w:tc>
          <w:tcPr>
            <w:tcW w:w="463" w:type="pct"/>
            <w:textDirection w:val="tbRlV"/>
            <w:vAlign w:val="center"/>
          </w:tcPr>
          <w:p w14:paraId="1F3E69F8" w14:textId="77777777" w:rsidR="002D72E4" w:rsidRPr="001A5023" w:rsidRDefault="00E306D8" w:rsidP="006616C5">
            <w:pPr>
              <w:pStyle w:val="afff7"/>
              <w:jc w:val="center"/>
              <w:rPr>
                <w:rFonts w:cs="新細明體"/>
                <w:color w:val="000000"/>
                <w:spacing w:val="-12"/>
              </w:rPr>
            </w:pPr>
            <w:r w:rsidRPr="001A5023">
              <w:rPr>
                <w:rFonts w:cs="新細明體"/>
                <w:color w:val="000000"/>
                <w:spacing w:val="-12"/>
              </w:rPr>
              <w:lastRenderedPageBreak/>
              <w:t>社會課</w:t>
            </w:r>
          </w:p>
        </w:tc>
        <w:tc>
          <w:tcPr>
            <w:tcW w:w="4537" w:type="pct"/>
            <w:vAlign w:val="center"/>
          </w:tcPr>
          <w:p w14:paraId="3874092A"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協助辦理居家隔離、檢疫者餐食無法自理時，代購發送餐食。</w:t>
            </w:r>
            <w:r w:rsidRPr="001A5023">
              <w:rPr>
                <w:rFonts w:cs="新細明體"/>
                <w:szCs w:val="24"/>
              </w:rPr>
              <w:t xml:space="preserve"> </w:t>
            </w:r>
          </w:p>
          <w:p w14:paraId="56906154"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協助收治場所及隔離處所之民生用品、盥洗用物提供等相關事宜。</w:t>
            </w:r>
          </w:p>
          <w:p w14:paraId="7BF2C1E2"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疫區所需民生物資之籌備及儲存事宜。</w:t>
            </w:r>
          </w:p>
          <w:p w14:paraId="2B04EA4C"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各界捐贈物資之接受與轉發事項。</w:t>
            </w:r>
          </w:p>
          <w:p w14:paraId="769D2E5D"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pacing w:val="7"/>
                <w:szCs w:val="24"/>
              </w:rPr>
              <w:t>籌組鄰里防疫服務隊，協助疫區之社區服務、防疫政令宣導及衛教事宜。</w:t>
            </w:r>
          </w:p>
          <w:p w14:paraId="07088DF0"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安養、長期照護、身障等人口密集機構疫災預防及應變處理。</w:t>
            </w:r>
          </w:p>
          <w:p w14:paraId="6E39F63E"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依規定辦理疑似及被感染個案傷亡慰助事宜。</w:t>
            </w:r>
          </w:p>
          <w:p w14:paraId="40A8A25B"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督導各級學校依據中央流行疫情指揮中心及教育部、縣政府教育處發佈校園因應「嚴重特殊傳染性肺炎」（武漢肺炎）疫情停課標準辦理，並督導各級學校配合疫情防治。</w:t>
            </w:r>
          </w:p>
          <w:p w14:paraId="20696463" w14:textId="77777777" w:rsidR="002D72E4" w:rsidRPr="001A5023" w:rsidRDefault="00E306D8" w:rsidP="006616C5">
            <w:pPr>
              <w:pStyle w:val="afff7"/>
              <w:numPr>
                <w:ilvl w:val="0"/>
                <w:numId w:val="162"/>
              </w:numPr>
              <w:jc w:val="both"/>
              <w:rPr>
                <w:rFonts w:cs="新細明體"/>
                <w:spacing w:val="4"/>
                <w:szCs w:val="24"/>
              </w:rPr>
            </w:pPr>
            <w:r w:rsidRPr="001A5023">
              <w:rPr>
                <w:rFonts w:cs="新細明體" w:hint="eastAsia"/>
                <w:spacing w:val="4"/>
                <w:szCs w:val="24"/>
              </w:rPr>
              <w:t>督導各級學校每日統計學生出席及異常請假情形，即時應變處理，必要時通報衛生所協助。</w:t>
            </w:r>
          </w:p>
          <w:p w14:paraId="063CEFF4" w14:textId="77777777" w:rsidR="002D72E4" w:rsidRPr="001A5023" w:rsidRDefault="00E306D8" w:rsidP="006616C5">
            <w:pPr>
              <w:pStyle w:val="afff7"/>
              <w:numPr>
                <w:ilvl w:val="0"/>
                <w:numId w:val="162"/>
              </w:numPr>
              <w:jc w:val="both"/>
              <w:rPr>
                <w:rFonts w:cs="新細明體"/>
                <w:spacing w:val="4"/>
                <w:szCs w:val="24"/>
              </w:rPr>
            </w:pPr>
            <w:r w:rsidRPr="001A5023">
              <w:rPr>
                <w:rFonts w:cs="新細明體" w:hint="eastAsia"/>
                <w:spacing w:val="4"/>
                <w:szCs w:val="24"/>
              </w:rPr>
              <w:t>督導各級學校辦理教職員工、學生防疫教育事宜。</w:t>
            </w:r>
          </w:p>
          <w:p w14:paraId="6ACE09C7" w14:textId="77777777" w:rsidR="002D72E4" w:rsidRPr="001A5023" w:rsidRDefault="00E306D8" w:rsidP="006616C5">
            <w:pPr>
              <w:pStyle w:val="afff7"/>
              <w:numPr>
                <w:ilvl w:val="0"/>
                <w:numId w:val="162"/>
              </w:numPr>
              <w:jc w:val="both"/>
              <w:rPr>
                <w:rFonts w:cs="新細明體"/>
                <w:spacing w:val="4"/>
                <w:szCs w:val="24"/>
              </w:rPr>
            </w:pPr>
            <w:r w:rsidRPr="001A5023">
              <w:rPr>
                <w:rFonts w:cs="新細明體" w:hint="eastAsia"/>
                <w:spacing w:val="4"/>
                <w:szCs w:val="24"/>
              </w:rPr>
              <w:t>協調各級學校或體育場、館，作為收治場所、隔離處所或臨時醫院使用事宜。</w:t>
            </w:r>
          </w:p>
          <w:p w14:paraId="7D5A0296" w14:textId="77777777" w:rsidR="002D72E4" w:rsidRPr="001A5023" w:rsidRDefault="00E306D8" w:rsidP="006616C5">
            <w:pPr>
              <w:pStyle w:val="afff7"/>
              <w:numPr>
                <w:ilvl w:val="0"/>
                <w:numId w:val="162"/>
              </w:numPr>
              <w:jc w:val="both"/>
              <w:rPr>
                <w:rFonts w:cs="新細明體"/>
                <w:spacing w:val="4"/>
                <w:szCs w:val="24"/>
              </w:rPr>
            </w:pPr>
            <w:r w:rsidRPr="001A5023">
              <w:rPr>
                <w:rFonts w:cs="新細明體" w:hint="eastAsia"/>
                <w:spacing w:val="4"/>
                <w:szCs w:val="24"/>
              </w:rPr>
              <w:t>業務權責所屬目的事業主管對象疫災預防及應變處理。</w:t>
            </w:r>
          </w:p>
          <w:p w14:paraId="012238E5"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業務所屬或相關單位之防疫政令宣導及衛教事宜。</w:t>
            </w:r>
          </w:p>
          <w:p w14:paraId="18ED5B2C" w14:textId="77777777" w:rsidR="002D72E4" w:rsidRPr="001A5023" w:rsidRDefault="00E306D8" w:rsidP="006616C5">
            <w:pPr>
              <w:pStyle w:val="afff7"/>
              <w:numPr>
                <w:ilvl w:val="0"/>
                <w:numId w:val="162"/>
              </w:numPr>
              <w:jc w:val="both"/>
              <w:rPr>
                <w:rFonts w:cs="新細明體"/>
                <w:szCs w:val="24"/>
              </w:rPr>
            </w:pPr>
            <w:r w:rsidRPr="001A5023">
              <w:rPr>
                <w:rFonts w:cs="新細明體" w:hint="eastAsia"/>
                <w:szCs w:val="24"/>
              </w:rPr>
              <w:t>其他疫情應變處理及有關業務權責事項。</w:t>
            </w:r>
          </w:p>
        </w:tc>
      </w:tr>
      <w:tr w:rsidR="00863C99" w:rsidRPr="001A5023" w14:paraId="61D48DEE" w14:textId="77777777" w:rsidTr="006616C5">
        <w:trPr>
          <w:cantSplit/>
          <w:trHeight w:val="1134"/>
        </w:trPr>
        <w:tc>
          <w:tcPr>
            <w:tcW w:w="463" w:type="pct"/>
            <w:textDirection w:val="tbRlV"/>
            <w:vAlign w:val="center"/>
          </w:tcPr>
          <w:p w14:paraId="02B153D4" w14:textId="77777777" w:rsidR="002D72E4" w:rsidRPr="001A5023" w:rsidRDefault="00E306D8" w:rsidP="006616C5">
            <w:pPr>
              <w:pStyle w:val="afff7"/>
              <w:jc w:val="center"/>
              <w:rPr>
                <w:rFonts w:cs="新細明體"/>
                <w:spacing w:val="-10"/>
                <w:szCs w:val="24"/>
              </w:rPr>
            </w:pPr>
            <w:r w:rsidRPr="001A5023">
              <w:rPr>
                <w:rFonts w:cs="新細明體" w:hint="eastAsia"/>
                <w:spacing w:val="-10"/>
                <w:szCs w:val="24"/>
              </w:rPr>
              <w:t>秘書室（研考、總務）</w:t>
            </w:r>
          </w:p>
        </w:tc>
        <w:tc>
          <w:tcPr>
            <w:tcW w:w="4537" w:type="pct"/>
            <w:vAlign w:val="center"/>
          </w:tcPr>
          <w:p w14:paraId="67E99B12"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成立新聞發布中心，負責疫情新聞發布、政令宣導。</w:t>
            </w:r>
            <w:r w:rsidRPr="001A5023">
              <w:rPr>
                <w:rFonts w:cs="新細明體"/>
                <w:spacing w:val="5"/>
                <w:szCs w:val="24"/>
              </w:rPr>
              <w:t xml:space="preserve"> </w:t>
            </w:r>
          </w:p>
          <w:p w14:paraId="07EEDE15" w14:textId="77777777" w:rsidR="002D72E4" w:rsidRPr="001A5023" w:rsidRDefault="00E306D8" w:rsidP="006616C5">
            <w:pPr>
              <w:pStyle w:val="afff7"/>
              <w:numPr>
                <w:ilvl w:val="0"/>
                <w:numId w:val="163"/>
              </w:numPr>
              <w:jc w:val="both"/>
              <w:rPr>
                <w:rFonts w:cs="新細明體"/>
                <w:spacing w:val="5"/>
                <w:szCs w:val="24"/>
              </w:rPr>
            </w:pPr>
            <w:r w:rsidRPr="001A5023">
              <w:rPr>
                <w:rFonts w:hint="eastAsia"/>
                <w:szCs w:val="24"/>
              </w:rPr>
              <w:t>辦理</w:t>
            </w:r>
            <w:r w:rsidRPr="001A5023">
              <w:rPr>
                <w:szCs w:val="24"/>
              </w:rPr>
              <w:t>各項</w:t>
            </w:r>
            <w:r w:rsidRPr="001A5023">
              <w:rPr>
                <w:rFonts w:hint="eastAsia"/>
                <w:szCs w:val="24"/>
              </w:rPr>
              <w:t>疫災災情所需相關</w:t>
            </w:r>
            <w:r w:rsidRPr="001A5023">
              <w:rPr>
                <w:szCs w:val="24"/>
              </w:rPr>
              <w:t>物</w:t>
            </w:r>
            <w:r w:rsidRPr="001A5023">
              <w:rPr>
                <w:rFonts w:hint="eastAsia"/>
                <w:szCs w:val="24"/>
              </w:rPr>
              <w:t>資</w:t>
            </w:r>
            <w:r w:rsidRPr="001A5023">
              <w:rPr>
                <w:szCs w:val="24"/>
              </w:rPr>
              <w:t>採購</w:t>
            </w:r>
            <w:r w:rsidRPr="001A5023">
              <w:rPr>
                <w:rFonts w:hint="eastAsia"/>
                <w:szCs w:val="24"/>
              </w:rPr>
              <w:t>及撥配管理作業（額溫槍、消毒劑、口罩、洗手乳）等</w:t>
            </w:r>
            <w:r w:rsidRPr="001A5023">
              <w:rPr>
                <w:szCs w:val="24"/>
              </w:rPr>
              <w:t>。</w:t>
            </w:r>
          </w:p>
          <w:p w14:paraId="71CA7C41"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因應疫情需求規劃設置本所替代辦公場所。</w:t>
            </w:r>
          </w:p>
          <w:p w14:paraId="000DC566"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協助本鄉應變中心及前進指揮所之場所與設備建置。</w:t>
            </w:r>
          </w:p>
          <w:p w14:paraId="2B5A903B"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辦理本鄉應變中心及前進指揮所之場所膳食供應。</w:t>
            </w:r>
          </w:p>
          <w:p w14:paraId="4C5BE76C"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辦理有關疫情災害法制、訴願及國家賠償事宜。</w:t>
            </w:r>
          </w:p>
          <w:p w14:paraId="7CCA065A"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協助各單位替代辦公場所及居家辦公時之資訊系統建置及提供必</w:t>
            </w:r>
            <w:r w:rsidRPr="001A5023">
              <w:rPr>
                <w:rFonts w:cs="新細明體" w:hint="eastAsia"/>
                <w:spacing w:val="5"/>
                <w:szCs w:val="24"/>
              </w:rPr>
              <w:t xml:space="preserve">  </w:t>
            </w:r>
            <w:r w:rsidRPr="001A5023">
              <w:rPr>
                <w:rFonts w:cs="新細明體" w:hint="eastAsia"/>
                <w:spacing w:val="5"/>
                <w:szCs w:val="24"/>
              </w:rPr>
              <w:t>要之軟硬體設備。</w:t>
            </w:r>
          </w:p>
          <w:p w14:paraId="6D62AF04"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辦公場所環境清潔消毒及洽公民眾測量體溫。</w:t>
            </w:r>
          </w:p>
          <w:p w14:paraId="7DE12443"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規劃辦理本所與相關單位視訊會議設備。</w:t>
            </w:r>
          </w:p>
          <w:p w14:paraId="41390943" w14:textId="77777777" w:rsidR="002D72E4" w:rsidRPr="001A5023" w:rsidRDefault="00E306D8" w:rsidP="006616C5">
            <w:pPr>
              <w:pStyle w:val="afff7"/>
              <w:numPr>
                <w:ilvl w:val="0"/>
                <w:numId w:val="163"/>
              </w:numPr>
              <w:jc w:val="both"/>
              <w:rPr>
                <w:rFonts w:cs="新細明體"/>
                <w:spacing w:val="5"/>
                <w:szCs w:val="24"/>
              </w:rPr>
            </w:pPr>
            <w:r w:rsidRPr="001A5023">
              <w:rPr>
                <w:rFonts w:cs="新細明體" w:hint="eastAsia"/>
                <w:spacing w:val="5"/>
                <w:szCs w:val="24"/>
              </w:rPr>
              <w:t>業務所屬或相關單位之防疫政令宣導及衛教事宜。</w:t>
            </w:r>
          </w:p>
          <w:p w14:paraId="442530F9" w14:textId="77777777" w:rsidR="002D72E4" w:rsidRPr="001A5023" w:rsidRDefault="00E306D8" w:rsidP="006616C5">
            <w:pPr>
              <w:pStyle w:val="afff7"/>
              <w:numPr>
                <w:ilvl w:val="0"/>
                <w:numId w:val="163"/>
              </w:numPr>
              <w:jc w:val="both"/>
              <w:rPr>
                <w:rFonts w:cs="新細明體"/>
                <w:szCs w:val="24"/>
              </w:rPr>
            </w:pPr>
            <w:r w:rsidRPr="001A5023">
              <w:rPr>
                <w:rFonts w:cs="新細明體" w:hint="eastAsia"/>
                <w:spacing w:val="5"/>
                <w:szCs w:val="24"/>
              </w:rPr>
              <w:t>其他疫情應變處理及有關業務權責事項。</w:t>
            </w:r>
          </w:p>
        </w:tc>
      </w:tr>
      <w:tr w:rsidR="00863C99" w:rsidRPr="001A5023" w14:paraId="021471FD" w14:textId="77777777" w:rsidTr="006616C5">
        <w:trPr>
          <w:cantSplit/>
          <w:trHeight w:val="1134"/>
        </w:trPr>
        <w:tc>
          <w:tcPr>
            <w:tcW w:w="463" w:type="pct"/>
            <w:textDirection w:val="tbRlV"/>
            <w:vAlign w:val="center"/>
          </w:tcPr>
          <w:p w14:paraId="3255DC9F" w14:textId="77777777" w:rsidR="002D72E4" w:rsidRPr="001A5023" w:rsidRDefault="00E306D8" w:rsidP="006616C5">
            <w:pPr>
              <w:pStyle w:val="afff7"/>
              <w:jc w:val="center"/>
              <w:rPr>
                <w:rFonts w:cs="新細明體"/>
                <w:color w:val="000000"/>
                <w:spacing w:val="22"/>
              </w:rPr>
            </w:pPr>
            <w:r w:rsidRPr="001A5023">
              <w:rPr>
                <w:rFonts w:cs="新細明體"/>
                <w:color w:val="000000"/>
                <w:spacing w:val="15"/>
              </w:rPr>
              <w:t>清潔隊</w:t>
            </w:r>
          </w:p>
        </w:tc>
        <w:tc>
          <w:tcPr>
            <w:tcW w:w="4537" w:type="pct"/>
            <w:vAlign w:val="center"/>
          </w:tcPr>
          <w:p w14:paraId="22FD8E97" w14:textId="77777777" w:rsidR="002D72E4" w:rsidRPr="001A5023" w:rsidRDefault="00E306D8" w:rsidP="006616C5">
            <w:pPr>
              <w:pStyle w:val="afff7"/>
              <w:numPr>
                <w:ilvl w:val="0"/>
                <w:numId w:val="164"/>
              </w:numPr>
              <w:jc w:val="both"/>
              <w:rPr>
                <w:rFonts w:cs="新細明體"/>
                <w:spacing w:val="5"/>
                <w:szCs w:val="24"/>
              </w:rPr>
            </w:pPr>
            <w:r w:rsidRPr="001A5023">
              <w:rPr>
                <w:rFonts w:cs="新細明體" w:hint="eastAsia"/>
                <w:spacing w:val="5"/>
                <w:szCs w:val="24"/>
              </w:rPr>
              <w:t>負責疫區、收治場所、居家隔離</w:t>
            </w:r>
            <w:r w:rsidRPr="001A5023">
              <w:rPr>
                <w:rFonts w:cs="新細明體" w:hint="eastAsia"/>
                <w:spacing w:val="5"/>
                <w:szCs w:val="24"/>
              </w:rPr>
              <w:t>(</w:t>
            </w:r>
            <w:r w:rsidRPr="001A5023">
              <w:rPr>
                <w:rFonts w:cs="新細明體" w:hint="eastAsia"/>
                <w:spacing w:val="5"/>
                <w:szCs w:val="24"/>
              </w:rPr>
              <w:t>檢疫</w:t>
            </w:r>
            <w:r w:rsidRPr="001A5023">
              <w:rPr>
                <w:rFonts w:cs="新細明體" w:hint="eastAsia"/>
                <w:spacing w:val="5"/>
                <w:szCs w:val="24"/>
              </w:rPr>
              <w:t>)</w:t>
            </w:r>
            <w:r w:rsidRPr="001A5023">
              <w:rPr>
                <w:rFonts w:cs="新細明體" w:hint="eastAsia"/>
                <w:spacing w:val="5"/>
                <w:szCs w:val="24"/>
              </w:rPr>
              <w:t>場所之公共環境，垃圾清除處理。</w:t>
            </w:r>
          </w:p>
          <w:p w14:paraId="7453EDA0" w14:textId="77777777" w:rsidR="002D72E4" w:rsidRPr="001A5023" w:rsidRDefault="00E306D8" w:rsidP="006616C5">
            <w:pPr>
              <w:pStyle w:val="afff7"/>
              <w:numPr>
                <w:ilvl w:val="0"/>
                <w:numId w:val="164"/>
              </w:numPr>
              <w:jc w:val="both"/>
              <w:rPr>
                <w:rFonts w:cs="新細明體"/>
                <w:spacing w:val="5"/>
                <w:szCs w:val="24"/>
              </w:rPr>
            </w:pPr>
            <w:r w:rsidRPr="001A5023">
              <w:rPr>
                <w:rFonts w:cs="新細明體" w:hint="eastAsia"/>
                <w:spacing w:val="5"/>
                <w:szCs w:val="24"/>
              </w:rPr>
              <w:t>負責疫區、收治場所、隔離處所之公共環境環境消毒。</w:t>
            </w:r>
          </w:p>
          <w:p w14:paraId="52D00ADC" w14:textId="77777777" w:rsidR="002D72E4" w:rsidRPr="001A5023" w:rsidRDefault="00E306D8" w:rsidP="006616C5">
            <w:pPr>
              <w:pStyle w:val="afff7"/>
              <w:numPr>
                <w:ilvl w:val="0"/>
                <w:numId w:val="164"/>
              </w:numPr>
              <w:jc w:val="both"/>
              <w:rPr>
                <w:rFonts w:cs="新細明體"/>
                <w:spacing w:val="5"/>
                <w:szCs w:val="24"/>
              </w:rPr>
            </w:pPr>
            <w:r w:rsidRPr="001A5023">
              <w:rPr>
                <w:rFonts w:cs="新細明體" w:hint="eastAsia"/>
                <w:spacing w:val="5"/>
                <w:szCs w:val="24"/>
              </w:rPr>
              <w:t>加強飲用水水源水質抽驗管制，包括保護公共水源等。</w:t>
            </w:r>
          </w:p>
          <w:p w14:paraId="123D7DF4" w14:textId="77777777" w:rsidR="002D72E4" w:rsidRPr="001A5023" w:rsidRDefault="00E306D8" w:rsidP="006616C5">
            <w:pPr>
              <w:pStyle w:val="afff7"/>
              <w:numPr>
                <w:ilvl w:val="0"/>
                <w:numId w:val="164"/>
              </w:numPr>
              <w:jc w:val="both"/>
              <w:rPr>
                <w:rFonts w:cs="新細明體"/>
                <w:spacing w:val="5"/>
                <w:szCs w:val="24"/>
              </w:rPr>
            </w:pPr>
            <w:r w:rsidRPr="001A5023">
              <w:rPr>
                <w:rFonts w:cs="新細明體" w:hint="eastAsia"/>
                <w:spacing w:val="5"/>
                <w:szCs w:val="24"/>
              </w:rPr>
              <w:t>必要時於疫區、收治場所、隔離處所設置流動廁所。</w:t>
            </w:r>
          </w:p>
          <w:p w14:paraId="5C15BFEC" w14:textId="77777777" w:rsidR="002D72E4" w:rsidRPr="001A5023" w:rsidRDefault="00E306D8" w:rsidP="006616C5">
            <w:pPr>
              <w:pStyle w:val="afff7"/>
              <w:numPr>
                <w:ilvl w:val="0"/>
                <w:numId w:val="164"/>
              </w:numPr>
              <w:jc w:val="both"/>
              <w:rPr>
                <w:rFonts w:cs="新細明體"/>
                <w:spacing w:val="5"/>
                <w:szCs w:val="24"/>
              </w:rPr>
            </w:pPr>
            <w:r w:rsidRPr="001A5023">
              <w:rPr>
                <w:rFonts w:cs="新細明體" w:hint="eastAsia"/>
                <w:spacing w:val="5"/>
                <w:szCs w:val="24"/>
              </w:rPr>
              <w:t>業務所屬或相關單位之防疫政令宣導及衛教事宜。</w:t>
            </w:r>
          </w:p>
          <w:p w14:paraId="4970A91C" w14:textId="77777777" w:rsidR="002D72E4" w:rsidRPr="001A5023" w:rsidRDefault="00E306D8" w:rsidP="006616C5">
            <w:pPr>
              <w:pStyle w:val="afff7"/>
              <w:numPr>
                <w:ilvl w:val="0"/>
                <w:numId w:val="164"/>
              </w:numPr>
              <w:jc w:val="both"/>
              <w:rPr>
                <w:rFonts w:cs="新細明體"/>
                <w:spacing w:val="-1"/>
                <w:szCs w:val="24"/>
              </w:rPr>
            </w:pPr>
            <w:r w:rsidRPr="001A5023">
              <w:rPr>
                <w:rFonts w:cs="新細明體" w:hint="eastAsia"/>
                <w:spacing w:val="5"/>
                <w:szCs w:val="24"/>
              </w:rPr>
              <w:t>其他疫情應變處理及有關業務權責事項。</w:t>
            </w:r>
          </w:p>
        </w:tc>
      </w:tr>
      <w:tr w:rsidR="00863C99" w:rsidRPr="001A5023" w14:paraId="555EF6B9" w14:textId="77777777" w:rsidTr="006616C5">
        <w:trPr>
          <w:cantSplit/>
          <w:trHeight w:val="1134"/>
        </w:trPr>
        <w:tc>
          <w:tcPr>
            <w:tcW w:w="463" w:type="pct"/>
            <w:textDirection w:val="tbRlV"/>
            <w:vAlign w:val="center"/>
          </w:tcPr>
          <w:p w14:paraId="6565B014" w14:textId="77777777" w:rsidR="002D72E4" w:rsidRPr="001A5023" w:rsidRDefault="00E306D8" w:rsidP="006616C5">
            <w:pPr>
              <w:pStyle w:val="afff7"/>
              <w:jc w:val="center"/>
              <w:rPr>
                <w:rFonts w:cs="新細明體"/>
                <w:spacing w:val="15"/>
              </w:rPr>
            </w:pPr>
            <w:r w:rsidRPr="001A5023">
              <w:rPr>
                <w:rFonts w:cs="新細明體"/>
                <w:spacing w:val="22"/>
              </w:rPr>
              <w:lastRenderedPageBreak/>
              <w:t>農經課</w:t>
            </w:r>
          </w:p>
        </w:tc>
        <w:tc>
          <w:tcPr>
            <w:tcW w:w="4537" w:type="pct"/>
            <w:vAlign w:val="center"/>
          </w:tcPr>
          <w:p w14:paraId="0920DFD0"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配合縣政府輔導本鄉農會及分部，加強防治嚴重特殊傳染性肺炎等衛生教育事項。</w:t>
            </w:r>
          </w:p>
          <w:p w14:paraId="4D36F24C"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掌握本鄉蔬果、農、漁、畜牧業物資，並聯繫縣政府農業處供應調食。</w:t>
            </w:r>
          </w:p>
          <w:p w14:paraId="4FFA2F3E"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鄉內飼養禽類如疑似感染</w:t>
            </w:r>
            <w:r w:rsidRPr="001A5023">
              <w:rPr>
                <w:rFonts w:cs="新細明體"/>
                <w:spacing w:val="5"/>
                <w:szCs w:val="24"/>
              </w:rPr>
              <w:t>COV</w:t>
            </w:r>
            <w:r w:rsidRPr="001A5023">
              <w:rPr>
                <w:rFonts w:cs="新細明體" w:hint="eastAsia"/>
                <w:spacing w:val="5"/>
                <w:szCs w:val="24"/>
              </w:rPr>
              <w:t>ID-19</w:t>
            </w:r>
            <w:r w:rsidRPr="001A5023">
              <w:rPr>
                <w:rFonts w:cs="新細明體" w:hint="eastAsia"/>
                <w:spacing w:val="5"/>
                <w:szCs w:val="24"/>
              </w:rPr>
              <w:t>病毒時，通報縣政府如確為檢出會同相關單位主管機關進行非法活禽買賣場所之處理。</w:t>
            </w:r>
          </w:p>
          <w:p w14:paraId="4BF32B00"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於各種媒介傳染病之動物或病死動物屍體，應禁止販賣、棄置並予以撲殺焚毀。</w:t>
            </w:r>
          </w:p>
          <w:p w14:paraId="4AC571CC" w14:textId="77777777" w:rsidR="002D72E4" w:rsidRPr="001A5023" w:rsidRDefault="00E306D8" w:rsidP="006616C5">
            <w:pPr>
              <w:pStyle w:val="afff7"/>
              <w:numPr>
                <w:ilvl w:val="0"/>
                <w:numId w:val="165"/>
              </w:numPr>
              <w:jc w:val="both"/>
              <w:rPr>
                <w:rFonts w:cs="新細明體"/>
                <w:szCs w:val="24"/>
              </w:rPr>
            </w:pPr>
            <w:r w:rsidRPr="001A5023">
              <w:rPr>
                <w:rFonts w:cs="新細明體" w:hint="eastAsia"/>
                <w:szCs w:val="24"/>
              </w:rPr>
              <w:t>成立疫情緊急應變小組，辦理畜禽牧場疫情防治、疫情監測等措施。</w:t>
            </w:r>
          </w:p>
          <w:p w14:paraId="13AB6DF0"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參照戰時人力、物力固定設施辦理徵購徵用事宜。</w:t>
            </w:r>
          </w:p>
          <w:p w14:paraId="32A546F6"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督導辦理果菜市場、攤販集中場之環境整頓工作。</w:t>
            </w:r>
          </w:p>
          <w:p w14:paraId="09A01CBE"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必要時協調主管機關提供廠商資料供各有關單位，以利疫情防治使用。</w:t>
            </w:r>
          </w:p>
          <w:p w14:paraId="5E7B628A"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業務所屬或相關單位之防疫政令宣導及衛教事宜。</w:t>
            </w:r>
          </w:p>
          <w:p w14:paraId="3E8026D8" w14:textId="77777777" w:rsidR="002D72E4" w:rsidRPr="001A5023" w:rsidRDefault="00E306D8" w:rsidP="006616C5">
            <w:pPr>
              <w:pStyle w:val="afff7"/>
              <w:numPr>
                <w:ilvl w:val="0"/>
                <w:numId w:val="165"/>
              </w:numPr>
              <w:jc w:val="both"/>
              <w:rPr>
                <w:rFonts w:cs="新細明體"/>
                <w:spacing w:val="5"/>
                <w:szCs w:val="24"/>
              </w:rPr>
            </w:pPr>
            <w:r w:rsidRPr="001A5023">
              <w:rPr>
                <w:rFonts w:cs="新細明體" w:hint="eastAsia"/>
                <w:spacing w:val="5"/>
                <w:szCs w:val="24"/>
              </w:rPr>
              <w:t>其他疫情應變處理及有關業務權責事項。</w:t>
            </w:r>
          </w:p>
        </w:tc>
      </w:tr>
      <w:tr w:rsidR="00863C99" w:rsidRPr="001A5023" w14:paraId="4668FE70" w14:textId="77777777" w:rsidTr="006616C5">
        <w:trPr>
          <w:cantSplit/>
          <w:trHeight w:val="1134"/>
        </w:trPr>
        <w:tc>
          <w:tcPr>
            <w:tcW w:w="463" w:type="pct"/>
            <w:textDirection w:val="tbRlV"/>
            <w:vAlign w:val="center"/>
          </w:tcPr>
          <w:p w14:paraId="372BF146" w14:textId="77777777" w:rsidR="002D72E4" w:rsidRPr="001A5023" w:rsidRDefault="00E306D8" w:rsidP="006616C5">
            <w:pPr>
              <w:pStyle w:val="afff7"/>
              <w:jc w:val="center"/>
              <w:rPr>
                <w:rFonts w:cs="新細明體"/>
                <w:color w:val="000000"/>
                <w:spacing w:val="22"/>
              </w:rPr>
            </w:pPr>
            <w:r w:rsidRPr="001A5023">
              <w:rPr>
                <w:rFonts w:cs="新細明體" w:hint="eastAsia"/>
                <w:color w:val="000000"/>
                <w:spacing w:val="22"/>
              </w:rPr>
              <w:t>工務課</w:t>
            </w:r>
          </w:p>
        </w:tc>
        <w:tc>
          <w:tcPr>
            <w:tcW w:w="4537" w:type="pct"/>
            <w:vAlign w:val="center"/>
          </w:tcPr>
          <w:p w14:paraId="2BD3CAA5" w14:textId="77777777" w:rsidR="002D72E4" w:rsidRPr="001A5023" w:rsidRDefault="00E306D8" w:rsidP="006616C5">
            <w:pPr>
              <w:pStyle w:val="afff7"/>
              <w:numPr>
                <w:ilvl w:val="0"/>
                <w:numId w:val="166"/>
              </w:numPr>
              <w:jc w:val="both"/>
              <w:rPr>
                <w:rFonts w:cs="新細明體"/>
                <w:spacing w:val="5"/>
                <w:szCs w:val="24"/>
              </w:rPr>
            </w:pPr>
            <w:r w:rsidRPr="001A5023">
              <w:rPr>
                <w:rFonts w:cs="新細明體" w:hint="eastAsia"/>
                <w:spacing w:val="5"/>
                <w:szCs w:val="24"/>
              </w:rPr>
              <w:t>協調調派客運業者支援，提供大量運送病患及疏散災民或防疫工作人員之運輸服務。</w:t>
            </w:r>
          </w:p>
          <w:p w14:paraId="7711E8F7" w14:textId="77777777" w:rsidR="002D72E4" w:rsidRPr="001A5023" w:rsidRDefault="00E306D8" w:rsidP="006616C5">
            <w:pPr>
              <w:pStyle w:val="afff7"/>
              <w:numPr>
                <w:ilvl w:val="0"/>
                <w:numId w:val="166"/>
              </w:numPr>
              <w:jc w:val="both"/>
              <w:rPr>
                <w:rFonts w:cs="新細明體"/>
                <w:spacing w:val="5"/>
                <w:szCs w:val="24"/>
              </w:rPr>
            </w:pPr>
            <w:r w:rsidRPr="001A5023">
              <w:rPr>
                <w:rFonts w:cs="新細明體" w:hint="eastAsia"/>
                <w:spacing w:val="5"/>
                <w:szCs w:val="24"/>
              </w:rPr>
              <w:t>督導公共運輸業者針對運輸車輛清潔消毒及人員進行防疫教育訓練及自主健康管理事宜。</w:t>
            </w:r>
          </w:p>
          <w:p w14:paraId="05234172" w14:textId="77777777" w:rsidR="002D72E4" w:rsidRPr="001A5023" w:rsidRDefault="00E306D8" w:rsidP="006616C5">
            <w:pPr>
              <w:pStyle w:val="afff7"/>
              <w:numPr>
                <w:ilvl w:val="0"/>
                <w:numId w:val="166"/>
              </w:numPr>
              <w:jc w:val="both"/>
              <w:rPr>
                <w:rFonts w:cs="新細明體"/>
                <w:spacing w:val="5"/>
                <w:szCs w:val="24"/>
              </w:rPr>
            </w:pPr>
            <w:r w:rsidRPr="001A5023">
              <w:rPr>
                <w:rFonts w:cs="新細明體" w:hint="eastAsia"/>
                <w:spacing w:val="5"/>
                <w:szCs w:val="24"/>
              </w:rPr>
              <w:t>協助調用車輛配合災民疏散接運、救災人員、器材、物資之運輸事項。</w:t>
            </w:r>
            <w:r w:rsidRPr="001A5023">
              <w:rPr>
                <w:rFonts w:cs="新細明體"/>
                <w:spacing w:val="5"/>
                <w:szCs w:val="24"/>
              </w:rPr>
              <w:t xml:space="preserve"> </w:t>
            </w:r>
          </w:p>
          <w:p w14:paraId="349273AD" w14:textId="77777777" w:rsidR="002D72E4" w:rsidRPr="001A5023" w:rsidRDefault="00E306D8" w:rsidP="006616C5">
            <w:pPr>
              <w:pStyle w:val="afff7"/>
              <w:numPr>
                <w:ilvl w:val="0"/>
                <w:numId w:val="166"/>
              </w:numPr>
              <w:jc w:val="both"/>
              <w:rPr>
                <w:rFonts w:cs="新細明體"/>
                <w:spacing w:val="5"/>
                <w:szCs w:val="24"/>
              </w:rPr>
            </w:pPr>
            <w:r w:rsidRPr="001A5023">
              <w:rPr>
                <w:rFonts w:cs="新細明體" w:hint="eastAsia"/>
                <w:spacing w:val="5"/>
                <w:szCs w:val="24"/>
              </w:rPr>
              <w:t>協助提供工務相關資料</w:t>
            </w:r>
            <w:r w:rsidRPr="001A5023">
              <w:rPr>
                <w:rFonts w:cs="新細明體"/>
                <w:spacing w:val="5"/>
                <w:szCs w:val="24"/>
              </w:rPr>
              <w:t>(</w:t>
            </w:r>
            <w:r w:rsidRPr="001A5023">
              <w:rPr>
                <w:rFonts w:cs="新細明體" w:hint="eastAsia"/>
                <w:spacing w:val="5"/>
                <w:szCs w:val="24"/>
              </w:rPr>
              <w:t>如建築設計圖等</w:t>
            </w:r>
            <w:r w:rsidRPr="001A5023">
              <w:rPr>
                <w:rFonts w:cs="新細明體"/>
                <w:spacing w:val="5"/>
                <w:szCs w:val="24"/>
              </w:rPr>
              <w:t>)</w:t>
            </w:r>
            <w:r w:rsidRPr="001A5023">
              <w:rPr>
                <w:rFonts w:cs="新細明體" w:hint="eastAsia"/>
                <w:spacing w:val="5"/>
                <w:szCs w:val="24"/>
              </w:rPr>
              <w:t>，以利相關防疫處所徵用之參考。</w:t>
            </w:r>
          </w:p>
          <w:p w14:paraId="716C95B4" w14:textId="77777777" w:rsidR="002D72E4" w:rsidRPr="001A5023" w:rsidRDefault="00E306D8" w:rsidP="006616C5">
            <w:pPr>
              <w:pStyle w:val="afff7"/>
              <w:numPr>
                <w:ilvl w:val="0"/>
                <w:numId w:val="166"/>
              </w:numPr>
              <w:jc w:val="both"/>
              <w:rPr>
                <w:rFonts w:cs="新細明體"/>
                <w:spacing w:val="5"/>
                <w:szCs w:val="24"/>
              </w:rPr>
            </w:pPr>
            <w:r w:rsidRPr="001A5023">
              <w:rPr>
                <w:rFonts w:cs="新細明體" w:hint="eastAsia"/>
                <w:spacing w:val="5"/>
                <w:szCs w:val="24"/>
              </w:rPr>
              <w:t>業務所屬或相關單位之防疫政令宣導及衛教事宜。</w:t>
            </w:r>
          </w:p>
          <w:p w14:paraId="6DB7FCC5" w14:textId="77777777" w:rsidR="002D72E4" w:rsidRPr="001A5023" w:rsidRDefault="00E306D8" w:rsidP="006616C5">
            <w:pPr>
              <w:pStyle w:val="afff7"/>
              <w:numPr>
                <w:ilvl w:val="0"/>
                <w:numId w:val="166"/>
              </w:numPr>
              <w:jc w:val="both"/>
              <w:rPr>
                <w:rFonts w:cs="新細明體"/>
                <w:spacing w:val="5"/>
                <w:szCs w:val="24"/>
              </w:rPr>
            </w:pPr>
            <w:r w:rsidRPr="001A5023">
              <w:rPr>
                <w:rFonts w:cs="新細明體" w:hint="eastAsia"/>
                <w:spacing w:val="5"/>
                <w:szCs w:val="24"/>
              </w:rPr>
              <w:t>其他疫情應變處理及有關業務權責事項。</w:t>
            </w:r>
          </w:p>
        </w:tc>
      </w:tr>
      <w:tr w:rsidR="00863C99" w:rsidRPr="001A5023" w14:paraId="5F5B6F8A" w14:textId="77777777" w:rsidTr="006616C5">
        <w:trPr>
          <w:cantSplit/>
          <w:trHeight w:val="1290"/>
        </w:trPr>
        <w:tc>
          <w:tcPr>
            <w:tcW w:w="463" w:type="pct"/>
            <w:textDirection w:val="tbRlV"/>
            <w:vAlign w:val="center"/>
          </w:tcPr>
          <w:p w14:paraId="44F5E5AE" w14:textId="77777777" w:rsidR="002D72E4" w:rsidRPr="001A5023" w:rsidRDefault="00E306D8" w:rsidP="006616C5">
            <w:pPr>
              <w:pStyle w:val="afff7"/>
              <w:jc w:val="center"/>
              <w:rPr>
                <w:rFonts w:cs="新細明體"/>
                <w:spacing w:val="-10"/>
                <w:szCs w:val="24"/>
              </w:rPr>
            </w:pPr>
            <w:r w:rsidRPr="001A5023">
              <w:rPr>
                <w:rFonts w:cs="新細明體"/>
                <w:spacing w:val="-10"/>
                <w:szCs w:val="24"/>
              </w:rPr>
              <w:t>財政課</w:t>
            </w:r>
          </w:p>
        </w:tc>
        <w:tc>
          <w:tcPr>
            <w:tcW w:w="4537" w:type="pct"/>
            <w:vAlign w:val="center"/>
          </w:tcPr>
          <w:p w14:paraId="287919A2" w14:textId="77777777" w:rsidR="002D72E4" w:rsidRPr="001A5023" w:rsidRDefault="00E306D8" w:rsidP="006616C5">
            <w:pPr>
              <w:pStyle w:val="afff7"/>
              <w:numPr>
                <w:ilvl w:val="0"/>
                <w:numId w:val="167"/>
              </w:numPr>
              <w:jc w:val="both"/>
              <w:rPr>
                <w:rFonts w:cs="新細明體"/>
                <w:spacing w:val="5"/>
                <w:szCs w:val="24"/>
              </w:rPr>
            </w:pPr>
            <w:r w:rsidRPr="001A5023">
              <w:rPr>
                <w:rFonts w:cs="新細明體" w:hint="eastAsia"/>
                <w:spacing w:val="5"/>
                <w:szCs w:val="24"/>
              </w:rPr>
              <w:t>辦理疫情防治緊急應變相關經費之財源籌措、撥付等事項。</w:t>
            </w:r>
          </w:p>
          <w:p w14:paraId="48D91206" w14:textId="77777777" w:rsidR="002D72E4" w:rsidRPr="001A5023" w:rsidRDefault="00E306D8" w:rsidP="006616C5">
            <w:pPr>
              <w:pStyle w:val="afff7"/>
              <w:numPr>
                <w:ilvl w:val="0"/>
                <w:numId w:val="167"/>
              </w:numPr>
              <w:jc w:val="both"/>
              <w:rPr>
                <w:rFonts w:cs="新細明體"/>
                <w:spacing w:val="5"/>
                <w:szCs w:val="24"/>
              </w:rPr>
            </w:pPr>
            <w:r w:rsidRPr="001A5023">
              <w:rPr>
                <w:rFonts w:cs="新細明體" w:hint="eastAsia"/>
                <w:spacing w:val="5"/>
                <w:szCs w:val="24"/>
              </w:rPr>
              <w:t>業務所屬或相關單位之防疫政令宣導及衛教事宜。</w:t>
            </w:r>
          </w:p>
          <w:p w14:paraId="4A955688" w14:textId="77777777" w:rsidR="002D72E4" w:rsidRPr="001A5023" w:rsidRDefault="00E306D8" w:rsidP="006616C5">
            <w:pPr>
              <w:pStyle w:val="afff7"/>
              <w:numPr>
                <w:ilvl w:val="0"/>
                <w:numId w:val="167"/>
              </w:numPr>
              <w:jc w:val="both"/>
              <w:rPr>
                <w:rFonts w:cs="新細明體"/>
                <w:szCs w:val="24"/>
              </w:rPr>
            </w:pPr>
            <w:r w:rsidRPr="001A5023">
              <w:rPr>
                <w:rFonts w:cs="新細明體" w:hint="eastAsia"/>
                <w:szCs w:val="24"/>
                <w:u w:val="single"/>
              </w:rPr>
              <w:t>依據「嚴重特殊傳染性肺炎防治及紓困振興特別條例」辦理民眾、居家隔離、檢疫者之補償金發放等事宜。</w:t>
            </w:r>
          </w:p>
          <w:p w14:paraId="5E257DE4" w14:textId="77777777" w:rsidR="002D72E4" w:rsidRPr="001A5023" w:rsidRDefault="00E306D8" w:rsidP="006616C5">
            <w:pPr>
              <w:pStyle w:val="afff7"/>
              <w:numPr>
                <w:ilvl w:val="0"/>
                <w:numId w:val="167"/>
              </w:numPr>
              <w:jc w:val="both"/>
              <w:rPr>
                <w:rFonts w:cs="新細明體"/>
                <w:spacing w:val="5"/>
                <w:szCs w:val="24"/>
              </w:rPr>
            </w:pPr>
            <w:r w:rsidRPr="001A5023">
              <w:rPr>
                <w:rFonts w:cs="新細明體" w:hint="eastAsia"/>
                <w:spacing w:val="5"/>
                <w:szCs w:val="24"/>
              </w:rPr>
              <w:t>其他疫情應變處理及有關業務權責事項。</w:t>
            </w:r>
          </w:p>
        </w:tc>
      </w:tr>
      <w:tr w:rsidR="00863C99" w:rsidRPr="001A5023" w14:paraId="07B971E3" w14:textId="77777777" w:rsidTr="006616C5">
        <w:trPr>
          <w:cantSplit/>
          <w:trHeight w:val="1134"/>
        </w:trPr>
        <w:tc>
          <w:tcPr>
            <w:tcW w:w="463" w:type="pct"/>
            <w:textDirection w:val="tbRlV"/>
            <w:vAlign w:val="center"/>
          </w:tcPr>
          <w:p w14:paraId="51D2E78F" w14:textId="77777777" w:rsidR="002D72E4" w:rsidRPr="001A5023" w:rsidRDefault="00E306D8" w:rsidP="006616C5">
            <w:pPr>
              <w:pStyle w:val="afff7"/>
              <w:jc w:val="center"/>
              <w:rPr>
                <w:spacing w:val="-10"/>
              </w:rPr>
            </w:pPr>
            <w:r w:rsidRPr="001A5023">
              <w:rPr>
                <w:rFonts w:cs="新細明體" w:hint="eastAsia"/>
                <w:color w:val="000000"/>
                <w:spacing w:val="13"/>
              </w:rPr>
              <w:t>觀光服務所</w:t>
            </w:r>
          </w:p>
        </w:tc>
        <w:tc>
          <w:tcPr>
            <w:tcW w:w="4537" w:type="pct"/>
            <w:vAlign w:val="center"/>
          </w:tcPr>
          <w:p w14:paraId="230A3E67" w14:textId="77777777" w:rsidR="002D72E4" w:rsidRPr="001A5023" w:rsidRDefault="00E306D8" w:rsidP="006616C5">
            <w:pPr>
              <w:pStyle w:val="afff7"/>
              <w:numPr>
                <w:ilvl w:val="0"/>
                <w:numId w:val="168"/>
              </w:numPr>
              <w:jc w:val="both"/>
              <w:rPr>
                <w:rFonts w:cs="新細明體"/>
                <w:spacing w:val="5"/>
                <w:szCs w:val="24"/>
              </w:rPr>
            </w:pPr>
            <w:r w:rsidRPr="001A5023">
              <w:rPr>
                <w:rFonts w:cs="新細明體" w:hint="eastAsia"/>
                <w:spacing w:val="5"/>
                <w:szCs w:val="24"/>
              </w:rPr>
              <w:t>協助徵用旅館、民宿供收治及隔離處所使用。</w:t>
            </w:r>
          </w:p>
          <w:p w14:paraId="5B08CD02" w14:textId="77777777" w:rsidR="002D72E4" w:rsidRPr="001A5023" w:rsidRDefault="00E306D8" w:rsidP="006616C5">
            <w:pPr>
              <w:pStyle w:val="afff7"/>
              <w:numPr>
                <w:ilvl w:val="0"/>
                <w:numId w:val="168"/>
              </w:numPr>
              <w:jc w:val="both"/>
              <w:rPr>
                <w:rFonts w:cs="新細明體"/>
                <w:spacing w:val="5"/>
                <w:szCs w:val="24"/>
              </w:rPr>
            </w:pPr>
            <w:r w:rsidRPr="001A5023">
              <w:rPr>
                <w:rFonts w:cs="新細明體" w:hint="eastAsia"/>
                <w:spacing w:val="5"/>
                <w:szCs w:val="24"/>
              </w:rPr>
              <w:t>辦理有關旅館、民宿、觀光遊樂區工作人員及遊客自主健康管理。</w:t>
            </w:r>
          </w:p>
          <w:p w14:paraId="7BADAC86" w14:textId="77777777" w:rsidR="002D72E4" w:rsidRPr="001A5023" w:rsidRDefault="00E306D8" w:rsidP="006616C5">
            <w:pPr>
              <w:pStyle w:val="afff7"/>
              <w:numPr>
                <w:ilvl w:val="0"/>
                <w:numId w:val="168"/>
              </w:numPr>
              <w:jc w:val="both"/>
              <w:rPr>
                <w:rFonts w:cs="新細明體"/>
                <w:spacing w:val="5"/>
                <w:szCs w:val="24"/>
              </w:rPr>
            </w:pPr>
            <w:r w:rsidRPr="001A5023">
              <w:rPr>
                <w:rFonts w:cs="新細明體" w:hint="eastAsia"/>
                <w:spacing w:val="5"/>
                <w:szCs w:val="24"/>
              </w:rPr>
              <w:t>業務所屬或相關單位之防疫政令宣導及衛教事宜。</w:t>
            </w:r>
          </w:p>
          <w:p w14:paraId="50C098F9" w14:textId="77777777" w:rsidR="002D72E4" w:rsidRPr="001A5023" w:rsidRDefault="00E306D8" w:rsidP="006616C5">
            <w:pPr>
              <w:pStyle w:val="afff7"/>
              <w:numPr>
                <w:ilvl w:val="0"/>
                <w:numId w:val="168"/>
              </w:numPr>
              <w:jc w:val="both"/>
              <w:rPr>
                <w:rFonts w:cs="新細明體"/>
                <w:spacing w:val="-1"/>
                <w:szCs w:val="24"/>
              </w:rPr>
            </w:pPr>
            <w:r w:rsidRPr="001A5023">
              <w:rPr>
                <w:rFonts w:cs="新細明體" w:hint="eastAsia"/>
                <w:spacing w:val="5"/>
                <w:szCs w:val="24"/>
              </w:rPr>
              <w:t>其他疫情應變處理及有關業務權責事項。</w:t>
            </w:r>
          </w:p>
        </w:tc>
      </w:tr>
      <w:tr w:rsidR="00863C99" w:rsidRPr="001A5023" w14:paraId="172518F8" w14:textId="77777777" w:rsidTr="006616C5">
        <w:trPr>
          <w:cantSplit/>
          <w:trHeight w:val="1134"/>
        </w:trPr>
        <w:tc>
          <w:tcPr>
            <w:tcW w:w="463" w:type="pct"/>
            <w:textDirection w:val="tbRlV"/>
            <w:vAlign w:val="center"/>
          </w:tcPr>
          <w:p w14:paraId="7052B461" w14:textId="77777777" w:rsidR="002D72E4" w:rsidRPr="001A5023" w:rsidRDefault="00E306D8" w:rsidP="006616C5">
            <w:pPr>
              <w:pStyle w:val="afff7"/>
              <w:jc w:val="center"/>
              <w:rPr>
                <w:rFonts w:cs="新細明體"/>
                <w:spacing w:val="-10"/>
                <w:szCs w:val="24"/>
              </w:rPr>
            </w:pPr>
            <w:r w:rsidRPr="001A5023">
              <w:rPr>
                <w:rFonts w:cs="新細明體"/>
                <w:spacing w:val="-10"/>
                <w:szCs w:val="24"/>
              </w:rPr>
              <w:lastRenderedPageBreak/>
              <w:t>幼兒園</w:t>
            </w:r>
          </w:p>
        </w:tc>
        <w:tc>
          <w:tcPr>
            <w:tcW w:w="4537" w:type="pct"/>
            <w:vAlign w:val="center"/>
          </w:tcPr>
          <w:p w14:paraId="2FDEDFCE" w14:textId="77777777" w:rsidR="002D72E4" w:rsidRPr="001A5023" w:rsidRDefault="00E306D8" w:rsidP="006616C5">
            <w:pPr>
              <w:pStyle w:val="afff7"/>
              <w:numPr>
                <w:ilvl w:val="0"/>
                <w:numId w:val="169"/>
              </w:numPr>
              <w:jc w:val="both"/>
              <w:rPr>
                <w:rFonts w:cs="新細明體"/>
                <w:spacing w:val="5"/>
                <w:szCs w:val="24"/>
              </w:rPr>
            </w:pPr>
            <w:r w:rsidRPr="001A5023">
              <w:rPr>
                <w:szCs w:val="24"/>
              </w:rPr>
              <w:t>負責</w:t>
            </w:r>
            <w:r w:rsidRPr="001A5023">
              <w:rPr>
                <w:rFonts w:hint="eastAsia"/>
                <w:szCs w:val="24"/>
              </w:rPr>
              <w:t>本所</w:t>
            </w:r>
            <w:r w:rsidRPr="001A5023">
              <w:rPr>
                <w:szCs w:val="24"/>
              </w:rPr>
              <w:t>員工之症狀監測、紀錄及管控事宜</w:t>
            </w:r>
            <w:r w:rsidRPr="001A5023">
              <w:rPr>
                <w:rFonts w:hint="eastAsia"/>
                <w:szCs w:val="24"/>
              </w:rPr>
              <w:t>，</w:t>
            </w:r>
            <w:r w:rsidRPr="001A5023">
              <w:rPr>
                <w:szCs w:val="24"/>
              </w:rPr>
              <w:t>協助感染或疑似員工就醫事項。</w:t>
            </w:r>
            <w:r w:rsidRPr="001A5023">
              <w:rPr>
                <w:szCs w:val="24"/>
              </w:rPr>
              <w:t xml:space="preserve"> </w:t>
            </w:r>
          </w:p>
          <w:p w14:paraId="143CB156" w14:textId="77777777" w:rsidR="002D72E4" w:rsidRPr="001A5023" w:rsidRDefault="00E306D8" w:rsidP="006616C5">
            <w:pPr>
              <w:pStyle w:val="afff7"/>
              <w:numPr>
                <w:ilvl w:val="0"/>
                <w:numId w:val="169"/>
              </w:numPr>
              <w:jc w:val="both"/>
              <w:rPr>
                <w:rFonts w:cs="新細明體"/>
                <w:spacing w:val="5"/>
                <w:szCs w:val="24"/>
              </w:rPr>
            </w:pPr>
            <w:r w:rsidRPr="001A5023">
              <w:rPr>
                <w:szCs w:val="24"/>
              </w:rPr>
              <w:t>提供疫情相關醫療服務與諮詢協助轉診就醫。</w:t>
            </w:r>
          </w:p>
          <w:p w14:paraId="776BFF5D" w14:textId="77777777" w:rsidR="002D72E4" w:rsidRPr="001A5023" w:rsidRDefault="00E306D8" w:rsidP="006616C5">
            <w:pPr>
              <w:pStyle w:val="afff7"/>
              <w:numPr>
                <w:ilvl w:val="0"/>
                <w:numId w:val="169"/>
              </w:numPr>
              <w:jc w:val="both"/>
              <w:rPr>
                <w:rFonts w:cs="新細明體"/>
                <w:spacing w:val="5"/>
                <w:szCs w:val="24"/>
              </w:rPr>
            </w:pPr>
            <w:r w:rsidRPr="001A5023">
              <w:rPr>
                <w:szCs w:val="24"/>
              </w:rPr>
              <w:t>疫情調查分析並進行衛生主管機關之疫情通報。</w:t>
            </w:r>
            <w:r w:rsidRPr="001A5023">
              <w:rPr>
                <w:szCs w:val="24"/>
              </w:rPr>
              <w:t xml:space="preserve"> </w:t>
            </w:r>
          </w:p>
          <w:p w14:paraId="05308BCC" w14:textId="77777777" w:rsidR="002D72E4" w:rsidRPr="001A5023" w:rsidRDefault="00E306D8" w:rsidP="006616C5">
            <w:pPr>
              <w:pStyle w:val="afff7"/>
              <w:numPr>
                <w:ilvl w:val="0"/>
                <w:numId w:val="169"/>
              </w:numPr>
              <w:jc w:val="both"/>
              <w:rPr>
                <w:rFonts w:cs="新細明體"/>
                <w:spacing w:val="5"/>
                <w:szCs w:val="24"/>
              </w:rPr>
            </w:pPr>
            <w:r w:rsidRPr="001A5023">
              <w:rPr>
                <w:szCs w:val="24"/>
              </w:rPr>
              <w:t>配合衛生單位進行感染源之調查及隔離檢疫，在保護個人隱私之前提下，主動了解病患之病情，給予被隔離者後續安排。</w:t>
            </w:r>
            <w:r w:rsidRPr="001A5023">
              <w:rPr>
                <w:szCs w:val="24"/>
              </w:rPr>
              <w:t xml:space="preserve">  </w:t>
            </w:r>
          </w:p>
          <w:p w14:paraId="326FD213" w14:textId="77777777" w:rsidR="002D72E4" w:rsidRPr="001A5023" w:rsidRDefault="00E306D8" w:rsidP="006616C5">
            <w:pPr>
              <w:pStyle w:val="afff7"/>
              <w:numPr>
                <w:ilvl w:val="0"/>
                <w:numId w:val="169"/>
              </w:numPr>
              <w:jc w:val="both"/>
              <w:rPr>
                <w:rFonts w:cs="新細明體"/>
                <w:spacing w:val="5"/>
                <w:szCs w:val="24"/>
              </w:rPr>
            </w:pPr>
            <w:r w:rsidRPr="001A5023">
              <w:rPr>
                <w:rFonts w:cs="新細明體" w:hint="eastAsia"/>
                <w:spacing w:val="5"/>
                <w:szCs w:val="24"/>
              </w:rPr>
              <w:t>業務所屬或相關單位之防疫政令宣導及衛教事宜。</w:t>
            </w:r>
          </w:p>
          <w:p w14:paraId="06DAE8E4" w14:textId="77777777" w:rsidR="002D72E4" w:rsidRPr="001A5023" w:rsidRDefault="00E306D8" w:rsidP="006616C5">
            <w:pPr>
              <w:pStyle w:val="afff7"/>
              <w:numPr>
                <w:ilvl w:val="0"/>
                <w:numId w:val="169"/>
              </w:numPr>
              <w:jc w:val="both"/>
              <w:rPr>
                <w:rFonts w:cs="新細明體"/>
                <w:spacing w:val="5"/>
                <w:szCs w:val="24"/>
              </w:rPr>
            </w:pPr>
            <w:r w:rsidRPr="001A5023">
              <w:rPr>
                <w:rFonts w:cs="新細明體" w:hint="eastAsia"/>
                <w:spacing w:val="5"/>
                <w:szCs w:val="24"/>
              </w:rPr>
              <w:t>其他疫情應變處理及有關業務權責事項。</w:t>
            </w:r>
          </w:p>
        </w:tc>
      </w:tr>
      <w:tr w:rsidR="00863C99" w:rsidRPr="001A5023" w14:paraId="12CB2DDF" w14:textId="77777777" w:rsidTr="006616C5">
        <w:trPr>
          <w:cantSplit/>
          <w:trHeight w:val="1134"/>
        </w:trPr>
        <w:tc>
          <w:tcPr>
            <w:tcW w:w="463" w:type="pct"/>
            <w:textDirection w:val="tbRlV"/>
            <w:vAlign w:val="center"/>
          </w:tcPr>
          <w:p w14:paraId="053BA708" w14:textId="77777777" w:rsidR="002D72E4" w:rsidRPr="001A5023" w:rsidRDefault="00E306D8" w:rsidP="006616C5">
            <w:pPr>
              <w:pStyle w:val="afff7"/>
              <w:jc w:val="center"/>
              <w:rPr>
                <w:rFonts w:cs="新細明體"/>
                <w:spacing w:val="-10"/>
                <w:szCs w:val="24"/>
              </w:rPr>
            </w:pPr>
            <w:r w:rsidRPr="001A5023">
              <w:rPr>
                <w:rFonts w:cs="新細明體"/>
                <w:spacing w:val="-10"/>
                <w:szCs w:val="24"/>
              </w:rPr>
              <w:t>圖書館</w:t>
            </w:r>
          </w:p>
        </w:tc>
        <w:tc>
          <w:tcPr>
            <w:tcW w:w="4537" w:type="pct"/>
            <w:vAlign w:val="center"/>
          </w:tcPr>
          <w:p w14:paraId="5C839594" w14:textId="77777777" w:rsidR="002D72E4" w:rsidRPr="001A5023" w:rsidRDefault="00E306D8" w:rsidP="006616C5">
            <w:pPr>
              <w:pStyle w:val="afff7"/>
              <w:numPr>
                <w:ilvl w:val="0"/>
                <w:numId w:val="170"/>
              </w:numPr>
              <w:jc w:val="both"/>
              <w:rPr>
                <w:rFonts w:cs="新細明體"/>
                <w:spacing w:val="5"/>
                <w:szCs w:val="24"/>
              </w:rPr>
            </w:pPr>
            <w:r w:rsidRPr="001A5023">
              <w:rPr>
                <w:rFonts w:cs="新細明體" w:hint="eastAsia"/>
                <w:spacing w:val="5"/>
                <w:szCs w:val="24"/>
              </w:rPr>
              <w:t>業務所屬或相關單位之防疫政令宣導及衛教事宜。</w:t>
            </w:r>
          </w:p>
          <w:p w14:paraId="3F0E2708" w14:textId="77777777" w:rsidR="002D72E4" w:rsidRPr="001A5023" w:rsidRDefault="00E306D8" w:rsidP="006616C5">
            <w:pPr>
              <w:pStyle w:val="afff7"/>
              <w:numPr>
                <w:ilvl w:val="0"/>
                <w:numId w:val="170"/>
              </w:numPr>
              <w:jc w:val="both"/>
              <w:rPr>
                <w:rFonts w:cs="新細明體"/>
                <w:spacing w:val="5"/>
                <w:szCs w:val="24"/>
              </w:rPr>
            </w:pPr>
            <w:r w:rsidRPr="001A5023">
              <w:rPr>
                <w:rFonts w:cs="新細明體" w:hint="eastAsia"/>
                <w:spacing w:val="5"/>
                <w:szCs w:val="24"/>
              </w:rPr>
              <w:t>其他疫情應變處理及有關業務權責事項。</w:t>
            </w:r>
          </w:p>
          <w:p w14:paraId="1CFC36B3" w14:textId="77777777" w:rsidR="002D72E4" w:rsidRPr="001A5023" w:rsidRDefault="00E306D8" w:rsidP="006616C5">
            <w:pPr>
              <w:pStyle w:val="afff7"/>
              <w:numPr>
                <w:ilvl w:val="0"/>
                <w:numId w:val="170"/>
              </w:numPr>
              <w:jc w:val="both"/>
              <w:rPr>
                <w:rFonts w:cs="新細明體"/>
                <w:szCs w:val="24"/>
              </w:rPr>
            </w:pPr>
            <w:r w:rsidRPr="001A5023">
              <w:rPr>
                <w:szCs w:val="24"/>
              </w:rPr>
              <w:t>疫情相關公文公告資料收集整理。</w:t>
            </w:r>
          </w:p>
        </w:tc>
      </w:tr>
      <w:tr w:rsidR="00863C99" w:rsidRPr="001A5023" w14:paraId="5BCEC65B" w14:textId="77777777" w:rsidTr="006616C5">
        <w:trPr>
          <w:cantSplit/>
          <w:trHeight w:val="1134"/>
        </w:trPr>
        <w:tc>
          <w:tcPr>
            <w:tcW w:w="463" w:type="pct"/>
            <w:textDirection w:val="tbRlV"/>
            <w:vAlign w:val="center"/>
          </w:tcPr>
          <w:p w14:paraId="17AB8A5F" w14:textId="77777777" w:rsidR="002D72E4" w:rsidRPr="001A5023" w:rsidRDefault="00E306D8" w:rsidP="006616C5">
            <w:pPr>
              <w:pStyle w:val="afff7"/>
              <w:jc w:val="center"/>
              <w:rPr>
                <w:rFonts w:cs="新細明體"/>
                <w:spacing w:val="-10"/>
                <w:szCs w:val="24"/>
              </w:rPr>
            </w:pPr>
            <w:r w:rsidRPr="001A5023">
              <w:rPr>
                <w:rFonts w:cs="新細明體"/>
                <w:spacing w:val="-10"/>
                <w:szCs w:val="24"/>
              </w:rPr>
              <w:t>人事室</w:t>
            </w:r>
          </w:p>
        </w:tc>
        <w:tc>
          <w:tcPr>
            <w:tcW w:w="4537" w:type="pct"/>
            <w:vAlign w:val="center"/>
          </w:tcPr>
          <w:p w14:paraId="2AE8277E" w14:textId="77777777" w:rsidR="002D72E4" w:rsidRPr="001A5023" w:rsidRDefault="00E306D8" w:rsidP="006616C5">
            <w:pPr>
              <w:pStyle w:val="afff7"/>
              <w:numPr>
                <w:ilvl w:val="0"/>
                <w:numId w:val="171"/>
              </w:numPr>
              <w:jc w:val="both"/>
              <w:rPr>
                <w:rFonts w:cs="新細明體"/>
                <w:spacing w:val="5"/>
                <w:szCs w:val="24"/>
              </w:rPr>
            </w:pPr>
            <w:r w:rsidRPr="001A5023">
              <w:rPr>
                <w:rFonts w:cs="新細明體" w:hint="eastAsia"/>
                <w:spacing w:val="5"/>
                <w:szCs w:val="24"/>
              </w:rPr>
              <w:t>因應疫情需求規劃辦理人力應用及調度應變計畫。</w:t>
            </w:r>
          </w:p>
          <w:p w14:paraId="273FE378" w14:textId="77777777" w:rsidR="002D72E4" w:rsidRPr="001A5023" w:rsidRDefault="00E306D8" w:rsidP="006616C5">
            <w:pPr>
              <w:pStyle w:val="afff7"/>
              <w:numPr>
                <w:ilvl w:val="0"/>
                <w:numId w:val="171"/>
              </w:numPr>
              <w:jc w:val="both"/>
              <w:rPr>
                <w:rFonts w:cs="新細明體"/>
                <w:spacing w:val="5"/>
                <w:szCs w:val="24"/>
              </w:rPr>
            </w:pPr>
            <w:r w:rsidRPr="001A5023">
              <w:rPr>
                <w:rFonts w:cs="新細明體" w:hint="eastAsia"/>
                <w:spacing w:val="5"/>
                <w:szCs w:val="24"/>
              </w:rPr>
              <w:t>視疫情發佈本所及所屬機關彈性上班或停止辦公情形。</w:t>
            </w:r>
          </w:p>
          <w:p w14:paraId="59062C23" w14:textId="77777777" w:rsidR="002D72E4" w:rsidRPr="001A5023" w:rsidRDefault="00E306D8" w:rsidP="006616C5">
            <w:pPr>
              <w:pStyle w:val="afff7"/>
              <w:numPr>
                <w:ilvl w:val="0"/>
                <w:numId w:val="171"/>
              </w:numPr>
              <w:jc w:val="both"/>
              <w:rPr>
                <w:rFonts w:cs="新細明體"/>
                <w:spacing w:val="5"/>
                <w:szCs w:val="24"/>
              </w:rPr>
            </w:pPr>
            <w:r w:rsidRPr="001A5023">
              <w:rPr>
                <w:szCs w:val="24"/>
              </w:rPr>
              <w:t>員工疑似病例及確診病例之請假規定。</w:t>
            </w:r>
          </w:p>
          <w:p w14:paraId="5CD827BC" w14:textId="77777777" w:rsidR="002D72E4" w:rsidRPr="001A5023" w:rsidRDefault="00E306D8" w:rsidP="006616C5">
            <w:pPr>
              <w:pStyle w:val="afff7"/>
              <w:numPr>
                <w:ilvl w:val="0"/>
                <w:numId w:val="171"/>
              </w:numPr>
              <w:jc w:val="both"/>
              <w:rPr>
                <w:rFonts w:cs="新細明體"/>
                <w:spacing w:val="5"/>
                <w:szCs w:val="24"/>
              </w:rPr>
            </w:pPr>
            <w:r w:rsidRPr="001A5023">
              <w:rPr>
                <w:rFonts w:hint="eastAsia"/>
                <w:szCs w:val="24"/>
              </w:rPr>
              <w:t>員工防疫物資發放。</w:t>
            </w:r>
          </w:p>
          <w:p w14:paraId="6B793C26" w14:textId="77777777" w:rsidR="002D72E4" w:rsidRPr="001A5023" w:rsidRDefault="00E306D8" w:rsidP="006616C5">
            <w:pPr>
              <w:pStyle w:val="afff7"/>
              <w:numPr>
                <w:ilvl w:val="0"/>
                <w:numId w:val="171"/>
              </w:numPr>
              <w:jc w:val="both"/>
              <w:rPr>
                <w:rFonts w:cs="新細明體"/>
                <w:spacing w:val="5"/>
                <w:szCs w:val="24"/>
              </w:rPr>
            </w:pPr>
            <w:r w:rsidRPr="001A5023">
              <w:rPr>
                <w:rFonts w:cs="新細明體" w:hint="eastAsia"/>
                <w:spacing w:val="5"/>
                <w:szCs w:val="24"/>
              </w:rPr>
              <w:t>業務所屬或相關單位之防疫政令宣導及衛教事宜。</w:t>
            </w:r>
          </w:p>
          <w:p w14:paraId="25056A61" w14:textId="77777777" w:rsidR="002D72E4" w:rsidRPr="001A5023" w:rsidRDefault="00E306D8" w:rsidP="006616C5">
            <w:pPr>
              <w:pStyle w:val="afff7"/>
              <w:numPr>
                <w:ilvl w:val="0"/>
                <w:numId w:val="171"/>
              </w:numPr>
              <w:jc w:val="both"/>
              <w:rPr>
                <w:rFonts w:cs="新細明體"/>
                <w:szCs w:val="24"/>
              </w:rPr>
            </w:pPr>
            <w:r w:rsidRPr="001A5023">
              <w:rPr>
                <w:rFonts w:cs="新細明體" w:hint="eastAsia"/>
                <w:spacing w:val="5"/>
                <w:szCs w:val="24"/>
              </w:rPr>
              <w:t>其他疫情應變處理及有關業務權責事項。</w:t>
            </w:r>
          </w:p>
        </w:tc>
      </w:tr>
      <w:tr w:rsidR="00863C99" w:rsidRPr="001A5023" w14:paraId="1FF190E2" w14:textId="77777777" w:rsidTr="006616C5">
        <w:trPr>
          <w:cantSplit/>
          <w:trHeight w:val="1134"/>
        </w:trPr>
        <w:tc>
          <w:tcPr>
            <w:tcW w:w="463" w:type="pct"/>
            <w:textDirection w:val="tbRlV"/>
            <w:vAlign w:val="center"/>
          </w:tcPr>
          <w:p w14:paraId="269C76F7" w14:textId="77777777" w:rsidR="002D72E4" w:rsidRPr="001A5023" w:rsidRDefault="00E306D8" w:rsidP="006616C5">
            <w:pPr>
              <w:pStyle w:val="afff7"/>
              <w:jc w:val="center"/>
              <w:rPr>
                <w:rFonts w:cs="新細明體"/>
                <w:spacing w:val="-10"/>
                <w:szCs w:val="24"/>
              </w:rPr>
            </w:pPr>
            <w:r w:rsidRPr="001A5023">
              <w:rPr>
                <w:rFonts w:cs="新細明體" w:hint="eastAsia"/>
                <w:spacing w:val="-10"/>
                <w:szCs w:val="24"/>
              </w:rPr>
              <w:t>主計室</w:t>
            </w:r>
          </w:p>
        </w:tc>
        <w:tc>
          <w:tcPr>
            <w:tcW w:w="4537" w:type="pct"/>
            <w:vAlign w:val="center"/>
          </w:tcPr>
          <w:p w14:paraId="5B8C9667" w14:textId="77777777" w:rsidR="002D72E4" w:rsidRPr="001A5023" w:rsidRDefault="00E306D8" w:rsidP="006616C5">
            <w:pPr>
              <w:pStyle w:val="afff7"/>
              <w:numPr>
                <w:ilvl w:val="0"/>
                <w:numId w:val="172"/>
              </w:numPr>
              <w:jc w:val="both"/>
              <w:rPr>
                <w:rFonts w:cs="新細明體"/>
                <w:spacing w:val="5"/>
                <w:szCs w:val="24"/>
              </w:rPr>
            </w:pPr>
            <w:r w:rsidRPr="001A5023">
              <w:rPr>
                <w:rFonts w:cs="新細明體" w:hint="eastAsia"/>
                <w:spacing w:val="5"/>
                <w:szCs w:val="24"/>
              </w:rPr>
              <w:t>辦理災害搶救、緊急應變相關經費籌編及協調等事項</w:t>
            </w:r>
          </w:p>
          <w:p w14:paraId="3B72E1DB" w14:textId="77777777" w:rsidR="002D72E4" w:rsidRPr="001A5023" w:rsidRDefault="00E306D8" w:rsidP="006616C5">
            <w:pPr>
              <w:pStyle w:val="afff7"/>
              <w:numPr>
                <w:ilvl w:val="0"/>
                <w:numId w:val="172"/>
              </w:numPr>
              <w:jc w:val="both"/>
              <w:rPr>
                <w:rFonts w:cs="新細明體"/>
                <w:spacing w:val="5"/>
                <w:szCs w:val="24"/>
              </w:rPr>
            </w:pPr>
            <w:r w:rsidRPr="001A5023">
              <w:rPr>
                <w:rFonts w:cs="新細明體" w:hint="eastAsia"/>
                <w:spacing w:val="5"/>
                <w:szCs w:val="24"/>
              </w:rPr>
              <w:t>業務所屬或相關單位之防疫政令宣導及衛教事宜。</w:t>
            </w:r>
          </w:p>
          <w:p w14:paraId="414F72BD" w14:textId="77777777" w:rsidR="002D72E4" w:rsidRPr="001A5023" w:rsidRDefault="00E306D8" w:rsidP="006616C5">
            <w:pPr>
              <w:pStyle w:val="afff7"/>
              <w:numPr>
                <w:ilvl w:val="0"/>
                <w:numId w:val="172"/>
              </w:numPr>
              <w:jc w:val="both"/>
              <w:rPr>
                <w:rFonts w:cs="新細明體"/>
                <w:spacing w:val="5"/>
                <w:szCs w:val="24"/>
              </w:rPr>
            </w:pPr>
            <w:r w:rsidRPr="001A5023">
              <w:rPr>
                <w:rFonts w:cs="新細明體" w:hint="eastAsia"/>
                <w:spacing w:val="5"/>
                <w:szCs w:val="24"/>
              </w:rPr>
              <w:t>其他疫情應變處理及有關業務權責事項。</w:t>
            </w:r>
          </w:p>
        </w:tc>
      </w:tr>
      <w:tr w:rsidR="00863C99" w:rsidRPr="001A5023" w14:paraId="361E6F2A" w14:textId="77777777" w:rsidTr="006616C5">
        <w:trPr>
          <w:cantSplit/>
          <w:trHeight w:val="1954"/>
        </w:trPr>
        <w:tc>
          <w:tcPr>
            <w:tcW w:w="463" w:type="pct"/>
            <w:textDirection w:val="tbRlV"/>
            <w:vAlign w:val="center"/>
          </w:tcPr>
          <w:p w14:paraId="114FE7E0" w14:textId="77777777" w:rsidR="002D72E4" w:rsidRPr="001A5023" w:rsidRDefault="00E306D8" w:rsidP="006616C5">
            <w:pPr>
              <w:pStyle w:val="afff7"/>
              <w:jc w:val="center"/>
              <w:rPr>
                <w:rFonts w:cs="新細明體"/>
                <w:spacing w:val="-10"/>
                <w:szCs w:val="24"/>
              </w:rPr>
            </w:pPr>
            <w:r w:rsidRPr="001A5023">
              <w:rPr>
                <w:rFonts w:cs="新細明體" w:hint="eastAsia"/>
                <w:spacing w:val="-10"/>
                <w:szCs w:val="24"/>
              </w:rPr>
              <w:t>政風室</w:t>
            </w:r>
          </w:p>
        </w:tc>
        <w:tc>
          <w:tcPr>
            <w:tcW w:w="4537" w:type="pct"/>
            <w:vAlign w:val="center"/>
          </w:tcPr>
          <w:p w14:paraId="417F3193" w14:textId="77777777" w:rsidR="002D72E4" w:rsidRPr="001A5023" w:rsidRDefault="00E306D8" w:rsidP="006616C5">
            <w:pPr>
              <w:pStyle w:val="afff7"/>
              <w:numPr>
                <w:ilvl w:val="0"/>
                <w:numId w:val="173"/>
              </w:numPr>
              <w:jc w:val="both"/>
              <w:rPr>
                <w:rFonts w:cs="新細明體"/>
                <w:spacing w:val="5"/>
                <w:szCs w:val="24"/>
              </w:rPr>
            </w:pPr>
            <w:r w:rsidRPr="001A5023">
              <w:rPr>
                <w:rFonts w:cs="新細明體" w:hint="eastAsia"/>
                <w:spacing w:val="5"/>
                <w:szCs w:val="24"/>
              </w:rPr>
              <w:t>辦理有關疫災政風相關事宜。</w:t>
            </w:r>
          </w:p>
          <w:p w14:paraId="479DACE4" w14:textId="77777777" w:rsidR="002D72E4" w:rsidRPr="001A5023" w:rsidRDefault="00E306D8" w:rsidP="006616C5">
            <w:pPr>
              <w:pStyle w:val="afff7"/>
              <w:numPr>
                <w:ilvl w:val="0"/>
                <w:numId w:val="173"/>
              </w:numPr>
              <w:jc w:val="both"/>
              <w:rPr>
                <w:rFonts w:cs="新細明體"/>
                <w:spacing w:val="5"/>
                <w:szCs w:val="24"/>
              </w:rPr>
            </w:pPr>
            <w:r w:rsidRPr="001A5023">
              <w:rPr>
                <w:rFonts w:cs="新細明體" w:hint="eastAsia"/>
                <w:spacing w:val="5"/>
                <w:szCs w:val="24"/>
              </w:rPr>
              <w:t>督導訂定防疫物資管理機制。</w:t>
            </w:r>
          </w:p>
          <w:p w14:paraId="06FE9487" w14:textId="77777777" w:rsidR="002D72E4" w:rsidRPr="001A5023" w:rsidRDefault="00E306D8" w:rsidP="006616C5">
            <w:pPr>
              <w:pStyle w:val="afff7"/>
              <w:numPr>
                <w:ilvl w:val="0"/>
                <w:numId w:val="173"/>
              </w:numPr>
              <w:jc w:val="both"/>
              <w:rPr>
                <w:rFonts w:cs="新細明體"/>
                <w:spacing w:val="5"/>
                <w:szCs w:val="24"/>
              </w:rPr>
            </w:pPr>
            <w:r w:rsidRPr="001A5023">
              <w:rPr>
                <w:rFonts w:cs="新細明體" w:hint="eastAsia"/>
                <w:spacing w:val="5"/>
                <w:szCs w:val="24"/>
              </w:rPr>
              <w:t>業務所屬或相關單位之防疫政令宣導及衛教事宜。</w:t>
            </w:r>
          </w:p>
          <w:p w14:paraId="6F94AF85" w14:textId="77777777" w:rsidR="002D72E4" w:rsidRPr="001A5023" w:rsidRDefault="00E306D8" w:rsidP="006616C5">
            <w:pPr>
              <w:pStyle w:val="afff7"/>
              <w:numPr>
                <w:ilvl w:val="0"/>
                <w:numId w:val="173"/>
              </w:numPr>
              <w:jc w:val="both"/>
              <w:rPr>
                <w:rFonts w:cs="新細明體"/>
                <w:spacing w:val="5"/>
                <w:szCs w:val="24"/>
              </w:rPr>
            </w:pPr>
            <w:r w:rsidRPr="001A5023">
              <w:rPr>
                <w:rFonts w:cs="新細明體" w:hint="eastAsia"/>
                <w:spacing w:val="5"/>
                <w:szCs w:val="24"/>
              </w:rPr>
              <w:t>其他疫情應變處理及有關業務權責事項。</w:t>
            </w:r>
          </w:p>
        </w:tc>
      </w:tr>
      <w:tr w:rsidR="00863C99" w:rsidRPr="001A5023" w14:paraId="2A9DE541" w14:textId="77777777" w:rsidTr="006616C5">
        <w:trPr>
          <w:cantSplit/>
          <w:trHeight w:val="1954"/>
        </w:trPr>
        <w:tc>
          <w:tcPr>
            <w:tcW w:w="463" w:type="pct"/>
            <w:textDirection w:val="tbRlV"/>
            <w:vAlign w:val="center"/>
          </w:tcPr>
          <w:p w14:paraId="489B5CD3" w14:textId="77777777" w:rsidR="002D72E4" w:rsidRPr="001A5023" w:rsidRDefault="00E306D8" w:rsidP="006616C5">
            <w:pPr>
              <w:pStyle w:val="afff7"/>
              <w:jc w:val="center"/>
              <w:rPr>
                <w:rFonts w:cs="新細明體"/>
                <w:spacing w:val="-10"/>
                <w:szCs w:val="24"/>
              </w:rPr>
            </w:pPr>
            <w:r w:rsidRPr="001A5023">
              <w:rPr>
                <w:rFonts w:cs="新細明體"/>
                <w:spacing w:val="22"/>
                <w:szCs w:val="24"/>
              </w:rPr>
              <w:lastRenderedPageBreak/>
              <w:t>衛生</w:t>
            </w:r>
            <w:r w:rsidRPr="001A5023">
              <w:rPr>
                <w:rFonts w:cs="新細明體" w:hint="eastAsia"/>
                <w:spacing w:val="22"/>
                <w:szCs w:val="24"/>
              </w:rPr>
              <w:t>所</w:t>
            </w:r>
          </w:p>
        </w:tc>
        <w:tc>
          <w:tcPr>
            <w:tcW w:w="4537" w:type="pct"/>
            <w:vAlign w:val="center"/>
          </w:tcPr>
          <w:p w14:paraId="0B44D7D5"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疫區救護站之規劃、設立、運作與藥品衛材調度事項。</w:t>
            </w:r>
          </w:p>
          <w:p w14:paraId="6B18BD4D"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醫療機構之指揮調配及提供疫區緊急醫療與後續醫療照顧事項。</w:t>
            </w:r>
          </w:p>
          <w:p w14:paraId="2F231248"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受理居家隔離、居家檢疫或隔離處所民眾，進行電話心理諮商服務及通訊診療服務。</w:t>
            </w:r>
          </w:p>
          <w:p w14:paraId="6F812FCA"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安排傳染病個案住院治療、規劃疫情所需之醫療服務提供系統與醫療體系保全必要時協調醫院及醫事人員協助防治工作。</w:t>
            </w:r>
          </w:p>
          <w:p w14:paraId="4A135E34"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動員並調度鄉內救護車，並隨時視需要與消防隊協同運作。</w:t>
            </w:r>
          </w:p>
          <w:p w14:paraId="6411DA9D"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疫區民眾心理創傷之預防與輔導相關事宜。</w:t>
            </w:r>
          </w:p>
          <w:p w14:paraId="1BFC9E31"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疫區防疫之監測、通報、調查及相關處理工作。</w:t>
            </w:r>
          </w:p>
          <w:p w14:paraId="454D7985"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指導疫區家戶之消毒藥品泡製及衛教工作，必要時實施室內噴藥或提供疑似個案家屬消毒用品，並教導使用方式。</w:t>
            </w:r>
          </w:p>
          <w:p w14:paraId="483BB43D"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7"/>
                <w:szCs w:val="24"/>
              </w:rPr>
              <w:t>負責疫區、收治及隔離處所民眾之衛生醫療保健與健康管理工作，各項防疫及管制措施之輔導、稽查與處分。</w:t>
            </w:r>
          </w:p>
          <w:p w14:paraId="357E6898" w14:textId="77777777" w:rsidR="002D72E4" w:rsidRPr="001A5023" w:rsidRDefault="00E306D8" w:rsidP="006616C5">
            <w:pPr>
              <w:pStyle w:val="afff7"/>
              <w:numPr>
                <w:ilvl w:val="0"/>
                <w:numId w:val="174"/>
              </w:numPr>
              <w:jc w:val="both"/>
              <w:rPr>
                <w:rFonts w:cs="新細明體"/>
                <w:spacing w:val="7"/>
                <w:szCs w:val="24"/>
              </w:rPr>
            </w:pPr>
            <w:r w:rsidRPr="001A5023">
              <w:rPr>
                <w:rFonts w:cs="新細明體" w:hint="eastAsia"/>
                <w:spacing w:val="5"/>
                <w:szCs w:val="24"/>
              </w:rPr>
              <w:t>業務所屬或相關單位之防疫政令宣導及衛教事宜。</w:t>
            </w:r>
          </w:p>
          <w:p w14:paraId="4D7F604A" w14:textId="77777777" w:rsidR="002D72E4" w:rsidRPr="001A5023" w:rsidRDefault="00E306D8" w:rsidP="006616C5">
            <w:pPr>
              <w:pStyle w:val="afff7"/>
              <w:numPr>
                <w:ilvl w:val="0"/>
                <w:numId w:val="174"/>
              </w:numPr>
              <w:jc w:val="both"/>
              <w:rPr>
                <w:rFonts w:cs="新細明體"/>
                <w:szCs w:val="24"/>
              </w:rPr>
            </w:pPr>
            <w:r w:rsidRPr="001A5023">
              <w:rPr>
                <w:rFonts w:cs="新細明體" w:hint="eastAsia"/>
                <w:spacing w:val="7"/>
                <w:szCs w:val="24"/>
              </w:rPr>
              <w:t>其他疫情應變處理及有關業務權責事項。</w:t>
            </w:r>
          </w:p>
        </w:tc>
      </w:tr>
      <w:tr w:rsidR="00863C99" w:rsidRPr="001A5023" w14:paraId="6E261560" w14:textId="77777777" w:rsidTr="006616C5">
        <w:trPr>
          <w:cantSplit/>
          <w:trHeight w:val="2792"/>
        </w:trPr>
        <w:tc>
          <w:tcPr>
            <w:tcW w:w="463" w:type="pct"/>
            <w:textDirection w:val="tbRlV"/>
            <w:vAlign w:val="center"/>
          </w:tcPr>
          <w:p w14:paraId="0670B773" w14:textId="77777777" w:rsidR="002D72E4" w:rsidRPr="001A5023" w:rsidRDefault="00E306D8" w:rsidP="006616C5">
            <w:pPr>
              <w:pStyle w:val="afff7"/>
              <w:jc w:val="center"/>
              <w:rPr>
                <w:rFonts w:cs="新細明體"/>
                <w:color w:val="000000"/>
                <w:spacing w:val="22"/>
              </w:rPr>
            </w:pPr>
            <w:r w:rsidRPr="001A5023">
              <w:rPr>
                <w:rFonts w:cs="新細明體"/>
                <w:color w:val="000000"/>
                <w:spacing w:val="22"/>
              </w:rPr>
              <w:t>消防</w:t>
            </w:r>
            <w:r w:rsidRPr="001A5023">
              <w:rPr>
                <w:rFonts w:cs="新細明體" w:hint="eastAsia"/>
                <w:color w:val="000000"/>
                <w:spacing w:val="22"/>
              </w:rPr>
              <w:t>分</w:t>
            </w:r>
            <w:r w:rsidRPr="001A5023">
              <w:rPr>
                <w:rFonts w:cs="新細明體"/>
                <w:color w:val="000000"/>
                <w:spacing w:val="22"/>
              </w:rPr>
              <w:t>隊</w:t>
            </w:r>
          </w:p>
        </w:tc>
        <w:tc>
          <w:tcPr>
            <w:tcW w:w="4537" w:type="pct"/>
            <w:vAlign w:val="center"/>
          </w:tcPr>
          <w:p w14:paraId="2D3A592C" w14:textId="77777777" w:rsidR="002D72E4" w:rsidRPr="001A5023" w:rsidRDefault="00E306D8" w:rsidP="006616C5">
            <w:pPr>
              <w:pStyle w:val="afff7"/>
              <w:numPr>
                <w:ilvl w:val="0"/>
                <w:numId w:val="175"/>
              </w:numPr>
              <w:jc w:val="both"/>
              <w:rPr>
                <w:rFonts w:cs="新細明體"/>
                <w:szCs w:val="24"/>
              </w:rPr>
            </w:pPr>
            <w:r w:rsidRPr="001A5023">
              <w:rPr>
                <w:rFonts w:cs="新細明體" w:hint="eastAsia"/>
                <w:szCs w:val="24"/>
              </w:rPr>
              <w:t>支援衛生所調派所屬救護車協助疑似個案送醫事宜。</w:t>
            </w:r>
          </w:p>
          <w:p w14:paraId="327BAEC6" w14:textId="77777777" w:rsidR="002D72E4" w:rsidRPr="001A5023" w:rsidRDefault="00E306D8" w:rsidP="006616C5">
            <w:pPr>
              <w:pStyle w:val="afff7"/>
              <w:numPr>
                <w:ilvl w:val="0"/>
                <w:numId w:val="175"/>
              </w:numPr>
              <w:jc w:val="both"/>
              <w:rPr>
                <w:rFonts w:cs="新細明體"/>
                <w:szCs w:val="24"/>
              </w:rPr>
            </w:pPr>
            <w:r w:rsidRPr="001A5023">
              <w:rPr>
                <w:rFonts w:cs="新細明體" w:hint="eastAsia"/>
                <w:szCs w:val="24"/>
              </w:rPr>
              <w:t>協助本應變中心之開設作業。</w:t>
            </w:r>
          </w:p>
          <w:p w14:paraId="4DECA7D6" w14:textId="77777777" w:rsidR="002D72E4" w:rsidRPr="001A5023" w:rsidRDefault="00E306D8" w:rsidP="006616C5">
            <w:pPr>
              <w:pStyle w:val="afff7"/>
              <w:numPr>
                <w:ilvl w:val="0"/>
                <w:numId w:val="175"/>
              </w:numPr>
              <w:jc w:val="both"/>
              <w:rPr>
                <w:rFonts w:cs="新細明體"/>
                <w:szCs w:val="24"/>
              </w:rPr>
            </w:pPr>
            <w:r w:rsidRPr="001A5023">
              <w:rPr>
                <w:rFonts w:cs="新細明體" w:hint="eastAsia"/>
                <w:szCs w:val="24"/>
              </w:rPr>
              <w:t>必要時提供臨時緊急照明設備。</w:t>
            </w:r>
          </w:p>
          <w:p w14:paraId="0AEFA8A4" w14:textId="77777777" w:rsidR="002D72E4" w:rsidRPr="001A5023" w:rsidRDefault="00E306D8" w:rsidP="006616C5">
            <w:pPr>
              <w:pStyle w:val="afff7"/>
              <w:numPr>
                <w:ilvl w:val="0"/>
                <w:numId w:val="175"/>
              </w:numPr>
              <w:jc w:val="both"/>
              <w:rPr>
                <w:rFonts w:cs="新細明體"/>
                <w:szCs w:val="24"/>
              </w:rPr>
            </w:pPr>
            <w:r w:rsidRPr="001A5023">
              <w:rPr>
                <w:rFonts w:cs="新細明體" w:hint="eastAsia"/>
                <w:szCs w:val="24"/>
              </w:rPr>
              <w:t>各項疫災應變事宜。</w:t>
            </w:r>
          </w:p>
          <w:p w14:paraId="272564A3" w14:textId="77777777" w:rsidR="002D72E4" w:rsidRPr="001A5023" w:rsidRDefault="00E306D8" w:rsidP="006616C5">
            <w:pPr>
              <w:pStyle w:val="afff7"/>
              <w:numPr>
                <w:ilvl w:val="0"/>
                <w:numId w:val="175"/>
              </w:numPr>
              <w:jc w:val="both"/>
              <w:rPr>
                <w:rFonts w:cs="新細明體"/>
                <w:szCs w:val="24"/>
              </w:rPr>
            </w:pPr>
            <w:r w:rsidRPr="001A5023">
              <w:rPr>
                <w:rFonts w:cs="新細明體" w:hint="eastAsia"/>
                <w:szCs w:val="24"/>
              </w:rPr>
              <w:t>業務所屬或相關單位之防疫政令宣導及防疫防護教育訓練。</w:t>
            </w:r>
          </w:p>
          <w:p w14:paraId="60927883" w14:textId="77777777" w:rsidR="002D72E4" w:rsidRPr="001A5023" w:rsidRDefault="00E306D8" w:rsidP="006616C5">
            <w:pPr>
              <w:pStyle w:val="afff7"/>
              <w:numPr>
                <w:ilvl w:val="0"/>
                <w:numId w:val="175"/>
              </w:numPr>
              <w:jc w:val="both"/>
              <w:rPr>
                <w:rFonts w:cs="新細明體"/>
                <w:spacing w:val="2"/>
                <w:szCs w:val="24"/>
              </w:rPr>
            </w:pPr>
            <w:r w:rsidRPr="001A5023">
              <w:rPr>
                <w:rFonts w:cs="新細明體" w:hint="eastAsia"/>
                <w:spacing w:val="5"/>
                <w:szCs w:val="24"/>
              </w:rPr>
              <w:t>其他疫情應變處理及有關業務</w:t>
            </w:r>
            <w:r w:rsidRPr="001A5023">
              <w:rPr>
                <w:rFonts w:cs="新細明體" w:hint="eastAsia"/>
                <w:szCs w:val="24"/>
              </w:rPr>
              <w:t>權</w:t>
            </w:r>
            <w:r w:rsidRPr="001A5023">
              <w:rPr>
                <w:rFonts w:cs="新細明體" w:hint="eastAsia"/>
                <w:spacing w:val="6"/>
                <w:szCs w:val="24"/>
              </w:rPr>
              <w:t>責事項。</w:t>
            </w:r>
          </w:p>
        </w:tc>
      </w:tr>
      <w:tr w:rsidR="00863C99" w:rsidRPr="001A5023" w14:paraId="4E75DE0B" w14:textId="77777777" w:rsidTr="006616C5">
        <w:trPr>
          <w:cantSplit/>
          <w:trHeight w:val="1954"/>
        </w:trPr>
        <w:tc>
          <w:tcPr>
            <w:tcW w:w="463" w:type="pct"/>
            <w:textDirection w:val="tbRlV"/>
            <w:vAlign w:val="center"/>
          </w:tcPr>
          <w:p w14:paraId="460EF145" w14:textId="77777777" w:rsidR="002D72E4" w:rsidRPr="001A5023" w:rsidRDefault="00E306D8" w:rsidP="006616C5">
            <w:pPr>
              <w:pStyle w:val="afff7"/>
              <w:jc w:val="center"/>
              <w:rPr>
                <w:rFonts w:cs="新細明體"/>
                <w:color w:val="000000"/>
                <w:spacing w:val="22"/>
              </w:rPr>
            </w:pPr>
            <w:r w:rsidRPr="001A5023">
              <w:rPr>
                <w:rFonts w:cs="新細明體"/>
                <w:color w:val="000000"/>
                <w:spacing w:val="22"/>
              </w:rPr>
              <w:t>各分駐所、派出所</w:t>
            </w:r>
          </w:p>
        </w:tc>
        <w:tc>
          <w:tcPr>
            <w:tcW w:w="4537" w:type="pct"/>
            <w:vAlign w:val="center"/>
          </w:tcPr>
          <w:p w14:paraId="464AC566"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zCs w:val="24"/>
              </w:rPr>
              <w:t>協助強制隔離、居家隔離、居家檢疫困難個案之警力支援工作。</w:t>
            </w:r>
          </w:p>
          <w:p w14:paraId="3D83B205"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zCs w:val="24"/>
              </w:rPr>
              <w:t>防疫期間不實訊息之監控查辦。</w:t>
            </w:r>
          </w:p>
          <w:p w14:paraId="00514D1A"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zCs w:val="24"/>
              </w:rPr>
              <w:t>對隔離處所或管制區實施戒備、協助場地禁閉、交通及人員管制，維持良好秩序。</w:t>
            </w:r>
          </w:p>
          <w:p w14:paraId="4A078568"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zCs w:val="24"/>
              </w:rPr>
              <w:t>負責疫區遺體處理現場警戒、治安維護、交通管制、秩序維持等相關事項。</w:t>
            </w:r>
          </w:p>
          <w:p w14:paraId="1D95D202"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zCs w:val="24"/>
              </w:rPr>
              <w:t>疫災期間疫區交通必要之管制等相關事宜。</w:t>
            </w:r>
          </w:p>
          <w:p w14:paraId="17A655D2"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zCs w:val="24"/>
              </w:rPr>
              <w:t>疫災整備、協助疫情蒐集及通報等事宜。</w:t>
            </w:r>
          </w:p>
          <w:p w14:paraId="63370A84"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zCs w:val="24"/>
              </w:rPr>
              <w:t>業務所屬或相關單位之防疫政令宣導及衛教事宜。</w:t>
            </w:r>
          </w:p>
          <w:p w14:paraId="519B50C1" w14:textId="77777777" w:rsidR="002D72E4" w:rsidRPr="001A5023" w:rsidRDefault="00E306D8" w:rsidP="006616C5">
            <w:pPr>
              <w:pStyle w:val="afff7"/>
              <w:numPr>
                <w:ilvl w:val="0"/>
                <w:numId w:val="176"/>
              </w:numPr>
              <w:jc w:val="both"/>
              <w:rPr>
                <w:rFonts w:cs="新細明體"/>
                <w:szCs w:val="24"/>
              </w:rPr>
            </w:pPr>
            <w:r w:rsidRPr="001A5023">
              <w:rPr>
                <w:rFonts w:cs="新細明體" w:hint="eastAsia"/>
                <w:spacing w:val="5"/>
                <w:szCs w:val="24"/>
              </w:rPr>
              <w:t>其他疫情應變處理及有關業務</w:t>
            </w:r>
            <w:r w:rsidRPr="001A5023">
              <w:rPr>
                <w:rFonts w:cs="新細明體" w:hint="eastAsia"/>
                <w:szCs w:val="24"/>
              </w:rPr>
              <w:t>權</w:t>
            </w:r>
            <w:r w:rsidRPr="001A5023">
              <w:rPr>
                <w:rFonts w:cs="新細明體" w:hint="eastAsia"/>
                <w:spacing w:val="6"/>
                <w:szCs w:val="24"/>
              </w:rPr>
              <w:t>責事項。</w:t>
            </w:r>
          </w:p>
        </w:tc>
      </w:tr>
      <w:tr w:rsidR="00863C99" w:rsidRPr="001A5023" w14:paraId="748E71CA" w14:textId="77777777" w:rsidTr="006616C5">
        <w:trPr>
          <w:cantSplit/>
          <w:trHeight w:val="2103"/>
        </w:trPr>
        <w:tc>
          <w:tcPr>
            <w:tcW w:w="463" w:type="pct"/>
            <w:textDirection w:val="tbRlV"/>
            <w:vAlign w:val="center"/>
          </w:tcPr>
          <w:p w14:paraId="1AD43559" w14:textId="77777777" w:rsidR="002D72E4" w:rsidRPr="001A5023" w:rsidRDefault="00E306D8" w:rsidP="006616C5">
            <w:pPr>
              <w:pStyle w:val="afff7"/>
              <w:jc w:val="center"/>
              <w:rPr>
                <w:rFonts w:cs="新細明體"/>
                <w:spacing w:val="-10"/>
                <w:szCs w:val="24"/>
              </w:rPr>
            </w:pPr>
            <w:r w:rsidRPr="001A5023">
              <w:rPr>
                <w:rFonts w:cs="新細明體"/>
                <w:spacing w:val="-10"/>
                <w:szCs w:val="24"/>
              </w:rPr>
              <w:t>其他權責單位</w:t>
            </w:r>
          </w:p>
        </w:tc>
        <w:tc>
          <w:tcPr>
            <w:tcW w:w="4537" w:type="pct"/>
            <w:vAlign w:val="center"/>
          </w:tcPr>
          <w:p w14:paraId="5A0F59A4" w14:textId="77777777" w:rsidR="002D72E4" w:rsidRPr="001A5023" w:rsidRDefault="00E306D8" w:rsidP="006616C5">
            <w:pPr>
              <w:pStyle w:val="afff7"/>
              <w:numPr>
                <w:ilvl w:val="0"/>
                <w:numId w:val="177"/>
              </w:numPr>
              <w:jc w:val="both"/>
              <w:rPr>
                <w:rFonts w:cs="新細明體"/>
                <w:szCs w:val="24"/>
              </w:rPr>
            </w:pPr>
            <w:r w:rsidRPr="001A5023">
              <w:rPr>
                <w:rFonts w:cs="新細明體"/>
                <w:szCs w:val="24"/>
              </w:rPr>
              <w:t>經由鄉長指定加入該中心，並立即成立緊急應變小組，通知各編組人員進駐作業。</w:t>
            </w:r>
          </w:p>
          <w:p w14:paraId="19EEDF44" w14:textId="77777777" w:rsidR="002D72E4" w:rsidRPr="001A5023" w:rsidRDefault="00E306D8" w:rsidP="006616C5">
            <w:pPr>
              <w:pStyle w:val="afff7"/>
              <w:numPr>
                <w:ilvl w:val="0"/>
                <w:numId w:val="177"/>
              </w:numPr>
              <w:jc w:val="both"/>
              <w:rPr>
                <w:rFonts w:cs="新細明體"/>
                <w:szCs w:val="24"/>
              </w:rPr>
            </w:pPr>
            <w:r w:rsidRPr="001A5023">
              <w:rPr>
                <w:rFonts w:cs="新細明體" w:hint="eastAsia"/>
                <w:szCs w:val="24"/>
              </w:rPr>
              <w:t>業務所屬或相關單位之防疫政令宣導及衛教事宜。</w:t>
            </w:r>
          </w:p>
          <w:p w14:paraId="7BF802C0" w14:textId="77777777" w:rsidR="002D72E4" w:rsidRPr="001A5023" w:rsidRDefault="00E306D8" w:rsidP="006616C5">
            <w:pPr>
              <w:pStyle w:val="afff7"/>
              <w:numPr>
                <w:ilvl w:val="0"/>
                <w:numId w:val="177"/>
              </w:numPr>
              <w:jc w:val="both"/>
              <w:rPr>
                <w:rFonts w:cs="新細明體"/>
                <w:szCs w:val="24"/>
              </w:rPr>
            </w:pPr>
            <w:r w:rsidRPr="001A5023">
              <w:rPr>
                <w:rFonts w:cs="新細明體" w:hint="eastAsia"/>
                <w:szCs w:val="24"/>
              </w:rPr>
              <w:t>其他疫情應變處理及有關業務權責事項。</w:t>
            </w:r>
          </w:p>
        </w:tc>
      </w:tr>
    </w:tbl>
    <w:p w14:paraId="17B03DE8" w14:textId="77777777" w:rsidR="00061D14" w:rsidRPr="001A5023" w:rsidRDefault="00061D14" w:rsidP="002D72E4">
      <w:pPr>
        <w:pStyle w:val="af0"/>
        <w:ind w:left="0" w:firstLineChars="0" w:firstLine="0"/>
        <w:sectPr w:rsidR="00061D14" w:rsidRPr="001A5023" w:rsidSect="00AA1617">
          <w:pgSz w:w="11906" w:h="16838"/>
          <w:pgMar w:top="1440" w:right="1800" w:bottom="1440" w:left="1800" w:header="851" w:footer="992" w:gutter="0"/>
          <w:cols w:space="425"/>
          <w:docGrid w:type="lines" w:linePitch="360"/>
        </w:sectPr>
      </w:pPr>
    </w:p>
    <w:p w14:paraId="5F43B9EE" w14:textId="77777777" w:rsidR="002D72E4" w:rsidRPr="001A5023" w:rsidRDefault="00E306D8" w:rsidP="00061D14">
      <w:pPr>
        <w:rPr>
          <w:sz w:val="44"/>
          <w:szCs w:val="44"/>
        </w:rPr>
      </w:pPr>
      <w:r w:rsidRPr="001A5023">
        <w:rPr>
          <w:rFonts w:hint="eastAsia"/>
          <w:sz w:val="44"/>
          <w:szCs w:val="44"/>
        </w:rPr>
        <w:lastRenderedPageBreak/>
        <w:t>附件二、</w:t>
      </w:r>
      <w:r w:rsidRPr="00435468">
        <w:rPr>
          <w:rFonts w:hint="eastAsia"/>
          <w:sz w:val="44"/>
          <w:szCs w:val="44"/>
          <w:highlight w:val="green"/>
        </w:rPr>
        <w:t>鹿谷鄉公所地區災害防救計畫辦理單位對照表</w:t>
      </w:r>
    </w:p>
    <w:tbl>
      <w:tblPr>
        <w:tblStyle w:val="aff9"/>
        <w:tblW w:w="8591" w:type="dxa"/>
        <w:jc w:val="center"/>
        <w:tblLook w:val="04A0" w:firstRow="1" w:lastRow="0" w:firstColumn="1" w:lastColumn="0" w:noHBand="0" w:noVBand="1"/>
      </w:tblPr>
      <w:tblGrid>
        <w:gridCol w:w="998"/>
        <w:gridCol w:w="2264"/>
        <w:gridCol w:w="2211"/>
        <w:gridCol w:w="3118"/>
      </w:tblGrid>
      <w:tr w:rsidR="00863C99" w:rsidRPr="001A5023" w14:paraId="74263384" w14:textId="77777777" w:rsidTr="00532C00">
        <w:trPr>
          <w:tblHeader/>
          <w:jc w:val="center"/>
        </w:trPr>
        <w:tc>
          <w:tcPr>
            <w:tcW w:w="5473" w:type="dxa"/>
            <w:gridSpan w:val="3"/>
            <w:shd w:val="clear" w:color="auto" w:fill="D9D9D9" w:themeFill="background1" w:themeFillShade="D9"/>
            <w:vAlign w:val="center"/>
          </w:tcPr>
          <w:p w14:paraId="4440D8B2" w14:textId="77777777" w:rsidR="00532C00" w:rsidRPr="001A5023" w:rsidRDefault="00E306D8" w:rsidP="00532C00">
            <w:pPr>
              <w:jc w:val="center"/>
            </w:pPr>
            <w:r w:rsidRPr="001A5023">
              <w:rPr>
                <w:rFonts w:hint="eastAsia"/>
              </w:rPr>
              <w:t>計畫內容</w:t>
            </w:r>
          </w:p>
        </w:tc>
        <w:tc>
          <w:tcPr>
            <w:tcW w:w="3118" w:type="dxa"/>
            <w:vMerge w:val="restart"/>
            <w:shd w:val="clear" w:color="auto" w:fill="D9D9D9" w:themeFill="background1" w:themeFillShade="D9"/>
            <w:vAlign w:val="center"/>
          </w:tcPr>
          <w:p w14:paraId="06C5FA76" w14:textId="77777777" w:rsidR="00532C00" w:rsidRPr="001A5023" w:rsidRDefault="00E306D8" w:rsidP="00532C00">
            <w:pPr>
              <w:jc w:val="center"/>
            </w:pPr>
            <w:r w:rsidRPr="001A5023">
              <w:rPr>
                <w:rFonts w:hint="eastAsia"/>
              </w:rPr>
              <w:t>辦理單位</w:t>
            </w:r>
          </w:p>
        </w:tc>
      </w:tr>
      <w:tr w:rsidR="00863C99" w:rsidRPr="001A5023" w14:paraId="3428E499" w14:textId="77777777" w:rsidTr="00532C00">
        <w:trPr>
          <w:tblHeader/>
          <w:jc w:val="center"/>
        </w:trPr>
        <w:tc>
          <w:tcPr>
            <w:tcW w:w="998" w:type="dxa"/>
            <w:shd w:val="clear" w:color="auto" w:fill="D9D9D9" w:themeFill="background1" w:themeFillShade="D9"/>
            <w:vAlign w:val="center"/>
          </w:tcPr>
          <w:p w14:paraId="7893470F" w14:textId="77777777" w:rsidR="00532C00" w:rsidRPr="001A5023" w:rsidRDefault="00E306D8" w:rsidP="00532C00">
            <w:pPr>
              <w:jc w:val="center"/>
            </w:pPr>
            <w:r w:rsidRPr="001A5023">
              <w:rPr>
                <w:rFonts w:hint="eastAsia"/>
              </w:rPr>
              <w:t>階段</w:t>
            </w:r>
          </w:p>
        </w:tc>
        <w:tc>
          <w:tcPr>
            <w:tcW w:w="2264" w:type="dxa"/>
            <w:shd w:val="clear" w:color="auto" w:fill="D9D9D9" w:themeFill="background1" w:themeFillShade="D9"/>
            <w:vAlign w:val="center"/>
          </w:tcPr>
          <w:p w14:paraId="451A113F" w14:textId="77777777" w:rsidR="00532C00" w:rsidRPr="001A5023" w:rsidRDefault="00E306D8" w:rsidP="00532C00">
            <w:pPr>
              <w:jc w:val="center"/>
            </w:pPr>
            <w:r w:rsidRPr="001A5023">
              <w:rPr>
                <w:rFonts w:hint="eastAsia"/>
              </w:rPr>
              <w:t>策略</w:t>
            </w:r>
          </w:p>
        </w:tc>
        <w:tc>
          <w:tcPr>
            <w:tcW w:w="2211" w:type="dxa"/>
            <w:shd w:val="clear" w:color="auto" w:fill="D9D9D9" w:themeFill="background1" w:themeFillShade="D9"/>
            <w:vAlign w:val="center"/>
          </w:tcPr>
          <w:p w14:paraId="14146F09" w14:textId="77777777" w:rsidR="00532C00" w:rsidRPr="001A5023" w:rsidRDefault="00E306D8" w:rsidP="00532C00">
            <w:pPr>
              <w:jc w:val="center"/>
            </w:pPr>
            <w:r w:rsidRPr="001A5023">
              <w:rPr>
                <w:rFonts w:hint="eastAsia"/>
              </w:rPr>
              <w:t>細則</w:t>
            </w:r>
          </w:p>
        </w:tc>
        <w:tc>
          <w:tcPr>
            <w:tcW w:w="3118" w:type="dxa"/>
            <w:vMerge/>
            <w:shd w:val="clear" w:color="auto" w:fill="D9D9D9" w:themeFill="background1" w:themeFillShade="D9"/>
            <w:vAlign w:val="center"/>
          </w:tcPr>
          <w:p w14:paraId="6EF47B3E" w14:textId="77777777" w:rsidR="00532C00" w:rsidRPr="001A5023" w:rsidRDefault="00532C00" w:rsidP="00532C00">
            <w:pPr>
              <w:jc w:val="center"/>
            </w:pPr>
          </w:p>
        </w:tc>
      </w:tr>
      <w:tr w:rsidR="00863C99" w:rsidRPr="001A5023" w14:paraId="7B16E1F3" w14:textId="77777777" w:rsidTr="00532C00">
        <w:trPr>
          <w:jc w:val="center"/>
        </w:trPr>
        <w:tc>
          <w:tcPr>
            <w:tcW w:w="998" w:type="dxa"/>
          </w:tcPr>
          <w:p w14:paraId="1FD68ACA" w14:textId="77777777" w:rsidR="00752EE3" w:rsidRPr="001A5023" w:rsidRDefault="00E306D8" w:rsidP="000D5A4F">
            <w:r w:rsidRPr="001A5023">
              <w:t>減災</w:t>
            </w:r>
          </w:p>
        </w:tc>
        <w:tc>
          <w:tcPr>
            <w:tcW w:w="2264" w:type="dxa"/>
          </w:tcPr>
          <w:p w14:paraId="04972C9F" w14:textId="77777777" w:rsidR="00752EE3" w:rsidRPr="001A5023" w:rsidRDefault="00E306D8" w:rsidP="000D5A4F">
            <w:r w:rsidRPr="001A5023">
              <w:t>加強安全防護</w:t>
            </w:r>
          </w:p>
        </w:tc>
        <w:tc>
          <w:tcPr>
            <w:tcW w:w="2211" w:type="dxa"/>
          </w:tcPr>
          <w:p w14:paraId="36977CF2" w14:textId="77777777" w:rsidR="00752EE3" w:rsidRPr="001A5023" w:rsidRDefault="00E306D8" w:rsidP="000D5A4F">
            <w:r w:rsidRPr="001A5023">
              <w:t>主要交通及通訊機能確保</w:t>
            </w:r>
          </w:p>
        </w:tc>
        <w:tc>
          <w:tcPr>
            <w:tcW w:w="3118" w:type="dxa"/>
          </w:tcPr>
          <w:p w14:paraId="6CA117B1" w14:textId="77777777" w:rsidR="00752EE3" w:rsidRPr="001A5023" w:rsidRDefault="00E306D8" w:rsidP="000D5A4F">
            <w:r w:rsidRPr="001A5023">
              <w:rPr>
                <w:rFonts w:hint="eastAsia"/>
              </w:rPr>
              <w:t>民政課、工務課、公共事業單位</w:t>
            </w:r>
          </w:p>
        </w:tc>
      </w:tr>
      <w:tr w:rsidR="00863C99" w:rsidRPr="001A5023" w14:paraId="62262E70" w14:textId="77777777" w:rsidTr="00532C00">
        <w:trPr>
          <w:jc w:val="center"/>
        </w:trPr>
        <w:tc>
          <w:tcPr>
            <w:tcW w:w="998" w:type="dxa"/>
          </w:tcPr>
          <w:p w14:paraId="37E722D6" w14:textId="77777777" w:rsidR="00752EE3" w:rsidRPr="001A5023" w:rsidRDefault="00752EE3" w:rsidP="000D5A4F"/>
        </w:tc>
        <w:tc>
          <w:tcPr>
            <w:tcW w:w="2264" w:type="dxa"/>
          </w:tcPr>
          <w:p w14:paraId="39303373" w14:textId="77777777" w:rsidR="00752EE3" w:rsidRPr="001A5023" w:rsidRDefault="00752EE3" w:rsidP="000D5A4F"/>
        </w:tc>
        <w:tc>
          <w:tcPr>
            <w:tcW w:w="2211" w:type="dxa"/>
          </w:tcPr>
          <w:p w14:paraId="0932961A" w14:textId="77777777" w:rsidR="00752EE3" w:rsidRPr="001A5023" w:rsidRDefault="00E306D8" w:rsidP="000D5A4F">
            <w:r w:rsidRPr="001A5023">
              <w:t>土地使用管理</w:t>
            </w:r>
          </w:p>
        </w:tc>
        <w:tc>
          <w:tcPr>
            <w:tcW w:w="3118" w:type="dxa"/>
          </w:tcPr>
          <w:p w14:paraId="74B51652" w14:textId="77777777" w:rsidR="00752EE3" w:rsidRPr="001A5023" w:rsidRDefault="00E306D8" w:rsidP="000D5A4F">
            <w:r w:rsidRPr="001A5023">
              <w:rPr>
                <w:rFonts w:hint="eastAsia"/>
              </w:rPr>
              <w:t>農經課</w:t>
            </w:r>
          </w:p>
        </w:tc>
      </w:tr>
      <w:tr w:rsidR="00863C99" w:rsidRPr="001A5023" w14:paraId="3DE96672" w14:textId="77777777" w:rsidTr="00532C00">
        <w:trPr>
          <w:jc w:val="center"/>
        </w:trPr>
        <w:tc>
          <w:tcPr>
            <w:tcW w:w="998" w:type="dxa"/>
          </w:tcPr>
          <w:p w14:paraId="6DD07931" w14:textId="77777777" w:rsidR="00752EE3" w:rsidRPr="001A5023" w:rsidRDefault="00752EE3" w:rsidP="000D5A4F"/>
        </w:tc>
        <w:tc>
          <w:tcPr>
            <w:tcW w:w="2264" w:type="dxa"/>
          </w:tcPr>
          <w:p w14:paraId="71C64C53" w14:textId="77777777" w:rsidR="00752EE3" w:rsidRPr="001A5023" w:rsidRDefault="00752EE3" w:rsidP="000D5A4F"/>
        </w:tc>
        <w:tc>
          <w:tcPr>
            <w:tcW w:w="2211" w:type="dxa"/>
          </w:tcPr>
          <w:p w14:paraId="5F6B1259" w14:textId="77777777" w:rsidR="00752EE3" w:rsidRPr="001A5023" w:rsidRDefault="00E306D8" w:rsidP="000D5A4F">
            <w:r w:rsidRPr="001A5023">
              <w:t>建築及設施確保</w:t>
            </w:r>
          </w:p>
        </w:tc>
        <w:tc>
          <w:tcPr>
            <w:tcW w:w="3118" w:type="dxa"/>
          </w:tcPr>
          <w:p w14:paraId="29ABC676" w14:textId="77777777" w:rsidR="00752EE3" w:rsidRPr="001A5023" w:rsidRDefault="00E306D8" w:rsidP="000D5A4F">
            <w:r w:rsidRPr="001A5023">
              <w:rPr>
                <w:rFonts w:hint="eastAsia"/>
              </w:rPr>
              <w:t>工務課</w:t>
            </w:r>
          </w:p>
        </w:tc>
      </w:tr>
      <w:tr w:rsidR="00863C99" w:rsidRPr="001A5023" w14:paraId="6705EFD1" w14:textId="77777777" w:rsidTr="00532C00">
        <w:trPr>
          <w:jc w:val="center"/>
        </w:trPr>
        <w:tc>
          <w:tcPr>
            <w:tcW w:w="998" w:type="dxa"/>
          </w:tcPr>
          <w:p w14:paraId="3E0C0B7D" w14:textId="77777777" w:rsidR="00752EE3" w:rsidRPr="001A5023" w:rsidRDefault="00752EE3" w:rsidP="000D5A4F"/>
        </w:tc>
        <w:tc>
          <w:tcPr>
            <w:tcW w:w="2264" w:type="dxa"/>
          </w:tcPr>
          <w:p w14:paraId="6F219FB6" w14:textId="77777777" w:rsidR="00752EE3" w:rsidRPr="001A5023" w:rsidRDefault="00752EE3" w:rsidP="000D5A4F"/>
        </w:tc>
        <w:tc>
          <w:tcPr>
            <w:tcW w:w="2211" w:type="dxa"/>
          </w:tcPr>
          <w:p w14:paraId="77F8F922" w14:textId="77777777" w:rsidR="00752EE3" w:rsidRPr="001A5023" w:rsidRDefault="00E306D8" w:rsidP="000D5A4F">
            <w:r w:rsidRPr="001A5023">
              <w:t>維生管線設施維護管理</w:t>
            </w:r>
          </w:p>
        </w:tc>
        <w:tc>
          <w:tcPr>
            <w:tcW w:w="3118" w:type="dxa"/>
          </w:tcPr>
          <w:p w14:paraId="257A7C79" w14:textId="77777777" w:rsidR="00752EE3" w:rsidRPr="001A5023" w:rsidRDefault="00E306D8" w:rsidP="000D5A4F">
            <w:r w:rsidRPr="001A5023">
              <w:rPr>
                <w:rFonts w:hint="eastAsia"/>
              </w:rPr>
              <w:t>工務課、公共事業單位</w:t>
            </w:r>
          </w:p>
        </w:tc>
      </w:tr>
      <w:tr w:rsidR="00863C99" w:rsidRPr="001A5023" w14:paraId="447F5AE1" w14:textId="77777777" w:rsidTr="00532C00">
        <w:trPr>
          <w:jc w:val="center"/>
        </w:trPr>
        <w:tc>
          <w:tcPr>
            <w:tcW w:w="998" w:type="dxa"/>
          </w:tcPr>
          <w:p w14:paraId="69CE182A" w14:textId="77777777" w:rsidR="00752EE3" w:rsidRPr="001A5023" w:rsidRDefault="00752EE3" w:rsidP="000D5A4F"/>
        </w:tc>
        <w:tc>
          <w:tcPr>
            <w:tcW w:w="2264" w:type="dxa"/>
          </w:tcPr>
          <w:p w14:paraId="2281EB09" w14:textId="77777777" w:rsidR="00752EE3" w:rsidRPr="001A5023" w:rsidRDefault="00752EE3" w:rsidP="000D5A4F"/>
        </w:tc>
        <w:tc>
          <w:tcPr>
            <w:tcW w:w="2211" w:type="dxa"/>
          </w:tcPr>
          <w:p w14:paraId="6D2281B2" w14:textId="77777777" w:rsidR="00752EE3" w:rsidRPr="001A5023" w:rsidRDefault="00E306D8" w:rsidP="000D5A4F">
            <w:r w:rsidRPr="001A5023">
              <w:t>交通安全管理規範之建立</w:t>
            </w:r>
          </w:p>
        </w:tc>
        <w:tc>
          <w:tcPr>
            <w:tcW w:w="3118" w:type="dxa"/>
          </w:tcPr>
          <w:p w14:paraId="5FD68A2A" w14:textId="77777777" w:rsidR="00752EE3" w:rsidRPr="001A5023" w:rsidRDefault="00E306D8" w:rsidP="000D5A4F">
            <w:r w:rsidRPr="001A5023">
              <w:rPr>
                <w:rFonts w:hint="eastAsia"/>
              </w:rPr>
              <w:t>警察局</w:t>
            </w:r>
          </w:p>
        </w:tc>
      </w:tr>
      <w:tr w:rsidR="00863C99" w:rsidRPr="001A5023" w14:paraId="14DA2274" w14:textId="77777777" w:rsidTr="00532C00">
        <w:trPr>
          <w:jc w:val="center"/>
        </w:trPr>
        <w:tc>
          <w:tcPr>
            <w:tcW w:w="998" w:type="dxa"/>
          </w:tcPr>
          <w:p w14:paraId="64CE399C" w14:textId="77777777" w:rsidR="00752EE3" w:rsidRPr="001A5023" w:rsidRDefault="00752EE3" w:rsidP="000D5A4F"/>
        </w:tc>
        <w:tc>
          <w:tcPr>
            <w:tcW w:w="2264" w:type="dxa"/>
          </w:tcPr>
          <w:p w14:paraId="568507A3" w14:textId="77777777" w:rsidR="00752EE3" w:rsidRPr="001A5023" w:rsidRDefault="00752EE3" w:rsidP="000D5A4F"/>
        </w:tc>
        <w:tc>
          <w:tcPr>
            <w:tcW w:w="2211" w:type="dxa"/>
          </w:tcPr>
          <w:p w14:paraId="4882DC9E" w14:textId="77777777" w:rsidR="00752EE3" w:rsidRPr="001A5023" w:rsidRDefault="00E306D8" w:rsidP="000D5A4F">
            <w:r w:rsidRPr="001A5023">
              <w:t>道路設施之維護管理</w:t>
            </w:r>
          </w:p>
        </w:tc>
        <w:tc>
          <w:tcPr>
            <w:tcW w:w="3118" w:type="dxa"/>
          </w:tcPr>
          <w:p w14:paraId="5F568285" w14:textId="77777777" w:rsidR="00752EE3" w:rsidRPr="001A5023" w:rsidRDefault="00E306D8" w:rsidP="000D5A4F">
            <w:r w:rsidRPr="001A5023">
              <w:rPr>
                <w:rFonts w:hint="eastAsia"/>
              </w:rPr>
              <w:t>工務課</w:t>
            </w:r>
          </w:p>
        </w:tc>
      </w:tr>
      <w:tr w:rsidR="00863C99" w:rsidRPr="001A5023" w14:paraId="481FF8B6" w14:textId="77777777" w:rsidTr="00532C00">
        <w:trPr>
          <w:jc w:val="center"/>
        </w:trPr>
        <w:tc>
          <w:tcPr>
            <w:tcW w:w="998" w:type="dxa"/>
          </w:tcPr>
          <w:p w14:paraId="0F687278" w14:textId="77777777" w:rsidR="00752EE3" w:rsidRPr="001A5023" w:rsidRDefault="00752EE3" w:rsidP="000D5A4F"/>
        </w:tc>
        <w:tc>
          <w:tcPr>
            <w:tcW w:w="2264" w:type="dxa"/>
          </w:tcPr>
          <w:p w14:paraId="34FC0D28" w14:textId="77777777" w:rsidR="00752EE3" w:rsidRPr="001A5023" w:rsidRDefault="00E306D8" w:rsidP="000D5A4F">
            <w:r w:rsidRPr="001A5023">
              <w:t>建置災害防救資料庫與資訊通訊系統</w:t>
            </w:r>
          </w:p>
        </w:tc>
        <w:tc>
          <w:tcPr>
            <w:tcW w:w="2211" w:type="dxa"/>
          </w:tcPr>
          <w:p w14:paraId="44918DC6" w14:textId="77777777" w:rsidR="00752EE3" w:rsidRPr="001A5023" w:rsidRDefault="00E306D8" w:rsidP="000D5A4F">
            <w:r w:rsidRPr="001A5023">
              <w:t>資料庫建置與管理</w:t>
            </w:r>
          </w:p>
        </w:tc>
        <w:tc>
          <w:tcPr>
            <w:tcW w:w="3118" w:type="dxa"/>
          </w:tcPr>
          <w:p w14:paraId="1EF8C165" w14:textId="77777777" w:rsidR="00752EE3" w:rsidRPr="001A5023" w:rsidRDefault="00E306D8" w:rsidP="000D5A4F">
            <w:r w:rsidRPr="001A5023">
              <w:rPr>
                <w:rFonts w:hint="eastAsia"/>
              </w:rPr>
              <w:t>民政課</w:t>
            </w:r>
            <w:r w:rsidR="0088711E" w:rsidRPr="001A5023">
              <w:rPr>
                <w:rFonts w:hint="eastAsia"/>
              </w:rPr>
              <w:t>、社會課、農經課、工務課</w:t>
            </w:r>
          </w:p>
        </w:tc>
      </w:tr>
      <w:tr w:rsidR="00863C99" w:rsidRPr="001A5023" w14:paraId="394CFEE4" w14:textId="77777777" w:rsidTr="00532C00">
        <w:trPr>
          <w:jc w:val="center"/>
        </w:trPr>
        <w:tc>
          <w:tcPr>
            <w:tcW w:w="998" w:type="dxa"/>
          </w:tcPr>
          <w:p w14:paraId="0D9540BA" w14:textId="77777777" w:rsidR="00752EE3" w:rsidRPr="001A5023" w:rsidRDefault="00752EE3" w:rsidP="000D5A4F"/>
        </w:tc>
        <w:tc>
          <w:tcPr>
            <w:tcW w:w="2264" w:type="dxa"/>
          </w:tcPr>
          <w:p w14:paraId="31E0D48C" w14:textId="77777777" w:rsidR="00752EE3" w:rsidRPr="001A5023" w:rsidRDefault="00752EE3" w:rsidP="000D5A4F"/>
        </w:tc>
        <w:tc>
          <w:tcPr>
            <w:tcW w:w="2211" w:type="dxa"/>
          </w:tcPr>
          <w:p w14:paraId="1946C273" w14:textId="77777777" w:rsidR="00752EE3" w:rsidRPr="001A5023" w:rsidRDefault="00E306D8" w:rsidP="000D5A4F">
            <w:r w:rsidRPr="001A5023">
              <w:t>資訊通訊系統</w:t>
            </w:r>
          </w:p>
        </w:tc>
        <w:tc>
          <w:tcPr>
            <w:tcW w:w="3118" w:type="dxa"/>
          </w:tcPr>
          <w:p w14:paraId="4A9E631C" w14:textId="77777777" w:rsidR="00752EE3" w:rsidRPr="001A5023" w:rsidRDefault="00E306D8" w:rsidP="000D5A4F">
            <w:r w:rsidRPr="001A5023">
              <w:rPr>
                <w:rFonts w:hint="eastAsia"/>
              </w:rPr>
              <w:t>秘書室、民政課</w:t>
            </w:r>
          </w:p>
        </w:tc>
      </w:tr>
      <w:tr w:rsidR="00863C99" w:rsidRPr="001A5023" w14:paraId="38EF92EE" w14:textId="77777777" w:rsidTr="00532C00">
        <w:trPr>
          <w:jc w:val="center"/>
        </w:trPr>
        <w:tc>
          <w:tcPr>
            <w:tcW w:w="998" w:type="dxa"/>
          </w:tcPr>
          <w:p w14:paraId="59DB42E0" w14:textId="77777777" w:rsidR="00752EE3" w:rsidRPr="001A5023" w:rsidRDefault="00752EE3" w:rsidP="000D5A4F"/>
        </w:tc>
        <w:tc>
          <w:tcPr>
            <w:tcW w:w="2264" w:type="dxa"/>
          </w:tcPr>
          <w:p w14:paraId="4BA1613E" w14:textId="77777777" w:rsidR="00752EE3" w:rsidRPr="001A5023" w:rsidRDefault="00E306D8" w:rsidP="000D5A4F">
            <w:r w:rsidRPr="001A5023">
              <w:t>防災宣導</w:t>
            </w:r>
          </w:p>
        </w:tc>
        <w:tc>
          <w:tcPr>
            <w:tcW w:w="2211" w:type="dxa"/>
          </w:tcPr>
          <w:p w14:paraId="091C6783" w14:textId="77777777" w:rsidR="00752EE3" w:rsidRPr="001A5023" w:rsidRDefault="00752EE3" w:rsidP="000D5A4F"/>
        </w:tc>
        <w:tc>
          <w:tcPr>
            <w:tcW w:w="3118" w:type="dxa"/>
          </w:tcPr>
          <w:p w14:paraId="21BBB3DB" w14:textId="77777777" w:rsidR="00752EE3" w:rsidRPr="001A5023" w:rsidRDefault="00E306D8" w:rsidP="000D5A4F">
            <w:r w:rsidRPr="001A5023">
              <w:rPr>
                <w:rFonts w:hint="eastAsia"/>
              </w:rPr>
              <w:t>民政課、社會課、農經課</w:t>
            </w:r>
          </w:p>
        </w:tc>
      </w:tr>
      <w:tr w:rsidR="00863C99" w:rsidRPr="001A5023" w14:paraId="79D540BA" w14:textId="77777777" w:rsidTr="00532C00">
        <w:trPr>
          <w:jc w:val="center"/>
        </w:trPr>
        <w:tc>
          <w:tcPr>
            <w:tcW w:w="998" w:type="dxa"/>
          </w:tcPr>
          <w:p w14:paraId="59E47B0B" w14:textId="77777777" w:rsidR="00752EE3" w:rsidRPr="001A5023" w:rsidRDefault="00752EE3" w:rsidP="000D5A4F"/>
        </w:tc>
        <w:tc>
          <w:tcPr>
            <w:tcW w:w="2264" w:type="dxa"/>
          </w:tcPr>
          <w:p w14:paraId="2D5132E2" w14:textId="77777777" w:rsidR="00752EE3" w:rsidRPr="001A5023" w:rsidRDefault="00E306D8" w:rsidP="000D5A4F">
            <w:r w:rsidRPr="001A5023">
              <w:t>防災社區</w:t>
            </w:r>
          </w:p>
        </w:tc>
        <w:tc>
          <w:tcPr>
            <w:tcW w:w="2211" w:type="dxa"/>
          </w:tcPr>
          <w:p w14:paraId="1F19D26F" w14:textId="77777777" w:rsidR="00752EE3" w:rsidRPr="001A5023" w:rsidRDefault="00752EE3" w:rsidP="000D5A4F"/>
        </w:tc>
        <w:tc>
          <w:tcPr>
            <w:tcW w:w="3118" w:type="dxa"/>
          </w:tcPr>
          <w:p w14:paraId="3CAAA6FE" w14:textId="77777777" w:rsidR="00752EE3" w:rsidRPr="001A5023" w:rsidRDefault="00E306D8" w:rsidP="000D5A4F">
            <w:r w:rsidRPr="001A5023">
              <w:rPr>
                <w:rFonts w:hint="eastAsia"/>
              </w:rPr>
              <w:t>民政課、社會課</w:t>
            </w:r>
          </w:p>
        </w:tc>
      </w:tr>
      <w:tr w:rsidR="00863C99" w:rsidRPr="001A5023" w14:paraId="46E8924C" w14:textId="77777777" w:rsidTr="00532C00">
        <w:trPr>
          <w:jc w:val="center"/>
        </w:trPr>
        <w:tc>
          <w:tcPr>
            <w:tcW w:w="998" w:type="dxa"/>
          </w:tcPr>
          <w:p w14:paraId="05211357" w14:textId="77777777" w:rsidR="00752EE3" w:rsidRPr="001A5023" w:rsidRDefault="00752EE3" w:rsidP="000D5A4F"/>
        </w:tc>
        <w:tc>
          <w:tcPr>
            <w:tcW w:w="2264" w:type="dxa"/>
          </w:tcPr>
          <w:p w14:paraId="60EF9625" w14:textId="77777777" w:rsidR="00752EE3" w:rsidRPr="001A5023" w:rsidRDefault="00E306D8" w:rsidP="000D5A4F">
            <w:r w:rsidRPr="001A5023">
              <w:t>特別災害之減災對策</w:t>
            </w:r>
          </w:p>
        </w:tc>
        <w:tc>
          <w:tcPr>
            <w:tcW w:w="2211" w:type="dxa"/>
          </w:tcPr>
          <w:p w14:paraId="625FE35B" w14:textId="77777777" w:rsidR="00752EE3" w:rsidRPr="001A5023" w:rsidRDefault="00E306D8" w:rsidP="000D5A4F">
            <w:r w:rsidRPr="001A5023">
              <w:t>毒性</w:t>
            </w:r>
            <w:r w:rsidR="00681B77" w:rsidRPr="001A5023">
              <w:t>及關注</w:t>
            </w:r>
            <w:r w:rsidRPr="001A5023">
              <w:t>化學物質災害</w:t>
            </w:r>
          </w:p>
        </w:tc>
        <w:tc>
          <w:tcPr>
            <w:tcW w:w="3118" w:type="dxa"/>
          </w:tcPr>
          <w:p w14:paraId="13A1F2B4" w14:textId="77777777" w:rsidR="00752EE3" w:rsidRPr="001A5023" w:rsidRDefault="00E306D8" w:rsidP="000D5A4F">
            <w:r w:rsidRPr="001A5023">
              <w:rPr>
                <w:rFonts w:hint="eastAsia"/>
              </w:rPr>
              <w:t>農經課、衛生所、清潔隊、警察分局、消防分隊</w:t>
            </w:r>
          </w:p>
        </w:tc>
      </w:tr>
      <w:tr w:rsidR="00863C99" w:rsidRPr="001A5023" w14:paraId="7A00B73B" w14:textId="77777777" w:rsidTr="00532C00">
        <w:trPr>
          <w:jc w:val="center"/>
        </w:trPr>
        <w:tc>
          <w:tcPr>
            <w:tcW w:w="998" w:type="dxa"/>
          </w:tcPr>
          <w:p w14:paraId="63413C35" w14:textId="77777777" w:rsidR="00752EE3" w:rsidRPr="001A5023" w:rsidRDefault="00752EE3" w:rsidP="000D5A4F"/>
        </w:tc>
        <w:tc>
          <w:tcPr>
            <w:tcW w:w="2264" w:type="dxa"/>
          </w:tcPr>
          <w:p w14:paraId="58AFABD9" w14:textId="77777777" w:rsidR="00752EE3" w:rsidRPr="001A5023" w:rsidRDefault="00752EE3" w:rsidP="000D5A4F"/>
        </w:tc>
        <w:tc>
          <w:tcPr>
            <w:tcW w:w="2211" w:type="dxa"/>
          </w:tcPr>
          <w:p w14:paraId="66608191" w14:textId="77777777" w:rsidR="00752EE3" w:rsidRPr="001A5023" w:rsidRDefault="00E306D8" w:rsidP="000D5A4F">
            <w:r w:rsidRPr="001A5023">
              <w:t>重大交通事故災害</w:t>
            </w:r>
          </w:p>
        </w:tc>
        <w:tc>
          <w:tcPr>
            <w:tcW w:w="3118" w:type="dxa"/>
          </w:tcPr>
          <w:p w14:paraId="1F577A6F" w14:textId="77777777" w:rsidR="00752EE3" w:rsidRPr="001A5023" w:rsidRDefault="00E306D8" w:rsidP="000D5A4F">
            <w:r w:rsidRPr="001A5023">
              <w:rPr>
                <w:rFonts w:hint="eastAsia"/>
              </w:rPr>
              <w:t>工務課</w:t>
            </w:r>
          </w:p>
        </w:tc>
      </w:tr>
      <w:tr w:rsidR="00863C99" w:rsidRPr="001A5023" w14:paraId="27D1B085" w14:textId="77777777" w:rsidTr="00532C00">
        <w:trPr>
          <w:jc w:val="center"/>
        </w:trPr>
        <w:tc>
          <w:tcPr>
            <w:tcW w:w="998" w:type="dxa"/>
          </w:tcPr>
          <w:p w14:paraId="08825A82" w14:textId="77777777" w:rsidR="00752EE3" w:rsidRPr="001A5023" w:rsidRDefault="00752EE3" w:rsidP="000D5A4F"/>
        </w:tc>
        <w:tc>
          <w:tcPr>
            <w:tcW w:w="2264" w:type="dxa"/>
          </w:tcPr>
          <w:p w14:paraId="0BD6DB50" w14:textId="77777777" w:rsidR="00752EE3" w:rsidRPr="001A5023" w:rsidRDefault="00752EE3" w:rsidP="000D5A4F"/>
        </w:tc>
        <w:tc>
          <w:tcPr>
            <w:tcW w:w="2211" w:type="dxa"/>
          </w:tcPr>
          <w:p w14:paraId="4CA83460" w14:textId="77777777" w:rsidR="00752EE3" w:rsidRPr="001A5023" w:rsidRDefault="00E306D8" w:rsidP="000D5A4F">
            <w:r w:rsidRPr="001A5023">
              <w:t>生物病原災害</w:t>
            </w:r>
          </w:p>
        </w:tc>
        <w:tc>
          <w:tcPr>
            <w:tcW w:w="3118" w:type="dxa"/>
          </w:tcPr>
          <w:p w14:paraId="6BEE1612" w14:textId="77777777" w:rsidR="00752EE3" w:rsidRPr="001A5023" w:rsidRDefault="00E306D8" w:rsidP="000D5A4F">
            <w:r w:rsidRPr="001A5023">
              <w:rPr>
                <w:rFonts w:hint="eastAsia"/>
              </w:rPr>
              <w:t>衛生所、清潔隊</w:t>
            </w:r>
            <w:r w:rsidR="00E41374" w:rsidRPr="001A5023">
              <w:rPr>
                <w:rFonts w:hint="eastAsia"/>
              </w:rPr>
              <w:t>、農經課</w:t>
            </w:r>
          </w:p>
        </w:tc>
      </w:tr>
      <w:tr w:rsidR="00863C99" w:rsidRPr="001A5023" w14:paraId="3E39542F" w14:textId="77777777" w:rsidTr="00532C00">
        <w:trPr>
          <w:jc w:val="center"/>
        </w:trPr>
        <w:tc>
          <w:tcPr>
            <w:tcW w:w="998" w:type="dxa"/>
          </w:tcPr>
          <w:p w14:paraId="326D9B16" w14:textId="77777777" w:rsidR="00752EE3" w:rsidRPr="001A5023" w:rsidRDefault="00752EE3" w:rsidP="000D5A4F"/>
        </w:tc>
        <w:tc>
          <w:tcPr>
            <w:tcW w:w="2264" w:type="dxa"/>
          </w:tcPr>
          <w:p w14:paraId="31E35A62" w14:textId="77777777" w:rsidR="00752EE3" w:rsidRPr="001A5023" w:rsidRDefault="00752EE3" w:rsidP="000D5A4F"/>
        </w:tc>
        <w:tc>
          <w:tcPr>
            <w:tcW w:w="2211" w:type="dxa"/>
          </w:tcPr>
          <w:p w14:paraId="7A0F2EB3" w14:textId="77777777" w:rsidR="00752EE3" w:rsidRPr="001A5023" w:rsidRDefault="00E306D8" w:rsidP="000D5A4F">
            <w:r w:rsidRPr="001A5023">
              <w:t>輻射災害</w:t>
            </w:r>
          </w:p>
        </w:tc>
        <w:tc>
          <w:tcPr>
            <w:tcW w:w="3118" w:type="dxa"/>
          </w:tcPr>
          <w:p w14:paraId="337F85B6" w14:textId="77777777" w:rsidR="00752EE3" w:rsidRPr="001A5023" w:rsidRDefault="00E306D8" w:rsidP="000D5A4F">
            <w:r w:rsidRPr="001A5023">
              <w:rPr>
                <w:rFonts w:hint="eastAsia"/>
              </w:rPr>
              <w:t>民政課、各單位</w:t>
            </w:r>
          </w:p>
        </w:tc>
      </w:tr>
      <w:tr w:rsidR="00863C99" w:rsidRPr="001A5023" w14:paraId="099F17C0" w14:textId="77777777" w:rsidTr="00532C00">
        <w:trPr>
          <w:jc w:val="center"/>
        </w:trPr>
        <w:tc>
          <w:tcPr>
            <w:tcW w:w="998" w:type="dxa"/>
          </w:tcPr>
          <w:p w14:paraId="385F6A56" w14:textId="77777777" w:rsidR="00752EE3" w:rsidRPr="001A5023" w:rsidRDefault="00E306D8" w:rsidP="000D5A4F">
            <w:r w:rsidRPr="001A5023">
              <w:t>整備</w:t>
            </w:r>
          </w:p>
        </w:tc>
        <w:tc>
          <w:tcPr>
            <w:tcW w:w="2264" w:type="dxa"/>
          </w:tcPr>
          <w:p w14:paraId="3F7F4839" w14:textId="77777777" w:rsidR="00752EE3" w:rsidRPr="001A5023" w:rsidRDefault="00E306D8" w:rsidP="000D5A4F">
            <w:r w:rsidRPr="001A5023">
              <w:t>應變機制之建立</w:t>
            </w:r>
          </w:p>
        </w:tc>
        <w:tc>
          <w:tcPr>
            <w:tcW w:w="2211" w:type="dxa"/>
          </w:tcPr>
          <w:p w14:paraId="11028A87" w14:textId="77777777" w:rsidR="00752EE3" w:rsidRPr="001A5023" w:rsidRDefault="00E306D8" w:rsidP="000D5A4F">
            <w:r w:rsidRPr="001A5023">
              <w:t>災害應變中心成立時機、程序及編組作業要點</w:t>
            </w:r>
          </w:p>
        </w:tc>
        <w:tc>
          <w:tcPr>
            <w:tcW w:w="3118" w:type="dxa"/>
          </w:tcPr>
          <w:p w14:paraId="29890C06" w14:textId="77777777" w:rsidR="00752EE3" w:rsidRPr="001A5023" w:rsidRDefault="00E306D8" w:rsidP="00972BFE">
            <w:r w:rsidRPr="001A5023">
              <w:rPr>
                <w:rFonts w:hint="eastAsia"/>
              </w:rPr>
              <w:t>民政課</w:t>
            </w:r>
          </w:p>
        </w:tc>
      </w:tr>
      <w:tr w:rsidR="00863C99" w:rsidRPr="001A5023" w14:paraId="4FDDAC1E" w14:textId="77777777" w:rsidTr="00532C00">
        <w:trPr>
          <w:jc w:val="center"/>
        </w:trPr>
        <w:tc>
          <w:tcPr>
            <w:tcW w:w="998" w:type="dxa"/>
          </w:tcPr>
          <w:p w14:paraId="375EE4DC" w14:textId="77777777" w:rsidR="00752EE3" w:rsidRPr="001A5023" w:rsidRDefault="00752EE3" w:rsidP="000D5A4F"/>
        </w:tc>
        <w:tc>
          <w:tcPr>
            <w:tcW w:w="2264" w:type="dxa"/>
          </w:tcPr>
          <w:p w14:paraId="4E7EAA08" w14:textId="77777777" w:rsidR="00752EE3" w:rsidRPr="001A5023" w:rsidRDefault="00752EE3" w:rsidP="000D5A4F"/>
        </w:tc>
        <w:tc>
          <w:tcPr>
            <w:tcW w:w="2211" w:type="dxa"/>
          </w:tcPr>
          <w:p w14:paraId="6C4DD423" w14:textId="77777777" w:rsidR="00752EE3" w:rsidRPr="001A5023" w:rsidRDefault="00E306D8" w:rsidP="000D5A4F">
            <w:r w:rsidRPr="001A5023">
              <w:t>申請縣府或上級單位救災支援</w:t>
            </w:r>
          </w:p>
        </w:tc>
        <w:tc>
          <w:tcPr>
            <w:tcW w:w="3118" w:type="dxa"/>
          </w:tcPr>
          <w:p w14:paraId="00D03DC0" w14:textId="77777777" w:rsidR="00752EE3" w:rsidRPr="001A5023" w:rsidRDefault="00E306D8" w:rsidP="000D5A4F">
            <w:r w:rsidRPr="001A5023">
              <w:rPr>
                <w:rFonts w:hint="eastAsia"/>
              </w:rPr>
              <w:t>民政課、工務課、農經課</w:t>
            </w:r>
          </w:p>
        </w:tc>
      </w:tr>
      <w:tr w:rsidR="00863C99" w:rsidRPr="001A5023" w14:paraId="5B702B5F" w14:textId="77777777" w:rsidTr="00532C00">
        <w:trPr>
          <w:jc w:val="center"/>
        </w:trPr>
        <w:tc>
          <w:tcPr>
            <w:tcW w:w="998" w:type="dxa"/>
          </w:tcPr>
          <w:p w14:paraId="0620CBAD" w14:textId="77777777" w:rsidR="00752EE3" w:rsidRPr="001A5023" w:rsidRDefault="00752EE3" w:rsidP="000D5A4F"/>
        </w:tc>
        <w:tc>
          <w:tcPr>
            <w:tcW w:w="2264" w:type="dxa"/>
          </w:tcPr>
          <w:p w14:paraId="33326372" w14:textId="77777777" w:rsidR="00752EE3" w:rsidRPr="001A5023" w:rsidRDefault="00E306D8" w:rsidP="000D5A4F">
            <w:r w:rsidRPr="001A5023">
              <w:t>災情蒐集通報</w:t>
            </w:r>
          </w:p>
        </w:tc>
        <w:tc>
          <w:tcPr>
            <w:tcW w:w="2211" w:type="dxa"/>
          </w:tcPr>
          <w:p w14:paraId="2F1DDDB6" w14:textId="77777777" w:rsidR="00752EE3" w:rsidRPr="001A5023" w:rsidRDefault="00E306D8" w:rsidP="000D5A4F">
            <w:r w:rsidRPr="001A5023">
              <w:t>易致災區域調查</w:t>
            </w:r>
          </w:p>
        </w:tc>
        <w:tc>
          <w:tcPr>
            <w:tcW w:w="3118" w:type="dxa"/>
          </w:tcPr>
          <w:p w14:paraId="27CF6C08" w14:textId="77777777" w:rsidR="00752EE3" w:rsidRPr="001A5023" w:rsidRDefault="00E306D8" w:rsidP="000D5A4F">
            <w:r w:rsidRPr="001A5023">
              <w:rPr>
                <w:rFonts w:hint="eastAsia"/>
              </w:rPr>
              <w:t>民政課、工務課、農經課</w:t>
            </w:r>
          </w:p>
        </w:tc>
      </w:tr>
      <w:tr w:rsidR="00863C99" w:rsidRPr="001A5023" w14:paraId="7C3D8864" w14:textId="77777777" w:rsidTr="00532C00">
        <w:trPr>
          <w:jc w:val="center"/>
        </w:trPr>
        <w:tc>
          <w:tcPr>
            <w:tcW w:w="998" w:type="dxa"/>
          </w:tcPr>
          <w:p w14:paraId="793CCBC0" w14:textId="77777777" w:rsidR="00752EE3" w:rsidRPr="001A5023" w:rsidRDefault="00752EE3" w:rsidP="000D5A4F"/>
        </w:tc>
        <w:tc>
          <w:tcPr>
            <w:tcW w:w="2264" w:type="dxa"/>
          </w:tcPr>
          <w:p w14:paraId="2C6188B3" w14:textId="77777777" w:rsidR="00752EE3" w:rsidRPr="001A5023" w:rsidRDefault="00752EE3" w:rsidP="000D5A4F"/>
        </w:tc>
        <w:tc>
          <w:tcPr>
            <w:tcW w:w="2211" w:type="dxa"/>
          </w:tcPr>
          <w:p w14:paraId="34C60FEC" w14:textId="77777777" w:rsidR="00752EE3" w:rsidRPr="001A5023" w:rsidRDefault="00E306D8" w:rsidP="000D5A4F">
            <w:r w:rsidRPr="001A5023">
              <w:t>災害情報蒐集及傳遞</w:t>
            </w:r>
          </w:p>
        </w:tc>
        <w:tc>
          <w:tcPr>
            <w:tcW w:w="3118" w:type="dxa"/>
          </w:tcPr>
          <w:p w14:paraId="2D5DA2DB" w14:textId="77777777" w:rsidR="00752EE3" w:rsidRPr="001A5023" w:rsidRDefault="00E306D8" w:rsidP="000D5A4F">
            <w:r w:rsidRPr="001A5023">
              <w:rPr>
                <w:rFonts w:hint="eastAsia"/>
              </w:rPr>
              <w:t>民政課</w:t>
            </w:r>
          </w:p>
        </w:tc>
      </w:tr>
      <w:tr w:rsidR="00863C99" w:rsidRPr="001A5023" w14:paraId="782E7118" w14:textId="77777777" w:rsidTr="00532C00">
        <w:trPr>
          <w:jc w:val="center"/>
        </w:trPr>
        <w:tc>
          <w:tcPr>
            <w:tcW w:w="998" w:type="dxa"/>
          </w:tcPr>
          <w:p w14:paraId="5FA6668D" w14:textId="77777777" w:rsidR="00752EE3" w:rsidRPr="001A5023" w:rsidRDefault="00752EE3" w:rsidP="000D5A4F"/>
        </w:tc>
        <w:tc>
          <w:tcPr>
            <w:tcW w:w="2264" w:type="dxa"/>
          </w:tcPr>
          <w:p w14:paraId="0DB923BD" w14:textId="77777777" w:rsidR="00752EE3" w:rsidRPr="001A5023" w:rsidRDefault="00E306D8" w:rsidP="000D5A4F">
            <w:r w:rsidRPr="001A5023">
              <w:t>避難及收容</w:t>
            </w:r>
          </w:p>
        </w:tc>
        <w:tc>
          <w:tcPr>
            <w:tcW w:w="2211" w:type="dxa"/>
          </w:tcPr>
          <w:p w14:paraId="129CCE73" w14:textId="77777777" w:rsidR="00752EE3" w:rsidRPr="001A5023" w:rsidRDefault="00E306D8" w:rsidP="000D5A4F">
            <w:r w:rsidRPr="001A5023">
              <w:t>計畫之訂定</w:t>
            </w:r>
          </w:p>
        </w:tc>
        <w:tc>
          <w:tcPr>
            <w:tcW w:w="3118" w:type="dxa"/>
          </w:tcPr>
          <w:p w14:paraId="24A8BB84" w14:textId="77777777" w:rsidR="00752EE3" w:rsidRPr="001A5023" w:rsidRDefault="00E306D8" w:rsidP="00C315A4">
            <w:r w:rsidRPr="001A5023">
              <w:rPr>
                <w:rFonts w:hint="eastAsia"/>
              </w:rPr>
              <w:t>民政課、社會課</w:t>
            </w:r>
          </w:p>
        </w:tc>
      </w:tr>
      <w:tr w:rsidR="00863C99" w:rsidRPr="001A5023" w14:paraId="2A1AD7CB" w14:textId="77777777" w:rsidTr="00532C00">
        <w:trPr>
          <w:jc w:val="center"/>
        </w:trPr>
        <w:tc>
          <w:tcPr>
            <w:tcW w:w="998" w:type="dxa"/>
          </w:tcPr>
          <w:p w14:paraId="28B5A420" w14:textId="77777777" w:rsidR="00752EE3" w:rsidRPr="001A5023" w:rsidRDefault="00752EE3" w:rsidP="000D5A4F"/>
        </w:tc>
        <w:tc>
          <w:tcPr>
            <w:tcW w:w="2264" w:type="dxa"/>
          </w:tcPr>
          <w:p w14:paraId="5B662395" w14:textId="77777777" w:rsidR="00752EE3" w:rsidRPr="001A5023" w:rsidRDefault="00752EE3" w:rsidP="000D5A4F"/>
        </w:tc>
        <w:tc>
          <w:tcPr>
            <w:tcW w:w="2211" w:type="dxa"/>
          </w:tcPr>
          <w:p w14:paraId="787001AA" w14:textId="77777777" w:rsidR="00752EE3" w:rsidRPr="001A5023" w:rsidRDefault="00E306D8" w:rsidP="000D5A4F">
            <w:r w:rsidRPr="001A5023">
              <w:t>避難疏散路線規劃</w:t>
            </w:r>
          </w:p>
        </w:tc>
        <w:tc>
          <w:tcPr>
            <w:tcW w:w="3118" w:type="dxa"/>
          </w:tcPr>
          <w:p w14:paraId="7BFCBE3B" w14:textId="77777777" w:rsidR="00752EE3" w:rsidRPr="001A5023" w:rsidRDefault="00E306D8" w:rsidP="000D5A4F">
            <w:r w:rsidRPr="001A5023">
              <w:rPr>
                <w:rFonts w:hint="eastAsia"/>
              </w:rPr>
              <w:t>工務課</w:t>
            </w:r>
            <w:r w:rsidR="00C315A4" w:rsidRPr="001A5023">
              <w:rPr>
                <w:rFonts w:hint="eastAsia"/>
              </w:rPr>
              <w:t>、民政課</w:t>
            </w:r>
          </w:p>
        </w:tc>
      </w:tr>
      <w:tr w:rsidR="00863C99" w:rsidRPr="001A5023" w14:paraId="12414D94" w14:textId="77777777" w:rsidTr="00532C00">
        <w:trPr>
          <w:jc w:val="center"/>
        </w:trPr>
        <w:tc>
          <w:tcPr>
            <w:tcW w:w="998" w:type="dxa"/>
          </w:tcPr>
          <w:p w14:paraId="62D5520C" w14:textId="77777777" w:rsidR="00752EE3" w:rsidRPr="001A5023" w:rsidRDefault="00752EE3" w:rsidP="000D5A4F"/>
        </w:tc>
        <w:tc>
          <w:tcPr>
            <w:tcW w:w="2264" w:type="dxa"/>
          </w:tcPr>
          <w:p w14:paraId="2CB98541" w14:textId="77777777" w:rsidR="00752EE3" w:rsidRPr="001A5023" w:rsidRDefault="00752EE3" w:rsidP="000D5A4F"/>
        </w:tc>
        <w:tc>
          <w:tcPr>
            <w:tcW w:w="2211" w:type="dxa"/>
          </w:tcPr>
          <w:p w14:paraId="6439E1DB" w14:textId="77777777" w:rsidR="00752EE3" w:rsidRPr="001A5023" w:rsidRDefault="00E306D8" w:rsidP="000D5A4F">
            <w:r w:rsidRPr="001A5023">
              <w:t>避難收容地點規劃與調查</w:t>
            </w:r>
          </w:p>
        </w:tc>
        <w:tc>
          <w:tcPr>
            <w:tcW w:w="3118" w:type="dxa"/>
          </w:tcPr>
          <w:p w14:paraId="1B9A8732" w14:textId="77777777" w:rsidR="00752EE3" w:rsidRPr="001A5023" w:rsidRDefault="00E306D8" w:rsidP="000D5A4F">
            <w:r w:rsidRPr="001A5023">
              <w:rPr>
                <w:rFonts w:hint="eastAsia"/>
              </w:rPr>
              <w:t>社會課</w:t>
            </w:r>
          </w:p>
        </w:tc>
      </w:tr>
      <w:tr w:rsidR="00863C99" w:rsidRPr="001A5023" w14:paraId="604F0394" w14:textId="77777777" w:rsidTr="00532C00">
        <w:trPr>
          <w:jc w:val="center"/>
        </w:trPr>
        <w:tc>
          <w:tcPr>
            <w:tcW w:w="998" w:type="dxa"/>
          </w:tcPr>
          <w:p w14:paraId="6E49D405" w14:textId="77777777" w:rsidR="00752EE3" w:rsidRPr="001A5023" w:rsidRDefault="00752EE3" w:rsidP="000D5A4F"/>
        </w:tc>
        <w:tc>
          <w:tcPr>
            <w:tcW w:w="2264" w:type="dxa"/>
          </w:tcPr>
          <w:p w14:paraId="2157B8EE" w14:textId="77777777" w:rsidR="00752EE3" w:rsidRPr="001A5023" w:rsidRDefault="00752EE3" w:rsidP="000D5A4F"/>
        </w:tc>
        <w:tc>
          <w:tcPr>
            <w:tcW w:w="2211" w:type="dxa"/>
          </w:tcPr>
          <w:p w14:paraId="3D5E58B4" w14:textId="77777777" w:rsidR="00752EE3" w:rsidRPr="001A5023" w:rsidRDefault="00E306D8" w:rsidP="000D5A4F">
            <w:r w:rsidRPr="001A5023">
              <w:t>規劃避難收容所開設時機、作業程序</w:t>
            </w:r>
          </w:p>
        </w:tc>
        <w:tc>
          <w:tcPr>
            <w:tcW w:w="3118" w:type="dxa"/>
          </w:tcPr>
          <w:p w14:paraId="677DCDDA" w14:textId="77777777" w:rsidR="00752EE3" w:rsidRPr="001A5023" w:rsidRDefault="00E306D8" w:rsidP="000D5A4F">
            <w:r w:rsidRPr="001A5023">
              <w:rPr>
                <w:rFonts w:hint="eastAsia"/>
              </w:rPr>
              <w:t>社會課</w:t>
            </w:r>
          </w:p>
        </w:tc>
      </w:tr>
      <w:tr w:rsidR="00863C99" w:rsidRPr="001A5023" w14:paraId="69B91669" w14:textId="77777777" w:rsidTr="00532C00">
        <w:trPr>
          <w:jc w:val="center"/>
        </w:trPr>
        <w:tc>
          <w:tcPr>
            <w:tcW w:w="998" w:type="dxa"/>
          </w:tcPr>
          <w:p w14:paraId="5249275F" w14:textId="77777777" w:rsidR="00752EE3" w:rsidRPr="001A5023" w:rsidRDefault="00752EE3" w:rsidP="000D5A4F"/>
        </w:tc>
        <w:tc>
          <w:tcPr>
            <w:tcW w:w="2264" w:type="dxa"/>
          </w:tcPr>
          <w:p w14:paraId="5B7842D9" w14:textId="77777777" w:rsidR="00752EE3" w:rsidRPr="001A5023" w:rsidRDefault="00752EE3" w:rsidP="000D5A4F"/>
        </w:tc>
        <w:tc>
          <w:tcPr>
            <w:tcW w:w="2211" w:type="dxa"/>
          </w:tcPr>
          <w:p w14:paraId="2FA968C8" w14:textId="77777777" w:rsidR="00752EE3" w:rsidRPr="001A5023" w:rsidRDefault="00E306D8" w:rsidP="000D5A4F">
            <w:r w:rsidRPr="001A5023">
              <w:t>建立並每年更新弱勢族群調查清冊</w:t>
            </w:r>
          </w:p>
        </w:tc>
        <w:tc>
          <w:tcPr>
            <w:tcW w:w="3118" w:type="dxa"/>
          </w:tcPr>
          <w:p w14:paraId="1125945B" w14:textId="77777777" w:rsidR="00752EE3" w:rsidRPr="001A5023" w:rsidRDefault="00E306D8" w:rsidP="000D5A4F">
            <w:r w:rsidRPr="001A5023">
              <w:rPr>
                <w:rFonts w:hint="eastAsia"/>
              </w:rPr>
              <w:t>民政課、社會課</w:t>
            </w:r>
            <w:r w:rsidR="005F7F9E" w:rsidRPr="001A5023">
              <w:rPr>
                <w:rFonts w:hint="eastAsia"/>
              </w:rPr>
              <w:t>、農經課、衛生所</w:t>
            </w:r>
          </w:p>
        </w:tc>
      </w:tr>
      <w:tr w:rsidR="00863C99" w:rsidRPr="001A5023" w14:paraId="4DE895C3" w14:textId="77777777" w:rsidTr="00532C00">
        <w:trPr>
          <w:jc w:val="center"/>
        </w:trPr>
        <w:tc>
          <w:tcPr>
            <w:tcW w:w="998" w:type="dxa"/>
          </w:tcPr>
          <w:p w14:paraId="7C9DB28D" w14:textId="77777777" w:rsidR="00752EE3" w:rsidRPr="001A5023" w:rsidRDefault="00752EE3" w:rsidP="000D5A4F"/>
        </w:tc>
        <w:tc>
          <w:tcPr>
            <w:tcW w:w="2264" w:type="dxa"/>
          </w:tcPr>
          <w:p w14:paraId="48D7C774" w14:textId="77777777" w:rsidR="00752EE3" w:rsidRPr="001A5023" w:rsidRDefault="00E306D8" w:rsidP="000D5A4F">
            <w:r w:rsidRPr="001A5023">
              <w:t>建置危險地區保全資料庫</w:t>
            </w:r>
          </w:p>
        </w:tc>
        <w:tc>
          <w:tcPr>
            <w:tcW w:w="2211" w:type="dxa"/>
          </w:tcPr>
          <w:p w14:paraId="190B8D47" w14:textId="77777777" w:rsidR="00752EE3" w:rsidRPr="001A5023" w:rsidRDefault="00E306D8" w:rsidP="000D5A4F">
            <w:r w:rsidRPr="001A5023">
              <w:t>保全對象調查及資料建立</w:t>
            </w:r>
          </w:p>
        </w:tc>
        <w:tc>
          <w:tcPr>
            <w:tcW w:w="3118" w:type="dxa"/>
          </w:tcPr>
          <w:p w14:paraId="6B3791FD" w14:textId="77777777" w:rsidR="00752EE3" w:rsidRPr="001A5023" w:rsidRDefault="00E306D8" w:rsidP="000D5A4F">
            <w:r w:rsidRPr="001A5023">
              <w:rPr>
                <w:rFonts w:hint="eastAsia"/>
              </w:rPr>
              <w:t>民政課、社會課、農經課</w:t>
            </w:r>
            <w:r w:rsidR="00400D46" w:rsidRPr="001A5023">
              <w:rPr>
                <w:rFonts w:hint="eastAsia"/>
              </w:rPr>
              <w:t>、衛生所</w:t>
            </w:r>
          </w:p>
        </w:tc>
      </w:tr>
      <w:tr w:rsidR="00863C99" w:rsidRPr="001A5023" w14:paraId="4ECF49E8" w14:textId="77777777" w:rsidTr="00532C00">
        <w:trPr>
          <w:jc w:val="center"/>
        </w:trPr>
        <w:tc>
          <w:tcPr>
            <w:tcW w:w="998" w:type="dxa"/>
          </w:tcPr>
          <w:p w14:paraId="6EC6479B" w14:textId="77777777" w:rsidR="00752EE3" w:rsidRPr="001A5023" w:rsidRDefault="00752EE3" w:rsidP="000D5A4F"/>
        </w:tc>
        <w:tc>
          <w:tcPr>
            <w:tcW w:w="2264" w:type="dxa"/>
          </w:tcPr>
          <w:p w14:paraId="47B6097B" w14:textId="77777777" w:rsidR="00752EE3" w:rsidRPr="001A5023" w:rsidRDefault="00752EE3" w:rsidP="000D5A4F"/>
        </w:tc>
        <w:tc>
          <w:tcPr>
            <w:tcW w:w="2211" w:type="dxa"/>
          </w:tcPr>
          <w:p w14:paraId="2D969D69" w14:textId="77777777" w:rsidR="00752EE3" w:rsidRPr="001A5023" w:rsidRDefault="00E306D8" w:rsidP="000D5A4F">
            <w:r w:rsidRPr="001A5023">
              <w:t>規劃救災物資儲備場所</w:t>
            </w:r>
          </w:p>
        </w:tc>
        <w:tc>
          <w:tcPr>
            <w:tcW w:w="3118" w:type="dxa"/>
          </w:tcPr>
          <w:p w14:paraId="062183F0" w14:textId="77777777" w:rsidR="00752EE3" w:rsidRPr="001A5023" w:rsidRDefault="00E306D8" w:rsidP="000D5A4F">
            <w:r w:rsidRPr="001A5023">
              <w:rPr>
                <w:rFonts w:hint="eastAsia"/>
              </w:rPr>
              <w:t>社會課</w:t>
            </w:r>
          </w:p>
        </w:tc>
      </w:tr>
      <w:tr w:rsidR="00863C99" w:rsidRPr="001A5023" w14:paraId="70AC032D" w14:textId="77777777" w:rsidTr="00532C00">
        <w:trPr>
          <w:jc w:val="center"/>
        </w:trPr>
        <w:tc>
          <w:tcPr>
            <w:tcW w:w="998" w:type="dxa"/>
          </w:tcPr>
          <w:p w14:paraId="01531A35" w14:textId="77777777" w:rsidR="00752EE3" w:rsidRPr="001A5023" w:rsidRDefault="00752EE3" w:rsidP="000D5A4F"/>
        </w:tc>
        <w:tc>
          <w:tcPr>
            <w:tcW w:w="2264" w:type="dxa"/>
          </w:tcPr>
          <w:p w14:paraId="6C211D52" w14:textId="77777777" w:rsidR="00752EE3" w:rsidRPr="001A5023" w:rsidRDefault="00752EE3" w:rsidP="000D5A4F"/>
        </w:tc>
        <w:tc>
          <w:tcPr>
            <w:tcW w:w="2211" w:type="dxa"/>
          </w:tcPr>
          <w:p w14:paraId="4D6ECA3A" w14:textId="77777777" w:rsidR="00752EE3" w:rsidRPr="001A5023" w:rsidRDefault="00E306D8" w:rsidP="000D5A4F">
            <w:r w:rsidRPr="001A5023">
              <w:t>規劃糧食、飲用水及民生必需品安全儲備量</w:t>
            </w:r>
          </w:p>
        </w:tc>
        <w:tc>
          <w:tcPr>
            <w:tcW w:w="3118" w:type="dxa"/>
          </w:tcPr>
          <w:p w14:paraId="2E50E69E" w14:textId="77777777" w:rsidR="00752EE3" w:rsidRPr="001A5023" w:rsidRDefault="00E306D8" w:rsidP="000D5A4F">
            <w:r w:rsidRPr="001A5023">
              <w:rPr>
                <w:rFonts w:hint="eastAsia"/>
              </w:rPr>
              <w:t>社會課</w:t>
            </w:r>
          </w:p>
        </w:tc>
      </w:tr>
      <w:tr w:rsidR="00863C99" w:rsidRPr="001A5023" w14:paraId="53C1BE3A" w14:textId="77777777" w:rsidTr="00532C00">
        <w:trPr>
          <w:jc w:val="center"/>
        </w:trPr>
        <w:tc>
          <w:tcPr>
            <w:tcW w:w="998" w:type="dxa"/>
          </w:tcPr>
          <w:p w14:paraId="1202D601" w14:textId="77777777" w:rsidR="00752EE3" w:rsidRPr="001A5023" w:rsidRDefault="00752EE3" w:rsidP="000D5A4F"/>
        </w:tc>
        <w:tc>
          <w:tcPr>
            <w:tcW w:w="2264" w:type="dxa"/>
          </w:tcPr>
          <w:p w14:paraId="11D89332" w14:textId="77777777" w:rsidR="00752EE3" w:rsidRPr="001A5023" w:rsidRDefault="00752EE3" w:rsidP="000D5A4F"/>
        </w:tc>
        <w:tc>
          <w:tcPr>
            <w:tcW w:w="2211" w:type="dxa"/>
          </w:tcPr>
          <w:p w14:paraId="3C93ACCC" w14:textId="77777777" w:rsidR="00752EE3" w:rsidRPr="001A5023" w:rsidRDefault="00E306D8" w:rsidP="000D5A4F">
            <w:r w:rsidRPr="001A5023">
              <w:t>救災物資配發使用程序</w:t>
            </w:r>
          </w:p>
        </w:tc>
        <w:tc>
          <w:tcPr>
            <w:tcW w:w="3118" w:type="dxa"/>
          </w:tcPr>
          <w:p w14:paraId="0858DA77" w14:textId="77777777" w:rsidR="00752EE3" w:rsidRPr="001A5023" w:rsidRDefault="00E306D8" w:rsidP="000D5A4F">
            <w:r w:rsidRPr="001A5023">
              <w:rPr>
                <w:rFonts w:hint="eastAsia"/>
              </w:rPr>
              <w:t>社會課</w:t>
            </w:r>
          </w:p>
        </w:tc>
      </w:tr>
      <w:tr w:rsidR="00863C99" w:rsidRPr="001A5023" w14:paraId="539F032C" w14:textId="77777777" w:rsidTr="00532C00">
        <w:trPr>
          <w:jc w:val="center"/>
        </w:trPr>
        <w:tc>
          <w:tcPr>
            <w:tcW w:w="998" w:type="dxa"/>
          </w:tcPr>
          <w:p w14:paraId="4AAB9D59" w14:textId="77777777" w:rsidR="00752EE3" w:rsidRPr="001A5023" w:rsidRDefault="00752EE3" w:rsidP="000D5A4F"/>
        </w:tc>
        <w:tc>
          <w:tcPr>
            <w:tcW w:w="2264" w:type="dxa"/>
          </w:tcPr>
          <w:p w14:paraId="34C036D9" w14:textId="77777777" w:rsidR="00752EE3" w:rsidRPr="001A5023" w:rsidRDefault="00752EE3" w:rsidP="000D5A4F"/>
        </w:tc>
        <w:tc>
          <w:tcPr>
            <w:tcW w:w="2211" w:type="dxa"/>
          </w:tcPr>
          <w:p w14:paraId="4D0502AA" w14:textId="77777777" w:rsidR="00752EE3" w:rsidRPr="001A5023" w:rsidRDefault="00E306D8" w:rsidP="000D5A4F">
            <w:r w:rsidRPr="001A5023">
              <w:t>鄰近區域供應物資廠商開口合約之制訂</w:t>
            </w:r>
          </w:p>
        </w:tc>
        <w:tc>
          <w:tcPr>
            <w:tcW w:w="3118" w:type="dxa"/>
          </w:tcPr>
          <w:p w14:paraId="544419CF" w14:textId="77777777" w:rsidR="00752EE3" w:rsidRPr="001A5023" w:rsidRDefault="00E306D8" w:rsidP="000D5A4F">
            <w:r w:rsidRPr="001A5023">
              <w:rPr>
                <w:rFonts w:hint="eastAsia"/>
              </w:rPr>
              <w:t>社會課</w:t>
            </w:r>
          </w:p>
        </w:tc>
      </w:tr>
      <w:tr w:rsidR="00863C99" w:rsidRPr="001A5023" w14:paraId="0C38055E" w14:textId="77777777" w:rsidTr="00532C00">
        <w:trPr>
          <w:jc w:val="center"/>
        </w:trPr>
        <w:tc>
          <w:tcPr>
            <w:tcW w:w="998" w:type="dxa"/>
          </w:tcPr>
          <w:p w14:paraId="16499B2F" w14:textId="77777777" w:rsidR="00752EE3" w:rsidRPr="001A5023" w:rsidRDefault="00752EE3" w:rsidP="000D5A4F"/>
        </w:tc>
        <w:tc>
          <w:tcPr>
            <w:tcW w:w="2264" w:type="dxa"/>
          </w:tcPr>
          <w:p w14:paraId="20D318A4" w14:textId="77777777" w:rsidR="00752EE3" w:rsidRPr="001A5023" w:rsidRDefault="00E306D8" w:rsidP="000D5A4F">
            <w:r w:rsidRPr="001A5023">
              <w:t>障礙物清除</w:t>
            </w:r>
          </w:p>
        </w:tc>
        <w:tc>
          <w:tcPr>
            <w:tcW w:w="2211" w:type="dxa"/>
          </w:tcPr>
          <w:p w14:paraId="5D6518C1" w14:textId="77777777" w:rsidR="00752EE3" w:rsidRPr="001A5023" w:rsidRDefault="00E306D8" w:rsidP="000D5A4F">
            <w:r w:rsidRPr="001A5023">
              <w:t>路樹、招牌倒塌等障礙物清除之救災機具、車輛進行保養維護</w:t>
            </w:r>
          </w:p>
        </w:tc>
        <w:tc>
          <w:tcPr>
            <w:tcW w:w="3118" w:type="dxa"/>
          </w:tcPr>
          <w:p w14:paraId="0A738167" w14:textId="77777777" w:rsidR="00752EE3" w:rsidRPr="001A5023" w:rsidRDefault="00E306D8" w:rsidP="000D5A4F">
            <w:r w:rsidRPr="001A5023">
              <w:rPr>
                <w:rFonts w:hint="eastAsia"/>
              </w:rPr>
              <w:t>清潔隊</w:t>
            </w:r>
            <w:r w:rsidR="00510377" w:rsidRPr="001A5023">
              <w:rPr>
                <w:rFonts w:hint="eastAsia"/>
              </w:rPr>
              <w:t>、工務課</w:t>
            </w:r>
          </w:p>
        </w:tc>
      </w:tr>
      <w:tr w:rsidR="00863C99" w:rsidRPr="001A5023" w14:paraId="04EF1C2F" w14:textId="77777777" w:rsidTr="00532C00">
        <w:trPr>
          <w:jc w:val="center"/>
        </w:trPr>
        <w:tc>
          <w:tcPr>
            <w:tcW w:w="998" w:type="dxa"/>
          </w:tcPr>
          <w:p w14:paraId="5C329C6C" w14:textId="77777777" w:rsidR="00752EE3" w:rsidRPr="001A5023" w:rsidRDefault="00752EE3" w:rsidP="000D5A4F"/>
        </w:tc>
        <w:tc>
          <w:tcPr>
            <w:tcW w:w="2264" w:type="dxa"/>
          </w:tcPr>
          <w:p w14:paraId="1CA7BAB2" w14:textId="77777777" w:rsidR="00752EE3" w:rsidRPr="001A5023" w:rsidRDefault="00752EE3" w:rsidP="000D5A4F"/>
        </w:tc>
        <w:tc>
          <w:tcPr>
            <w:tcW w:w="2211" w:type="dxa"/>
          </w:tcPr>
          <w:p w14:paraId="69B201DF" w14:textId="77777777" w:rsidR="00752EE3" w:rsidRPr="001A5023" w:rsidRDefault="00E306D8" w:rsidP="000D5A4F">
            <w:r w:rsidRPr="001A5023">
              <w:t>道路災害搶險、搶通及復原工務開口合約</w:t>
            </w:r>
          </w:p>
        </w:tc>
        <w:tc>
          <w:tcPr>
            <w:tcW w:w="3118" w:type="dxa"/>
          </w:tcPr>
          <w:p w14:paraId="6CFEC597" w14:textId="77777777" w:rsidR="00752EE3" w:rsidRPr="001A5023" w:rsidRDefault="00E306D8" w:rsidP="000D5A4F">
            <w:r w:rsidRPr="001A5023">
              <w:rPr>
                <w:rFonts w:hint="eastAsia"/>
              </w:rPr>
              <w:t>工務課</w:t>
            </w:r>
          </w:p>
        </w:tc>
      </w:tr>
      <w:tr w:rsidR="00863C99" w:rsidRPr="001A5023" w14:paraId="5EBED794" w14:textId="77777777" w:rsidTr="00532C00">
        <w:trPr>
          <w:jc w:val="center"/>
        </w:trPr>
        <w:tc>
          <w:tcPr>
            <w:tcW w:w="998" w:type="dxa"/>
          </w:tcPr>
          <w:p w14:paraId="6418E0F5" w14:textId="77777777" w:rsidR="00752EE3" w:rsidRPr="001A5023" w:rsidRDefault="00752EE3" w:rsidP="000D5A4F"/>
        </w:tc>
        <w:tc>
          <w:tcPr>
            <w:tcW w:w="2264" w:type="dxa"/>
          </w:tcPr>
          <w:p w14:paraId="297B0573" w14:textId="77777777" w:rsidR="00752EE3" w:rsidRPr="001A5023" w:rsidRDefault="00E306D8" w:rsidP="000D5A4F">
            <w:r w:rsidRPr="001A5023">
              <w:t>災害防救演習、訓練</w:t>
            </w:r>
          </w:p>
        </w:tc>
        <w:tc>
          <w:tcPr>
            <w:tcW w:w="2211" w:type="dxa"/>
          </w:tcPr>
          <w:p w14:paraId="6F8CDC93" w14:textId="77777777" w:rsidR="00752EE3" w:rsidRPr="001A5023" w:rsidRDefault="00E306D8" w:rsidP="000D5A4F">
            <w:r w:rsidRPr="001A5023">
              <w:t>定期進行防救災宣導、訓練與演習</w:t>
            </w:r>
          </w:p>
        </w:tc>
        <w:tc>
          <w:tcPr>
            <w:tcW w:w="3118" w:type="dxa"/>
          </w:tcPr>
          <w:p w14:paraId="09F6DE67" w14:textId="77777777" w:rsidR="00752EE3" w:rsidRPr="001A5023" w:rsidRDefault="00E306D8" w:rsidP="000D5A4F">
            <w:r w:rsidRPr="001A5023">
              <w:rPr>
                <w:rFonts w:hint="eastAsia"/>
              </w:rPr>
              <w:t>民政課、社會課、工務課、農經課</w:t>
            </w:r>
            <w:r w:rsidR="00510377" w:rsidRPr="001A5023">
              <w:rPr>
                <w:rFonts w:hint="eastAsia"/>
              </w:rPr>
              <w:t>、清潔隊</w:t>
            </w:r>
          </w:p>
        </w:tc>
      </w:tr>
      <w:tr w:rsidR="00863C99" w:rsidRPr="001A5023" w14:paraId="4E7556AC" w14:textId="77777777" w:rsidTr="00532C00">
        <w:trPr>
          <w:jc w:val="center"/>
        </w:trPr>
        <w:tc>
          <w:tcPr>
            <w:tcW w:w="998" w:type="dxa"/>
          </w:tcPr>
          <w:p w14:paraId="5A613184" w14:textId="77777777" w:rsidR="00752EE3" w:rsidRPr="001A5023" w:rsidRDefault="00752EE3" w:rsidP="000D5A4F"/>
        </w:tc>
        <w:tc>
          <w:tcPr>
            <w:tcW w:w="2264" w:type="dxa"/>
          </w:tcPr>
          <w:p w14:paraId="5DB56C3E" w14:textId="77777777" w:rsidR="00752EE3" w:rsidRPr="001A5023" w:rsidRDefault="00752EE3" w:rsidP="000D5A4F"/>
        </w:tc>
        <w:tc>
          <w:tcPr>
            <w:tcW w:w="2211" w:type="dxa"/>
          </w:tcPr>
          <w:p w14:paraId="140677D1" w14:textId="77777777" w:rsidR="00752EE3" w:rsidRPr="001A5023" w:rsidRDefault="00E306D8" w:rsidP="000D5A4F">
            <w:r w:rsidRPr="001A5023">
              <w:t>提供社區居民防救災基本訓練</w:t>
            </w:r>
          </w:p>
        </w:tc>
        <w:tc>
          <w:tcPr>
            <w:tcW w:w="3118" w:type="dxa"/>
          </w:tcPr>
          <w:p w14:paraId="572F58FA" w14:textId="77777777" w:rsidR="00752EE3" w:rsidRPr="001A5023" w:rsidRDefault="00E306D8" w:rsidP="000D5A4F">
            <w:r w:rsidRPr="001A5023">
              <w:rPr>
                <w:rFonts w:hint="eastAsia"/>
              </w:rPr>
              <w:t>民政課、社會課、農經課</w:t>
            </w:r>
          </w:p>
        </w:tc>
      </w:tr>
      <w:tr w:rsidR="00863C99" w:rsidRPr="001A5023" w14:paraId="4FDD34F7" w14:textId="77777777" w:rsidTr="00532C00">
        <w:trPr>
          <w:jc w:val="center"/>
        </w:trPr>
        <w:tc>
          <w:tcPr>
            <w:tcW w:w="998" w:type="dxa"/>
          </w:tcPr>
          <w:p w14:paraId="068AD4E3" w14:textId="77777777" w:rsidR="00752EE3" w:rsidRPr="001A5023" w:rsidRDefault="00752EE3" w:rsidP="000D5A4F"/>
        </w:tc>
        <w:tc>
          <w:tcPr>
            <w:tcW w:w="2264" w:type="dxa"/>
          </w:tcPr>
          <w:p w14:paraId="1715B81F" w14:textId="77777777" w:rsidR="00752EE3" w:rsidRPr="001A5023" w:rsidRDefault="00E306D8" w:rsidP="000D5A4F">
            <w:r w:rsidRPr="001A5023">
              <w:t>特別災害之整備對策</w:t>
            </w:r>
          </w:p>
        </w:tc>
        <w:tc>
          <w:tcPr>
            <w:tcW w:w="2211" w:type="dxa"/>
          </w:tcPr>
          <w:p w14:paraId="374544D2" w14:textId="77777777" w:rsidR="00752EE3" w:rsidRPr="001A5023" w:rsidRDefault="00E306D8" w:rsidP="000D5A4F">
            <w:r w:rsidRPr="001A5023">
              <w:t>毒性</w:t>
            </w:r>
            <w:r w:rsidR="00681B77" w:rsidRPr="001A5023">
              <w:t>及關注</w:t>
            </w:r>
            <w:r w:rsidRPr="001A5023">
              <w:t>化學物質災害</w:t>
            </w:r>
          </w:p>
        </w:tc>
        <w:tc>
          <w:tcPr>
            <w:tcW w:w="3118" w:type="dxa"/>
          </w:tcPr>
          <w:p w14:paraId="776DF1AB" w14:textId="77777777" w:rsidR="00752EE3" w:rsidRPr="001A5023" w:rsidRDefault="00E306D8" w:rsidP="000D5A4F">
            <w:r w:rsidRPr="001A5023">
              <w:rPr>
                <w:rFonts w:hint="eastAsia"/>
              </w:rPr>
              <w:t>農經課、清潔隊</w:t>
            </w:r>
          </w:p>
        </w:tc>
      </w:tr>
      <w:tr w:rsidR="00863C99" w:rsidRPr="001A5023" w14:paraId="7B315EAB" w14:textId="77777777" w:rsidTr="00532C00">
        <w:trPr>
          <w:jc w:val="center"/>
        </w:trPr>
        <w:tc>
          <w:tcPr>
            <w:tcW w:w="998" w:type="dxa"/>
          </w:tcPr>
          <w:p w14:paraId="7445CDB4" w14:textId="77777777" w:rsidR="00752EE3" w:rsidRPr="001A5023" w:rsidRDefault="00752EE3" w:rsidP="000D5A4F"/>
        </w:tc>
        <w:tc>
          <w:tcPr>
            <w:tcW w:w="2264" w:type="dxa"/>
          </w:tcPr>
          <w:p w14:paraId="34F17AC3" w14:textId="77777777" w:rsidR="00752EE3" w:rsidRPr="001A5023" w:rsidRDefault="00752EE3" w:rsidP="000D5A4F"/>
        </w:tc>
        <w:tc>
          <w:tcPr>
            <w:tcW w:w="2211" w:type="dxa"/>
          </w:tcPr>
          <w:p w14:paraId="2EFF54CC" w14:textId="77777777" w:rsidR="00752EE3" w:rsidRPr="001A5023" w:rsidRDefault="00E306D8" w:rsidP="000D5A4F">
            <w:r w:rsidRPr="001A5023">
              <w:t>生物病原災害</w:t>
            </w:r>
          </w:p>
        </w:tc>
        <w:tc>
          <w:tcPr>
            <w:tcW w:w="3118" w:type="dxa"/>
          </w:tcPr>
          <w:p w14:paraId="1464D44E" w14:textId="77777777" w:rsidR="00752EE3" w:rsidRPr="001A5023" w:rsidRDefault="00E306D8" w:rsidP="000D5A4F">
            <w:r w:rsidRPr="001A5023">
              <w:rPr>
                <w:rFonts w:hint="eastAsia"/>
              </w:rPr>
              <w:t>民政課、社會課、農經課、衛生所、清潔隊</w:t>
            </w:r>
          </w:p>
        </w:tc>
      </w:tr>
      <w:tr w:rsidR="00863C99" w:rsidRPr="001A5023" w14:paraId="10FFADBA" w14:textId="77777777" w:rsidTr="00532C00">
        <w:trPr>
          <w:jc w:val="center"/>
        </w:trPr>
        <w:tc>
          <w:tcPr>
            <w:tcW w:w="998" w:type="dxa"/>
          </w:tcPr>
          <w:p w14:paraId="3009B803" w14:textId="77777777" w:rsidR="00752EE3" w:rsidRPr="001A5023" w:rsidRDefault="00752EE3" w:rsidP="000D5A4F"/>
        </w:tc>
        <w:tc>
          <w:tcPr>
            <w:tcW w:w="2264" w:type="dxa"/>
          </w:tcPr>
          <w:p w14:paraId="7FE52886" w14:textId="77777777" w:rsidR="00752EE3" w:rsidRPr="001A5023" w:rsidRDefault="00752EE3" w:rsidP="000D5A4F"/>
        </w:tc>
        <w:tc>
          <w:tcPr>
            <w:tcW w:w="2211" w:type="dxa"/>
          </w:tcPr>
          <w:p w14:paraId="155089EE" w14:textId="77777777" w:rsidR="00752EE3" w:rsidRPr="001A5023" w:rsidRDefault="00E306D8" w:rsidP="000D5A4F">
            <w:r w:rsidRPr="001A5023">
              <w:t>輻射災害</w:t>
            </w:r>
          </w:p>
        </w:tc>
        <w:tc>
          <w:tcPr>
            <w:tcW w:w="3118" w:type="dxa"/>
          </w:tcPr>
          <w:p w14:paraId="4DC81CA4" w14:textId="77777777" w:rsidR="00752EE3" w:rsidRPr="001A5023" w:rsidRDefault="00E306D8" w:rsidP="000D5A4F">
            <w:r w:rsidRPr="001A5023">
              <w:rPr>
                <w:rFonts w:hint="eastAsia"/>
              </w:rPr>
              <w:t>秘書室、民政課</w:t>
            </w:r>
            <w:r w:rsidR="00686579" w:rsidRPr="001A5023">
              <w:rPr>
                <w:rFonts w:hint="eastAsia"/>
              </w:rPr>
              <w:t>、社會課</w:t>
            </w:r>
          </w:p>
        </w:tc>
      </w:tr>
      <w:tr w:rsidR="00863C99" w:rsidRPr="001A5023" w14:paraId="64A264B5" w14:textId="77777777" w:rsidTr="00532C00">
        <w:trPr>
          <w:jc w:val="center"/>
        </w:trPr>
        <w:tc>
          <w:tcPr>
            <w:tcW w:w="998" w:type="dxa"/>
          </w:tcPr>
          <w:p w14:paraId="3BB86C7F" w14:textId="77777777" w:rsidR="00752EE3" w:rsidRPr="001A5023" w:rsidRDefault="00E306D8" w:rsidP="000D5A4F">
            <w:r w:rsidRPr="001A5023">
              <w:t>緊急應變</w:t>
            </w:r>
          </w:p>
        </w:tc>
        <w:tc>
          <w:tcPr>
            <w:tcW w:w="2264" w:type="dxa"/>
          </w:tcPr>
          <w:p w14:paraId="2D271942" w14:textId="77777777" w:rsidR="00752EE3" w:rsidRPr="001A5023" w:rsidRDefault="00E306D8" w:rsidP="000D5A4F">
            <w:r w:rsidRPr="001A5023">
              <w:t>緊急應變體制</w:t>
            </w:r>
          </w:p>
        </w:tc>
        <w:tc>
          <w:tcPr>
            <w:tcW w:w="2211" w:type="dxa"/>
          </w:tcPr>
          <w:p w14:paraId="5000B9A4" w14:textId="77777777" w:rsidR="00752EE3" w:rsidRPr="001A5023" w:rsidRDefault="00E306D8" w:rsidP="000D5A4F">
            <w:r w:rsidRPr="001A5023">
              <w:t>災害應變中心開設</w:t>
            </w:r>
          </w:p>
        </w:tc>
        <w:tc>
          <w:tcPr>
            <w:tcW w:w="3118" w:type="dxa"/>
          </w:tcPr>
          <w:p w14:paraId="46DE990D" w14:textId="77777777" w:rsidR="00752EE3" w:rsidRPr="001A5023" w:rsidRDefault="00E306D8" w:rsidP="000D5A4F">
            <w:r w:rsidRPr="001A5023">
              <w:rPr>
                <w:rFonts w:hint="eastAsia"/>
              </w:rPr>
              <w:t>民政課</w:t>
            </w:r>
          </w:p>
        </w:tc>
      </w:tr>
      <w:tr w:rsidR="00863C99" w:rsidRPr="001A5023" w14:paraId="0802C122" w14:textId="77777777" w:rsidTr="00532C00">
        <w:trPr>
          <w:jc w:val="center"/>
        </w:trPr>
        <w:tc>
          <w:tcPr>
            <w:tcW w:w="998" w:type="dxa"/>
          </w:tcPr>
          <w:p w14:paraId="44FE5D8D" w14:textId="77777777" w:rsidR="00752EE3" w:rsidRPr="001A5023" w:rsidRDefault="00752EE3" w:rsidP="000D5A4F"/>
        </w:tc>
        <w:tc>
          <w:tcPr>
            <w:tcW w:w="2264" w:type="dxa"/>
          </w:tcPr>
          <w:p w14:paraId="6D57D657" w14:textId="77777777" w:rsidR="00752EE3" w:rsidRPr="001A5023" w:rsidRDefault="00752EE3" w:rsidP="000D5A4F"/>
        </w:tc>
        <w:tc>
          <w:tcPr>
            <w:tcW w:w="2211" w:type="dxa"/>
          </w:tcPr>
          <w:p w14:paraId="5DC6CBED" w14:textId="77777777" w:rsidR="00752EE3" w:rsidRPr="001A5023" w:rsidRDefault="00E306D8" w:rsidP="000D5A4F">
            <w:r w:rsidRPr="001A5023">
              <w:t>成立前進指揮所</w:t>
            </w:r>
          </w:p>
        </w:tc>
        <w:tc>
          <w:tcPr>
            <w:tcW w:w="3118" w:type="dxa"/>
          </w:tcPr>
          <w:p w14:paraId="2E8A3AE9" w14:textId="77777777" w:rsidR="00752EE3" w:rsidRPr="001A5023" w:rsidRDefault="00E306D8" w:rsidP="000D5A4F">
            <w:r w:rsidRPr="001A5023">
              <w:rPr>
                <w:rFonts w:hint="eastAsia"/>
              </w:rPr>
              <w:t>應變中心</w:t>
            </w:r>
          </w:p>
        </w:tc>
      </w:tr>
      <w:tr w:rsidR="00863C99" w:rsidRPr="001A5023" w14:paraId="07EF1978" w14:textId="77777777" w:rsidTr="00532C00">
        <w:trPr>
          <w:jc w:val="center"/>
        </w:trPr>
        <w:tc>
          <w:tcPr>
            <w:tcW w:w="998" w:type="dxa"/>
          </w:tcPr>
          <w:p w14:paraId="6CB7E993" w14:textId="77777777" w:rsidR="00752EE3" w:rsidRPr="001A5023" w:rsidRDefault="00752EE3" w:rsidP="000D5A4F"/>
        </w:tc>
        <w:tc>
          <w:tcPr>
            <w:tcW w:w="2264" w:type="dxa"/>
          </w:tcPr>
          <w:p w14:paraId="66889D64" w14:textId="77777777" w:rsidR="00752EE3" w:rsidRPr="001A5023" w:rsidRDefault="00E306D8" w:rsidP="000D5A4F">
            <w:r w:rsidRPr="001A5023">
              <w:t>災害預報及警戒資</w:t>
            </w:r>
            <w:r w:rsidRPr="001A5023">
              <w:lastRenderedPageBreak/>
              <w:t>訊發佈、傳遞</w:t>
            </w:r>
          </w:p>
        </w:tc>
        <w:tc>
          <w:tcPr>
            <w:tcW w:w="2211" w:type="dxa"/>
          </w:tcPr>
          <w:p w14:paraId="220B023C" w14:textId="77777777" w:rsidR="00752EE3" w:rsidRPr="001A5023" w:rsidRDefault="00E306D8" w:rsidP="000D5A4F">
            <w:r w:rsidRPr="001A5023">
              <w:lastRenderedPageBreak/>
              <w:t>災害預報及警戒資</w:t>
            </w:r>
            <w:r w:rsidRPr="001A5023">
              <w:lastRenderedPageBreak/>
              <w:t>訊接收</w:t>
            </w:r>
          </w:p>
        </w:tc>
        <w:tc>
          <w:tcPr>
            <w:tcW w:w="3118" w:type="dxa"/>
          </w:tcPr>
          <w:p w14:paraId="1B6189C5" w14:textId="77777777" w:rsidR="00752EE3" w:rsidRPr="001A5023" w:rsidRDefault="00E306D8" w:rsidP="000D5A4F">
            <w:r w:rsidRPr="001A5023">
              <w:rPr>
                <w:rFonts w:hint="eastAsia"/>
              </w:rPr>
              <w:lastRenderedPageBreak/>
              <w:t>民政課、工務課、農經課</w:t>
            </w:r>
          </w:p>
        </w:tc>
      </w:tr>
      <w:tr w:rsidR="00863C99" w:rsidRPr="001A5023" w14:paraId="1F242AB6" w14:textId="77777777" w:rsidTr="00532C00">
        <w:trPr>
          <w:jc w:val="center"/>
        </w:trPr>
        <w:tc>
          <w:tcPr>
            <w:tcW w:w="998" w:type="dxa"/>
          </w:tcPr>
          <w:p w14:paraId="7AB0CE55" w14:textId="77777777" w:rsidR="00752EE3" w:rsidRPr="001A5023" w:rsidRDefault="00752EE3" w:rsidP="000D5A4F"/>
        </w:tc>
        <w:tc>
          <w:tcPr>
            <w:tcW w:w="2264" w:type="dxa"/>
          </w:tcPr>
          <w:p w14:paraId="6BE8867E" w14:textId="77777777" w:rsidR="00752EE3" w:rsidRPr="001A5023" w:rsidRDefault="00752EE3" w:rsidP="000D5A4F"/>
        </w:tc>
        <w:tc>
          <w:tcPr>
            <w:tcW w:w="2211" w:type="dxa"/>
          </w:tcPr>
          <w:p w14:paraId="527C741A" w14:textId="77777777" w:rsidR="00752EE3" w:rsidRPr="001A5023" w:rsidRDefault="00E306D8" w:rsidP="000D5A4F">
            <w:r w:rsidRPr="001A5023">
              <w:t>災害預報及警戒資訊傳遞</w:t>
            </w:r>
          </w:p>
        </w:tc>
        <w:tc>
          <w:tcPr>
            <w:tcW w:w="3118" w:type="dxa"/>
          </w:tcPr>
          <w:p w14:paraId="0B7EEBAE" w14:textId="77777777" w:rsidR="00752EE3" w:rsidRPr="001A5023" w:rsidRDefault="00E306D8" w:rsidP="000D5A4F">
            <w:r w:rsidRPr="001A5023">
              <w:rPr>
                <w:rFonts w:hint="eastAsia"/>
              </w:rPr>
              <w:t>應變中心</w:t>
            </w:r>
          </w:p>
        </w:tc>
      </w:tr>
      <w:tr w:rsidR="00863C99" w:rsidRPr="001A5023" w14:paraId="7DE39BAC" w14:textId="77777777" w:rsidTr="00532C00">
        <w:trPr>
          <w:jc w:val="center"/>
        </w:trPr>
        <w:tc>
          <w:tcPr>
            <w:tcW w:w="998" w:type="dxa"/>
          </w:tcPr>
          <w:p w14:paraId="498739F2" w14:textId="77777777" w:rsidR="00752EE3" w:rsidRPr="001A5023" w:rsidRDefault="00752EE3" w:rsidP="000D5A4F"/>
        </w:tc>
        <w:tc>
          <w:tcPr>
            <w:tcW w:w="2264" w:type="dxa"/>
          </w:tcPr>
          <w:p w14:paraId="63C6CABC" w14:textId="77777777" w:rsidR="00752EE3" w:rsidRPr="001A5023" w:rsidRDefault="00E306D8" w:rsidP="000D5A4F">
            <w:r w:rsidRPr="001A5023">
              <w:t>疏散撤離命令下達</w:t>
            </w:r>
          </w:p>
        </w:tc>
        <w:tc>
          <w:tcPr>
            <w:tcW w:w="2211" w:type="dxa"/>
          </w:tcPr>
          <w:p w14:paraId="5C5C759F" w14:textId="77777777" w:rsidR="00752EE3" w:rsidRPr="001A5023" w:rsidRDefault="00752EE3" w:rsidP="000D5A4F"/>
        </w:tc>
        <w:tc>
          <w:tcPr>
            <w:tcW w:w="3118" w:type="dxa"/>
          </w:tcPr>
          <w:p w14:paraId="6219411B" w14:textId="77777777" w:rsidR="00752EE3" w:rsidRPr="001A5023" w:rsidRDefault="00E306D8" w:rsidP="000D5A4F">
            <w:r w:rsidRPr="001A5023">
              <w:rPr>
                <w:rFonts w:hint="eastAsia"/>
              </w:rPr>
              <w:t>民政課、警察分局、消防分隊</w:t>
            </w:r>
          </w:p>
        </w:tc>
      </w:tr>
      <w:tr w:rsidR="00863C99" w:rsidRPr="001A5023" w14:paraId="652D1B6F" w14:textId="77777777" w:rsidTr="00532C00">
        <w:trPr>
          <w:jc w:val="center"/>
        </w:trPr>
        <w:tc>
          <w:tcPr>
            <w:tcW w:w="998" w:type="dxa"/>
          </w:tcPr>
          <w:p w14:paraId="1FD800C9" w14:textId="77777777" w:rsidR="00752EE3" w:rsidRPr="001A5023" w:rsidRDefault="00752EE3" w:rsidP="000D5A4F"/>
        </w:tc>
        <w:tc>
          <w:tcPr>
            <w:tcW w:w="2264" w:type="dxa"/>
          </w:tcPr>
          <w:p w14:paraId="3CA2D6B1" w14:textId="77777777" w:rsidR="00752EE3" w:rsidRPr="001A5023" w:rsidRDefault="00E306D8" w:rsidP="000D5A4F">
            <w:r w:rsidRPr="001A5023">
              <w:t>避難收容與弱勢族群照護</w:t>
            </w:r>
          </w:p>
        </w:tc>
        <w:tc>
          <w:tcPr>
            <w:tcW w:w="2211" w:type="dxa"/>
          </w:tcPr>
          <w:p w14:paraId="4E131C91" w14:textId="77777777" w:rsidR="00752EE3" w:rsidRPr="001A5023" w:rsidRDefault="00E306D8" w:rsidP="000D5A4F">
            <w:r w:rsidRPr="001A5023">
              <w:t>設置臨時收容</w:t>
            </w:r>
            <w:r w:rsidRPr="001A5023">
              <w:t>(</w:t>
            </w:r>
            <w:r w:rsidRPr="001A5023">
              <w:t>善後處理場所</w:t>
            </w:r>
            <w:r w:rsidRPr="001A5023">
              <w:t>)</w:t>
            </w:r>
          </w:p>
        </w:tc>
        <w:tc>
          <w:tcPr>
            <w:tcW w:w="3118" w:type="dxa"/>
          </w:tcPr>
          <w:p w14:paraId="4E3BBF77" w14:textId="77777777" w:rsidR="00752EE3" w:rsidRPr="001A5023" w:rsidRDefault="00E306D8" w:rsidP="000D5A4F">
            <w:r w:rsidRPr="001A5023">
              <w:rPr>
                <w:rFonts w:hint="eastAsia"/>
              </w:rPr>
              <w:t>社會課</w:t>
            </w:r>
          </w:p>
        </w:tc>
      </w:tr>
      <w:tr w:rsidR="00863C99" w:rsidRPr="001A5023" w14:paraId="558592F9" w14:textId="77777777" w:rsidTr="00532C00">
        <w:trPr>
          <w:jc w:val="center"/>
        </w:trPr>
        <w:tc>
          <w:tcPr>
            <w:tcW w:w="998" w:type="dxa"/>
          </w:tcPr>
          <w:p w14:paraId="0E825E0C" w14:textId="77777777" w:rsidR="00752EE3" w:rsidRPr="001A5023" w:rsidRDefault="00752EE3" w:rsidP="000D5A4F"/>
        </w:tc>
        <w:tc>
          <w:tcPr>
            <w:tcW w:w="2264" w:type="dxa"/>
          </w:tcPr>
          <w:p w14:paraId="3A5EBB57" w14:textId="77777777" w:rsidR="00752EE3" w:rsidRPr="001A5023" w:rsidRDefault="00752EE3" w:rsidP="000D5A4F"/>
        </w:tc>
        <w:tc>
          <w:tcPr>
            <w:tcW w:w="2211" w:type="dxa"/>
          </w:tcPr>
          <w:p w14:paraId="5F45CF4C" w14:textId="77777777" w:rsidR="00752EE3" w:rsidRPr="001A5023" w:rsidRDefault="00E306D8" w:rsidP="000D5A4F">
            <w:r w:rsidRPr="001A5023">
              <w:t>開設避難收容所</w:t>
            </w:r>
          </w:p>
        </w:tc>
        <w:tc>
          <w:tcPr>
            <w:tcW w:w="3118" w:type="dxa"/>
          </w:tcPr>
          <w:p w14:paraId="142E7685" w14:textId="77777777" w:rsidR="00752EE3" w:rsidRPr="001A5023" w:rsidRDefault="00E306D8" w:rsidP="000D5A4F">
            <w:r w:rsidRPr="001A5023">
              <w:rPr>
                <w:rFonts w:hint="eastAsia"/>
              </w:rPr>
              <w:t>社會課</w:t>
            </w:r>
          </w:p>
        </w:tc>
      </w:tr>
      <w:tr w:rsidR="00863C99" w:rsidRPr="001A5023" w14:paraId="6331273B" w14:textId="77777777" w:rsidTr="00532C00">
        <w:trPr>
          <w:jc w:val="center"/>
        </w:trPr>
        <w:tc>
          <w:tcPr>
            <w:tcW w:w="998" w:type="dxa"/>
          </w:tcPr>
          <w:p w14:paraId="00643F51" w14:textId="77777777" w:rsidR="00752EE3" w:rsidRPr="001A5023" w:rsidRDefault="00752EE3" w:rsidP="000D5A4F"/>
        </w:tc>
        <w:tc>
          <w:tcPr>
            <w:tcW w:w="2264" w:type="dxa"/>
          </w:tcPr>
          <w:p w14:paraId="20DDA646" w14:textId="77777777" w:rsidR="00752EE3" w:rsidRPr="001A5023" w:rsidRDefault="00752EE3" w:rsidP="000D5A4F"/>
        </w:tc>
        <w:tc>
          <w:tcPr>
            <w:tcW w:w="2211" w:type="dxa"/>
          </w:tcPr>
          <w:p w14:paraId="72408679" w14:textId="77777777" w:rsidR="00752EE3" w:rsidRPr="001A5023" w:rsidRDefault="00E306D8" w:rsidP="000D5A4F">
            <w:r w:rsidRPr="001A5023">
              <w:t>通報安置情形</w:t>
            </w:r>
          </w:p>
        </w:tc>
        <w:tc>
          <w:tcPr>
            <w:tcW w:w="3118" w:type="dxa"/>
          </w:tcPr>
          <w:p w14:paraId="3073BD47" w14:textId="77777777" w:rsidR="00752EE3" w:rsidRPr="001A5023" w:rsidRDefault="00E306D8" w:rsidP="000D5A4F">
            <w:r w:rsidRPr="001A5023">
              <w:rPr>
                <w:rFonts w:hint="eastAsia"/>
              </w:rPr>
              <w:t>社會課</w:t>
            </w:r>
          </w:p>
        </w:tc>
      </w:tr>
      <w:tr w:rsidR="00863C99" w:rsidRPr="001A5023" w14:paraId="5FD311FE" w14:textId="77777777" w:rsidTr="00532C00">
        <w:trPr>
          <w:jc w:val="center"/>
        </w:trPr>
        <w:tc>
          <w:tcPr>
            <w:tcW w:w="998" w:type="dxa"/>
          </w:tcPr>
          <w:p w14:paraId="6FBAE57C" w14:textId="77777777" w:rsidR="00752EE3" w:rsidRPr="001A5023" w:rsidRDefault="00752EE3" w:rsidP="000D5A4F"/>
        </w:tc>
        <w:tc>
          <w:tcPr>
            <w:tcW w:w="2264" w:type="dxa"/>
          </w:tcPr>
          <w:p w14:paraId="7002CB31" w14:textId="77777777" w:rsidR="00752EE3" w:rsidRPr="001A5023" w:rsidRDefault="00E306D8" w:rsidP="000D5A4F">
            <w:r w:rsidRPr="001A5023">
              <w:t>救災物資之調度、供應</w:t>
            </w:r>
          </w:p>
        </w:tc>
        <w:tc>
          <w:tcPr>
            <w:tcW w:w="2211" w:type="dxa"/>
          </w:tcPr>
          <w:p w14:paraId="363A0E76" w14:textId="77777777" w:rsidR="00752EE3" w:rsidRPr="001A5023" w:rsidRDefault="00E306D8" w:rsidP="000D5A4F">
            <w:r w:rsidRPr="001A5023">
              <w:t>依計畫調度、供應</w:t>
            </w:r>
          </w:p>
        </w:tc>
        <w:tc>
          <w:tcPr>
            <w:tcW w:w="3118" w:type="dxa"/>
          </w:tcPr>
          <w:p w14:paraId="6C49A1DA" w14:textId="77777777" w:rsidR="00752EE3" w:rsidRPr="001A5023" w:rsidRDefault="00E306D8" w:rsidP="000D5A4F">
            <w:r w:rsidRPr="001A5023">
              <w:rPr>
                <w:rFonts w:hint="eastAsia"/>
              </w:rPr>
              <w:t>社會課</w:t>
            </w:r>
          </w:p>
        </w:tc>
      </w:tr>
      <w:tr w:rsidR="00863C99" w:rsidRPr="001A5023" w14:paraId="71671E68" w14:textId="77777777" w:rsidTr="00532C00">
        <w:trPr>
          <w:jc w:val="center"/>
        </w:trPr>
        <w:tc>
          <w:tcPr>
            <w:tcW w:w="998" w:type="dxa"/>
          </w:tcPr>
          <w:p w14:paraId="3F662965" w14:textId="77777777" w:rsidR="00752EE3" w:rsidRPr="001A5023" w:rsidRDefault="00752EE3" w:rsidP="000D5A4F"/>
        </w:tc>
        <w:tc>
          <w:tcPr>
            <w:tcW w:w="2264" w:type="dxa"/>
          </w:tcPr>
          <w:p w14:paraId="4D4EE5A7" w14:textId="77777777" w:rsidR="00752EE3" w:rsidRPr="001A5023" w:rsidRDefault="00752EE3" w:rsidP="000D5A4F"/>
        </w:tc>
        <w:tc>
          <w:tcPr>
            <w:tcW w:w="2211" w:type="dxa"/>
          </w:tcPr>
          <w:p w14:paraId="66CD08F7" w14:textId="77777777" w:rsidR="00752EE3" w:rsidRPr="001A5023" w:rsidRDefault="00E306D8" w:rsidP="000D5A4F">
            <w:r w:rsidRPr="001A5023">
              <w:t>物資不足需調度情況</w:t>
            </w:r>
          </w:p>
        </w:tc>
        <w:tc>
          <w:tcPr>
            <w:tcW w:w="3118" w:type="dxa"/>
          </w:tcPr>
          <w:p w14:paraId="62DDC8A4" w14:textId="77777777" w:rsidR="00752EE3" w:rsidRPr="001A5023" w:rsidRDefault="00E306D8" w:rsidP="000D5A4F">
            <w:r w:rsidRPr="001A5023">
              <w:rPr>
                <w:rFonts w:hint="eastAsia"/>
              </w:rPr>
              <w:t>社會課</w:t>
            </w:r>
          </w:p>
        </w:tc>
      </w:tr>
      <w:tr w:rsidR="00863C99" w:rsidRPr="001A5023" w14:paraId="3DC75A3E" w14:textId="77777777" w:rsidTr="00532C00">
        <w:trPr>
          <w:jc w:val="center"/>
        </w:trPr>
        <w:tc>
          <w:tcPr>
            <w:tcW w:w="998" w:type="dxa"/>
          </w:tcPr>
          <w:p w14:paraId="1C066C07" w14:textId="77777777" w:rsidR="00752EE3" w:rsidRPr="001A5023" w:rsidRDefault="00752EE3" w:rsidP="000D5A4F"/>
        </w:tc>
        <w:tc>
          <w:tcPr>
            <w:tcW w:w="2264" w:type="dxa"/>
          </w:tcPr>
          <w:p w14:paraId="3D6AFFEA" w14:textId="77777777" w:rsidR="00752EE3" w:rsidRPr="001A5023" w:rsidRDefault="00E306D8" w:rsidP="000D5A4F">
            <w:r w:rsidRPr="001A5023">
              <w:t>災情蒐集通報</w:t>
            </w:r>
          </w:p>
        </w:tc>
        <w:tc>
          <w:tcPr>
            <w:tcW w:w="2211" w:type="dxa"/>
          </w:tcPr>
          <w:p w14:paraId="4CE896C3" w14:textId="77777777" w:rsidR="00752EE3" w:rsidRPr="001A5023" w:rsidRDefault="00E306D8" w:rsidP="000D5A4F">
            <w:r w:rsidRPr="001A5023">
              <w:t>依計畫辦理</w:t>
            </w:r>
          </w:p>
        </w:tc>
        <w:tc>
          <w:tcPr>
            <w:tcW w:w="3118" w:type="dxa"/>
          </w:tcPr>
          <w:p w14:paraId="11ECA01E" w14:textId="77777777" w:rsidR="00752EE3" w:rsidRPr="001A5023" w:rsidRDefault="00E306D8" w:rsidP="000D5A4F">
            <w:r w:rsidRPr="001A5023">
              <w:rPr>
                <w:rFonts w:hint="eastAsia"/>
              </w:rPr>
              <w:t>民政課、工務課、農經課、清潔隊</w:t>
            </w:r>
          </w:p>
        </w:tc>
      </w:tr>
      <w:tr w:rsidR="00863C99" w:rsidRPr="001A5023" w14:paraId="7E93290E" w14:textId="77777777" w:rsidTr="00532C00">
        <w:trPr>
          <w:jc w:val="center"/>
        </w:trPr>
        <w:tc>
          <w:tcPr>
            <w:tcW w:w="998" w:type="dxa"/>
          </w:tcPr>
          <w:p w14:paraId="23DDD0F8" w14:textId="77777777" w:rsidR="00752EE3" w:rsidRPr="001A5023" w:rsidRDefault="00752EE3" w:rsidP="000D5A4F"/>
        </w:tc>
        <w:tc>
          <w:tcPr>
            <w:tcW w:w="2264" w:type="dxa"/>
          </w:tcPr>
          <w:p w14:paraId="0FA688C6" w14:textId="77777777" w:rsidR="00752EE3" w:rsidRPr="001A5023" w:rsidRDefault="00752EE3" w:rsidP="000D5A4F"/>
        </w:tc>
        <w:tc>
          <w:tcPr>
            <w:tcW w:w="2211" w:type="dxa"/>
          </w:tcPr>
          <w:p w14:paraId="02D9BCC5" w14:textId="77777777" w:rsidR="00752EE3" w:rsidRPr="001A5023" w:rsidRDefault="00E306D8" w:rsidP="000D5A4F">
            <w:r w:rsidRPr="001A5023">
              <w:t>蒐集災害資訊與通報</w:t>
            </w:r>
          </w:p>
        </w:tc>
        <w:tc>
          <w:tcPr>
            <w:tcW w:w="3118" w:type="dxa"/>
          </w:tcPr>
          <w:p w14:paraId="762B84D0" w14:textId="77777777" w:rsidR="00752EE3" w:rsidRPr="001A5023" w:rsidRDefault="00E306D8" w:rsidP="000D5A4F">
            <w:r w:rsidRPr="001A5023">
              <w:rPr>
                <w:rFonts w:hint="eastAsia"/>
              </w:rPr>
              <w:t>衛生所</w:t>
            </w:r>
          </w:p>
        </w:tc>
      </w:tr>
      <w:tr w:rsidR="00863C99" w:rsidRPr="001A5023" w14:paraId="6819B63B" w14:textId="77777777" w:rsidTr="00532C00">
        <w:trPr>
          <w:jc w:val="center"/>
        </w:trPr>
        <w:tc>
          <w:tcPr>
            <w:tcW w:w="998" w:type="dxa"/>
          </w:tcPr>
          <w:p w14:paraId="6E9AFAD7" w14:textId="77777777" w:rsidR="00752EE3" w:rsidRPr="001A5023" w:rsidRDefault="00752EE3" w:rsidP="000D5A4F"/>
        </w:tc>
        <w:tc>
          <w:tcPr>
            <w:tcW w:w="2264" w:type="dxa"/>
          </w:tcPr>
          <w:p w14:paraId="4A95F494" w14:textId="77777777" w:rsidR="00752EE3" w:rsidRPr="001A5023" w:rsidRDefault="00E306D8" w:rsidP="000D5A4F">
            <w:r w:rsidRPr="001A5023">
              <w:t>搜救、滅火、緊急運送及醫療救護</w:t>
            </w:r>
          </w:p>
        </w:tc>
        <w:tc>
          <w:tcPr>
            <w:tcW w:w="2211" w:type="dxa"/>
          </w:tcPr>
          <w:p w14:paraId="75D4AFF3" w14:textId="77777777" w:rsidR="00752EE3" w:rsidRPr="001A5023" w:rsidRDefault="00E306D8" w:rsidP="000D5A4F">
            <w:r w:rsidRPr="001A5023">
              <w:t>搜救</w:t>
            </w:r>
          </w:p>
        </w:tc>
        <w:tc>
          <w:tcPr>
            <w:tcW w:w="3118" w:type="dxa"/>
          </w:tcPr>
          <w:p w14:paraId="7B6EE37A" w14:textId="77777777" w:rsidR="00752EE3" w:rsidRPr="001A5023" w:rsidRDefault="00E306D8" w:rsidP="000D5A4F">
            <w:r w:rsidRPr="001A5023">
              <w:rPr>
                <w:rFonts w:hint="eastAsia"/>
              </w:rPr>
              <w:t>民政課、消防分隊</w:t>
            </w:r>
          </w:p>
        </w:tc>
      </w:tr>
      <w:tr w:rsidR="00863C99" w:rsidRPr="001A5023" w14:paraId="4E051B07" w14:textId="77777777" w:rsidTr="00532C00">
        <w:trPr>
          <w:jc w:val="center"/>
        </w:trPr>
        <w:tc>
          <w:tcPr>
            <w:tcW w:w="998" w:type="dxa"/>
          </w:tcPr>
          <w:p w14:paraId="3D70D977" w14:textId="77777777" w:rsidR="00752EE3" w:rsidRPr="001A5023" w:rsidRDefault="00752EE3" w:rsidP="000D5A4F"/>
        </w:tc>
        <w:tc>
          <w:tcPr>
            <w:tcW w:w="2264" w:type="dxa"/>
          </w:tcPr>
          <w:p w14:paraId="2D537084" w14:textId="77777777" w:rsidR="00752EE3" w:rsidRPr="001A5023" w:rsidRDefault="00752EE3" w:rsidP="000D5A4F"/>
        </w:tc>
        <w:tc>
          <w:tcPr>
            <w:tcW w:w="2211" w:type="dxa"/>
          </w:tcPr>
          <w:p w14:paraId="751039F6" w14:textId="77777777" w:rsidR="00752EE3" w:rsidRPr="001A5023" w:rsidRDefault="00E306D8" w:rsidP="000D5A4F">
            <w:r w:rsidRPr="001A5023">
              <w:t>滅火</w:t>
            </w:r>
          </w:p>
        </w:tc>
        <w:tc>
          <w:tcPr>
            <w:tcW w:w="3118" w:type="dxa"/>
          </w:tcPr>
          <w:p w14:paraId="0A8C938C" w14:textId="77777777" w:rsidR="00752EE3" w:rsidRPr="001A5023" w:rsidRDefault="00E306D8" w:rsidP="000D5A4F">
            <w:r w:rsidRPr="001A5023">
              <w:rPr>
                <w:rFonts w:hint="eastAsia"/>
              </w:rPr>
              <w:t>消防分隊</w:t>
            </w:r>
          </w:p>
        </w:tc>
      </w:tr>
      <w:tr w:rsidR="00863C99" w:rsidRPr="001A5023" w14:paraId="288BBA97" w14:textId="77777777" w:rsidTr="00532C00">
        <w:trPr>
          <w:jc w:val="center"/>
        </w:trPr>
        <w:tc>
          <w:tcPr>
            <w:tcW w:w="998" w:type="dxa"/>
          </w:tcPr>
          <w:p w14:paraId="34EACC16" w14:textId="77777777" w:rsidR="00752EE3" w:rsidRPr="001A5023" w:rsidRDefault="00752EE3" w:rsidP="000D5A4F"/>
        </w:tc>
        <w:tc>
          <w:tcPr>
            <w:tcW w:w="2264" w:type="dxa"/>
          </w:tcPr>
          <w:p w14:paraId="2EA43B17" w14:textId="77777777" w:rsidR="00752EE3" w:rsidRPr="001A5023" w:rsidRDefault="00752EE3" w:rsidP="000D5A4F"/>
        </w:tc>
        <w:tc>
          <w:tcPr>
            <w:tcW w:w="2211" w:type="dxa"/>
          </w:tcPr>
          <w:p w14:paraId="6D7BA5B0" w14:textId="77777777" w:rsidR="00752EE3" w:rsidRPr="001A5023" w:rsidRDefault="00E306D8" w:rsidP="000D5A4F">
            <w:r w:rsidRPr="001A5023">
              <w:t>緊急運送之原則</w:t>
            </w:r>
          </w:p>
        </w:tc>
        <w:tc>
          <w:tcPr>
            <w:tcW w:w="3118" w:type="dxa"/>
          </w:tcPr>
          <w:p w14:paraId="3B9043F4" w14:textId="77777777" w:rsidR="00752EE3" w:rsidRPr="001A5023" w:rsidRDefault="00E306D8" w:rsidP="000D5A4F">
            <w:r w:rsidRPr="001A5023">
              <w:rPr>
                <w:rFonts w:hint="eastAsia"/>
              </w:rPr>
              <w:t>工務課、警察分局</w:t>
            </w:r>
          </w:p>
        </w:tc>
      </w:tr>
      <w:tr w:rsidR="00863C99" w:rsidRPr="001A5023" w14:paraId="40AE5C7C" w14:textId="77777777" w:rsidTr="00532C00">
        <w:trPr>
          <w:jc w:val="center"/>
        </w:trPr>
        <w:tc>
          <w:tcPr>
            <w:tcW w:w="998" w:type="dxa"/>
          </w:tcPr>
          <w:p w14:paraId="1381E942" w14:textId="77777777" w:rsidR="00752EE3" w:rsidRPr="001A5023" w:rsidRDefault="00752EE3" w:rsidP="000D5A4F"/>
        </w:tc>
        <w:tc>
          <w:tcPr>
            <w:tcW w:w="2264" w:type="dxa"/>
          </w:tcPr>
          <w:p w14:paraId="79DE3781" w14:textId="77777777" w:rsidR="00752EE3" w:rsidRPr="001A5023" w:rsidRDefault="00752EE3" w:rsidP="000D5A4F"/>
        </w:tc>
        <w:tc>
          <w:tcPr>
            <w:tcW w:w="2211" w:type="dxa"/>
          </w:tcPr>
          <w:p w14:paraId="5D044859" w14:textId="77777777" w:rsidR="00752EE3" w:rsidRPr="001A5023" w:rsidRDefault="00E306D8" w:rsidP="000D5A4F">
            <w:r w:rsidRPr="001A5023">
              <w:t>緊急運送對象之設定</w:t>
            </w:r>
          </w:p>
        </w:tc>
        <w:tc>
          <w:tcPr>
            <w:tcW w:w="3118" w:type="dxa"/>
          </w:tcPr>
          <w:p w14:paraId="08585B2C" w14:textId="77777777" w:rsidR="00752EE3" w:rsidRPr="001A5023" w:rsidRDefault="00E306D8" w:rsidP="000D5A4F">
            <w:r w:rsidRPr="001A5023">
              <w:rPr>
                <w:rFonts w:hint="eastAsia"/>
              </w:rPr>
              <w:t>社會課、衛生所、消防分隊</w:t>
            </w:r>
          </w:p>
        </w:tc>
      </w:tr>
      <w:tr w:rsidR="00863C99" w:rsidRPr="001A5023" w14:paraId="5E316AB8" w14:textId="77777777" w:rsidTr="00532C00">
        <w:trPr>
          <w:jc w:val="center"/>
        </w:trPr>
        <w:tc>
          <w:tcPr>
            <w:tcW w:w="998" w:type="dxa"/>
          </w:tcPr>
          <w:p w14:paraId="7C1ECF0B" w14:textId="77777777" w:rsidR="00752EE3" w:rsidRPr="001A5023" w:rsidRDefault="00752EE3" w:rsidP="000D5A4F"/>
        </w:tc>
        <w:tc>
          <w:tcPr>
            <w:tcW w:w="2264" w:type="dxa"/>
          </w:tcPr>
          <w:p w14:paraId="44F9DC92" w14:textId="77777777" w:rsidR="00752EE3" w:rsidRPr="001A5023" w:rsidRDefault="00752EE3" w:rsidP="000D5A4F"/>
        </w:tc>
        <w:tc>
          <w:tcPr>
            <w:tcW w:w="2211" w:type="dxa"/>
          </w:tcPr>
          <w:p w14:paraId="408FA561" w14:textId="77777777" w:rsidR="00752EE3" w:rsidRPr="001A5023" w:rsidRDefault="00E306D8" w:rsidP="000D5A4F">
            <w:r w:rsidRPr="001A5023">
              <w:t>緊急運送暢通之確保</w:t>
            </w:r>
          </w:p>
        </w:tc>
        <w:tc>
          <w:tcPr>
            <w:tcW w:w="3118" w:type="dxa"/>
          </w:tcPr>
          <w:p w14:paraId="61C859FF" w14:textId="77777777" w:rsidR="00752EE3" w:rsidRPr="001A5023" w:rsidRDefault="00E306D8" w:rsidP="000D5A4F">
            <w:r w:rsidRPr="001A5023">
              <w:rPr>
                <w:rFonts w:hint="eastAsia"/>
              </w:rPr>
              <w:t>警察分局</w:t>
            </w:r>
          </w:p>
        </w:tc>
      </w:tr>
      <w:tr w:rsidR="00863C99" w:rsidRPr="001A5023" w14:paraId="167EE166" w14:textId="77777777" w:rsidTr="00532C00">
        <w:trPr>
          <w:jc w:val="center"/>
        </w:trPr>
        <w:tc>
          <w:tcPr>
            <w:tcW w:w="998" w:type="dxa"/>
          </w:tcPr>
          <w:p w14:paraId="28D801F1" w14:textId="77777777" w:rsidR="00752EE3" w:rsidRPr="001A5023" w:rsidRDefault="00752EE3" w:rsidP="000D5A4F"/>
        </w:tc>
        <w:tc>
          <w:tcPr>
            <w:tcW w:w="2264" w:type="dxa"/>
          </w:tcPr>
          <w:p w14:paraId="01CF4003" w14:textId="77777777" w:rsidR="00752EE3" w:rsidRPr="001A5023" w:rsidRDefault="00752EE3" w:rsidP="000D5A4F"/>
        </w:tc>
        <w:tc>
          <w:tcPr>
            <w:tcW w:w="2211" w:type="dxa"/>
          </w:tcPr>
          <w:p w14:paraId="06D7752E" w14:textId="77777777" w:rsidR="00752EE3" w:rsidRPr="001A5023" w:rsidRDefault="00E306D8" w:rsidP="000D5A4F">
            <w:r w:rsidRPr="001A5023">
              <w:t>直升機運送請求</w:t>
            </w:r>
          </w:p>
        </w:tc>
        <w:tc>
          <w:tcPr>
            <w:tcW w:w="3118" w:type="dxa"/>
          </w:tcPr>
          <w:p w14:paraId="12B72122" w14:textId="77777777" w:rsidR="00752EE3" w:rsidRPr="001A5023" w:rsidRDefault="00E306D8" w:rsidP="000D5A4F">
            <w:r w:rsidRPr="001A5023">
              <w:rPr>
                <w:rFonts w:hint="eastAsia"/>
              </w:rPr>
              <w:t>消防分隊</w:t>
            </w:r>
          </w:p>
        </w:tc>
      </w:tr>
      <w:tr w:rsidR="00863C99" w:rsidRPr="001A5023" w14:paraId="1B1E0D14" w14:textId="77777777" w:rsidTr="00532C00">
        <w:trPr>
          <w:jc w:val="center"/>
        </w:trPr>
        <w:tc>
          <w:tcPr>
            <w:tcW w:w="998" w:type="dxa"/>
          </w:tcPr>
          <w:p w14:paraId="1C99B84C" w14:textId="77777777" w:rsidR="00752EE3" w:rsidRPr="001A5023" w:rsidRDefault="00752EE3" w:rsidP="000D5A4F"/>
        </w:tc>
        <w:tc>
          <w:tcPr>
            <w:tcW w:w="2264" w:type="dxa"/>
          </w:tcPr>
          <w:p w14:paraId="503FFA36" w14:textId="77777777" w:rsidR="00752EE3" w:rsidRPr="001A5023" w:rsidRDefault="00752EE3" w:rsidP="000D5A4F"/>
        </w:tc>
        <w:tc>
          <w:tcPr>
            <w:tcW w:w="2211" w:type="dxa"/>
          </w:tcPr>
          <w:p w14:paraId="416ECD76" w14:textId="77777777" w:rsidR="00752EE3" w:rsidRPr="001A5023" w:rsidRDefault="00E306D8" w:rsidP="000D5A4F">
            <w:r w:rsidRPr="001A5023">
              <w:t>醫療救護</w:t>
            </w:r>
          </w:p>
        </w:tc>
        <w:tc>
          <w:tcPr>
            <w:tcW w:w="3118" w:type="dxa"/>
          </w:tcPr>
          <w:p w14:paraId="52CCEFF3" w14:textId="77777777" w:rsidR="00752EE3" w:rsidRPr="001A5023" w:rsidRDefault="00E306D8" w:rsidP="000D5A4F">
            <w:r w:rsidRPr="001A5023">
              <w:rPr>
                <w:rFonts w:hint="eastAsia"/>
              </w:rPr>
              <w:t>衛生所、消防分隊</w:t>
            </w:r>
          </w:p>
        </w:tc>
      </w:tr>
      <w:tr w:rsidR="00863C99" w:rsidRPr="001A5023" w14:paraId="6E57A813" w14:textId="77777777" w:rsidTr="00532C00">
        <w:trPr>
          <w:jc w:val="center"/>
        </w:trPr>
        <w:tc>
          <w:tcPr>
            <w:tcW w:w="998" w:type="dxa"/>
          </w:tcPr>
          <w:p w14:paraId="6AE87CE6" w14:textId="77777777" w:rsidR="00752EE3" w:rsidRPr="001A5023" w:rsidRDefault="00752EE3" w:rsidP="000D5A4F"/>
        </w:tc>
        <w:tc>
          <w:tcPr>
            <w:tcW w:w="2264" w:type="dxa"/>
          </w:tcPr>
          <w:p w14:paraId="740C6C14" w14:textId="77777777" w:rsidR="00752EE3" w:rsidRPr="001A5023" w:rsidRDefault="00E306D8" w:rsidP="000D5A4F">
            <w:r w:rsidRPr="001A5023">
              <w:t>衛生保健、防疫及罹難者屍體處理</w:t>
            </w:r>
          </w:p>
        </w:tc>
        <w:tc>
          <w:tcPr>
            <w:tcW w:w="2211" w:type="dxa"/>
          </w:tcPr>
          <w:p w14:paraId="1B9B2418" w14:textId="77777777" w:rsidR="00752EE3" w:rsidRPr="001A5023" w:rsidRDefault="00E306D8" w:rsidP="000D5A4F">
            <w:r w:rsidRPr="001A5023">
              <w:t>衛生保健</w:t>
            </w:r>
          </w:p>
        </w:tc>
        <w:tc>
          <w:tcPr>
            <w:tcW w:w="3118" w:type="dxa"/>
          </w:tcPr>
          <w:p w14:paraId="29C464B1" w14:textId="77777777" w:rsidR="00752EE3" w:rsidRPr="001A5023" w:rsidRDefault="00E306D8" w:rsidP="000D5A4F">
            <w:r w:rsidRPr="001A5023">
              <w:rPr>
                <w:rFonts w:hint="eastAsia"/>
              </w:rPr>
              <w:t>衛生所</w:t>
            </w:r>
          </w:p>
        </w:tc>
      </w:tr>
      <w:tr w:rsidR="00863C99" w:rsidRPr="001A5023" w14:paraId="7C4C6698" w14:textId="77777777" w:rsidTr="00532C00">
        <w:trPr>
          <w:jc w:val="center"/>
        </w:trPr>
        <w:tc>
          <w:tcPr>
            <w:tcW w:w="998" w:type="dxa"/>
          </w:tcPr>
          <w:p w14:paraId="33D7CF93" w14:textId="77777777" w:rsidR="00752EE3" w:rsidRPr="001A5023" w:rsidRDefault="00752EE3" w:rsidP="000D5A4F"/>
        </w:tc>
        <w:tc>
          <w:tcPr>
            <w:tcW w:w="2264" w:type="dxa"/>
          </w:tcPr>
          <w:p w14:paraId="7942F8D0" w14:textId="77777777" w:rsidR="00752EE3" w:rsidRPr="001A5023" w:rsidRDefault="00752EE3" w:rsidP="000D5A4F"/>
        </w:tc>
        <w:tc>
          <w:tcPr>
            <w:tcW w:w="2211" w:type="dxa"/>
          </w:tcPr>
          <w:p w14:paraId="19504F88" w14:textId="77777777" w:rsidR="00752EE3" w:rsidRPr="001A5023" w:rsidRDefault="00E306D8" w:rsidP="000D5A4F">
            <w:r w:rsidRPr="001A5023">
              <w:t>防疫</w:t>
            </w:r>
          </w:p>
        </w:tc>
        <w:tc>
          <w:tcPr>
            <w:tcW w:w="3118" w:type="dxa"/>
          </w:tcPr>
          <w:p w14:paraId="3907D392" w14:textId="77777777" w:rsidR="00752EE3" w:rsidRPr="001A5023" w:rsidRDefault="00E306D8" w:rsidP="000D5A4F">
            <w:r w:rsidRPr="001A5023">
              <w:rPr>
                <w:rFonts w:hint="eastAsia"/>
              </w:rPr>
              <w:t>衛生所、清潔隊</w:t>
            </w:r>
          </w:p>
        </w:tc>
      </w:tr>
      <w:tr w:rsidR="00863C99" w:rsidRPr="001A5023" w14:paraId="045895B1" w14:textId="77777777" w:rsidTr="00532C00">
        <w:trPr>
          <w:jc w:val="center"/>
        </w:trPr>
        <w:tc>
          <w:tcPr>
            <w:tcW w:w="998" w:type="dxa"/>
          </w:tcPr>
          <w:p w14:paraId="1A08DE44" w14:textId="77777777" w:rsidR="00752EE3" w:rsidRPr="001A5023" w:rsidRDefault="00752EE3" w:rsidP="000D5A4F"/>
        </w:tc>
        <w:tc>
          <w:tcPr>
            <w:tcW w:w="2264" w:type="dxa"/>
          </w:tcPr>
          <w:p w14:paraId="614392B8" w14:textId="77777777" w:rsidR="00752EE3" w:rsidRPr="001A5023" w:rsidRDefault="00752EE3" w:rsidP="000D5A4F"/>
        </w:tc>
        <w:tc>
          <w:tcPr>
            <w:tcW w:w="2211" w:type="dxa"/>
          </w:tcPr>
          <w:p w14:paraId="786089A3" w14:textId="77777777" w:rsidR="00752EE3" w:rsidRPr="001A5023" w:rsidRDefault="00E306D8" w:rsidP="000D5A4F">
            <w:r w:rsidRPr="001A5023">
              <w:t>罹難者屍體處理</w:t>
            </w:r>
          </w:p>
        </w:tc>
        <w:tc>
          <w:tcPr>
            <w:tcW w:w="3118" w:type="dxa"/>
          </w:tcPr>
          <w:p w14:paraId="2A8D2887" w14:textId="77777777" w:rsidR="00752EE3" w:rsidRPr="001A5023" w:rsidRDefault="00E306D8" w:rsidP="000D5A4F">
            <w:r w:rsidRPr="001A5023">
              <w:rPr>
                <w:rFonts w:hint="eastAsia"/>
              </w:rPr>
              <w:t>民政課、警察分局</w:t>
            </w:r>
          </w:p>
        </w:tc>
      </w:tr>
      <w:tr w:rsidR="00863C99" w:rsidRPr="001A5023" w14:paraId="53DE1336" w14:textId="77777777" w:rsidTr="00532C00">
        <w:trPr>
          <w:jc w:val="center"/>
        </w:trPr>
        <w:tc>
          <w:tcPr>
            <w:tcW w:w="998" w:type="dxa"/>
          </w:tcPr>
          <w:p w14:paraId="55736830" w14:textId="77777777" w:rsidR="00752EE3" w:rsidRPr="001A5023" w:rsidRDefault="00752EE3" w:rsidP="000D5A4F"/>
        </w:tc>
        <w:tc>
          <w:tcPr>
            <w:tcW w:w="2264" w:type="dxa"/>
          </w:tcPr>
          <w:p w14:paraId="4770DED1" w14:textId="77777777" w:rsidR="00752EE3" w:rsidRPr="001A5023" w:rsidRDefault="00E306D8" w:rsidP="000D5A4F">
            <w:r w:rsidRPr="001A5023">
              <w:t>二次災害之防止</w:t>
            </w:r>
          </w:p>
        </w:tc>
        <w:tc>
          <w:tcPr>
            <w:tcW w:w="2211" w:type="dxa"/>
          </w:tcPr>
          <w:p w14:paraId="5020C88C" w14:textId="77777777" w:rsidR="00752EE3" w:rsidRPr="001A5023" w:rsidRDefault="00E306D8" w:rsidP="000D5A4F">
            <w:r w:rsidRPr="001A5023">
              <w:t>緊急抽驗</w:t>
            </w:r>
          </w:p>
        </w:tc>
        <w:tc>
          <w:tcPr>
            <w:tcW w:w="3118" w:type="dxa"/>
          </w:tcPr>
          <w:p w14:paraId="14BA8DC9" w14:textId="77777777" w:rsidR="00752EE3" w:rsidRPr="001A5023" w:rsidRDefault="00E306D8" w:rsidP="000D5A4F">
            <w:r w:rsidRPr="001A5023">
              <w:rPr>
                <w:rFonts w:hint="eastAsia"/>
              </w:rPr>
              <w:t>農經課</w:t>
            </w:r>
          </w:p>
        </w:tc>
      </w:tr>
      <w:tr w:rsidR="00863C99" w:rsidRPr="001A5023" w14:paraId="42D4C8F1" w14:textId="77777777" w:rsidTr="00532C00">
        <w:trPr>
          <w:jc w:val="center"/>
        </w:trPr>
        <w:tc>
          <w:tcPr>
            <w:tcW w:w="998" w:type="dxa"/>
          </w:tcPr>
          <w:p w14:paraId="0993EB7E" w14:textId="77777777" w:rsidR="00752EE3" w:rsidRPr="001A5023" w:rsidRDefault="00752EE3" w:rsidP="000D5A4F"/>
        </w:tc>
        <w:tc>
          <w:tcPr>
            <w:tcW w:w="2264" w:type="dxa"/>
          </w:tcPr>
          <w:p w14:paraId="0ABDF155" w14:textId="77777777" w:rsidR="00752EE3" w:rsidRPr="001A5023" w:rsidRDefault="00752EE3" w:rsidP="000D5A4F"/>
        </w:tc>
        <w:tc>
          <w:tcPr>
            <w:tcW w:w="2211" w:type="dxa"/>
          </w:tcPr>
          <w:p w14:paraId="33DFF1F7" w14:textId="77777777" w:rsidR="00752EE3" w:rsidRPr="001A5023" w:rsidRDefault="00E306D8" w:rsidP="000D5A4F">
            <w:r w:rsidRPr="001A5023">
              <w:t>農作物汙染檢驗</w:t>
            </w:r>
          </w:p>
        </w:tc>
        <w:tc>
          <w:tcPr>
            <w:tcW w:w="3118" w:type="dxa"/>
          </w:tcPr>
          <w:p w14:paraId="31527164" w14:textId="77777777" w:rsidR="00752EE3" w:rsidRPr="001A5023" w:rsidRDefault="00E306D8" w:rsidP="000D5A4F">
            <w:r w:rsidRPr="001A5023">
              <w:rPr>
                <w:rFonts w:hint="eastAsia"/>
              </w:rPr>
              <w:t>農經課、清潔隊</w:t>
            </w:r>
          </w:p>
        </w:tc>
      </w:tr>
      <w:tr w:rsidR="00863C99" w:rsidRPr="001A5023" w14:paraId="57F6C873" w14:textId="77777777" w:rsidTr="00532C00">
        <w:trPr>
          <w:jc w:val="center"/>
        </w:trPr>
        <w:tc>
          <w:tcPr>
            <w:tcW w:w="998" w:type="dxa"/>
          </w:tcPr>
          <w:p w14:paraId="782DA78E" w14:textId="77777777" w:rsidR="00752EE3" w:rsidRPr="001A5023" w:rsidRDefault="00752EE3" w:rsidP="000D5A4F"/>
        </w:tc>
        <w:tc>
          <w:tcPr>
            <w:tcW w:w="2264" w:type="dxa"/>
          </w:tcPr>
          <w:p w14:paraId="0A81E2E8" w14:textId="77777777" w:rsidR="00752EE3" w:rsidRPr="001A5023" w:rsidRDefault="00E306D8" w:rsidP="000D5A4F">
            <w:r w:rsidRPr="001A5023">
              <w:t>特別災害之應變對策</w:t>
            </w:r>
          </w:p>
        </w:tc>
        <w:tc>
          <w:tcPr>
            <w:tcW w:w="2211" w:type="dxa"/>
          </w:tcPr>
          <w:p w14:paraId="33EA9C8C" w14:textId="77777777" w:rsidR="00752EE3" w:rsidRPr="001A5023" w:rsidRDefault="00E306D8" w:rsidP="000D5A4F">
            <w:r w:rsidRPr="001A5023">
              <w:t>毒性</w:t>
            </w:r>
            <w:r w:rsidR="00681B77" w:rsidRPr="001A5023">
              <w:t>及關注</w:t>
            </w:r>
            <w:r w:rsidRPr="001A5023">
              <w:t>化學物質災害</w:t>
            </w:r>
          </w:p>
        </w:tc>
        <w:tc>
          <w:tcPr>
            <w:tcW w:w="3118" w:type="dxa"/>
          </w:tcPr>
          <w:p w14:paraId="4A847E86" w14:textId="77777777" w:rsidR="00752EE3" w:rsidRPr="001A5023" w:rsidRDefault="00E306D8" w:rsidP="000D5A4F">
            <w:r w:rsidRPr="001A5023">
              <w:rPr>
                <w:rFonts w:hint="eastAsia"/>
              </w:rPr>
              <w:t>農經課、清潔隊</w:t>
            </w:r>
          </w:p>
        </w:tc>
      </w:tr>
      <w:tr w:rsidR="00863C99" w:rsidRPr="001A5023" w14:paraId="2AFA4540" w14:textId="77777777" w:rsidTr="00532C00">
        <w:trPr>
          <w:jc w:val="center"/>
        </w:trPr>
        <w:tc>
          <w:tcPr>
            <w:tcW w:w="998" w:type="dxa"/>
          </w:tcPr>
          <w:p w14:paraId="3174C197" w14:textId="77777777" w:rsidR="00752EE3" w:rsidRPr="001A5023" w:rsidRDefault="00752EE3" w:rsidP="000D5A4F"/>
        </w:tc>
        <w:tc>
          <w:tcPr>
            <w:tcW w:w="2264" w:type="dxa"/>
          </w:tcPr>
          <w:p w14:paraId="67338137" w14:textId="77777777" w:rsidR="00752EE3" w:rsidRPr="001A5023" w:rsidRDefault="00752EE3" w:rsidP="000D5A4F"/>
        </w:tc>
        <w:tc>
          <w:tcPr>
            <w:tcW w:w="2211" w:type="dxa"/>
          </w:tcPr>
          <w:p w14:paraId="3DF10022" w14:textId="77777777" w:rsidR="00752EE3" w:rsidRPr="001A5023" w:rsidRDefault="00E306D8" w:rsidP="000D5A4F">
            <w:r w:rsidRPr="001A5023">
              <w:t>生物病原災害</w:t>
            </w:r>
          </w:p>
        </w:tc>
        <w:tc>
          <w:tcPr>
            <w:tcW w:w="3118" w:type="dxa"/>
          </w:tcPr>
          <w:p w14:paraId="619EFA6E" w14:textId="77777777" w:rsidR="00752EE3" w:rsidRPr="001A5023" w:rsidRDefault="00E306D8" w:rsidP="000D5A4F">
            <w:r w:rsidRPr="001A5023">
              <w:rPr>
                <w:rFonts w:hint="eastAsia"/>
              </w:rPr>
              <w:t>應變中心、衛生所、警察分</w:t>
            </w:r>
            <w:r w:rsidRPr="001A5023">
              <w:rPr>
                <w:rFonts w:hint="eastAsia"/>
              </w:rPr>
              <w:lastRenderedPageBreak/>
              <w:t>局、消防分局</w:t>
            </w:r>
          </w:p>
        </w:tc>
      </w:tr>
      <w:tr w:rsidR="00863C99" w:rsidRPr="001A5023" w14:paraId="1B801006" w14:textId="77777777" w:rsidTr="00532C00">
        <w:trPr>
          <w:jc w:val="center"/>
        </w:trPr>
        <w:tc>
          <w:tcPr>
            <w:tcW w:w="998" w:type="dxa"/>
          </w:tcPr>
          <w:p w14:paraId="5E3F6251" w14:textId="77777777" w:rsidR="00752EE3" w:rsidRPr="001A5023" w:rsidRDefault="00752EE3" w:rsidP="000D5A4F"/>
        </w:tc>
        <w:tc>
          <w:tcPr>
            <w:tcW w:w="2264" w:type="dxa"/>
          </w:tcPr>
          <w:p w14:paraId="40ABB4DD" w14:textId="77777777" w:rsidR="00752EE3" w:rsidRPr="001A5023" w:rsidRDefault="00752EE3" w:rsidP="000D5A4F"/>
        </w:tc>
        <w:tc>
          <w:tcPr>
            <w:tcW w:w="2211" w:type="dxa"/>
          </w:tcPr>
          <w:p w14:paraId="16464A4B" w14:textId="77777777" w:rsidR="00752EE3" w:rsidRPr="001A5023" w:rsidRDefault="00E306D8" w:rsidP="000D5A4F">
            <w:r w:rsidRPr="001A5023">
              <w:t>輻射災害</w:t>
            </w:r>
          </w:p>
        </w:tc>
        <w:tc>
          <w:tcPr>
            <w:tcW w:w="3118" w:type="dxa"/>
          </w:tcPr>
          <w:p w14:paraId="219CE814" w14:textId="77777777" w:rsidR="00752EE3" w:rsidRPr="001A5023" w:rsidRDefault="00E306D8" w:rsidP="000D5A4F">
            <w:r w:rsidRPr="001A5023">
              <w:rPr>
                <w:rFonts w:hint="eastAsia"/>
              </w:rPr>
              <w:t>民政課、社會課、衛生所、警察分局</w:t>
            </w:r>
          </w:p>
        </w:tc>
      </w:tr>
      <w:tr w:rsidR="00863C99" w:rsidRPr="001A5023" w14:paraId="4B90D855" w14:textId="77777777" w:rsidTr="00532C00">
        <w:trPr>
          <w:jc w:val="center"/>
        </w:trPr>
        <w:tc>
          <w:tcPr>
            <w:tcW w:w="998" w:type="dxa"/>
          </w:tcPr>
          <w:p w14:paraId="1AF377F8" w14:textId="77777777" w:rsidR="00752EE3" w:rsidRPr="001A5023" w:rsidRDefault="00E306D8" w:rsidP="000D5A4F">
            <w:r w:rsidRPr="001A5023">
              <w:t>復原</w:t>
            </w:r>
          </w:p>
        </w:tc>
        <w:tc>
          <w:tcPr>
            <w:tcW w:w="2264" w:type="dxa"/>
          </w:tcPr>
          <w:p w14:paraId="094E2B01" w14:textId="77777777" w:rsidR="00752EE3" w:rsidRPr="001A5023" w:rsidRDefault="00E306D8" w:rsidP="000D5A4F">
            <w:r w:rsidRPr="001A5023">
              <w:t>災情勘查與緊急處理</w:t>
            </w:r>
          </w:p>
        </w:tc>
        <w:tc>
          <w:tcPr>
            <w:tcW w:w="2211" w:type="dxa"/>
          </w:tcPr>
          <w:p w14:paraId="16D48AE6" w14:textId="77777777" w:rsidR="00752EE3" w:rsidRPr="001A5023" w:rsidRDefault="00E306D8" w:rsidP="000D5A4F">
            <w:r w:rsidRPr="001A5023">
              <w:t>依災情勘查計畫進行</w:t>
            </w:r>
          </w:p>
        </w:tc>
        <w:tc>
          <w:tcPr>
            <w:tcW w:w="3118" w:type="dxa"/>
          </w:tcPr>
          <w:p w14:paraId="72E1629B" w14:textId="77777777" w:rsidR="00752EE3" w:rsidRPr="001A5023" w:rsidRDefault="00E306D8" w:rsidP="000D5A4F">
            <w:r w:rsidRPr="001A5023">
              <w:rPr>
                <w:rFonts w:hint="eastAsia"/>
              </w:rPr>
              <w:t>民政課、社會課、工務課、農經課、警察分局、消防分隊</w:t>
            </w:r>
          </w:p>
        </w:tc>
      </w:tr>
      <w:tr w:rsidR="00863C99" w:rsidRPr="001A5023" w14:paraId="5C2BE93F" w14:textId="77777777" w:rsidTr="00532C00">
        <w:trPr>
          <w:jc w:val="center"/>
        </w:trPr>
        <w:tc>
          <w:tcPr>
            <w:tcW w:w="998" w:type="dxa"/>
          </w:tcPr>
          <w:p w14:paraId="0EC810D2" w14:textId="77777777" w:rsidR="00752EE3" w:rsidRPr="001A5023" w:rsidRDefault="00752EE3" w:rsidP="000D5A4F"/>
        </w:tc>
        <w:tc>
          <w:tcPr>
            <w:tcW w:w="2264" w:type="dxa"/>
          </w:tcPr>
          <w:p w14:paraId="2C39F6E5" w14:textId="77777777" w:rsidR="00752EE3" w:rsidRPr="001A5023" w:rsidRDefault="00752EE3" w:rsidP="000D5A4F"/>
        </w:tc>
        <w:tc>
          <w:tcPr>
            <w:tcW w:w="2211" w:type="dxa"/>
          </w:tcPr>
          <w:p w14:paraId="46C18848" w14:textId="77777777" w:rsidR="00752EE3" w:rsidRPr="001A5023" w:rsidRDefault="00E306D8" w:rsidP="000D5A4F">
            <w:r w:rsidRPr="001A5023">
              <w:t>必要時請求協助</w:t>
            </w:r>
          </w:p>
        </w:tc>
        <w:tc>
          <w:tcPr>
            <w:tcW w:w="3118" w:type="dxa"/>
          </w:tcPr>
          <w:p w14:paraId="09960AE0" w14:textId="77777777" w:rsidR="00752EE3" w:rsidRPr="001A5023" w:rsidRDefault="00E306D8" w:rsidP="000D5A4F">
            <w:r w:rsidRPr="001A5023">
              <w:rPr>
                <w:rFonts w:hint="eastAsia"/>
              </w:rPr>
              <w:t>民政課、工務課、農經課</w:t>
            </w:r>
          </w:p>
        </w:tc>
      </w:tr>
      <w:tr w:rsidR="00863C99" w:rsidRPr="001A5023" w14:paraId="3E7D21D5" w14:textId="77777777" w:rsidTr="00532C00">
        <w:trPr>
          <w:jc w:val="center"/>
        </w:trPr>
        <w:tc>
          <w:tcPr>
            <w:tcW w:w="998" w:type="dxa"/>
          </w:tcPr>
          <w:p w14:paraId="1BA006BB" w14:textId="77777777" w:rsidR="00752EE3" w:rsidRPr="001A5023" w:rsidRDefault="00752EE3" w:rsidP="000D5A4F"/>
        </w:tc>
        <w:tc>
          <w:tcPr>
            <w:tcW w:w="2264" w:type="dxa"/>
          </w:tcPr>
          <w:p w14:paraId="652EFC8A" w14:textId="77777777" w:rsidR="00752EE3" w:rsidRPr="001A5023" w:rsidRDefault="00752EE3" w:rsidP="000D5A4F"/>
        </w:tc>
        <w:tc>
          <w:tcPr>
            <w:tcW w:w="2211" w:type="dxa"/>
          </w:tcPr>
          <w:p w14:paraId="569B1458" w14:textId="77777777" w:rsidR="00752EE3" w:rsidRPr="001A5023" w:rsidRDefault="00E306D8" w:rsidP="000D5A4F">
            <w:r w:rsidRPr="001A5023">
              <w:t>配合進行事件調查鑑定</w:t>
            </w:r>
          </w:p>
        </w:tc>
        <w:tc>
          <w:tcPr>
            <w:tcW w:w="3118" w:type="dxa"/>
          </w:tcPr>
          <w:p w14:paraId="1668687C" w14:textId="77777777" w:rsidR="00752EE3" w:rsidRPr="001A5023" w:rsidRDefault="00E306D8" w:rsidP="000D5A4F">
            <w:r w:rsidRPr="001A5023">
              <w:rPr>
                <w:rFonts w:hint="eastAsia"/>
              </w:rPr>
              <w:t>衛生所</w:t>
            </w:r>
          </w:p>
        </w:tc>
      </w:tr>
      <w:tr w:rsidR="00863C99" w:rsidRPr="001A5023" w14:paraId="24A10873" w14:textId="77777777" w:rsidTr="00532C00">
        <w:trPr>
          <w:jc w:val="center"/>
        </w:trPr>
        <w:tc>
          <w:tcPr>
            <w:tcW w:w="998" w:type="dxa"/>
          </w:tcPr>
          <w:p w14:paraId="6187B87A" w14:textId="77777777" w:rsidR="00752EE3" w:rsidRPr="001A5023" w:rsidRDefault="00752EE3" w:rsidP="000D5A4F"/>
        </w:tc>
        <w:tc>
          <w:tcPr>
            <w:tcW w:w="2264" w:type="dxa"/>
          </w:tcPr>
          <w:p w14:paraId="2EBD00D4" w14:textId="77777777" w:rsidR="00752EE3" w:rsidRPr="001A5023" w:rsidRDefault="00752EE3" w:rsidP="000D5A4F"/>
        </w:tc>
        <w:tc>
          <w:tcPr>
            <w:tcW w:w="2211" w:type="dxa"/>
          </w:tcPr>
          <w:p w14:paraId="23D59D0F" w14:textId="77777777" w:rsidR="00752EE3" w:rsidRPr="001A5023" w:rsidRDefault="00E306D8" w:rsidP="000D5A4F">
            <w:r w:rsidRPr="001A5023">
              <w:t>人員之就醫治療與復健</w:t>
            </w:r>
          </w:p>
        </w:tc>
        <w:tc>
          <w:tcPr>
            <w:tcW w:w="3118" w:type="dxa"/>
          </w:tcPr>
          <w:p w14:paraId="54F70C55" w14:textId="77777777" w:rsidR="00752EE3" w:rsidRPr="001A5023" w:rsidRDefault="00E306D8" w:rsidP="000D5A4F">
            <w:r w:rsidRPr="001A5023">
              <w:rPr>
                <w:rFonts w:hint="eastAsia"/>
              </w:rPr>
              <w:t>衛生所</w:t>
            </w:r>
          </w:p>
        </w:tc>
      </w:tr>
      <w:tr w:rsidR="00863C99" w:rsidRPr="001A5023" w14:paraId="2D839438" w14:textId="77777777" w:rsidTr="00532C00">
        <w:trPr>
          <w:jc w:val="center"/>
        </w:trPr>
        <w:tc>
          <w:tcPr>
            <w:tcW w:w="998" w:type="dxa"/>
          </w:tcPr>
          <w:p w14:paraId="50CDE903" w14:textId="77777777" w:rsidR="00752EE3" w:rsidRPr="001A5023" w:rsidRDefault="00752EE3" w:rsidP="000D5A4F"/>
        </w:tc>
        <w:tc>
          <w:tcPr>
            <w:tcW w:w="2264" w:type="dxa"/>
          </w:tcPr>
          <w:p w14:paraId="0670EBA4" w14:textId="77777777" w:rsidR="00752EE3" w:rsidRPr="001A5023" w:rsidRDefault="00E306D8" w:rsidP="000D5A4F">
            <w:r w:rsidRPr="001A5023">
              <w:t>協助復原重建計畫訂定實施</w:t>
            </w:r>
          </w:p>
        </w:tc>
        <w:tc>
          <w:tcPr>
            <w:tcW w:w="2211" w:type="dxa"/>
          </w:tcPr>
          <w:p w14:paraId="350C93FF" w14:textId="77777777" w:rsidR="00752EE3" w:rsidRPr="001A5023" w:rsidRDefault="00752EE3" w:rsidP="000D5A4F"/>
        </w:tc>
        <w:tc>
          <w:tcPr>
            <w:tcW w:w="3118" w:type="dxa"/>
          </w:tcPr>
          <w:p w14:paraId="3E9677ED" w14:textId="77777777" w:rsidR="00752EE3" w:rsidRPr="001A5023" w:rsidRDefault="00E306D8" w:rsidP="000D5A4F">
            <w:r w:rsidRPr="001A5023">
              <w:rPr>
                <w:rFonts w:hint="eastAsia"/>
              </w:rPr>
              <w:t>工務課</w:t>
            </w:r>
          </w:p>
        </w:tc>
      </w:tr>
      <w:tr w:rsidR="00863C99" w:rsidRPr="001A5023" w14:paraId="36765416" w14:textId="77777777" w:rsidTr="00532C00">
        <w:trPr>
          <w:jc w:val="center"/>
        </w:trPr>
        <w:tc>
          <w:tcPr>
            <w:tcW w:w="998" w:type="dxa"/>
          </w:tcPr>
          <w:p w14:paraId="2BD9E902" w14:textId="77777777" w:rsidR="00752EE3" w:rsidRPr="001A5023" w:rsidRDefault="00752EE3" w:rsidP="000D5A4F"/>
        </w:tc>
        <w:tc>
          <w:tcPr>
            <w:tcW w:w="2264" w:type="dxa"/>
          </w:tcPr>
          <w:p w14:paraId="61CCC233" w14:textId="77777777" w:rsidR="00752EE3" w:rsidRPr="001A5023" w:rsidRDefault="00E306D8" w:rsidP="000D5A4F">
            <w:r w:rsidRPr="001A5023">
              <w:t>社會救助措施之支援</w:t>
            </w:r>
          </w:p>
        </w:tc>
        <w:tc>
          <w:tcPr>
            <w:tcW w:w="2211" w:type="dxa"/>
          </w:tcPr>
          <w:p w14:paraId="0742FB84" w14:textId="77777777" w:rsidR="00752EE3" w:rsidRPr="001A5023" w:rsidRDefault="00E306D8" w:rsidP="000D5A4F">
            <w:r w:rsidRPr="001A5023">
              <w:t>配合說明社會救助措施</w:t>
            </w:r>
          </w:p>
        </w:tc>
        <w:tc>
          <w:tcPr>
            <w:tcW w:w="3118" w:type="dxa"/>
          </w:tcPr>
          <w:p w14:paraId="2FB7BA64" w14:textId="77777777" w:rsidR="00752EE3" w:rsidRPr="001A5023" w:rsidRDefault="00E306D8" w:rsidP="000D5A4F">
            <w:r w:rsidRPr="001A5023">
              <w:rPr>
                <w:rFonts w:hint="eastAsia"/>
              </w:rPr>
              <w:t>社會課</w:t>
            </w:r>
          </w:p>
        </w:tc>
      </w:tr>
      <w:tr w:rsidR="00863C99" w:rsidRPr="001A5023" w14:paraId="18EC57C8" w14:textId="77777777" w:rsidTr="00532C00">
        <w:trPr>
          <w:jc w:val="center"/>
        </w:trPr>
        <w:tc>
          <w:tcPr>
            <w:tcW w:w="998" w:type="dxa"/>
          </w:tcPr>
          <w:p w14:paraId="7484ADF3" w14:textId="77777777" w:rsidR="00752EE3" w:rsidRPr="001A5023" w:rsidRDefault="00752EE3" w:rsidP="000D5A4F"/>
        </w:tc>
        <w:tc>
          <w:tcPr>
            <w:tcW w:w="2264" w:type="dxa"/>
          </w:tcPr>
          <w:p w14:paraId="21123AF1" w14:textId="77777777" w:rsidR="00752EE3" w:rsidRPr="001A5023" w:rsidRDefault="00752EE3" w:rsidP="000D5A4F"/>
        </w:tc>
        <w:tc>
          <w:tcPr>
            <w:tcW w:w="2211" w:type="dxa"/>
          </w:tcPr>
          <w:p w14:paraId="536BE62C" w14:textId="77777777" w:rsidR="00752EE3" w:rsidRPr="001A5023" w:rsidRDefault="00E306D8" w:rsidP="000D5A4F">
            <w:r w:rsidRPr="001A5023">
              <w:t>受災證明書之核發</w:t>
            </w:r>
          </w:p>
        </w:tc>
        <w:tc>
          <w:tcPr>
            <w:tcW w:w="3118" w:type="dxa"/>
          </w:tcPr>
          <w:p w14:paraId="6D6A0FC8" w14:textId="77777777" w:rsidR="00752EE3" w:rsidRPr="001A5023" w:rsidRDefault="00E306D8" w:rsidP="000D5A4F">
            <w:r w:rsidRPr="001A5023">
              <w:rPr>
                <w:rFonts w:hint="eastAsia"/>
              </w:rPr>
              <w:t>民政課、社會課、工務課、農經課、財政課</w:t>
            </w:r>
          </w:p>
        </w:tc>
      </w:tr>
      <w:tr w:rsidR="00863C99" w:rsidRPr="001A5023" w14:paraId="768C2C1E" w14:textId="77777777" w:rsidTr="00532C00">
        <w:trPr>
          <w:jc w:val="center"/>
        </w:trPr>
        <w:tc>
          <w:tcPr>
            <w:tcW w:w="998" w:type="dxa"/>
          </w:tcPr>
          <w:p w14:paraId="3DF04B54" w14:textId="77777777" w:rsidR="00752EE3" w:rsidRPr="001A5023" w:rsidRDefault="00752EE3" w:rsidP="000D5A4F"/>
        </w:tc>
        <w:tc>
          <w:tcPr>
            <w:tcW w:w="2264" w:type="dxa"/>
          </w:tcPr>
          <w:p w14:paraId="4686ADC8" w14:textId="77777777" w:rsidR="00752EE3" w:rsidRPr="001A5023" w:rsidRDefault="00E306D8" w:rsidP="000D5A4F">
            <w:r w:rsidRPr="001A5023">
              <w:t>災民救助金之核發</w:t>
            </w:r>
          </w:p>
        </w:tc>
        <w:tc>
          <w:tcPr>
            <w:tcW w:w="2211" w:type="dxa"/>
          </w:tcPr>
          <w:p w14:paraId="37C5AA72" w14:textId="77777777" w:rsidR="00752EE3" w:rsidRPr="001A5023" w:rsidRDefault="00752EE3" w:rsidP="000D5A4F"/>
        </w:tc>
        <w:tc>
          <w:tcPr>
            <w:tcW w:w="3118" w:type="dxa"/>
          </w:tcPr>
          <w:p w14:paraId="3528BA9F" w14:textId="77777777" w:rsidR="00752EE3" w:rsidRPr="001A5023" w:rsidRDefault="00E306D8" w:rsidP="000D5A4F">
            <w:r w:rsidRPr="001A5023">
              <w:rPr>
                <w:rFonts w:hint="eastAsia"/>
              </w:rPr>
              <w:t>社會課</w:t>
            </w:r>
          </w:p>
        </w:tc>
      </w:tr>
      <w:tr w:rsidR="00863C99" w:rsidRPr="001A5023" w14:paraId="5D99E511" w14:textId="77777777" w:rsidTr="00532C00">
        <w:trPr>
          <w:jc w:val="center"/>
        </w:trPr>
        <w:tc>
          <w:tcPr>
            <w:tcW w:w="998" w:type="dxa"/>
          </w:tcPr>
          <w:p w14:paraId="7A856A3D" w14:textId="77777777" w:rsidR="00752EE3" w:rsidRPr="001A5023" w:rsidRDefault="00752EE3" w:rsidP="000D5A4F"/>
        </w:tc>
        <w:tc>
          <w:tcPr>
            <w:tcW w:w="2264" w:type="dxa"/>
          </w:tcPr>
          <w:p w14:paraId="6B49A35D" w14:textId="77777777" w:rsidR="00752EE3" w:rsidRPr="001A5023" w:rsidRDefault="00E306D8" w:rsidP="000D5A4F">
            <w:r w:rsidRPr="001A5023">
              <w:t>災民生活之安置</w:t>
            </w:r>
          </w:p>
        </w:tc>
        <w:tc>
          <w:tcPr>
            <w:tcW w:w="2211" w:type="dxa"/>
          </w:tcPr>
          <w:p w14:paraId="030D14B6" w14:textId="77777777" w:rsidR="00752EE3" w:rsidRPr="001A5023" w:rsidRDefault="00752EE3" w:rsidP="000D5A4F"/>
        </w:tc>
        <w:tc>
          <w:tcPr>
            <w:tcW w:w="3118" w:type="dxa"/>
          </w:tcPr>
          <w:p w14:paraId="27E02937" w14:textId="77777777" w:rsidR="00752EE3" w:rsidRPr="001A5023" w:rsidRDefault="00E306D8" w:rsidP="000D5A4F">
            <w:r w:rsidRPr="001A5023">
              <w:rPr>
                <w:rFonts w:hint="eastAsia"/>
              </w:rPr>
              <w:t>社會課</w:t>
            </w:r>
          </w:p>
        </w:tc>
      </w:tr>
      <w:tr w:rsidR="00863C99" w:rsidRPr="001A5023" w14:paraId="7DD9123F" w14:textId="77777777" w:rsidTr="00532C00">
        <w:trPr>
          <w:jc w:val="center"/>
        </w:trPr>
        <w:tc>
          <w:tcPr>
            <w:tcW w:w="998" w:type="dxa"/>
          </w:tcPr>
          <w:p w14:paraId="73F5B5F5" w14:textId="77777777" w:rsidR="00752EE3" w:rsidRPr="001A5023" w:rsidRDefault="00752EE3" w:rsidP="000D5A4F"/>
        </w:tc>
        <w:tc>
          <w:tcPr>
            <w:tcW w:w="2264" w:type="dxa"/>
          </w:tcPr>
          <w:p w14:paraId="345270B7" w14:textId="77777777" w:rsidR="00752EE3" w:rsidRPr="001A5023" w:rsidRDefault="00E306D8" w:rsidP="000D5A4F">
            <w:r w:rsidRPr="001A5023">
              <w:t>財源之籌措</w:t>
            </w:r>
          </w:p>
        </w:tc>
        <w:tc>
          <w:tcPr>
            <w:tcW w:w="2211" w:type="dxa"/>
          </w:tcPr>
          <w:p w14:paraId="59BAE7EF" w14:textId="77777777" w:rsidR="00752EE3" w:rsidRPr="001A5023" w:rsidRDefault="00752EE3" w:rsidP="000D5A4F"/>
        </w:tc>
        <w:tc>
          <w:tcPr>
            <w:tcW w:w="3118" w:type="dxa"/>
          </w:tcPr>
          <w:p w14:paraId="7260924A" w14:textId="77777777" w:rsidR="00752EE3" w:rsidRPr="001A5023" w:rsidRDefault="00E306D8" w:rsidP="000D5A4F">
            <w:r w:rsidRPr="001A5023">
              <w:rPr>
                <w:rFonts w:hint="eastAsia"/>
              </w:rPr>
              <w:t>財政課、主計室</w:t>
            </w:r>
          </w:p>
        </w:tc>
      </w:tr>
      <w:tr w:rsidR="00863C99" w:rsidRPr="001A5023" w14:paraId="71752677" w14:textId="77777777" w:rsidTr="00532C00">
        <w:trPr>
          <w:jc w:val="center"/>
        </w:trPr>
        <w:tc>
          <w:tcPr>
            <w:tcW w:w="998" w:type="dxa"/>
          </w:tcPr>
          <w:p w14:paraId="0B9DF459" w14:textId="77777777" w:rsidR="00752EE3" w:rsidRPr="001A5023" w:rsidRDefault="00752EE3" w:rsidP="000D5A4F"/>
        </w:tc>
        <w:tc>
          <w:tcPr>
            <w:tcW w:w="2264" w:type="dxa"/>
          </w:tcPr>
          <w:p w14:paraId="45B3BEBE" w14:textId="77777777" w:rsidR="00752EE3" w:rsidRPr="001A5023" w:rsidRDefault="00E306D8" w:rsidP="000D5A4F">
            <w:r w:rsidRPr="001A5023">
              <w:t>災後重建對策之宣導</w:t>
            </w:r>
          </w:p>
        </w:tc>
        <w:tc>
          <w:tcPr>
            <w:tcW w:w="2211" w:type="dxa"/>
          </w:tcPr>
          <w:p w14:paraId="1BA952A5" w14:textId="77777777" w:rsidR="00752EE3" w:rsidRPr="001A5023" w:rsidRDefault="00752EE3" w:rsidP="000D5A4F"/>
        </w:tc>
        <w:tc>
          <w:tcPr>
            <w:tcW w:w="3118" w:type="dxa"/>
          </w:tcPr>
          <w:p w14:paraId="49D452B1" w14:textId="77777777" w:rsidR="00752EE3" w:rsidRPr="001A5023" w:rsidRDefault="00E306D8" w:rsidP="000D5A4F">
            <w:r w:rsidRPr="001A5023">
              <w:rPr>
                <w:rFonts w:hint="eastAsia"/>
              </w:rPr>
              <w:t>秘書室、工務課</w:t>
            </w:r>
          </w:p>
        </w:tc>
      </w:tr>
      <w:tr w:rsidR="00863C99" w:rsidRPr="001A5023" w14:paraId="61F7EA1E" w14:textId="77777777" w:rsidTr="00532C00">
        <w:trPr>
          <w:jc w:val="center"/>
        </w:trPr>
        <w:tc>
          <w:tcPr>
            <w:tcW w:w="998" w:type="dxa"/>
          </w:tcPr>
          <w:p w14:paraId="36519F16" w14:textId="77777777" w:rsidR="00752EE3" w:rsidRPr="001A5023" w:rsidRDefault="00752EE3" w:rsidP="000D5A4F"/>
        </w:tc>
        <w:tc>
          <w:tcPr>
            <w:tcW w:w="2264" w:type="dxa"/>
          </w:tcPr>
          <w:p w14:paraId="7450F292" w14:textId="77777777" w:rsidR="00752EE3" w:rsidRPr="001A5023" w:rsidRDefault="00E306D8" w:rsidP="000D5A4F">
            <w:r w:rsidRPr="001A5023">
              <w:t>損毀設施之修復</w:t>
            </w:r>
          </w:p>
        </w:tc>
        <w:tc>
          <w:tcPr>
            <w:tcW w:w="2211" w:type="dxa"/>
          </w:tcPr>
          <w:p w14:paraId="6076B43D" w14:textId="77777777" w:rsidR="00752EE3" w:rsidRPr="001A5023" w:rsidRDefault="00752EE3" w:rsidP="000D5A4F"/>
        </w:tc>
        <w:tc>
          <w:tcPr>
            <w:tcW w:w="3118" w:type="dxa"/>
          </w:tcPr>
          <w:p w14:paraId="44ED62E6" w14:textId="77777777" w:rsidR="00752EE3" w:rsidRPr="001A5023" w:rsidRDefault="00E306D8" w:rsidP="000D5A4F">
            <w:r w:rsidRPr="001A5023">
              <w:rPr>
                <w:rFonts w:hint="eastAsia"/>
              </w:rPr>
              <w:t>工務課、公共事業單位</w:t>
            </w:r>
          </w:p>
        </w:tc>
      </w:tr>
      <w:tr w:rsidR="00863C99" w:rsidRPr="001A5023" w14:paraId="759A9C3F" w14:textId="77777777" w:rsidTr="00532C00">
        <w:trPr>
          <w:jc w:val="center"/>
        </w:trPr>
        <w:tc>
          <w:tcPr>
            <w:tcW w:w="998" w:type="dxa"/>
          </w:tcPr>
          <w:p w14:paraId="7EDD758F" w14:textId="77777777" w:rsidR="00752EE3" w:rsidRPr="001A5023" w:rsidRDefault="00752EE3" w:rsidP="000D5A4F"/>
        </w:tc>
        <w:tc>
          <w:tcPr>
            <w:tcW w:w="2264" w:type="dxa"/>
          </w:tcPr>
          <w:p w14:paraId="10F3E809" w14:textId="77777777" w:rsidR="00752EE3" w:rsidRPr="001A5023" w:rsidRDefault="00E306D8" w:rsidP="000D5A4F">
            <w:r w:rsidRPr="001A5023">
              <w:t>災區環境復原</w:t>
            </w:r>
          </w:p>
        </w:tc>
        <w:tc>
          <w:tcPr>
            <w:tcW w:w="2211" w:type="dxa"/>
          </w:tcPr>
          <w:p w14:paraId="7819691F" w14:textId="77777777" w:rsidR="00752EE3" w:rsidRPr="001A5023" w:rsidRDefault="00752EE3" w:rsidP="000D5A4F"/>
        </w:tc>
        <w:tc>
          <w:tcPr>
            <w:tcW w:w="3118" w:type="dxa"/>
          </w:tcPr>
          <w:p w14:paraId="01E2D1E3" w14:textId="77777777" w:rsidR="00752EE3" w:rsidRPr="001A5023" w:rsidRDefault="00E306D8" w:rsidP="000D5A4F">
            <w:r w:rsidRPr="001A5023">
              <w:rPr>
                <w:rFonts w:hint="eastAsia"/>
              </w:rPr>
              <w:t>清潔隊</w:t>
            </w:r>
          </w:p>
        </w:tc>
      </w:tr>
      <w:tr w:rsidR="00863C99" w:rsidRPr="001A5023" w14:paraId="44EFD16C" w14:textId="77777777" w:rsidTr="00532C00">
        <w:trPr>
          <w:jc w:val="center"/>
        </w:trPr>
        <w:tc>
          <w:tcPr>
            <w:tcW w:w="998" w:type="dxa"/>
          </w:tcPr>
          <w:p w14:paraId="4769123A" w14:textId="77777777" w:rsidR="00752EE3" w:rsidRPr="001A5023" w:rsidRDefault="00752EE3" w:rsidP="000D5A4F"/>
        </w:tc>
        <w:tc>
          <w:tcPr>
            <w:tcW w:w="2264" w:type="dxa"/>
          </w:tcPr>
          <w:p w14:paraId="24ED16DC" w14:textId="77777777" w:rsidR="00752EE3" w:rsidRPr="001A5023" w:rsidRDefault="00E306D8" w:rsidP="000D5A4F">
            <w:r w:rsidRPr="001A5023">
              <w:t>災民安置</w:t>
            </w:r>
          </w:p>
        </w:tc>
        <w:tc>
          <w:tcPr>
            <w:tcW w:w="2211" w:type="dxa"/>
          </w:tcPr>
          <w:p w14:paraId="3692BCF4" w14:textId="77777777" w:rsidR="00752EE3" w:rsidRPr="001A5023" w:rsidRDefault="00752EE3" w:rsidP="000D5A4F"/>
        </w:tc>
        <w:tc>
          <w:tcPr>
            <w:tcW w:w="3118" w:type="dxa"/>
          </w:tcPr>
          <w:p w14:paraId="3667BDF9" w14:textId="77777777" w:rsidR="00752EE3" w:rsidRPr="001A5023" w:rsidRDefault="00E306D8" w:rsidP="000D5A4F">
            <w:r w:rsidRPr="001A5023">
              <w:rPr>
                <w:rFonts w:hint="eastAsia"/>
              </w:rPr>
              <w:t>社會課</w:t>
            </w:r>
          </w:p>
        </w:tc>
      </w:tr>
      <w:tr w:rsidR="00863C99" w:rsidRPr="001A5023" w14:paraId="2639D9DB" w14:textId="77777777" w:rsidTr="00532C00">
        <w:trPr>
          <w:jc w:val="center"/>
        </w:trPr>
        <w:tc>
          <w:tcPr>
            <w:tcW w:w="998" w:type="dxa"/>
          </w:tcPr>
          <w:p w14:paraId="3F41FF84" w14:textId="77777777" w:rsidR="00752EE3" w:rsidRPr="001A5023" w:rsidRDefault="00752EE3" w:rsidP="000D5A4F"/>
        </w:tc>
        <w:tc>
          <w:tcPr>
            <w:tcW w:w="2264" w:type="dxa"/>
          </w:tcPr>
          <w:p w14:paraId="61F43847" w14:textId="77777777" w:rsidR="00752EE3" w:rsidRPr="001A5023" w:rsidRDefault="00E306D8" w:rsidP="000D5A4F">
            <w:r w:rsidRPr="001A5023">
              <w:t>特別災害之復原對策</w:t>
            </w:r>
          </w:p>
        </w:tc>
        <w:tc>
          <w:tcPr>
            <w:tcW w:w="2211" w:type="dxa"/>
          </w:tcPr>
          <w:p w14:paraId="711FE703" w14:textId="77777777" w:rsidR="00752EE3" w:rsidRPr="001A5023" w:rsidRDefault="00E306D8" w:rsidP="000D5A4F">
            <w:r w:rsidRPr="001A5023">
              <w:t>毒性</w:t>
            </w:r>
            <w:r w:rsidR="00681B77" w:rsidRPr="001A5023">
              <w:t>及關注</w:t>
            </w:r>
            <w:r w:rsidRPr="001A5023">
              <w:t>化學物質災害</w:t>
            </w:r>
          </w:p>
        </w:tc>
        <w:tc>
          <w:tcPr>
            <w:tcW w:w="3118" w:type="dxa"/>
          </w:tcPr>
          <w:p w14:paraId="6FEE5B84" w14:textId="77777777" w:rsidR="00752EE3" w:rsidRPr="001A5023" w:rsidRDefault="00E306D8" w:rsidP="000D5A4F">
            <w:r w:rsidRPr="001A5023">
              <w:rPr>
                <w:rFonts w:hint="eastAsia"/>
              </w:rPr>
              <w:t>農經課、警察分局、消防分隊</w:t>
            </w:r>
          </w:p>
        </w:tc>
      </w:tr>
      <w:tr w:rsidR="00863C99" w:rsidRPr="001A5023" w14:paraId="551BC509" w14:textId="77777777" w:rsidTr="00532C00">
        <w:trPr>
          <w:jc w:val="center"/>
        </w:trPr>
        <w:tc>
          <w:tcPr>
            <w:tcW w:w="998" w:type="dxa"/>
          </w:tcPr>
          <w:p w14:paraId="146766A0" w14:textId="77777777" w:rsidR="00752EE3" w:rsidRPr="001A5023" w:rsidRDefault="00752EE3" w:rsidP="000D5A4F"/>
        </w:tc>
        <w:tc>
          <w:tcPr>
            <w:tcW w:w="2264" w:type="dxa"/>
          </w:tcPr>
          <w:p w14:paraId="5DD8C737" w14:textId="77777777" w:rsidR="00752EE3" w:rsidRPr="001A5023" w:rsidRDefault="00752EE3" w:rsidP="000D5A4F"/>
        </w:tc>
        <w:tc>
          <w:tcPr>
            <w:tcW w:w="2211" w:type="dxa"/>
          </w:tcPr>
          <w:p w14:paraId="605F6092" w14:textId="77777777" w:rsidR="00752EE3" w:rsidRPr="001A5023" w:rsidRDefault="00E306D8" w:rsidP="000D5A4F">
            <w:r w:rsidRPr="001A5023">
              <w:t>重大交通事故災害</w:t>
            </w:r>
          </w:p>
        </w:tc>
        <w:tc>
          <w:tcPr>
            <w:tcW w:w="3118" w:type="dxa"/>
          </w:tcPr>
          <w:p w14:paraId="4608A7D7" w14:textId="77777777" w:rsidR="00752EE3" w:rsidRPr="001A5023" w:rsidRDefault="00E306D8" w:rsidP="000D5A4F">
            <w:r w:rsidRPr="001A5023">
              <w:rPr>
                <w:rFonts w:hint="eastAsia"/>
              </w:rPr>
              <w:t>工務課</w:t>
            </w:r>
          </w:p>
        </w:tc>
      </w:tr>
      <w:tr w:rsidR="00863C99" w:rsidRPr="001A5023" w14:paraId="706BD2F0" w14:textId="77777777" w:rsidTr="00532C00">
        <w:trPr>
          <w:jc w:val="center"/>
        </w:trPr>
        <w:tc>
          <w:tcPr>
            <w:tcW w:w="998" w:type="dxa"/>
          </w:tcPr>
          <w:p w14:paraId="2562D39F" w14:textId="77777777" w:rsidR="00752EE3" w:rsidRPr="001A5023" w:rsidRDefault="00752EE3" w:rsidP="000D5A4F"/>
        </w:tc>
        <w:tc>
          <w:tcPr>
            <w:tcW w:w="2264" w:type="dxa"/>
          </w:tcPr>
          <w:p w14:paraId="5B5D3D12" w14:textId="77777777" w:rsidR="00752EE3" w:rsidRPr="001A5023" w:rsidRDefault="00752EE3" w:rsidP="000D5A4F"/>
        </w:tc>
        <w:tc>
          <w:tcPr>
            <w:tcW w:w="2211" w:type="dxa"/>
          </w:tcPr>
          <w:p w14:paraId="22FCD23A" w14:textId="77777777" w:rsidR="00752EE3" w:rsidRPr="001A5023" w:rsidRDefault="00E306D8" w:rsidP="000D5A4F">
            <w:r w:rsidRPr="001A5023">
              <w:t>生物病原災害</w:t>
            </w:r>
          </w:p>
        </w:tc>
        <w:tc>
          <w:tcPr>
            <w:tcW w:w="3118" w:type="dxa"/>
          </w:tcPr>
          <w:p w14:paraId="5819CA1E" w14:textId="77777777" w:rsidR="00752EE3" w:rsidRPr="001A5023" w:rsidRDefault="00E306D8" w:rsidP="000D5A4F">
            <w:r w:rsidRPr="001A5023">
              <w:rPr>
                <w:rFonts w:hint="eastAsia"/>
              </w:rPr>
              <w:t>衛生所、清潔隊</w:t>
            </w:r>
          </w:p>
        </w:tc>
      </w:tr>
      <w:tr w:rsidR="00863C99" w:rsidRPr="001A5023" w14:paraId="4249C6DA" w14:textId="77777777" w:rsidTr="00532C00">
        <w:trPr>
          <w:jc w:val="center"/>
        </w:trPr>
        <w:tc>
          <w:tcPr>
            <w:tcW w:w="998" w:type="dxa"/>
          </w:tcPr>
          <w:p w14:paraId="73882C8F" w14:textId="77777777" w:rsidR="00752EE3" w:rsidRPr="001A5023" w:rsidRDefault="00752EE3" w:rsidP="000D5A4F"/>
        </w:tc>
        <w:tc>
          <w:tcPr>
            <w:tcW w:w="2264" w:type="dxa"/>
          </w:tcPr>
          <w:p w14:paraId="4A224F07" w14:textId="77777777" w:rsidR="00752EE3" w:rsidRPr="001A5023" w:rsidRDefault="00752EE3" w:rsidP="000D5A4F"/>
        </w:tc>
        <w:tc>
          <w:tcPr>
            <w:tcW w:w="2211" w:type="dxa"/>
          </w:tcPr>
          <w:p w14:paraId="213E9ABC" w14:textId="77777777" w:rsidR="00752EE3" w:rsidRPr="001A5023" w:rsidRDefault="00E306D8" w:rsidP="000D5A4F">
            <w:r w:rsidRPr="001A5023">
              <w:t>輻射災害</w:t>
            </w:r>
          </w:p>
        </w:tc>
        <w:tc>
          <w:tcPr>
            <w:tcW w:w="3118" w:type="dxa"/>
          </w:tcPr>
          <w:p w14:paraId="79C2D3F1" w14:textId="77777777" w:rsidR="00752EE3" w:rsidRPr="001A5023" w:rsidRDefault="00E306D8" w:rsidP="000D5A4F">
            <w:r w:rsidRPr="001A5023">
              <w:rPr>
                <w:rFonts w:hint="eastAsia"/>
              </w:rPr>
              <w:t>秘書室、民政課、衛生所、清潔隊</w:t>
            </w:r>
          </w:p>
        </w:tc>
      </w:tr>
    </w:tbl>
    <w:p w14:paraId="235E6E3E" w14:textId="77777777" w:rsidR="002D72E4" w:rsidRPr="001A5023" w:rsidRDefault="002D72E4" w:rsidP="002D72E4">
      <w:pPr>
        <w:pStyle w:val="af0"/>
        <w:ind w:left="0" w:firstLineChars="0" w:firstLine="0"/>
      </w:pPr>
    </w:p>
    <w:p w14:paraId="78B7FA37" w14:textId="77777777" w:rsidR="00374604" w:rsidRPr="001A5023" w:rsidRDefault="00374604" w:rsidP="002D72E4">
      <w:pPr>
        <w:pStyle w:val="af0"/>
        <w:ind w:left="0" w:firstLineChars="0" w:firstLine="0"/>
        <w:sectPr w:rsidR="00374604" w:rsidRPr="001A5023" w:rsidSect="00AA1617">
          <w:pgSz w:w="11906" w:h="16838"/>
          <w:pgMar w:top="1440" w:right="1800" w:bottom="1440" w:left="1800" w:header="851" w:footer="992" w:gutter="0"/>
          <w:cols w:space="425"/>
          <w:docGrid w:type="lines" w:linePitch="360"/>
        </w:sectPr>
      </w:pPr>
    </w:p>
    <w:p w14:paraId="45070AF0" w14:textId="77777777" w:rsidR="00E253F3" w:rsidRPr="001A5023" w:rsidRDefault="00E253F3" w:rsidP="00CA63D3">
      <w:pPr>
        <w:rPr>
          <w:sz w:val="44"/>
          <w:szCs w:val="44"/>
        </w:rPr>
      </w:pPr>
      <w:r w:rsidRPr="001A5023">
        <w:rPr>
          <w:rFonts w:hint="eastAsia"/>
          <w:sz w:val="44"/>
          <w:szCs w:val="44"/>
        </w:rPr>
        <w:lastRenderedPageBreak/>
        <w:t>附件三、鹿谷鄉各村簡易疏散避難地圖</w:t>
      </w:r>
    </w:p>
    <w:p w14:paraId="3A3B75E0" w14:textId="77777777" w:rsidR="00E253F3" w:rsidRPr="001A5023" w:rsidRDefault="00E253F3" w:rsidP="00E253F3">
      <w:pPr>
        <w:pStyle w:val="af0"/>
        <w:ind w:left="0" w:firstLineChars="0" w:firstLine="0"/>
      </w:pPr>
    </w:p>
    <w:p w14:paraId="1625E04E" w14:textId="77777777" w:rsidR="00E253F3" w:rsidRDefault="00E253F3" w:rsidP="00E253F3">
      <w:pPr>
        <w:pStyle w:val="af0"/>
        <w:ind w:left="0" w:firstLineChars="0" w:firstLine="0"/>
        <w:jc w:val="center"/>
      </w:pPr>
      <w:r w:rsidRPr="001A5023">
        <w:rPr>
          <w:noProof/>
          <w:lang w:eastAsia="zh-TW"/>
        </w:rPr>
        <w:drawing>
          <wp:inline distT="0" distB="0" distL="0" distR="0" wp14:anchorId="7E2C8B13" wp14:editId="0DE052B7">
            <wp:extent cx="5136000" cy="3852000"/>
            <wp:effectExtent l="0" t="0" r="762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461AC037" w14:textId="77777777" w:rsidR="00E253F3" w:rsidRDefault="00E253F3" w:rsidP="00E253F3">
      <w:pPr>
        <w:widowControl/>
        <w:jc w:val="center"/>
        <w:rPr>
          <w:rFonts w:cstheme="minorBidi"/>
          <w:color w:val="000000" w:themeColor="text1"/>
        </w:rPr>
      </w:pPr>
      <w:r w:rsidRPr="001A5023">
        <w:rPr>
          <w:noProof/>
        </w:rPr>
        <w:drawing>
          <wp:inline distT="0" distB="0" distL="0" distR="0" wp14:anchorId="71D1DEDD" wp14:editId="1B5FC0D2">
            <wp:extent cx="5136000" cy="3852000"/>
            <wp:effectExtent l="0" t="0" r="7620" b="0"/>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r>
        <w:rPr>
          <w:rFonts w:cstheme="minorBidi"/>
          <w:color w:val="000000" w:themeColor="text1"/>
        </w:rPr>
        <w:br w:type="page"/>
      </w:r>
    </w:p>
    <w:p w14:paraId="0B4CDA72" w14:textId="77777777" w:rsidR="00E253F3" w:rsidRDefault="00E253F3" w:rsidP="00E253F3">
      <w:pPr>
        <w:widowControl/>
        <w:jc w:val="center"/>
        <w:rPr>
          <w:rFonts w:cstheme="minorBidi"/>
          <w:color w:val="000000" w:themeColor="text1"/>
        </w:rPr>
      </w:pPr>
      <w:r w:rsidRPr="001A5023">
        <w:rPr>
          <w:noProof/>
        </w:rPr>
        <w:lastRenderedPageBreak/>
        <w:drawing>
          <wp:inline distT="0" distB="0" distL="0" distR="0" wp14:anchorId="4374E792" wp14:editId="76E4971D">
            <wp:extent cx="5136000" cy="3852000"/>
            <wp:effectExtent l="0" t="0" r="7620" b="0"/>
            <wp:docPr id="3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1E650070" w14:textId="77777777" w:rsidR="00E253F3" w:rsidRDefault="00E253F3" w:rsidP="00E253F3">
      <w:pPr>
        <w:widowControl/>
        <w:jc w:val="center"/>
        <w:rPr>
          <w:rFonts w:cstheme="minorBidi"/>
          <w:color w:val="000000" w:themeColor="text1"/>
        </w:rPr>
      </w:pPr>
      <w:r w:rsidRPr="001A5023">
        <w:rPr>
          <w:noProof/>
        </w:rPr>
        <w:drawing>
          <wp:inline distT="0" distB="0" distL="0" distR="0" wp14:anchorId="3A8633E3" wp14:editId="49816B26">
            <wp:extent cx="5136000" cy="3852000"/>
            <wp:effectExtent l="0" t="0" r="7620" b="0"/>
            <wp:docPr id="3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23CE84EF" w14:textId="77777777" w:rsidR="00E253F3" w:rsidRDefault="00E253F3" w:rsidP="00E253F3">
      <w:pPr>
        <w:widowControl/>
        <w:jc w:val="center"/>
        <w:rPr>
          <w:rFonts w:cstheme="minorBidi"/>
          <w:color w:val="000000" w:themeColor="text1"/>
        </w:rPr>
      </w:pPr>
      <w:r>
        <w:rPr>
          <w:rFonts w:cstheme="minorBidi"/>
          <w:color w:val="000000" w:themeColor="text1"/>
        </w:rPr>
        <w:br w:type="page"/>
      </w:r>
    </w:p>
    <w:p w14:paraId="44CE79CC" w14:textId="77777777" w:rsidR="00E253F3" w:rsidRDefault="00E253F3" w:rsidP="00E253F3">
      <w:pPr>
        <w:widowControl/>
        <w:jc w:val="center"/>
        <w:rPr>
          <w:rFonts w:cstheme="minorBidi"/>
          <w:color w:val="000000" w:themeColor="text1"/>
        </w:rPr>
      </w:pPr>
      <w:r w:rsidRPr="001A5023">
        <w:rPr>
          <w:noProof/>
        </w:rPr>
        <w:lastRenderedPageBreak/>
        <w:drawing>
          <wp:inline distT="0" distB="0" distL="0" distR="0" wp14:anchorId="04F868ED" wp14:editId="48DDF096">
            <wp:extent cx="5136000" cy="3852000"/>
            <wp:effectExtent l="0" t="0" r="7620" b="0"/>
            <wp:docPr id="3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4023710F" w14:textId="77777777" w:rsidR="00E253F3" w:rsidRDefault="00E253F3" w:rsidP="00E253F3">
      <w:pPr>
        <w:widowControl/>
        <w:jc w:val="center"/>
        <w:rPr>
          <w:rFonts w:cstheme="minorBidi"/>
          <w:color w:val="000000" w:themeColor="text1"/>
        </w:rPr>
      </w:pPr>
      <w:r w:rsidRPr="001A5023">
        <w:rPr>
          <w:noProof/>
        </w:rPr>
        <w:drawing>
          <wp:inline distT="0" distB="0" distL="0" distR="0" wp14:anchorId="056395F1" wp14:editId="587C0428">
            <wp:extent cx="5136000" cy="3852000"/>
            <wp:effectExtent l="0" t="0" r="7620" b="0"/>
            <wp:docPr id="33"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2AB52025" w14:textId="77777777" w:rsidR="00E253F3" w:rsidRDefault="00E253F3" w:rsidP="00E253F3">
      <w:pPr>
        <w:widowControl/>
        <w:jc w:val="center"/>
        <w:rPr>
          <w:rFonts w:cstheme="minorBidi"/>
          <w:color w:val="000000" w:themeColor="text1"/>
        </w:rPr>
      </w:pPr>
      <w:r>
        <w:rPr>
          <w:rFonts w:cstheme="minorBidi"/>
          <w:color w:val="000000" w:themeColor="text1"/>
        </w:rPr>
        <w:br w:type="page"/>
      </w:r>
    </w:p>
    <w:p w14:paraId="019F012A" w14:textId="77777777" w:rsidR="00E253F3" w:rsidRDefault="00E253F3" w:rsidP="00E253F3">
      <w:pPr>
        <w:widowControl/>
        <w:jc w:val="center"/>
        <w:rPr>
          <w:rFonts w:cstheme="minorBidi"/>
          <w:color w:val="000000" w:themeColor="text1"/>
        </w:rPr>
      </w:pPr>
      <w:r w:rsidRPr="001A5023">
        <w:rPr>
          <w:noProof/>
        </w:rPr>
        <w:lastRenderedPageBreak/>
        <w:drawing>
          <wp:inline distT="0" distB="0" distL="0" distR="0" wp14:anchorId="28B868EB" wp14:editId="459DD8E9">
            <wp:extent cx="5136000" cy="3852000"/>
            <wp:effectExtent l="0" t="0" r="7620" b="0"/>
            <wp:docPr id="34"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4BFC53F1" w14:textId="77777777" w:rsidR="00E253F3" w:rsidRDefault="00E253F3" w:rsidP="00E253F3">
      <w:pPr>
        <w:widowControl/>
        <w:jc w:val="center"/>
        <w:rPr>
          <w:rFonts w:cstheme="minorBidi"/>
          <w:color w:val="000000" w:themeColor="text1"/>
        </w:rPr>
      </w:pPr>
      <w:r w:rsidRPr="001A5023">
        <w:rPr>
          <w:noProof/>
        </w:rPr>
        <w:drawing>
          <wp:inline distT="0" distB="0" distL="0" distR="0" wp14:anchorId="53973ECE" wp14:editId="6C514EB5">
            <wp:extent cx="5136000" cy="3852000"/>
            <wp:effectExtent l="0" t="0" r="7620" b="0"/>
            <wp:docPr id="35"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2A2D1A6C" w14:textId="77777777" w:rsidR="00E253F3" w:rsidRDefault="00E253F3" w:rsidP="00E253F3">
      <w:pPr>
        <w:widowControl/>
        <w:jc w:val="center"/>
        <w:rPr>
          <w:rFonts w:cstheme="minorBidi"/>
          <w:color w:val="000000" w:themeColor="text1"/>
        </w:rPr>
      </w:pPr>
      <w:r>
        <w:rPr>
          <w:rFonts w:cstheme="minorBidi"/>
          <w:color w:val="000000" w:themeColor="text1"/>
        </w:rPr>
        <w:br w:type="page"/>
      </w:r>
    </w:p>
    <w:p w14:paraId="1F5B6652" w14:textId="77777777" w:rsidR="00E253F3" w:rsidRDefault="00E253F3" w:rsidP="00E253F3">
      <w:pPr>
        <w:widowControl/>
        <w:jc w:val="center"/>
        <w:rPr>
          <w:rFonts w:cstheme="minorBidi"/>
          <w:color w:val="000000" w:themeColor="text1"/>
        </w:rPr>
      </w:pPr>
      <w:r w:rsidRPr="001A5023">
        <w:rPr>
          <w:noProof/>
        </w:rPr>
        <w:lastRenderedPageBreak/>
        <w:drawing>
          <wp:inline distT="0" distB="0" distL="0" distR="0" wp14:anchorId="064568D9" wp14:editId="2FD4004F">
            <wp:extent cx="5136000" cy="3852000"/>
            <wp:effectExtent l="0" t="0" r="7620" b="0"/>
            <wp:docPr id="36"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10711D67" w14:textId="77777777" w:rsidR="00E253F3" w:rsidRDefault="00E253F3" w:rsidP="00E253F3">
      <w:pPr>
        <w:widowControl/>
        <w:jc w:val="center"/>
        <w:rPr>
          <w:rFonts w:cstheme="minorBidi"/>
          <w:color w:val="000000" w:themeColor="text1"/>
        </w:rPr>
      </w:pPr>
      <w:r w:rsidRPr="001A5023">
        <w:rPr>
          <w:noProof/>
        </w:rPr>
        <w:drawing>
          <wp:inline distT="0" distB="0" distL="0" distR="0" wp14:anchorId="731CA85E" wp14:editId="2D741DE7">
            <wp:extent cx="5136000" cy="3852000"/>
            <wp:effectExtent l="0" t="0" r="7620" b="0"/>
            <wp:docPr id="37"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5E81A214" w14:textId="77777777" w:rsidR="00E253F3" w:rsidRDefault="00E253F3" w:rsidP="00E253F3">
      <w:pPr>
        <w:widowControl/>
        <w:jc w:val="center"/>
        <w:rPr>
          <w:rFonts w:cstheme="minorBidi"/>
          <w:color w:val="000000" w:themeColor="text1"/>
        </w:rPr>
      </w:pPr>
      <w:r>
        <w:rPr>
          <w:rFonts w:cstheme="minorBidi"/>
          <w:color w:val="000000" w:themeColor="text1"/>
        </w:rPr>
        <w:br w:type="page"/>
      </w:r>
    </w:p>
    <w:p w14:paraId="2E33B2CE" w14:textId="77777777" w:rsidR="00E253F3" w:rsidRDefault="00E253F3" w:rsidP="00E253F3">
      <w:pPr>
        <w:widowControl/>
        <w:jc w:val="center"/>
        <w:rPr>
          <w:rFonts w:cstheme="minorBidi"/>
          <w:color w:val="000000" w:themeColor="text1"/>
        </w:rPr>
      </w:pPr>
      <w:r w:rsidRPr="001A5023">
        <w:rPr>
          <w:noProof/>
        </w:rPr>
        <w:lastRenderedPageBreak/>
        <w:drawing>
          <wp:inline distT="0" distB="0" distL="0" distR="0" wp14:anchorId="5AABF537" wp14:editId="11EB3811">
            <wp:extent cx="5136000" cy="3852000"/>
            <wp:effectExtent l="0" t="0" r="7620" b="0"/>
            <wp:docPr id="38"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105F6500" w14:textId="77777777" w:rsidR="00E253F3" w:rsidRDefault="00E253F3" w:rsidP="00E253F3">
      <w:pPr>
        <w:widowControl/>
        <w:jc w:val="center"/>
        <w:rPr>
          <w:rFonts w:cstheme="minorBidi"/>
          <w:color w:val="000000" w:themeColor="text1"/>
        </w:rPr>
      </w:pPr>
      <w:r w:rsidRPr="001A5023">
        <w:rPr>
          <w:noProof/>
        </w:rPr>
        <w:drawing>
          <wp:inline distT="0" distB="0" distL="0" distR="0" wp14:anchorId="07D2AC09" wp14:editId="381E902A">
            <wp:extent cx="5136000" cy="3852000"/>
            <wp:effectExtent l="0" t="0" r="7620" b="0"/>
            <wp:docPr id="39"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14:paraId="36B27483" w14:textId="77777777" w:rsidR="00AF2A13" w:rsidRDefault="00AF2A13" w:rsidP="00E253F3">
      <w:pPr>
        <w:rPr>
          <w:rFonts w:cstheme="minorBidi"/>
          <w:color w:val="000000" w:themeColor="text1"/>
        </w:rPr>
      </w:pPr>
    </w:p>
    <w:p w14:paraId="772C9250" w14:textId="77777777" w:rsidR="00CA63D3" w:rsidRDefault="00CA63D3" w:rsidP="00E253F3">
      <w:pPr>
        <w:rPr>
          <w:rFonts w:cstheme="minorBidi"/>
          <w:color w:val="000000" w:themeColor="text1"/>
        </w:rPr>
      </w:pPr>
    </w:p>
    <w:p w14:paraId="03F60745" w14:textId="77777777" w:rsidR="00CA63D3" w:rsidRDefault="00CA63D3" w:rsidP="00E253F3">
      <w:pPr>
        <w:rPr>
          <w:rFonts w:cstheme="minorBidi"/>
          <w:color w:val="000000" w:themeColor="text1"/>
        </w:rPr>
      </w:pPr>
    </w:p>
    <w:p w14:paraId="10818D74" w14:textId="77777777" w:rsidR="00CA63D3" w:rsidRDefault="00CA63D3" w:rsidP="00E253F3">
      <w:pPr>
        <w:rPr>
          <w:rFonts w:cstheme="minorBidi"/>
          <w:color w:val="000000" w:themeColor="text1"/>
        </w:rPr>
      </w:pPr>
    </w:p>
    <w:p w14:paraId="551C5522" w14:textId="77777777" w:rsidR="00BF57AC" w:rsidRPr="00E56579" w:rsidRDefault="00CA63D3" w:rsidP="00E56579">
      <w:pPr>
        <w:jc w:val="center"/>
        <w:rPr>
          <w:rFonts w:cstheme="minorBidi"/>
          <w:color w:val="000000" w:themeColor="text1"/>
          <w:sz w:val="44"/>
          <w:szCs w:val="44"/>
        </w:rPr>
      </w:pPr>
      <w:r w:rsidRPr="00E56579">
        <w:rPr>
          <w:rFonts w:cstheme="minorBidi" w:hint="eastAsia"/>
          <w:color w:val="000000" w:themeColor="text1"/>
          <w:sz w:val="44"/>
          <w:szCs w:val="44"/>
        </w:rPr>
        <w:lastRenderedPageBreak/>
        <w:t>附件四、</w:t>
      </w:r>
      <w:r w:rsidR="00E56579" w:rsidRPr="00E56579">
        <w:rPr>
          <w:rFonts w:hint="eastAsia"/>
          <w:color w:val="000000"/>
          <w:sz w:val="44"/>
          <w:szCs w:val="44"/>
        </w:rPr>
        <w:t>南投縣鹿谷鄉災害應變中心各組別一級開設標準作業程序圖</w:t>
      </w:r>
    </w:p>
    <w:p w14:paraId="3AFAE9D2" w14:textId="77777777" w:rsidR="00BF57AC" w:rsidRDefault="00BF57AC">
      <w:pPr>
        <w:widowControl/>
        <w:rPr>
          <w:rFonts w:cstheme="minorBidi"/>
          <w:color w:val="000000" w:themeColor="text1"/>
          <w:sz w:val="44"/>
          <w:szCs w:val="44"/>
        </w:rPr>
      </w:pPr>
      <w:r>
        <w:rPr>
          <w:rFonts w:cstheme="minorBidi"/>
          <w:color w:val="000000" w:themeColor="text1"/>
          <w:sz w:val="44"/>
          <w:szCs w:val="44"/>
        </w:rPr>
        <w:br w:type="page"/>
      </w:r>
    </w:p>
    <w:p w14:paraId="46E8E96B" w14:textId="77777777" w:rsidR="00BF57AC" w:rsidRPr="00DA002C" w:rsidRDefault="00BF57AC" w:rsidP="00A71B86">
      <w:pPr>
        <w:pStyle w:val="affff3"/>
        <w:jc w:val="center"/>
        <w:rPr>
          <w:color w:val="000000"/>
          <w:sz w:val="28"/>
          <w:szCs w:val="28"/>
        </w:rPr>
      </w:pPr>
      <w:r w:rsidRPr="00DA002C">
        <w:rPr>
          <w:rFonts w:hint="eastAsia"/>
          <w:color w:val="000000"/>
          <w:sz w:val="28"/>
          <w:szCs w:val="28"/>
        </w:rPr>
        <w:lastRenderedPageBreak/>
        <w:t>南投縣鹿谷鄉災害應變中心</w:t>
      </w:r>
      <w:r w:rsidRPr="0087420C">
        <w:rPr>
          <w:color w:val="000000"/>
          <w:sz w:val="28"/>
          <w:szCs w:val="28"/>
          <w:highlight w:val="green"/>
        </w:rPr>
        <w:t>一級開設</w:t>
      </w:r>
      <w:r w:rsidRPr="00081082">
        <w:rPr>
          <w:rFonts w:hint="eastAsia"/>
          <w:color w:val="000000"/>
          <w:sz w:val="28"/>
          <w:szCs w:val="28"/>
          <w:highlight w:val="yellow"/>
        </w:rPr>
        <w:t>消防組</w:t>
      </w:r>
      <w:r w:rsidRPr="00DA002C">
        <w:rPr>
          <w:rFonts w:hint="eastAsia"/>
          <w:color w:val="000000"/>
          <w:sz w:val="28"/>
          <w:szCs w:val="28"/>
        </w:rPr>
        <w:t>標準作業程序圖</w:t>
      </w:r>
    </w:p>
    <w:p w14:paraId="704F7653" w14:textId="77777777" w:rsidR="00BF57AC" w:rsidRPr="00DA002C" w:rsidRDefault="00000000" w:rsidP="00BF57AC">
      <w:pPr>
        <w:pStyle w:val="affff3"/>
        <w:jc w:val="center"/>
        <w:rPr>
          <w:color w:val="000000"/>
        </w:rPr>
      </w:pPr>
      <w:r>
        <w:rPr>
          <w:noProof/>
          <w:color w:val="000000"/>
        </w:rPr>
        <w:pict w14:anchorId="078D6C42">
          <v:group id="Group 270" o:spid="_x0000_s2150" style="position:absolute;left:0;text-align:left;margin-left:15.75pt;margin-top:.65pt;width:399pt;height:610.5pt;z-index:251639296" coordorigin="2115,2130" coordsize="7980,1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">
            <v:shapetype id="_x0000_t109" coordsize="21600,21600" o:spt="109" path="m,l,21600r21600,l21600,xe">
              <v:stroke joinstyle="miter"/>
              <v:path gradientshapeok="t" o:connecttype="rect"/>
            </v:shapetype>
            <v:shape id="AutoShape 271" o:spid="_x0000_s2151" type="#_x0000_t109" style="position:absolute;left:4950;top:2130;width:199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m78YA&#10;AADcAAAADwAAAGRycy9kb3ducmV2LnhtbESPQWvCQBSE7wX/w/IEL6Iboy0hdZVSSNGDB9NevL1m&#10;n0kw+zZk15j+e1cQehxm5htmvR1MI3rqXG1ZwWIegSAurK65VPDznc0SEM4ja2wsk4I/crDdjF7W&#10;mGp74yP1uS9FgLBLUUHlfZtK6YqKDLq5bYmDd7adQR9kV0rd4S3ATSPjKHqTBmsOCxW29FlRccmv&#10;RkGcTPMvPmS71e9eZ/i6OPXT5V6pyXj4eAfhafD/4Wd7pxUsVzE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jm78YAAADcAAAADwAAAAAAAAAAAAAAAACYAgAAZHJz&#10;L2Rvd25yZXYueG1sUEsFBgAAAAAEAAQA9QAAAIsDAAAAAA==&#10;">
              <v:textbox style="mso-next-textbox:#AutoShape 271">
                <w:txbxContent>
                  <w:p w14:paraId="03CFB6F9"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災害警報發佈</w:t>
                    </w:r>
                  </w:p>
                </w:txbxContent>
              </v:textbox>
            </v:shape>
            <v:shape id="AutoShape 272" o:spid="_x0000_s2152" type="#_x0000_t109" style="position:absolute;left:4650;top:3420;width:244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DdMYA&#10;AADcAAAADwAAAGRycy9kb3ducmV2LnhtbESPQWvCQBSE74L/YXlCL6IbjS0hdZVSSNGDB9NevL1m&#10;n0kw+zZktzH9964geBxm5htmvR1MI3rqXG1ZwWIegSAurK65VPDznc0SEM4ja2wsk4J/crDdjEdr&#10;TLW98pH63JciQNilqKDyvk2ldEVFBt3ctsTBO9vOoA+yK6Xu8BrgppHLKHqTBmsOCxW29FlRccn/&#10;jIJlMs2/+JDtVr97neHr4tRP471SL5Ph4x2Ep8E/w4/2TiuIVzHcz4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RDdMYAAADcAAAADwAAAAAAAAAAAAAAAACYAgAAZHJz&#10;L2Rvd25yZXYueG1sUEsFBgAAAAAEAAQA9QAAAIsDAAAAAA==&#10;">
              <v:textbox style="mso-next-textbox:#AutoShape 272">
                <w:txbxContent>
                  <w:p w14:paraId="0C8085A2"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災害應變中心成立</w:t>
                    </w:r>
                  </w:p>
                </w:txbxContent>
              </v:textbox>
            </v:shape>
            <v:shape id="AutoShape 273" o:spid="_x0000_s2153" type="#_x0000_t109" style="position:absolute;left:2115;top:7545;width:171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bAMYA&#10;AADcAAAADwAAAGRycy9kb3ducmV2LnhtbESPQWvCQBSE74L/YXlCL6IbNS0hdZVSSNGDB9NevL1m&#10;n0kw+zZktzH9964geBxm5htmvR1MI3rqXG1ZwWIegSAurK65VPDznc0SEM4ja2wsk4J/crDdjEdr&#10;TLW98pH63JciQNilqKDyvk2ldEVFBt3ctsTBO9vOoA+yK6Xu8BrgppHLKHqTBmsOCxW29FlRccn/&#10;jIJlMs2/+JDt4t+9zvB1ceqnq71SL5Ph4x2Ep8E/w4/2TitYxTHcz4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3bAMYAAADcAAAADwAAAAAAAAAAAAAAAACYAgAAZHJz&#10;L2Rvd25yZXYueG1sUEsFBgAAAAAEAAQA9QAAAIsDAAAAAA==&#10;">
              <v:textbox style="mso-next-textbox:#AutoShape 273">
                <w:txbxContent>
                  <w:p w14:paraId="65A345D2" w14:textId="77777777" w:rsidR="00BF57AC" w:rsidRPr="00D05851" w:rsidRDefault="00BF57AC" w:rsidP="00BF57AC">
                    <w:pPr>
                      <w:jc w:val="center"/>
                      <w:rPr>
                        <w:rFonts w:ascii="標楷體" w:hAnsi="標楷體"/>
                        <w:szCs w:val="24"/>
                      </w:rPr>
                    </w:pPr>
                    <w:r w:rsidRPr="00D05851">
                      <w:rPr>
                        <w:rFonts w:ascii="標楷體" w:hAnsi="標楷體" w:hint="eastAsia"/>
                        <w:szCs w:val="24"/>
                      </w:rPr>
                      <w:t>現場救災</w:t>
                    </w:r>
                  </w:p>
                </w:txbxContent>
              </v:textbox>
            </v:shape>
            <v:shape id="AutoShape 274" o:spid="_x0000_s2154" type="#_x0000_t109" style="position:absolute;left:7845;top:6135;width:225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m8cA&#10;AADcAAAADwAAAGRycy9kb3ducmV2LnhtbESPzWrDMBCE74W+g9hCLyGR4/wQnCihBFzsQw91e+lt&#10;a21sU2tlLMV23j4qFHocZuYb5nCaTCsG6l1jWcFyEYEgLq1uuFLw+ZHOdyCcR9bYWiYFN3JwOj4+&#10;HDDRduR3GgpfiQBhl6CC2vsukdKVNRl0C9sRB+9ie4M+yL6SuscxwE0r4yjaSoMNh4UaOzrXVP4U&#10;V6Mg3s2KV35Ls/V3rlPcLL+G2SpX6vlpetmD8DT5//BfO9MKVusN/J4JR0Ae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fpvHAAAA3AAAAA8AAAAAAAAAAAAAAAAAmAIAAGRy&#10;cy9kb3ducmV2LnhtbFBLBQYAAAAABAAEAPUAAACMAwAAAAA=&#10;">
              <v:textbox style="mso-next-textbox:#AutoShape 274">
                <w:txbxContent>
                  <w:p w14:paraId="620C288E" w14:textId="77777777" w:rsidR="00BF57AC" w:rsidRPr="00D05851" w:rsidRDefault="00BF57AC" w:rsidP="00BF57AC">
                    <w:pPr>
                      <w:jc w:val="center"/>
                      <w:rPr>
                        <w:rFonts w:ascii="標楷體" w:hAnsi="標楷體"/>
                      </w:rPr>
                    </w:pPr>
                    <w:r w:rsidRPr="00D05851">
                      <w:rPr>
                        <w:rFonts w:ascii="標楷體" w:hAnsi="標楷體" w:hint="eastAsia"/>
                        <w:szCs w:val="24"/>
                      </w:rPr>
                      <w:t>協助宣導防災準</w:t>
                    </w:r>
                    <w:r w:rsidRPr="00D05851">
                      <w:rPr>
                        <w:rFonts w:ascii="標楷體" w:hAnsi="標楷體" w:hint="eastAsia"/>
                      </w:rPr>
                      <w:t>備</w:t>
                    </w:r>
                  </w:p>
                </w:txbxContent>
              </v:textbox>
            </v:shape>
            <v:shape id="AutoShape 275" o:spid="_x0000_s2155" type="#_x0000_t109" style="position:absolute;left:4650;top:4725;width:255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g7McA&#10;AADcAAAADwAAAGRycy9kb3ducmV2LnhtbESPQWvCQBSE74L/YXlCL6Fu1FQkdRURUuLBQ9NeenvN&#10;viah2bchu03Sf98tCB6HmfmG2R8n04qBetdYVrBaxiCIS6sbrhS8v2WPOxDOI2tsLZOCX3JwPMxn&#10;e0y1HfmVhsJXIkDYpaig9r5LpXRlTQbd0nbEwfuyvUEfZF9J3eMY4KaV6zjeSoMNh4UaOzrXVH4X&#10;P0bBehcVL3zN8uTzojN8Wn0M0eai1MNiOj2D8DT5e/jWzrWCTbKF/zPhCM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4OzHAAAA3AAAAA8AAAAAAAAAAAAAAAAAmAIAAGRy&#10;cy9kb3ducmV2LnhtbFBLBQYAAAAABAAEAPUAAACMAwAAAAA=&#10;">
              <v:textbox style="mso-next-textbox:#AutoShape 275">
                <w:txbxContent>
                  <w:p w14:paraId="5431CFA2" w14:textId="0CC746C7" w:rsidR="00BF57AC" w:rsidRPr="00D05851" w:rsidRDefault="00BF57AC" w:rsidP="00BF57AC">
                    <w:pPr>
                      <w:jc w:val="center"/>
                      <w:rPr>
                        <w:rFonts w:ascii="標楷體" w:hAnsi="標楷體"/>
                        <w:szCs w:val="24"/>
                      </w:rPr>
                    </w:pPr>
                    <w:r w:rsidRPr="00EA6EA5">
                      <w:rPr>
                        <w:rFonts w:ascii="標楷體" w:hAnsi="標楷體" w:hint="eastAsia"/>
                        <w:szCs w:val="24"/>
                        <w:highlight w:val="green"/>
                      </w:rPr>
                      <w:t>並參與整備會議</w:t>
                    </w:r>
                  </w:p>
                </w:txbxContent>
              </v:textbox>
            </v:shape>
            <v:shape id="AutoShape 276" o:spid="_x0000_s2156" type="#_x0000_t109" style="position:absolute;left:4290;top:13815;width:345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Fd8cA&#10;AADcAAAADwAAAGRycy9kb3ducmV2LnhtbESPzWrDMBCE74W+g9hAL6GR89PWuJFNKTgkhxzi9tLb&#10;1traJtbKWIrjvH0UCPQ4zMw3zDobTSsG6l1jWcF8FoEgLq1uuFLw/ZU/xyCcR9bYWiYFF3KQpY8P&#10;a0y0PfOBhsJXIkDYJaig9r5LpHRlTQbdzHbEwfuzvUEfZF9J3eM5wE0rF1H0Kg02HBZq7OizpvJY&#10;nIyCRTwtNrzPt6vfnc7xZf4zTJc7pZ4m48c7CE+j/w/f21utYLl6g9u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RXfHAAAA3AAAAA8AAAAAAAAAAAAAAAAAmAIAAGRy&#10;cy9kb3ducmV2LnhtbFBLBQYAAAAABAAEAPUAAACMAwAAAAA=&#10;">
              <v:textbox style="mso-next-textbox:#AutoShape 276">
                <w:txbxContent>
                  <w:p w14:paraId="4B108D75" w14:textId="77777777" w:rsidR="00BF57AC" w:rsidRPr="00D05851" w:rsidRDefault="00BF57AC" w:rsidP="00BF57AC">
                    <w:pPr>
                      <w:jc w:val="center"/>
                      <w:rPr>
                        <w:rFonts w:ascii="標楷體" w:hAnsi="標楷體"/>
                        <w:szCs w:val="24"/>
                      </w:rPr>
                    </w:pPr>
                    <w:r w:rsidRPr="00D05851">
                      <w:rPr>
                        <w:rFonts w:ascii="標楷體" w:hAnsi="標楷體" w:hint="eastAsia"/>
                        <w:szCs w:val="24"/>
                      </w:rPr>
                      <w:t>彙整送交鄉(鎮市)公所列管</w:t>
                    </w:r>
                  </w:p>
                </w:txbxContent>
              </v:textbox>
            </v:shape>
            <v:shape id="AutoShape 277" o:spid="_x0000_s2157" type="#_x0000_t109" style="position:absolute;left:7845;top:7545;width:225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RBcQA&#10;AADcAAAADwAAAGRycy9kb3ducmV2LnhtbERPTWuDQBC9F/oflin0IsmaxASx2YQSsJhDD7G99DZ1&#10;pyp1Z8XdqP333UMgx8f73h9n04mRBtdaVrBaxiCIK6tbrhV8fuSLFITzyBo7y6TgjxwcD48Pe8y0&#10;nfhCY+lrEULYZaig8b7PpHRVQwbd0vbEgfuxg0Ef4FBLPeAUwk0n13G8kwZbDg0N9nRqqPotr0bB&#10;Oo3KN37Pi+T7rHPcrr7GaHNW6vlpfn0B4Wn2d/HNXWgFmySsDWfCEZC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A0QXEAAAA3AAAAA8AAAAAAAAAAAAAAAAAmAIAAGRycy9k&#10;b3ducmV2LnhtbFBLBQYAAAAABAAEAPUAAACJAwAAAAA=&#10;">
              <v:textbox style="mso-next-textbox:#AutoShape 277">
                <w:txbxContent>
                  <w:p w14:paraId="52E40F59" w14:textId="77777777" w:rsidR="00BF57AC" w:rsidRPr="00D05851" w:rsidRDefault="00BF57AC" w:rsidP="00BF57AC">
                    <w:pPr>
                      <w:jc w:val="center"/>
                      <w:rPr>
                        <w:rFonts w:ascii="標楷體" w:hAnsi="標楷體"/>
                      </w:rPr>
                    </w:pPr>
                    <w:r w:rsidRPr="00D05851">
                      <w:rPr>
                        <w:rFonts w:ascii="標楷體" w:hAnsi="標楷體" w:hint="eastAsia"/>
                        <w:szCs w:val="24"/>
                      </w:rPr>
                      <w:t>協助撤離危險區</w:t>
                    </w:r>
                    <w:r w:rsidRPr="00D05851">
                      <w:rPr>
                        <w:rFonts w:ascii="標楷體" w:hAnsi="標楷體" w:hint="eastAsia"/>
                      </w:rPr>
                      <w:t>域民眾</w:t>
                    </w:r>
                  </w:p>
                </w:txbxContent>
              </v:textbox>
            </v:shape>
            <v:shape id="AutoShape 278" o:spid="_x0000_s2158" type="#_x0000_t109" style="position:absolute;left:2130;top:6150;width:171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0nscA&#10;AADcAAAADwAAAGRycy9kb3ducmV2LnhtbESPzWrDMBCE74G+g9hCL6GR81ccJ7IpBZfk0EOdXnrb&#10;WBvb1FoZS3Wct48KhRyHmfmG2WWjacVAvWssK5jPIhDEpdUNVwq+jvlzDMJ5ZI2tZVJwJQdZ+jDZ&#10;YaLthT9pKHwlAoRdggpq77tESlfWZNDNbEccvLPtDfog+0rqHi8Bblq5iKIXabDhsFBjR281lT/F&#10;r1GwiKfFO3/k+9XpoHNcz7+H6fKg1NPj+LoF4Wn09/B/e68VLFcb+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MdJ7HAAAA3AAAAA8AAAAAAAAAAAAAAAAAmAIAAGRy&#10;cy9kb3ducmV2LnhtbFBLBQYAAAAABAAEAPUAAACMAwAAAAA=&#10;">
              <v:textbox style="mso-next-textbox:#AutoShape 278">
                <w:txbxContent>
                  <w:p w14:paraId="7B5B2658" w14:textId="77777777" w:rsidR="00BF57AC" w:rsidRPr="00D05851" w:rsidRDefault="00BF57AC" w:rsidP="00BF57AC">
                    <w:pPr>
                      <w:jc w:val="center"/>
                      <w:rPr>
                        <w:rFonts w:ascii="標楷體" w:hAnsi="標楷體"/>
                        <w:szCs w:val="24"/>
                      </w:rPr>
                    </w:pPr>
                    <w:r w:rsidRPr="00D05851">
                      <w:rPr>
                        <w:rFonts w:ascii="標楷體" w:hAnsi="標楷體" w:hint="eastAsia"/>
                        <w:szCs w:val="24"/>
                      </w:rPr>
                      <w:t>接獲通報</w:t>
                    </w:r>
                  </w:p>
                </w:txbxContent>
              </v:textbox>
            </v:shape>
            <v:shape id="AutoShape 279" o:spid="_x0000_s2159" type="#_x0000_t109" style="position:absolute;left:4935;top:12390;width:216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L3sQA&#10;AADcAAAADwAAAGRycy9kb3ducmV2LnhtbERPTWvCQBC9C/0PyxR6EbPRaAmpq5RCJB48NO3F2zQ7&#10;JsHsbMhuY/z33UPB4+N9b/eT6cRIg2stK1hGMQjiyuqWawXfX/kiBeE8ssbOMim4k4P97mm2xUzb&#10;G3/SWPpahBB2GSpovO8zKV3VkEEX2Z44cBc7GPQBDrXUA95CuOnkKo5fpcGWQ0ODPX00VF3LX6Ng&#10;lc7LA5/yYv1z1DluludxnhyVenme3t9AeJr8Q/zvLrSCZBPmh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S97EAAAA3AAAAA8AAAAAAAAAAAAAAAAAmAIAAGRycy9k&#10;b3ducmV2LnhtbFBLBQYAAAAABAAEAPUAAACJAwAAAAA=&#10;">
              <v:textbox style="mso-next-textbox:#AutoShape 279">
                <w:txbxContent>
                  <w:p w14:paraId="54B2029D" w14:textId="77777777" w:rsidR="00BF57AC" w:rsidRPr="00D05851" w:rsidRDefault="00BF57AC" w:rsidP="00BF57AC">
                    <w:pPr>
                      <w:jc w:val="center"/>
                      <w:rPr>
                        <w:rFonts w:ascii="標楷體" w:hAnsi="標楷體"/>
                        <w:szCs w:val="24"/>
                      </w:rPr>
                    </w:pPr>
                    <w:r w:rsidRPr="00D05851">
                      <w:rPr>
                        <w:rFonts w:ascii="標楷體" w:hAnsi="標楷體" w:hint="eastAsia"/>
                        <w:szCs w:val="24"/>
                      </w:rPr>
                      <w:t>協助災區復健</w:t>
                    </w:r>
                  </w:p>
                </w:txbxContent>
              </v:textbox>
            </v:shape>
            <v:shape id="AutoShape 280" o:spid="_x0000_s2160" type="#_x0000_t109" style="position:absolute;left:4980;top:9495;width:187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uRcYA&#10;AADcAAAADwAAAGRycy9kb3ducmV2LnhtbESPT2vCQBTE74LfYXlCL6Kb+KeE1FVKIUUPHpr24u01&#10;+0yC2bchu43pt3cFweMwM79hNrvBNKKnztWWFcTzCARxYXXNpYKf72yWgHAeWWNjmRT8k4Pddjza&#10;YKrtlb+oz30pAoRdigoq79tUSldUZNDNbUscvLPtDPogu1LqDq8Bbhq5iKJXabDmsFBhSx8VFZf8&#10;zyhYJNP8k4/ZfvV70Bmu41M/XR6UepkM728gPA3+GX6091rBch3D/U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PuRcYAAADcAAAADwAAAAAAAAAAAAAAAACYAgAAZHJz&#10;L2Rvd25yZXYueG1sUEsFBgAAAAAEAAQA9QAAAIsDAAAAAA==&#10;">
              <v:textbox style="mso-next-textbox:#AutoShape 280">
                <w:txbxContent>
                  <w:p w14:paraId="460E1E9E" w14:textId="77777777" w:rsidR="00BF57AC" w:rsidRPr="00D05851" w:rsidRDefault="00BF57AC" w:rsidP="00BF57AC">
                    <w:pPr>
                      <w:jc w:val="center"/>
                      <w:rPr>
                        <w:rFonts w:ascii="標楷體" w:hAnsi="標楷體"/>
                        <w:szCs w:val="24"/>
                      </w:rPr>
                    </w:pPr>
                    <w:r w:rsidRPr="00D05851">
                      <w:rPr>
                        <w:rFonts w:ascii="標楷體" w:hAnsi="標楷體" w:hint="eastAsia"/>
                        <w:szCs w:val="24"/>
                      </w:rPr>
                      <w:t>回報應變中心</w:t>
                    </w:r>
                  </w:p>
                </w:txbxContent>
              </v:textbox>
            </v:shape>
            <v:shape id="AutoShape 281" o:spid="_x0000_s2161" type="#_x0000_t109" style="position:absolute;left:5100;top:10935;width:184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wMsYA&#10;AADcAAAADwAAAGRycy9kb3ducmV2LnhtbESPQWvCQBSE7wX/w/IEL6IbYy0hdZVSSNGDh6a9eHvN&#10;PpNg9m3IrjH9964geBxm5htmvR1MI3rqXG1ZwWIegSAurK65VPD7k80SEM4ja2wsk4J/crDdjF7W&#10;mGp75W/qc1+KAGGXooLK+zaV0hUVGXRz2xIH72Q7gz7IrpS6w2uAm0bGUfQmDdYcFips6bOi4pxf&#10;jII4meZffMh2r397neFqceyny71Sk/Hw8Q7C0+Cf4Ud7pxUsVzHcz4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wMsYAAADcAAAADwAAAAAAAAAAAAAAAACYAgAAZHJz&#10;L2Rvd25yZXYueG1sUEsFBgAAAAAEAAQA9QAAAIsDAAAAAA==&#10;">
              <v:textbox style="mso-next-textbox:#AutoShape 281">
                <w:txbxContent>
                  <w:p w14:paraId="324492F9" w14:textId="77777777" w:rsidR="00BF57AC" w:rsidRPr="00D05851" w:rsidRDefault="00BF57AC" w:rsidP="00BF57AC">
                    <w:pPr>
                      <w:jc w:val="center"/>
                      <w:rPr>
                        <w:rFonts w:ascii="標楷體" w:hAnsi="標楷體"/>
                        <w:szCs w:val="24"/>
                      </w:rPr>
                    </w:pPr>
                    <w:r w:rsidRPr="00D05851">
                      <w:rPr>
                        <w:rFonts w:ascii="標楷體" w:hAnsi="標楷體" w:hint="eastAsia"/>
                        <w:szCs w:val="24"/>
                      </w:rPr>
                      <w:t>警報撤除</w:t>
                    </w:r>
                  </w:p>
                </w:txbxContent>
              </v:textbox>
            </v:shape>
            <v:shapetype id="_x0000_t32" coordsize="21600,21600" o:spt="32" o:oned="t" path="m,l21600,21600e" filled="f">
              <v:path arrowok="t" fillok="f" o:connecttype="none"/>
              <o:lock v:ext="edit" shapetype="t"/>
            </v:shapetype>
            <v:shape id="AutoShape 282" o:spid="_x0000_s2162" type="#_x0000_t32" style="position:absolute;left:5970;top:2670;width:0;height:7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xH8YAAADcAAAADwAAAGRycy9kb3ducmV2LnhtbESPQWvCQBSE7wX/w/KE3upGp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8R/GAAAA3AAAAA8AAAAAAAAA&#10;AAAAAAAAoQIAAGRycy9kb3ducmV2LnhtbFBLBQYAAAAABAAEAPkAAACUAwAAAAA=&#10;">
              <v:stroke endarrow="block"/>
            </v:shape>
            <v:shape id="AutoShape 283" o:spid="_x0000_s2163" type="#_x0000_t32" style="position:absolute;left:6045;top:525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shape id="AutoShape 284" o:spid="_x0000_s2164" type="#_x0000_t32" style="position:absolute;left:5985;top:3975;width:0;height:7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AutoShape 285" o:spid="_x0000_s2165" type="#_x0000_t32" style="position:absolute;left:2970;top:5490;width:5955;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shape id="AutoShape 286" o:spid="_x0000_s2166" type="#_x0000_t32" style="position:absolute;left:3000;top:5505;width:0;height:6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3HMYAAADcAAAADwAAAGRycy9kb3ducmV2LnhtbESPQWvCQBSE70L/w/IEb3Wj0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9xzGAAAA3AAAAA8AAAAAAAAA&#10;AAAAAAAAoQIAAGRycy9kb3ducmV2LnhtbFBLBQYAAAAABAAEAPkAAACUAwAAAAA=&#10;">
              <v:stroke endarrow="block"/>
            </v:shape>
            <v:shape id="AutoShape 287" o:spid="_x0000_s2167" type="#_x0000_t32" style="position:absolute;left:8925;top:5520;width:0;height:6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AutoShape 288" o:spid="_x0000_s2168" type="#_x0000_t32" style="position:absolute;left:3030;top:6675;width:0;height:8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G9cYAAADcAAAADwAAAGRycy9kb3ducmV2LnhtbESPQWvCQBSE74X+h+UVvNWNF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xvXGAAAA3AAAAA8AAAAAAAAA&#10;AAAAAAAAoQIAAGRycy9kb3ducmV2LnhtbFBLBQYAAAAABAAEAPkAAACUAwAAAAA=&#10;">
              <v:stroke endarrow="block"/>
            </v:shape>
            <v:shape id="AutoShape 289" o:spid="_x0000_s2169" type="#_x0000_t32" style="position:absolute;left:9060;top:6675;width:0;height:9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Sl1cMAAADcAAAADwAAAGRycy9kb3ducmV2LnhtbERPz2vCMBS+D/wfwhN2m6kT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kpdXDAAAA3AAAAA8AAAAAAAAAAAAA&#10;AAAAoQIAAGRycy9kb3ducmV2LnhtbFBLBQYAAAAABAAEAPkAAACRAwAAAAA=&#10;">
              <v:stroke endarrow="block"/>
            </v:shape>
            <v:shape id="AutoShape 290" o:spid="_x0000_s2170" type="#_x0000_t32" style="position:absolute;left:2985;top:805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shape id="AutoShape 291" o:spid="_x0000_s2171" type="#_x0000_t32" style="position:absolute;left:9075;top:810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292" o:spid="_x0000_s2172" type="#_x0000_t32" style="position:absolute;left:2985;top:8280;width:6135;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293" o:spid="_x0000_s2173" type="#_x0000_t32" style="position:absolute;left:6000;top:8325;width:15;height:1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sYAAADcAAAADwAAAGRycy9kb3ducmV2LnhtbESPQWvCQBSE7wX/w/KE3urGtoj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fo9bGAAAA3AAAAA8AAAAAAAAA&#10;AAAAAAAAoQIAAGRycy9kb3ducmV2LnhtbFBLBQYAAAAABAAEAPkAAACUAwAAAAA=&#10;">
              <v:stroke endarrow="block"/>
            </v:shape>
            <v:shape id="AutoShape 294" o:spid="_x0000_s2174" type="#_x0000_t32" style="position:absolute;left:6000;top:10005;width:30;height: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GTcYAAADcAAAADwAAAGRycy9kb3ducmV2LnhtbESPQWvCQBSE7wX/w/KE3urGl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Bk3GAAAA3AAAAA8AAAAAAAAA&#10;AAAAAAAAoQIAAGRycy9kb3ducmV2LnhtbFBLBQYAAAAABAAEAPkAAACUAwAAAAA=&#10;">
              <v:stroke endarrow="block"/>
            </v:shape>
            <v:shape id="AutoShape 295" o:spid="_x0000_s2175" type="#_x0000_t32" style="position:absolute;left:6030;top:11490;width:0;height:9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OsUAAADcAAAADwAAAGRycy9kb3ducmV2LnhtbESPQWvCQBSE74L/YXlCb7qxhV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YOsUAAADcAAAADwAAAAAAAAAA&#10;AAAAAAChAgAAZHJzL2Rvd25yZXYueG1sUEsFBgAAAAAEAAQA+QAAAJMDAAAAAA==&#10;">
              <v:stroke endarrow="block"/>
            </v:shape>
            <v:shape id="AutoShape 296" o:spid="_x0000_s2176" type="#_x0000_t32" style="position:absolute;left:6000;top:12945;width:30;height:8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9ocYAAADcAAAADwAAAGRycy9kb3ducmV2LnhtbESPQWvCQBSE74X+h+UVvNWNC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NPaHGAAAA3AAAAA8AAAAAAAAA&#10;AAAAAAAAoQIAAGRycy9kb3ducmV2LnhtbFBLBQYAAAAABAAEAPkAAACUAwAAAAA=&#10;">
              <v:stroke endarrow="block"/>
            </v:shape>
          </v:group>
        </w:pict>
      </w:r>
    </w:p>
    <w:p w14:paraId="337B40CB" w14:textId="77777777" w:rsidR="00BF57AC" w:rsidRPr="00DA002C" w:rsidRDefault="00BF57AC" w:rsidP="00BF57AC">
      <w:pPr>
        <w:pStyle w:val="affff3"/>
        <w:jc w:val="center"/>
        <w:rPr>
          <w:color w:val="000000"/>
        </w:rPr>
      </w:pPr>
    </w:p>
    <w:p w14:paraId="1A71824A" w14:textId="77777777" w:rsidR="00BF57AC" w:rsidRPr="00DA002C" w:rsidRDefault="00BF57AC" w:rsidP="00BF57AC">
      <w:pPr>
        <w:pStyle w:val="affff3"/>
        <w:jc w:val="center"/>
        <w:rPr>
          <w:color w:val="000000"/>
        </w:rPr>
      </w:pPr>
    </w:p>
    <w:p w14:paraId="0FA022DC" w14:textId="77777777" w:rsidR="00BF57AC" w:rsidRPr="00DA002C" w:rsidRDefault="00BF57AC" w:rsidP="00BF57AC">
      <w:pPr>
        <w:pStyle w:val="affff3"/>
        <w:jc w:val="center"/>
        <w:rPr>
          <w:color w:val="000000"/>
        </w:rPr>
      </w:pPr>
    </w:p>
    <w:p w14:paraId="0D65FA76" w14:textId="77777777" w:rsidR="00BF57AC" w:rsidRPr="00DA002C" w:rsidRDefault="00BF57AC" w:rsidP="00BF57AC">
      <w:pPr>
        <w:pStyle w:val="affff3"/>
        <w:jc w:val="center"/>
        <w:rPr>
          <w:color w:val="000000"/>
        </w:rPr>
      </w:pPr>
    </w:p>
    <w:p w14:paraId="1C463E9C" w14:textId="77777777" w:rsidR="00BF57AC" w:rsidRPr="00DA002C" w:rsidRDefault="00BF57AC" w:rsidP="00BF57AC">
      <w:pPr>
        <w:pStyle w:val="affff3"/>
        <w:jc w:val="center"/>
        <w:rPr>
          <w:color w:val="000000"/>
        </w:rPr>
      </w:pPr>
    </w:p>
    <w:p w14:paraId="4DDCB3EC" w14:textId="77777777" w:rsidR="00BF57AC" w:rsidRPr="00DA002C" w:rsidRDefault="00BF57AC" w:rsidP="00BF57AC">
      <w:pPr>
        <w:pStyle w:val="affff3"/>
        <w:jc w:val="center"/>
        <w:rPr>
          <w:color w:val="000000"/>
        </w:rPr>
      </w:pPr>
    </w:p>
    <w:p w14:paraId="26EF48FE" w14:textId="77777777" w:rsidR="00BF57AC" w:rsidRPr="00DA002C" w:rsidRDefault="00BF57AC" w:rsidP="00BF57AC">
      <w:pPr>
        <w:pStyle w:val="affff3"/>
        <w:jc w:val="center"/>
        <w:rPr>
          <w:color w:val="000000"/>
        </w:rPr>
      </w:pPr>
    </w:p>
    <w:p w14:paraId="44CFED19" w14:textId="77777777" w:rsidR="00BF57AC" w:rsidRPr="00DA002C" w:rsidRDefault="00BF57AC" w:rsidP="00BF57AC">
      <w:pPr>
        <w:pStyle w:val="affff3"/>
        <w:jc w:val="center"/>
        <w:rPr>
          <w:color w:val="000000"/>
        </w:rPr>
      </w:pPr>
    </w:p>
    <w:p w14:paraId="77C7B417" w14:textId="77777777" w:rsidR="00BF57AC" w:rsidRPr="00DA002C" w:rsidRDefault="00BF57AC" w:rsidP="00BF57AC">
      <w:pPr>
        <w:pStyle w:val="affff3"/>
        <w:jc w:val="center"/>
        <w:rPr>
          <w:color w:val="000000"/>
        </w:rPr>
      </w:pPr>
    </w:p>
    <w:p w14:paraId="4354D8A8" w14:textId="77777777" w:rsidR="00BF57AC" w:rsidRPr="00DA002C" w:rsidRDefault="00BF57AC" w:rsidP="00BF57AC">
      <w:pPr>
        <w:pStyle w:val="affff3"/>
        <w:jc w:val="center"/>
        <w:rPr>
          <w:color w:val="000000"/>
        </w:rPr>
      </w:pPr>
    </w:p>
    <w:p w14:paraId="29087A14" w14:textId="77777777" w:rsidR="00BF57AC" w:rsidRPr="00DA002C" w:rsidRDefault="00BF57AC" w:rsidP="00BF57AC">
      <w:pPr>
        <w:pStyle w:val="affff3"/>
        <w:jc w:val="center"/>
        <w:rPr>
          <w:color w:val="000000"/>
        </w:rPr>
      </w:pPr>
    </w:p>
    <w:p w14:paraId="45400AF6" w14:textId="77777777" w:rsidR="00BF57AC" w:rsidRPr="00DA002C" w:rsidRDefault="00BF57AC" w:rsidP="00BF57AC">
      <w:pPr>
        <w:pStyle w:val="affff3"/>
        <w:jc w:val="center"/>
        <w:rPr>
          <w:color w:val="000000"/>
        </w:rPr>
      </w:pPr>
    </w:p>
    <w:p w14:paraId="44F153F6" w14:textId="77777777" w:rsidR="00BF57AC" w:rsidRPr="00DA002C" w:rsidRDefault="00BF57AC" w:rsidP="00BF57AC">
      <w:pPr>
        <w:pStyle w:val="affff3"/>
        <w:jc w:val="center"/>
        <w:rPr>
          <w:color w:val="000000"/>
        </w:rPr>
      </w:pPr>
    </w:p>
    <w:p w14:paraId="792EE0FA" w14:textId="77777777" w:rsidR="00BF57AC" w:rsidRPr="00DA002C" w:rsidRDefault="00BF57AC" w:rsidP="00BF57AC">
      <w:pPr>
        <w:pStyle w:val="affff3"/>
        <w:jc w:val="center"/>
        <w:rPr>
          <w:color w:val="000000"/>
        </w:rPr>
      </w:pPr>
    </w:p>
    <w:p w14:paraId="1679C425" w14:textId="77777777" w:rsidR="00BF57AC" w:rsidRPr="00DA002C" w:rsidRDefault="00BF57AC" w:rsidP="00BF57AC">
      <w:pPr>
        <w:pStyle w:val="affff3"/>
        <w:jc w:val="center"/>
        <w:rPr>
          <w:color w:val="000000"/>
        </w:rPr>
      </w:pPr>
    </w:p>
    <w:p w14:paraId="58667384" w14:textId="77777777" w:rsidR="00BF57AC" w:rsidRPr="00DA002C" w:rsidRDefault="00BF57AC" w:rsidP="00BF57AC">
      <w:pPr>
        <w:pStyle w:val="affff3"/>
        <w:rPr>
          <w:color w:val="000000"/>
        </w:rPr>
      </w:pPr>
    </w:p>
    <w:p w14:paraId="6D6A7202" w14:textId="77777777" w:rsidR="00BF57AC" w:rsidRPr="00DA002C" w:rsidRDefault="00BF57AC" w:rsidP="00BF57AC">
      <w:pPr>
        <w:jc w:val="right"/>
        <w:rPr>
          <w:rFonts w:ascii="標楷體" w:hAnsi="標楷體"/>
          <w:color w:val="000000"/>
          <w:szCs w:val="24"/>
        </w:rPr>
      </w:pPr>
      <w:r w:rsidRPr="00DA002C">
        <w:rPr>
          <w:rFonts w:ascii="標楷體" w:hAnsi="標楷體" w:hint="eastAsia"/>
          <w:color w:val="000000"/>
          <w:szCs w:val="24"/>
        </w:rPr>
        <w:t>1</w:t>
      </w:r>
      <w:r>
        <w:rPr>
          <w:rFonts w:ascii="標楷體" w:hAnsi="標楷體" w:hint="eastAsia"/>
          <w:color w:val="000000"/>
          <w:szCs w:val="24"/>
        </w:rPr>
        <w:t>15</w:t>
      </w:r>
      <w:r w:rsidRPr="00DA002C">
        <w:rPr>
          <w:rFonts w:ascii="標楷體" w:hAnsi="標楷體" w:hint="eastAsia"/>
          <w:color w:val="000000"/>
          <w:szCs w:val="24"/>
        </w:rPr>
        <w:t>年_</w:t>
      </w:r>
      <w:r w:rsidR="00987620">
        <w:rPr>
          <w:rFonts w:ascii="標楷體" w:hAnsi="標楷體" w:hint="eastAsia"/>
          <w:color w:val="000000"/>
          <w:szCs w:val="24"/>
        </w:rPr>
        <w:t>06</w:t>
      </w:r>
      <w:r w:rsidRPr="00DA002C">
        <w:rPr>
          <w:rFonts w:ascii="標楷體" w:hAnsi="標楷體" w:hint="eastAsia"/>
          <w:color w:val="000000"/>
          <w:szCs w:val="24"/>
        </w:rPr>
        <w:t>月製表</w:t>
      </w:r>
    </w:p>
    <w:p w14:paraId="27A49583" w14:textId="77777777" w:rsidR="00BF57AC" w:rsidRPr="00DA002C" w:rsidRDefault="00BF57AC" w:rsidP="00BF57AC">
      <w:pPr>
        <w:pStyle w:val="affff3"/>
        <w:jc w:val="center"/>
        <w:rPr>
          <w:color w:val="000000"/>
        </w:rPr>
        <w:sectPr w:rsidR="00BF57AC" w:rsidRPr="00DA002C" w:rsidSect="00BF57AC">
          <w:pgSz w:w="11907" w:h="16840" w:code="9"/>
          <w:pgMar w:top="1440" w:right="1800" w:bottom="1440" w:left="1800" w:header="851" w:footer="851" w:gutter="0"/>
          <w:cols w:space="425"/>
          <w:docGrid w:type="lines" w:linePitch="360"/>
        </w:sectPr>
      </w:pPr>
    </w:p>
    <w:p w14:paraId="700893E2" w14:textId="77777777" w:rsidR="00BF57AC" w:rsidRPr="00DA002C" w:rsidRDefault="00BF57AC" w:rsidP="00A71B86">
      <w:pPr>
        <w:pStyle w:val="24"/>
        <w:ind w:leftChars="0" w:left="0"/>
        <w:jc w:val="center"/>
        <w:rPr>
          <w:rFonts w:ascii="標楷體" w:hAnsi="標楷體"/>
          <w:color w:val="000000"/>
        </w:rPr>
      </w:pPr>
      <w:r w:rsidRPr="00DA002C">
        <w:rPr>
          <w:rFonts w:ascii="標楷體" w:hAnsi="標楷體"/>
          <w:color w:val="000000"/>
          <w:szCs w:val="28"/>
        </w:rPr>
        <w:lastRenderedPageBreak/>
        <w:t>南投縣</w:t>
      </w:r>
      <w:r w:rsidRPr="00DA002C">
        <w:rPr>
          <w:rFonts w:ascii="標楷體" w:hAnsi="標楷體"/>
          <w:color w:val="000000"/>
        </w:rPr>
        <w:t>鹿谷鄉災害應變中心</w:t>
      </w:r>
      <w:r w:rsidRPr="0087420C">
        <w:rPr>
          <w:rFonts w:ascii="標楷體" w:hAnsi="標楷體"/>
          <w:color w:val="000000"/>
          <w:szCs w:val="28"/>
          <w:highlight w:val="green"/>
        </w:rPr>
        <w:t>一級開設</w:t>
      </w:r>
      <w:r w:rsidRPr="00081082">
        <w:rPr>
          <w:rFonts w:ascii="標楷體" w:hAnsi="標楷體"/>
          <w:color w:val="000000"/>
          <w:highlight w:val="yellow"/>
        </w:rPr>
        <w:t>警政組</w:t>
      </w:r>
      <w:r w:rsidRPr="00DA002C">
        <w:rPr>
          <w:rFonts w:ascii="標楷體" w:hAnsi="標楷體"/>
          <w:color w:val="000000"/>
        </w:rPr>
        <w:t>流程圖</w:t>
      </w:r>
    </w:p>
    <w:p w14:paraId="141E4861" w14:textId="77777777" w:rsidR="00BF57AC" w:rsidRPr="00DA002C" w:rsidRDefault="00000000" w:rsidP="00BF57AC">
      <w:pPr>
        <w:rPr>
          <w:rFonts w:ascii="標楷體" w:hAnsi="標楷體"/>
          <w:color w:val="000000"/>
        </w:rPr>
      </w:pPr>
      <w:r>
        <w:rPr>
          <w:rFonts w:ascii="Calibri" w:eastAsia="新細明體" w:hAnsi="Calibri"/>
          <w:color w:val="000000"/>
        </w:rPr>
      </w:r>
      <w:r>
        <w:rPr>
          <w:rFonts w:ascii="Calibri" w:eastAsia="新細明體" w:hAnsi="Calibri"/>
          <w:color w:val="000000"/>
        </w:rPr>
        <w:pict w14:anchorId="398B2368">
          <v:group id="畫布 41" o:spid="_x0000_s2090" editas="canvas" style="width:416.05pt;height:426.3pt;mso-position-horizontal-relative:char;mso-position-vertical-relative:line" coordsize="52838,54140">
            <v:shape id="_x0000_s2091" type="#_x0000_t75" style="position:absolute;width:52838;height:54140;visibility:visible">
              <v:fill o:detectmouseclick="t"/>
              <v:path o:connecttype="none"/>
            </v:shape>
            <v:shape id="AutoShape 43" o:spid="_x0000_s2092" type="#_x0000_t32" style="position:absolute;left:24917;top:7779;width:2825;height: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iL8cAAADcAAAADwAAAGRycy9kb3ducmV2LnhtbESPT2vCQBTE7wW/w/IEL6VuVCo2uhFp&#10;EdSejIXi7Zl9+YPZtyG7auyn7wqFHoeZ+Q2zWHamFldqXWVZwWgYgSDOrK64UPB1WL/MQDiPrLG2&#10;TAru5GCZ9J4WGGt74z1dU1+IAGEXo4LS+yaW0mUlGXRD2xAHL7etQR9kW0jd4i3ATS3HUTSVBisO&#10;CyU29F5Sdk4vRsG0/tTp67Ozx4k/rPLv7c92d/pQatDvVnMQnjr/H/5rb7SCyegNH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GIvxwAAANwAAAAPAAAAAAAA&#10;AAAAAAAAAKECAABkcnMvZG93bnJldi54bWxQSwUGAAAAAAQABAD5AAAAlQMAAAAA&#10;">
              <v:stroke endarrow="block"/>
            </v:shape>
            <v:group id="Group 44" o:spid="_x0000_s2093" style="position:absolute;left:5664;top:971;width:43904;height:52432" coordorigin="2692,2743" coordsize="6914,8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tangle 45" o:spid="_x0000_s2094" style="position:absolute;left:5095;top:2743;width:1702;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style="mso-next-textbox:#Rectangle 45">
                  <w:txbxContent>
                    <w:p w14:paraId="70E0FF4D" w14:textId="77777777" w:rsidR="00BF57AC" w:rsidRPr="00D05851" w:rsidRDefault="00BF57AC" w:rsidP="00BF57AC">
                      <w:pPr>
                        <w:jc w:val="center"/>
                        <w:rPr>
                          <w:rFonts w:ascii="標楷體" w:hAnsi="標楷體"/>
                          <w:szCs w:val="24"/>
                        </w:rPr>
                      </w:pPr>
                      <w:r w:rsidRPr="00D05851">
                        <w:rPr>
                          <w:rFonts w:ascii="標楷體" w:hAnsi="標楷體" w:hint="eastAsia"/>
                          <w:szCs w:val="24"/>
                        </w:rPr>
                        <w:t>接獲民眾</w:t>
                      </w:r>
                    </w:p>
                    <w:p w14:paraId="02AF1CB2" w14:textId="77777777" w:rsidR="00BF57AC" w:rsidRPr="00D05851" w:rsidRDefault="00BF57AC" w:rsidP="00BF57AC">
                      <w:pPr>
                        <w:jc w:val="center"/>
                        <w:rPr>
                          <w:rFonts w:ascii="標楷體" w:hAnsi="標楷體"/>
                          <w:szCs w:val="24"/>
                        </w:rPr>
                      </w:pPr>
                      <w:r w:rsidRPr="00D05851">
                        <w:rPr>
                          <w:rFonts w:ascii="標楷體" w:hAnsi="標楷體" w:hint="eastAsia"/>
                          <w:szCs w:val="24"/>
                        </w:rPr>
                        <w:t>報案</w:t>
                      </w:r>
                    </w:p>
                  </w:txbxContent>
                </v:textbox>
              </v:rect>
              <v:rect id="Rectangle 46" o:spid="_x0000_s2095" style="position:absolute;left:5095;top:4038;width:1702;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style="mso-next-textbox:#Rectangle 46">
                  <w:txbxContent>
                    <w:p w14:paraId="16CC1E23" w14:textId="77777777" w:rsidR="00BF57AC" w:rsidRPr="00D05851" w:rsidRDefault="00BF57AC" w:rsidP="00BF57AC">
                      <w:pPr>
                        <w:jc w:val="center"/>
                        <w:rPr>
                          <w:rFonts w:ascii="標楷體" w:hAnsi="標楷體"/>
                        </w:rPr>
                      </w:pPr>
                      <w:r w:rsidRPr="00D05851">
                        <w:rPr>
                          <w:rFonts w:ascii="標楷體" w:hAnsi="標楷體" w:hint="eastAsia"/>
                          <w:szCs w:val="24"/>
                        </w:rPr>
                        <w:t>登記各類</w:t>
                      </w:r>
                      <w:r w:rsidRPr="00D05851">
                        <w:rPr>
                          <w:rFonts w:ascii="標楷體" w:hAnsi="標楷體" w:hint="eastAsia"/>
                        </w:rPr>
                        <w:t>案件紀錄簿</w:t>
                      </w:r>
                    </w:p>
                  </w:txbxContent>
                </v:textbox>
              </v:rect>
              <v:rect id="Rectangle 47" o:spid="_x0000_s2096" style="position:absolute;left:3394;top:5660;width:1701;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style="mso-next-textbox:#Rectangle 47">
                  <w:txbxContent>
                    <w:p w14:paraId="152AFEC2" w14:textId="77777777" w:rsidR="00BF57AC" w:rsidRPr="00D05851" w:rsidRDefault="00BF57AC" w:rsidP="00BF57AC">
                      <w:pPr>
                        <w:jc w:val="center"/>
                        <w:rPr>
                          <w:rFonts w:ascii="標楷體" w:hAnsi="標楷體"/>
                          <w:szCs w:val="24"/>
                        </w:rPr>
                      </w:pPr>
                      <w:r w:rsidRPr="00D05851">
                        <w:rPr>
                          <w:rFonts w:ascii="標楷體" w:hAnsi="標楷體" w:hint="eastAsia"/>
                          <w:szCs w:val="24"/>
                        </w:rPr>
                        <w:t>刑事案件</w:t>
                      </w:r>
                    </w:p>
                  </w:txbxContent>
                </v:textbox>
              </v:rect>
              <v:rect id="Rectangle 48" o:spid="_x0000_s2097" style="position:absolute;left:6797;top:5660;width:1701;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style="mso-next-textbox:#Rectangle 48">
                  <w:txbxContent>
                    <w:p w14:paraId="0F1950D2" w14:textId="77777777" w:rsidR="00BF57AC" w:rsidRPr="00D05851" w:rsidRDefault="00BF57AC" w:rsidP="00BF57AC">
                      <w:pPr>
                        <w:jc w:val="center"/>
                        <w:rPr>
                          <w:rFonts w:ascii="標楷體" w:hAnsi="標楷體"/>
                          <w:szCs w:val="24"/>
                        </w:rPr>
                      </w:pPr>
                      <w:r w:rsidRPr="00D05851">
                        <w:rPr>
                          <w:rFonts w:ascii="標楷體" w:hAnsi="標楷體" w:hint="eastAsia"/>
                          <w:szCs w:val="24"/>
                        </w:rPr>
                        <w:t>通報衛生局</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2098" type="#_x0000_t34" style="position:absolute;left:4710;top:4424;width:771;height:170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2SsQAAADcAAAADwAAAGRycy9kb3ducmV2LnhtbESPQWvCQBSE74X+h+UVvBTdmLYiMRsp&#10;FsGj0SJ4e2Sf2dDs25DdavTXd4WCx2FmvmHy5WBbcabeN44VTCcJCOLK6YZrBd/79XgOwgdkja1j&#10;UnAlD8vi+SnHTLsLl3TehVpECPsMFZgQukxKXxmy6CeuI47eyfUWQ5R9LXWPlwi3rUyTZCYtNhwX&#10;DHa0MlT97H6tguONtl9UlodXc/Sp5JtL99W7UqOX4XMBItAQHuH/9kYreEs/4H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zZKxAAAANwAAAAPAAAAAAAAAAAA&#10;AAAAAKECAABkcnMvZG93bnJldi54bWxQSwUGAAAAAAQABAD5AAAAkgMAAAAA&#10;" adj="10786">
                <v:stroke endarrow="block"/>
              </v:shape>
              <v:shape id="AutoShape 50" o:spid="_x0000_s2099" type="#_x0000_t34" style="position:absolute;left:6411;top:4424;width:771;height:170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M7BcMAAADcAAAADwAAAGRycy9kb3ducmV2LnhtbESPQWvCQBCF7wX/wzKCt7pRSyrRVUQo&#10;Sm+1XryN2TFZzM6G7FRjf323UOjx8eZ9b95y3ftG3aiLLrCByTgDRVwG67gycPx8e56DioJssQlM&#10;Bh4UYb0aPC2xsOHOH3Q7SKUShGOBBmqRttA6ljV5jOPQEifvEjqPkmRXadvhPcF9o6dZlmuPjlND&#10;jS1tayqvhy+f3niXXNr9ycadY/fSf78eJ83ZmNGw3yxACfXyf/yX3lsDs2kOv2MSAf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zOwXDAAAA3AAAAA8AAAAAAAAAAAAA&#10;AAAAoQIAAGRycy9kb3ducmV2LnhtbFBLBQYAAAAABAAEAPkAAACRAwAAAAA=&#10;" adj="10786">
                <v:stroke endarrow="block"/>
              </v:shape>
              <v:rect id="Rectangle 51" o:spid="_x0000_s2100" style="position:absolute;left:3394;top:6227;width:1701;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VZ8UA&#10;AADcAAAADwAAAGRycy9kb3ducmV2LnhtbESPT2vCQBTE70K/w/IKvenGCLWmriKWlPao8eLtNfua&#10;pGbfhuzmT/30bkHocZiZ3zDr7Whq0VPrKssK5rMIBHFudcWFglOWTl9AOI+ssbZMCn7JwXbzMFlj&#10;ou3AB+qPvhABwi5BBaX3TSKly0sy6Ga2IQ7et20N+iDbQuoWhwA3tYyj6FkarDgslNjQvqT8cuyM&#10;gq8qPuH1kL1HZpUu/OeY/XTnN6WeHsfdKwhPo/8P39sfWsEiXs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VnxQAAANwAAAAPAAAAAAAAAAAAAAAAAJgCAABkcnMv&#10;ZG93bnJldi54bWxQSwUGAAAAAAQABAD1AAAAigMAAAAA&#10;">
                <v:textbox style="mso-next-textbox:#Rectangle 51">
                  <w:txbxContent>
                    <w:p w14:paraId="41D59367" w14:textId="77777777" w:rsidR="00BF57AC" w:rsidRPr="00D05851" w:rsidRDefault="00BF57AC" w:rsidP="00BF57AC">
                      <w:pPr>
                        <w:jc w:val="center"/>
                        <w:rPr>
                          <w:rFonts w:ascii="標楷體" w:hAnsi="標楷體"/>
                          <w:szCs w:val="24"/>
                        </w:rPr>
                      </w:pPr>
                      <w:r w:rsidRPr="00D05851">
                        <w:rPr>
                          <w:rFonts w:ascii="標楷體" w:hAnsi="標楷體" w:hint="eastAsia"/>
                          <w:szCs w:val="24"/>
                        </w:rPr>
                        <w:t>製作筆錄</w:t>
                      </w:r>
                    </w:p>
                    <w:p w14:paraId="3984B846" w14:textId="77777777" w:rsidR="00BF57AC" w:rsidRPr="00D05851" w:rsidRDefault="00BF57AC" w:rsidP="00BF57AC">
                      <w:pPr>
                        <w:jc w:val="center"/>
                        <w:rPr>
                          <w:rFonts w:ascii="標楷體" w:hAnsi="標楷體"/>
                          <w:szCs w:val="24"/>
                        </w:rPr>
                      </w:pPr>
                      <w:r w:rsidRPr="00D05851">
                        <w:rPr>
                          <w:rFonts w:ascii="標楷體" w:hAnsi="標楷體" w:hint="eastAsia"/>
                          <w:szCs w:val="24"/>
                        </w:rPr>
                        <w:t>現場蒐證</w:t>
                      </w:r>
                    </w:p>
                  </w:txbxContent>
                </v:textbox>
              </v:rect>
              <v:rect id="Rectangle 52" o:spid="_x0000_s2101" style="position:absolute;left:6797;top:6227;width:1701;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textbox style="mso-next-textbox:#Rectangle 52">
                  <w:txbxContent>
                    <w:p w14:paraId="57CFECFE"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災害現場</w:t>
                      </w:r>
                    </w:p>
                    <w:p w14:paraId="5EC3C295" w14:textId="77777777" w:rsidR="00BF57AC" w:rsidRPr="00D05851" w:rsidRDefault="00BF57AC" w:rsidP="00BF57AC">
                      <w:pPr>
                        <w:jc w:val="center"/>
                        <w:rPr>
                          <w:rFonts w:ascii="標楷體" w:hAnsi="標楷體"/>
                          <w:szCs w:val="24"/>
                        </w:rPr>
                      </w:pPr>
                      <w:r w:rsidRPr="00D05851">
                        <w:rPr>
                          <w:rFonts w:ascii="標楷體" w:hAnsi="標楷體" w:hint="eastAsia"/>
                          <w:szCs w:val="24"/>
                        </w:rPr>
                        <w:t>勘災</w:t>
                      </w:r>
                    </w:p>
                  </w:txbxContent>
                </v:textbox>
              </v:rect>
              <v:rect id="Rectangle 53" o:spid="_x0000_s2102" style="position:absolute;left:3394;top:7943;width:1701;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jsUA&#10;AADcAAAADwAAAGRycy9kb3ducmV2LnhtbESPQWvCQBSE7wX/w/IKvTWbJiA1ukqxWOpRk0tvz+wz&#10;ic2+DdnVRH+9KxR6HGbmG2axGk0rLtS7xrKCtygGQVxa3XCloMg3r+8gnEfW2FomBVdysFpOnhaY&#10;aTvwji57X4kAYZehgtr7LpPSlTUZdJHtiIN3tL1BH2RfSd3jEOCmlUkcT6XBhsNCjR2tayp/92ej&#10;4NAkBd52+VdsZpvUb8f8dP75VOrlefyYg/A0+v/wX/tbK0iT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OSOxQAAANwAAAAPAAAAAAAAAAAAAAAAAJgCAABkcnMv&#10;ZG93bnJldi54bWxQSwUGAAAAAAQABAD1AAAAigMAAAAA&#10;">
                <v:textbox style="mso-next-textbox:#Rectangle 53">
                  <w:txbxContent>
                    <w:p w14:paraId="603D9118" w14:textId="77777777" w:rsidR="00BF57AC" w:rsidRPr="00D05851" w:rsidRDefault="00BF57AC" w:rsidP="00BF57AC">
                      <w:pPr>
                        <w:jc w:val="center"/>
                        <w:rPr>
                          <w:rFonts w:ascii="標楷體" w:hAnsi="標楷體"/>
                          <w:szCs w:val="24"/>
                        </w:rPr>
                      </w:pPr>
                      <w:r w:rsidRPr="00D05851">
                        <w:rPr>
                          <w:rFonts w:ascii="標楷體" w:hAnsi="標楷體" w:hint="eastAsia"/>
                          <w:szCs w:val="24"/>
                        </w:rPr>
                        <w:t>查證屬實</w:t>
                      </w:r>
                    </w:p>
                  </w:txbxContent>
                </v:textbox>
              </v:rect>
              <v:rect id="Rectangle 54" o:spid="_x0000_s2103" style="position:absolute;left:5795;top:7943;width:1701;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textbox style="mso-next-textbox:#Rectangle 54">
                  <w:txbxContent>
                    <w:p w14:paraId="16C44798" w14:textId="77777777" w:rsidR="00BF57AC" w:rsidRPr="00D05851" w:rsidRDefault="00BF57AC" w:rsidP="00BF57AC">
                      <w:pPr>
                        <w:jc w:val="center"/>
                        <w:rPr>
                          <w:rFonts w:ascii="標楷體" w:hAnsi="標楷體"/>
                          <w:szCs w:val="24"/>
                        </w:rPr>
                      </w:pPr>
                      <w:r w:rsidRPr="00D05851">
                        <w:rPr>
                          <w:rFonts w:ascii="標楷體" w:hAnsi="標楷體" w:hint="eastAsia"/>
                          <w:szCs w:val="24"/>
                        </w:rPr>
                        <w:t>封鎖並管制</w:t>
                      </w:r>
                    </w:p>
                  </w:txbxContent>
                </v:textbox>
              </v:rect>
              <v:rect id="Rectangle 55" o:spid="_x0000_s2104" style="position:absolute;left:7905;top:7943;width:1701;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MA&#10;AADcAAAADwAAAGRycy9kb3ducmV2LnhtbESPQYvCMBSE7wv+h/CEva2pFsStRhFFWY/aXrw9m2db&#10;bV5KE7W7v94Iwh6HmfmGmS06U4s7ta6yrGA4iEAQ51ZXXCjI0s3XBITzyBpry6Tglxws5r2PGSba&#10;PnhP94MvRICwS1BB6X2TSOnykgy6gW2Ig3e2rUEfZFtI3eIjwE0tR1E0lgYrDgslNrQqKb8ebkbB&#10;qRpl+LdPt5H53sR+16WX23Gt1Ge/W05BeOr8f/jd/tEK4ngI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VcMAAADcAAAADwAAAAAAAAAAAAAAAACYAgAAZHJzL2Rv&#10;d25yZXYueG1sUEsFBgAAAAAEAAQA9QAAAIgDAAAAAA==&#10;">
                <v:textbox style="mso-next-textbox:#Rectangle 55">
                  <w:txbxContent>
                    <w:p w14:paraId="7FC40BC5" w14:textId="77777777" w:rsidR="00BF57AC" w:rsidRPr="00D05851" w:rsidRDefault="00BF57AC" w:rsidP="00BF57AC">
                      <w:pPr>
                        <w:jc w:val="center"/>
                        <w:rPr>
                          <w:rFonts w:ascii="標楷體" w:hAnsi="標楷體"/>
                          <w:szCs w:val="24"/>
                        </w:rPr>
                      </w:pPr>
                      <w:r w:rsidRPr="00D05851">
                        <w:rPr>
                          <w:rFonts w:ascii="標楷體" w:hAnsi="標楷體" w:hint="eastAsia"/>
                          <w:szCs w:val="24"/>
                        </w:rPr>
                        <w:t>協助救災</w:t>
                      </w:r>
                    </w:p>
                  </w:txbxContent>
                </v:textbox>
              </v:rect>
              <v:rect id="Rectangle 56" o:spid="_x0000_s2105" style="position:absolute;left:6564;top:9299;width:2268;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gIsUA&#10;AADcAAAADwAAAGRycy9kb3ducmV2LnhtbESPQWvCQBSE70L/w/IK3symCZQ2dZVSUewxJpfeXrPP&#10;JDb7NmRXE/313ULB4zAz3zDL9WQ6caHBtZYVPEUxCOLK6pZrBWWxXbyAcB5ZY2eZFFzJwXr1MFti&#10;pu3IOV0OvhYBwi5DBY33fSalqxoy6CLbEwfvaAeDPsihlnrAMcBNJ5M4fpYGWw4LDfb00VD1czgb&#10;Bd9tUuItL3axed2m/nMqTuevjVLzx+n9DYSnyd/D/+29VpCm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eAixQAAANwAAAAPAAAAAAAAAAAAAAAAAJgCAABkcnMv&#10;ZG93bnJldi54bWxQSwUGAAAAAAQABAD1AAAAigMAAAAA&#10;">
                <v:textbox style="mso-next-textbox:#Rectangle 56">
                  <w:txbxContent>
                    <w:p w14:paraId="0838E6EB" w14:textId="77777777" w:rsidR="00BF57AC" w:rsidRPr="00D05851" w:rsidRDefault="00BF57AC" w:rsidP="00BF57AC">
                      <w:pPr>
                        <w:jc w:val="center"/>
                        <w:rPr>
                          <w:rFonts w:ascii="標楷體" w:hAnsi="標楷體"/>
                          <w:szCs w:val="24"/>
                        </w:rPr>
                      </w:pPr>
                      <w:r w:rsidRPr="00D05851">
                        <w:rPr>
                          <w:rFonts w:ascii="標楷體" w:hAnsi="標楷體" w:hint="eastAsia"/>
                          <w:szCs w:val="24"/>
                        </w:rPr>
                        <w:t>巡邏、</w:t>
                      </w:r>
                    </w:p>
                    <w:p w14:paraId="09FF85AA" w14:textId="77777777" w:rsidR="00BF57AC" w:rsidRPr="00D05851" w:rsidRDefault="00BF57AC" w:rsidP="00BF57AC">
                      <w:pPr>
                        <w:jc w:val="center"/>
                        <w:rPr>
                          <w:rFonts w:ascii="標楷體" w:hAnsi="標楷體"/>
                          <w:szCs w:val="24"/>
                        </w:rPr>
                      </w:pPr>
                      <w:r w:rsidRPr="00D05851">
                        <w:rPr>
                          <w:rFonts w:ascii="標楷體" w:hAnsi="標楷體" w:hint="eastAsia"/>
                          <w:szCs w:val="24"/>
                        </w:rPr>
                        <w:t>防止趁火打劫</w:t>
                      </w:r>
                    </w:p>
                  </w:txbxContent>
                </v:textbox>
              </v:rect>
              <v:rect id="Rectangle 57" o:spid="_x0000_s2106" style="position:absolute;left:2692;top:9299;width:3118;height:1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style="mso-next-textbox:#Rectangle 57">
                  <w:txbxContent>
                    <w:p w14:paraId="5B925F8E" w14:textId="77777777" w:rsidR="00BF57AC" w:rsidRPr="00D05851" w:rsidRDefault="00BF57AC" w:rsidP="00BF57AC">
                      <w:pPr>
                        <w:numPr>
                          <w:ilvl w:val="0"/>
                          <w:numId w:val="210"/>
                        </w:numPr>
                        <w:rPr>
                          <w:rFonts w:ascii="標楷體" w:hAnsi="標楷體"/>
                          <w:szCs w:val="24"/>
                        </w:rPr>
                      </w:pPr>
                      <w:r w:rsidRPr="00D05851">
                        <w:rPr>
                          <w:rFonts w:ascii="標楷體" w:hAnsi="標楷體" w:hint="eastAsia"/>
                          <w:szCs w:val="24"/>
                        </w:rPr>
                        <w:t>通報</w:t>
                      </w:r>
                    </w:p>
                    <w:p w14:paraId="1968B284" w14:textId="77777777" w:rsidR="00BF57AC" w:rsidRPr="00D05851" w:rsidRDefault="00BF57AC" w:rsidP="00BF57AC">
                      <w:pPr>
                        <w:numPr>
                          <w:ilvl w:val="0"/>
                          <w:numId w:val="210"/>
                        </w:numPr>
                        <w:rPr>
                          <w:rFonts w:ascii="標楷體" w:hAnsi="標楷體"/>
                          <w:szCs w:val="24"/>
                        </w:rPr>
                      </w:pPr>
                      <w:r w:rsidRPr="00D05851">
                        <w:rPr>
                          <w:rFonts w:ascii="標楷體" w:hAnsi="標楷體" w:hint="eastAsia"/>
                          <w:szCs w:val="24"/>
                        </w:rPr>
                        <w:t>開立報案三聯單</w:t>
                      </w:r>
                    </w:p>
                    <w:p w14:paraId="609522F4" w14:textId="77777777" w:rsidR="00BF57AC" w:rsidRPr="00D05851" w:rsidRDefault="00BF57AC" w:rsidP="00BF57AC">
                      <w:pPr>
                        <w:numPr>
                          <w:ilvl w:val="0"/>
                          <w:numId w:val="210"/>
                        </w:numPr>
                        <w:rPr>
                          <w:rFonts w:ascii="標楷體" w:hAnsi="標楷體"/>
                          <w:szCs w:val="24"/>
                        </w:rPr>
                      </w:pPr>
                      <w:r w:rsidRPr="00D05851">
                        <w:rPr>
                          <w:rFonts w:ascii="標楷體" w:hAnsi="標楷體" w:hint="eastAsia"/>
                          <w:szCs w:val="24"/>
                        </w:rPr>
                        <w:t>填報刑案發生紀錄表</w:t>
                      </w:r>
                    </w:p>
                    <w:p w14:paraId="546AE2E6" w14:textId="77777777" w:rsidR="00BF57AC" w:rsidRPr="00D05851" w:rsidRDefault="00BF57AC" w:rsidP="00BF57AC">
                      <w:pPr>
                        <w:numPr>
                          <w:ilvl w:val="0"/>
                          <w:numId w:val="210"/>
                        </w:numPr>
                        <w:rPr>
                          <w:rFonts w:ascii="標楷體" w:hAnsi="標楷體"/>
                          <w:szCs w:val="24"/>
                        </w:rPr>
                      </w:pPr>
                      <w:r w:rsidRPr="00D05851">
                        <w:rPr>
                          <w:rFonts w:ascii="標楷體" w:hAnsi="標楷體" w:hint="eastAsia"/>
                          <w:szCs w:val="24"/>
                        </w:rPr>
                        <w:t>相關資料陳警政組</w:t>
                      </w:r>
                    </w:p>
                  </w:txbxContent>
                </v:textbox>
              </v:rect>
              <v:shape id="AutoShape 58" o:spid="_x0000_s2107" type="#_x0000_t32" style="position:absolute;left:3813;top:7509;width:866;height:1;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R0cYAAADcAAAADwAAAGRycy9kb3ducmV2LnhtbESPQWvCQBSE7wX/w/IEL0U3NioSXUUs&#10;haonoyC9vWafSTD7NmRXTfvrXaHQ4zAz3zDzZWsqcaPGlZYVDAcRCOLM6pJzBcfDR38KwnlkjZVl&#10;UvBDDpaLzsscE23vvKdb6nMRIOwSVFB4XydSuqwgg25ga+LgnW1j0AfZ5FI3eA9wU8m3KJpIgyWH&#10;hQJrWheUXdKrUTCpdjodvzr7FfvD6nza/G623+9K9brtagbCU+v/w3/tT60gjkfwPBO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kdHGAAAA3AAAAA8AAAAAAAAA&#10;AAAAAAAAoQIAAGRycy9kb3ducmV2LnhtbFBLBQYAAAAABAAEAPkAAACUAwAAAAA=&#10;">
                <v:stroke endarrow="block"/>
              </v:shape>
              <v:shape id="AutoShape 59" o:spid="_x0000_s2108" type="#_x0000_t34" style="position:absolute;left:6714;top:7009;width:866;height:100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AesYAAADcAAAADwAAAGRycy9kb3ducmV2LnhtbESPQWvCQBSE74L/YXmCN91UaSmpq6gg&#10;5GApRkvp7ZF9zcZm34bsRuO/7woFj8PMfMMsVr2txYVaXzlW8DRNQBAXTldcKjgdd5NXED4ga6wd&#10;k4IbeVgth4MFptpd+UCXPJQiQtinqMCE0KRS+sKQRT91DXH0flxrMUTZllK3eI1wW8tZkrxIixXH&#10;BYMNbQ0Vv3lnFXx/vpf728cmX2OWdea0PXdf+7NS41G/fgMRqA+P8H870wrm82e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zQHrGAAAA3AAAAA8AAAAAAAAA&#10;AAAAAAAAoQIAAGRycy9kb3ducmV2LnhtbFBLBQYAAAAABAAEAPkAAACUAwAAAAA=&#10;">
                <v:stroke endarrow="block"/>
              </v:shape>
              <v:shape id="AutoShape 60" o:spid="_x0000_s2109" type="#_x0000_t34" style="position:absolute;left:7769;top:6956;width:866;height:110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hHsUAAADcAAAADwAAAGRycy9kb3ducmV2LnhtbESPzWrDMBCE74W+g9hCbo3cuOTHsRxK&#10;IaSXQuL2ATbWxja1VsZS/NOnrwqBHIeZ+YZJd6NpRE+dqy0reJlHIIgLq2suFXx/7Z/XIJxH1thY&#10;JgUTOdhljw8pJtoOfKI+96UIEHYJKqi8bxMpXVGRQTe3LXHwLrYz6IPsSqk7HALcNHIRRUtpsOaw&#10;UGFL7xUVP/nVKHid3OmXPtdycSw3m8JFq8OFz0rNnsa3LQhPo7+Hb+0PrSCOl/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MhHsUAAADcAAAADwAAAAAAAAAA&#10;AAAAAAChAgAAZHJzL2Rvd25yZXYueG1sUEsFBgAAAAAEAAQA+QAAAJMDAAAAAA==&#10;">
                <v:stroke endarrow="block"/>
              </v:shape>
              <v:shape id="AutoShape 61" o:spid="_x0000_s2110" type="#_x0000_t34" style="position:absolute;left:3853;top:8902;width:789;height: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IQ8MAAADcAAAADwAAAGRycy9kb3ducmV2LnhtbESPQWsCMRCF7wX/Qxiht5pVi8pqFBFE&#10;6a3qxdu4GXeDm8myGXXbX98UCj0+3rzvzVusOl+rB7XRBTYwHGSgiItgHZcGTsft2wxUFGSLdWAy&#10;8EURVsveywJzG578SY+DlCpBOOZooBJpcq1jUZHHOAgNcfKuofUoSbalti0+E9zXepRlE+3RcWqo&#10;sKFNRcXtcPfpjQ+ZSLM/27hz7N677+lpWF+Mee136zkooU7+j//Se2tgPJ7C75hE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mCEPDAAAA3AAAAA8AAAAAAAAAAAAA&#10;AAAAoQIAAGRycy9kb3ducmV2LnhtbFBLBQYAAAAABAAEAPkAAACRAwAAAAA=&#10;" adj="10786">
                <v:stroke endarrow="block"/>
              </v:shape>
              <v:shape id="AutoShape 62" o:spid="_x0000_s2111" type="#_x0000_t34" style="position:absolute;left:6777;top:8379;width:789;height:105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cMcQAAADcAAAADwAAAGRycy9kb3ducmV2LnhtbESPTUsDQQyG74L/YYjgzc7Wllq2nRYR&#10;xOKtHxdv6U66O7iTWXZiu/rrzaHQY3jzPnmyXA+xNWfqc0jsYDwqwBBXyQeuHRz2709zMFmQPbaJ&#10;ycEvZViv7u+WWPp04S2dd1IbhXAu0UEj0pXW5qqhiHmUOmLNTqmPKDr2tfU9XhQeW/tcFDMbMbBe&#10;aLCjt4aq791PVI1PmUm3+fL5I3CYDn8vh3F7dO7xYXhdgBEa5LZ8bW+8g8lEbfUZJYB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ZwxxAAAANwAAAAPAAAAAAAAAAAA&#10;AAAAAKECAABkcnMvZG93bnJldi54bWxQSwUGAAAAAAQABAD5AAAAkgMAAAAA&#10;" adj="10786">
                <v:stroke endarrow="block"/>
              </v:shape>
              <v:shape id="AutoShape 63" o:spid="_x0000_s2112" type="#_x0000_t34" style="position:absolute;left:7832;top:8376;width:789;height:105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qksUAAADcAAAADwAAAGRycy9kb3ducmV2LnhtbESPQWvCQBSE7wX/w/KEXopujKXYNBuR&#10;loJHY0Tw9si+ZkOzb0N2q6m/3hUKPQ4z8w2Tr0fbiTMNvnWsYDFPQBDXTrfcKDhUn7MVCB+QNXaO&#10;ScEveVgXk4ccM+0uXNJ5HxoRIewzVGBC6DMpfW3Iop+7njh6X26wGKIcGqkHvES47WSaJC/SYstx&#10;wWBP74bq7/2PVXC60u6DyvL4ZE4+lXx1aVU/K/U4HTdvIAKN4T/8195qBcvlK9zPxCM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uqksUAAADcAAAADwAAAAAAAAAA&#10;AAAAAAChAgAAZHJzL2Rvd25yZXYueG1sUEsFBgAAAAAEAAQA+QAAAJMDAAAAAA==&#10;" adj="10786">
                <v:stroke endarrow="block"/>
              </v:shape>
            </v:group>
            <w10:anchorlock/>
          </v:group>
        </w:pict>
      </w:r>
    </w:p>
    <w:p w14:paraId="68CB6DB4" w14:textId="77777777" w:rsidR="00A71B86" w:rsidRDefault="00A71B86" w:rsidP="00BF57AC">
      <w:pPr>
        <w:jc w:val="right"/>
        <w:rPr>
          <w:rFonts w:ascii="標楷體" w:hAnsi="標楷體"/>
          <w:color w:val="000000"/>
          <w:szCs w:val="24"/>
        </w:rPr>
      </w:pPr>
    </w:p>
    <w:p w14:paraId="5F3C82A2" w14:textId="77777777" w:rsidR="00A71B86" w:rsidRDefault="00A71B86" w:rsidP="00BF57AC">
      <w:pPr>
        <w:jc w:val="right"/>
        <w:rPr>
          <w:rFonts w:ascii="標楷體" w:hAnsi="標楷體"/>
          <w:color w:val="000000"/>
          <w:szCs w:val="24"/>
        </w:rPr>
      </w:pPr>
    </w:p>
    <w:p w14:paraId="2F6C5E70" w14:textId="77777777" w:rsidR="00A71B86" w:rsidRDefault="00A71B86" w:rsidP="00BF57AC">
      <w:pPr>
        <w:jc w:val="right"/>
        <w:rPr>
          <w:rFonts w:ascii="標楷體" w:hAnsi="標楷體"/>
          <w:color w:val="000000"/>
          <w:szCs w:val="24"/>
        </w:rPr>
      </w:pPr>
    </w:p>
    <w:p w14:paraId="6B6FC381" w14:textId="77777777" w:rsidR="00A71B86" w:rsidRDefault="00A71B86" w:rsidP="00BF57AC">
      <w:pPr>
        <w:jc w:val="right"/>
        <w:rPr>
          <w:rFonts w:ascii="標楷體" w:hAnsi="標楷體"/>
          <w:color w:val="000000"/>
          <w:szCs w:val="24"/>
        </w:rPr>
      </w:pPr>
    </w:p>
    <w:p w14:paraId="39AC1D61" w14:textId="77777777" w:rsidR="00A71B86" w:rsidRDefault="00A71B86" w:rsidP="00BF57AC">
      <w:pPr>
        <w:jc w:val="right"/>
        <w:rPr>
          <w:rFonts w:ascii="標楷體" w:hAnsi="標楷體"/>
          <w:color w:val="000000"/>
          <w:szCs w:val="24"/>
        </w:rPr>
      </w:pPr>
    </w:p>
    <w:p w14:paraId="1AEFF346" w14:textId="77777777" w:rsidR="00A71B86" w:rsidRDefault="00A71B86" w:rsidP="00BF57AC">
      <w:pPr>
        <w:jc w:val="right"/>
        <w:rPr>
          <w:rFonts w:ascii="標楷體" w:hAnsi="標楷體"/>
          <w:color w:val="000000"/>
          <w:szCs w:val="24"/>
        </w:rPr>
      </w:pPr>
    </w:p>
    <w:p w14:paraId="02548087" w14:textId="77777777" w:rsidR="00A71B86" w:rsidRDefault="00A71B86" w:rsidP="00BF57AC">
      <w:pPr>
        <w:jc w:val="right"/>
        <w:rPr>
          <w:rFonts w:ascii="標楷體" w:hAnsi="標楷體"/>
          <w:color w:val="000000"/>
          <w:szCs w:val="24"/>
        </w:rPr>
      </w:pPr>
    </w:p>
    <w:p w14:paraId="7ED36214" w14:textId="77777777" w:rsidR="00A71B86" w:rsidRDefault="00A71B86" w:rsidP="00BF57AC">
      <w:pPr>
        <w:jc w:val="right"/>
        <w:rPr>
          <w:rFonts w:ascii="標楷體" w:hAnsi="標楷體"/>
          <w:color w:val="000000"/>
          <w:szCs w:val="24"/>
        </w:rPr>
      </w:pPr>
    </w:p>
    <w:p w14:paraId="0E668B76" w14:textId="77777777" w:rsidR="00A71B86" w:rsidRDefault="00A71B86" w:rsidP="00BF57AC">
      <w:pPr>
        <w:jc w:val="right"/>
        <w:rPr>
          <w:rFonts w:ascii="標楷體" w:hAnsi="標楷體"/>
          <w:color w:val="000000"/>
          <w:szCs w:val="24"/>
        </w:rPr>
      </w:pPr>
    </w:p>
    <w:p w14:paraId="0F00F188" w14:textId="77777777" w:rsidR="00A71B86" w:rsidRDefault="00A71B86" w:rsidP="00BF57AC">
      <w:pPr>
        <w:jc w:val="right"/>
        <w:rPr>
          <w:rFonts w:ascii="標楷體" w:hAnsi="標楷體"/>
          <w:color w:val="000000"/>
          <w:szCs w:val="24"/>
        </w:rPr>
      </w:pPr>
    </w:p>
    <w:p w14:paraId="323EA2B5" w14:textId="77777777" w:rsidR="00BF57AC" w:rsidRPr="00DA002C" w:rsidRDefault="00BF57AC" w:rsidP="00BF57AC">
      <w:pPr>
        <w:jc w:val="right"/>
        <w:rPr>
          <w:rFonts w:ascii="標楷體" w:hAnsi="標楷體"/>
          <w:color w:val="000000"/>
          <w:szCs w:val="24"/>
        </w:rPr>
      </w:pPr>
      <w:r w:rsidRPr="00DA002C">
        <w:rPr>
          <w:rFonts w:ascii="標楷體" w:hAnsi="標楷體"/>
          <w:color w:val="000000"/>
          <w:szCs w:val="24"/>
        </w:rPr>
        <w:t>1</w:t>
      </w:r>
      <w:r>
        <w:rPr>
          <w:rFonts w:ascii="標楷體" w:hAnsi="標楷體"/>
          <w:color w:val="000000"/>
          <w:szCs w:val="24"/>
        </w:rPr>
        <w:t>15</w:t>
      </w:r>
      <w:r w:rsidRPr="00DA002C">
        <w:rPr>
          <w:rFonts w:ascii="標楷體" w:hAnsi="標楷體"/>
          <w:color w:val="000000"/>
          <w:szCs w:val="24"/>
        </w:rPr>
        <w:t>年_</w:t>
      </w:r>
      <w:r w:rsidR="00987620">
        <w:rPr>
          <w:rFonts w:ascii="標楷體" w:hAnsi="標楷體"/>
          <w:color w:val="000000"/>
          <w:szCs w:val="24"/>
        </w:rPr>
        <w:t>06</w:t>
      </w:r>
      <w:r w:rsidRPr="00DA002C">
        <w:rPr>
          <w:rFonts w:ascii="標楷體" w:hAnsi="標楷體"/>
          <w:color w:val="000000"/>
          <w:szCs w:val="24"/>
        </w:rPr>
        <w:t>月製表</w:t>
      </w:r>
    </w:p>
    <w:p w14:paraId="27F4CB5A" w14:textId="77777777" w:rsidR="00BF57AC" w:rsidRPr="00DA002C" w:rsidRDefault="00BF57AC" w:rsidP="00BF57AC">
      <w:pPr>
        <w:rPr>
          <w:rFonts w:ascii="標楷體" w:hAnsi="標楷體"/>
          <w:color w:val="000000"/>
        </w:rPr>
      </w:pPr>
    </w:p>
    <w:p w14:paraId="752A0E1D" w14:textId="77777777" w:rsidR="00BF57AC" w:rsidRDefault="00BF57AC" w:rsidP="00BF57AC">
      <w:pPr>
        <w:widowControl/>
      </w:pPr>
    </w:p>
    <w:p w14:paraId="696C673E" w14:textId="77777777" w:rsidR="00BF57AC" w:rsidRPr="00DA002C" w:rsidRDefault="00BF57AC" w:rsidP="00A71B86">
      <w:pPr>
        <w:pStyle w:val="affff3"/>
        <w:jc w:val="center"/>
        <w:rPr>
          <w:color w:val="000000"/>
          <w:sz w:val="28"/>
          <w:szCs w:val="28"/>
        </w:rPr>
      </w:pPr>
      <w:r w:rsidRPr="00DA002C">
        <w:rPr>
          <w:color w:val="000000"/>
          <w:sz w:val="28"/>
          <w:szCs w:val="28"/>
        </w:rPr>
        <w:lastRenderedPageBreak/>
        <w:t>南投縣</w:t>
      </w:r>
      <w:r w:rsidRPr="00DA002C">
        <w:rPr>
          <w:rFonts w:hint="eastAsia"/>
          <w:color w:val="000000"/>
          <w:sz w:val="28"/>
          <w:szCs w:val="28"/>
        </w:rPr>
        <w:t>鹿谷鄉災害應變中心</w:t>
      </w:r>
      <w:r w:rsidRPr="0087420C">
        <w:rPr>
          <w:color w:val="000000"/>
          <w:sz w:val="28"/>
          <w:szCs w:val="28"/>
          <w:highlight w:val="green"/>
        </w:rPr>
        <w:t>一級開設</w:t>
      </w:r>
      <w:r w:rsidRPr="00081082">
        <w:rPr>
          <w:rFonts w:hint="eastAsia"/>
          <w:color w:val="000000"/>
          <w:sz w:val="28"/>
          <w:szCs w:val="28"/>
          <w:highlight w:val="yellow"/>
        </w:rPr>
        <w:t>民政組</w:t>
      </w:r>
      <w:r w:rsidRPr="00DA002C">
        <w:rPr>
          <w:rFonts w:hint="eastAsia"/>
          <w:color w:val="000000"/>
          <w:sz w:val="28"/>
          <w:szCs w:val="28"/>
        </w:rPr>
        <w:t>作業流程圖</w:t>
      </w:r>
    </w:p>
    <w:p w14:paraId="7EC1A756" w14:textId="77777777" w:rsidR="00BF57AC" w:rsidRPr="00DA002C" w:rsidRDefault="00BF57AC" w:rsidP="00BF57AC">
      <w:pPr>
        <w:pStyle w:val="affff3"/>
        <w:rPr>
          <w:color w:val="000000"/>
          <w:sz w:val="24"/>
          <w:szCs w:val="24"/>
        </w:rPr>
      </w:pPr>
    </w:p>
    <w:p w14:paraId="663D8B12" w14:textId="77777777" w:rsidR="00BF57AC" w:rsidRPr="00DA002C" w:rsidRDefault="00BF57AC" w:rsidP="00BF57AC">
      <w:pPr>
        <w:pStyle w:val="affff3"/>
        <w:jc w:val="center"/>
        <w:rPr>
          <w:color w:val="000000"/>
        </w:rPr>
      </w:pPr>
    </w:p>
    <w:p w14:paraId="620D230E" w14:textId="77777777" w:rsidR="00BF57AC" w:rsidRPr="0087420C" w:rsidRDefault="00BF57AC" w:rsidP="00BF57AC">
      <w:pPr>
        <w:pStyle w:val="affff3"/>
        <w:jc w:val="center"/>
        <w:rPr>
          <w:color w:val="000000"/>
          <w:sz w:val="24"/>
          <w:szCs w:val="24"/>
        </w:rPr>
      </w:pPr>
      <w:r w:rsidRPr="0087420C">
        <w:rPr>
          <w:rFonts w:hint="eastAsia"/>
          <w:color w:val="000000"/>
          <w:sz w:val="24"/>
          <w:szCs w:val="24"/>
        </w:rPr>
        <w:t>鹿谷鄉災害應變中心民政組作業流程圖</w:t>
      </w:r>
    </w:p>
    <w:p w14:paraId="2D06B10B"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29DA152A">
          <v:group id="Group 297" o:spid="_x0000_s2180" style="position:absolute;left:0;text-align:left;margin-left:31.4pt;margin-top:11.65pt;width:390.15pt;height:518.75pt;z-index:251640320" coordorigin="2428,3498" coordsize="7803,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">
            <v:shape id="AutoShape 298" o:spid="_x0000_s2181" type="#_x0000_t109" style="position:absolute;left:4856;top:3498;width:2410;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y38MA&#10;AADcAAAADwAAAGRycy9kb3ducmV2LnhtbERPTWvCQBC9F/oflil4Ed2ordjUVUohogcPjV68jdlp&#10;EpqdDdk1pv++cyj0+Hjf6+3gGtVTF2rPBmbTBBRx4W3NpYHzKZusQIWIbLHxTAZ+KMB28/iwxtT6&#10;O39Sn8dSSQiHFA1UMbap1qGoyGGY+pZYuC/fOYwCu1LbDu8S7ho9T5KldlizNFTY0kdFxXd+cwbm&#10;q3G+42O2f74ebIYvs0s/XhyMGT0N72+gIg3xX/zn3lvxvcpaOSNH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Hy38MAAADcAAAADwAAAAAAAAAAAAAAAACYAgAAZHJzL2Rv&#10;d25yZXYueG1sUEsFBgAAAAAEAAQA9QAAAIgDAAAAAA==&#10;">
              <v:textbox style="mso-next-textbox:#AutoShape 298">
                <w:txbxContent>
                  <w:p w14:paraId="5328900E"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災害應變中心成立</w:t>
                    </w:r>
                  </w:p>
                </w:txbxContent>
              </v:textbox>
            </v:shape>
            <v:shape id="AutoShape 299" o:spid="_x0000_s2182" type="#_x0000_t109" style="position:absolute;left:4873;top:4993;width:2343;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XRMYA&#10;AADcAAAADwAAAGRycy9kb3ducmV2LnhtbESPQWvCQBSE74L/YXlCL1I3ai0xzUakkKIHD6a99Paa&#10;fU2C2bchu43x33cLBY/DzDfDpLvRtGKg3jWWFSwXEQji0uqGKwUf7/ljDMJ5ZI2tZVJwIwe7bDpJ&#10;MdH2ymcaCl+JUMIuQQW1910ipStrMugWtiMO3rftDfog+0rqHq+h3LRyFUXP0mDDYaHGjl5rKi/F&#10;j1GwiufFG5/yw9PXUee4WX4O8/VRqYfZuH8B4Wn09/A/fdCB227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XRMYAAADcAAAADwAAAAAAAAAAAAAAAACYAgAAZHJz&#10;L2Rvd25yZXYueG1sUEsFBgAAAAAEAAQA9QAAAIsDAAAAAA==&#10;">
              <v:textbox style="mso-next-textbox:#AutoShape 299">
                <w:txbxContent>
                  <w:p w14:paraId="5881C3ED" w14:textId="77777777" w:rsidR="00BF57AC" w:rsidRPr="00D05851" w:rsidRDefault="00BF57AC" w:rsidP="00BF57AC">
                    <w:pPr>
                      <w:jc w:val="center"/>
                      <w:rPr>
                        <w:rFonts w:ascii="標楷體" w:hAnsi="標楷體"/>
                        <w:szCs w:val="24"/>
                      </w:rPr>
                    </w:pPr>
                    <w:r w:rsidRPr="00D05851">
                      <w:rPr>
                        <w:rFonts w:ascii="標楷體" w:hAnsi="標楷體" w:hint="eastAsia"/>
                        <w:szCs w:val="24"/>
                      </w:rPr>
                      <w:t>通知各村警戒</w:t>
                    </w:r>
                  </w:p>
                </w:txbxContent>
              </v:textbox>
            </v:shape>
            <v:shape id="AutoShape 300" o:spid="_x0000_s2183" type="#_x0000_t109" style="position:absolute;left:7434;top:6388;width:1976;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kw8IA&#10;AADcAAAADwAAAGRycy9kb3ducmV2LnhtbERPy4rCMBTdC/MP4Q64EU19jJRqFBEqupiFHTfurs2d&#10;tkxzU5pY69+bhTDLw3mvt72pRUetqywrmE4iEMS51RUXCi4/6TgG4TyyxtoyKXiSg+3mY7DGRNsH&#10;n6nLfCFCCLsEFZTeN4mULi/JoJvYhjhwv7Y16ANsC6lbfIRwU8tZFC2lwYpDQ4kN7UvK/7K7UTCL&#10;R9mBv9Pj4nbSKX5Nr91oflJq+NnvViA89f5f/HYftYJ5FOaH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GTDwgAAANwAAAAPAAAAAAAAAAAAAAAAAJgCAABkcnMvZG93&#10;bnJldi54bWxQSwUGAAAAAAQABAD1AAAAhwMAAAAA&#10;">
              <v:textbox style="mso-next-textbox:#AutoShape 300">
                <w:txbxContent>
                  <w:p w14:paraId="74B3E6F7" w14:textId="77777777" w:rsidR="00BF57AC" w:rsidRPr="00D05851" w:rsidRDefault="00BF57AC" w:rsidP="00BF57AC">
                    <w:pPr>
                      <w:jc w:val="center"/>
                      <w:rPr>
                        <w:rFonts w:ascii="標楷體" w:hAnsi="標楷體"/>
                        <w:szCs w:val="24"/>
                      </w:rPr>
                    </w:pPr>
                    <w:r w:rsidRPr="00D05851">
                      <w:rPr>
                        <w:rFonts w:ascii="標楷體" w:hAnsi="標楷體" w:hint="eastAsia"/>
                        <w:szCs w:val="24"/>
                      </w:rPr>
                      <w:t>通知撤離疏散</w:t>
                    </w:r>
                  </w:p>
                </w:txbxContent>
              </v:textbox>
            </v:shape>
            <v:shape id="AutoShape 301" o:spid="_x0000_s2184" type="#_x0000_t109" style="position:absolute;left:2779;top:6489;width:1390;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BWMYA&#10;AADcAAAADwAAAGRycy9kb3ducmV2LnhtbESPQWvCQBSE74X+h+UVehHdRFsJ0U0oQooeemj04u2Z&#10;fSah2bchu8b033cLhR6HmfmG2eaT6cRIg2stK4gXEQjiyuqWawWnYzFPQDiPrLGzTAq+yUGePT5s&#10;MdX2zp80lr4WAcIuRQWN930qpasaMugWticO3tUOBn2QQy31gPcAN51cRtFaGmw5LDTY066h6qu8&#10;GQXLZFa+80exf7kcdIGv8XmcrQ5KPT9NbxsQnib/H/5r77WCVRT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DBWMYAAADcAAAADwAAAAAAAAAAAAAAAACYAgAAZHJz&#10;L2Rvd25yZXYueG1sUEsFBgAAAAAEAAQA9QAAAIsDAAAAAA==&#10;">
              <v:textbox style="mso-next-textbox:#AutoShape 301">
                <w:txbxContent>
                  <w:p w14:paraId="720F8FD8" w14:textId="77777777" w:rsidR="00BF57AC" w:rsidRPr="00D05851" w:rsidRDefault="00BF57AC" w:rsidP="00BF57AC">
                    <w:pPr>
                      <w:jc w:val="center"/>
                      <w:rPr>
                        <w:rFonts w:ascii="標楷體" w:hAnsi="標楷體"/>
                        <w:szCs w:val="24"/>
                      </w:rPr>
                    </w:pPr>
                    <w:r w:rsidRPr="00D05851">
                      <w:rPr>
                        <w:rFonts w:ascii="標楷體" w:hAnsi="標楷體" w:hint="eastAsia"/>
                        <w:szCs w:val="24"/>
                      </w:rPr>
                      <w:t>協助通報</w:t>
                    </w:r>
                  </w:p>
                </w:txbxContent>
              </v:textbox>
            </v:shape>
            <v:shape id="AutoShape 302" o:spid="_x0000_s2185" type="#_x0000_t109" style="position:absolute;left:7434;top:9314;width:2081;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fL8UA&#10;AADcAAAADwAAAGRycy9kb3ducmV2LnhtbESPQWvCQBSE7wX/w/KEXkQ3xioSXUUKKXrowejF2zP7&#10;TILZtyG7jfHfu4VCj8PMfMOst72pRUetqywrmE4iEMS51RUXCs6ndLwE4TyyxtoyKXiSg+1m8LbG&#10;RNsHH6nLfCEChF2CCkrvm0RKl5dk0E1sQxy8m20N+iDbQuoWHwFuahlH0UIarDgslNjQZ0n5Pfsx&#10;CuLlKPvi73T/cT3oFOfTSzeaHZR6H/a7FQhPvf8P/7X3WsEsiuH3TDg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l8vxQAAANwAAAAPAAAAAAAAAAAAAAAAAJgCAABkcnMv&#10;ZG93bnJldi54bWxQSwUGAAAAAAQABAD1AAAAigMAAAAA&#10;">
              <v:textbox style="mso-next-textbox:#AutoShape 302">
                <w:txbxContent>
                  <w:p w14:paraId="72F29EB5" w14:textId="77777777" w:rsidR="00BF57AC" w:rsidRPr="00D05851" w:rsidRDefault="00BF57AC" w:rsidP="00BF57AC">
                    <w:pPr>
                      <w:jc w:val="center"/>
                      <w:rPr>
                        <w:rFonts w:ascii="標楷體" w:hAnsi="標楷體"/>
                        <w:szCs w:val="24"/>
                      </w:rPr>
                    </w:pPr>
                    <w:r w:rsidRPr="00D05851">
                      <w:rPr>
                        <w:rFonts w:ascii="標楷體" w:hAnsi="標楷體" w:hint="eastAsia"/>
                        <w:szCs w:val="24"/>
                      </w:rPr>
                      <w:t>回報縣應變中心</w:t>
                    </w:r>
                  </w:p>
                </w:txbxContent>
              </v:textbox>
            </v:shape>
            <v:shape id="AutoShape 303" o:spid="_x0000_s2186" type="#_x0000_t109" style="position:absolute;left:4464;top:13287;width:2802;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6tMYA&#10;AADcAAAADwAAAGRycy9kb3ducmV2LnhtbESPQWvCQBSE70L/w/IKvYhuNFZCdBOKkKIHD0176e01&#10;+0xCs29Ddo3pv+8WCh6HmfmG2eeT6cRIg2stK1gtIxDEldUt1wo+3otFAsJ5ZI2dZVLwQw7y7GG2&#10;x1TbG7/RWPpaBAi7FBU03veplK5qyKBb2p44eBc7GPRBDrXUA94C3HRyHUVbabDlsNBgT4eGqu/y&#10;ahSsk3n5yufiuPk66QKfV5/jPD4p9fQ4vexAeJr8PfzfPmoFcRT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76tMYAAADcAAAADwAAAAAAAAAAAAAAAACYAgAAZHJz&#10;L2Rvd25yZXYueG1sUEsFBgAAAAAEAAQA9QAAAIsDAAAAAA==&#10;">
              <v:textbox style="mso-next-textbox:#AutoShape 303">
                <w:txbxContent>
                  <w:p w14:paraId="2DC8023C" w14:textId="77777777" w:rsidR="00BF57AC" w:rsidRPr="00D05851" w:rsidRDefault="00BF57AC" w:rsidP="00BF57AC">
                    <w:pPr>
                      <w:jc w:val="center"/>
                      <w:rPr>
                        <w:rFonts w:ascii="標楷體" w:hAnsi="標楷體"/>
                        <w:szCs w:val="24"/>
                      </w:rPr>
                    </w:pPr>
                    <w:r w:rsidRPr="00D05851">
                      <w:rPr>
                        <w:rFonts w:ascii="標楷體" w:hAnsi="標楷體" w:hint="eastAsia"/>
                        <w:szCs w:val="24"/>
                      </w:rPr>
                      <w:t>善後情形查證並回報</w:t>
                    </w:r>
                  </w:p>
                </w:txbxContent>
              </v:textbox>
            </v:shape>
            <v:shape id="AutoShape 304" o:spid="_x0000_s2187" type="#_x0000_t109" style="position:absolute;left:4464;top:11684;width:2752;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iwMYA&#10;AADcAAAADwAAAGRycy9kb3ducmV2LnhtbESPQWvCQBSE7wX/w/KEXqTZaFRC6iqlkBIPPRi99Paa&#10;fSbB7NuQ3cb033cLhR6HmfmG2R0m04mRBtdaVrCMYhDEldUt1wou5/wpBeE8ssbOMin4JgeH/exh&#10;h5m2dz7RWPpaBAi7DBU03veZlK5qyKCLbE8cvKsdDPogh1rqAe8Bbjq5iuOtNNhyWGiwp9eGqlv5&#10;ZRSs0kX5xu95sf486hw3y49xkRyVepxPL88gPE3+P/zXLrSCJF7D75l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diwMYAAADcAAAADwAAAAAAAAAAAAAAAACYAgAAZHJz&#10;L2Rvd25yZXYueG1sUEsFBgAAAAAEAAQA9QAAAIsDAAAAAA==&#10;">
              <v:textbox style="mso-next-textbox:#AutoShape 304">
                <w:txbxContent>
                  <w:p w14:paraId="45ADB7FD" w14:textId="77777777" w:rsidR="00BF57AC" w:rsidRPr="00D05851" w:rsidRDefault="00BF57AC" w:rsidP="00BF57AC">
                    <w:pPr>
                      <w:jc w:val="center"/>
                      <w:rPr>
                        <w:rFonts w:ascii="標楷體" w:hAnsi="標楷體"/>
                      </w:rPr>
                    </w:pPr>
                    <w:r w:rsidRPr="00D05851">
                      <w:rPr>
                        <w:rFonts w:ascii="標楷體" w:hAnsi="標楷體" w:hint="eastAsia"/>
                        <w:szCs w:val="24"/>
                      </w:rPr>
                      <w:t>協助撤除災害應變中</w:t>
                    </w:r>
                    <w:r w:rsidRPr="00D05851">
                      <w:rPr>
                        <w:rFonts w:ascii="標楷體" w:hAnsi="標楷體" w:hint="eastAsia"/>
                      </w:rPr>
                      <w:t>心</w:t>
                    </w:r>
                  </w:p>
                </w:txbxContent>
              </v:textbox>
            </v:shape>
            <v:shape id="AutoShape 305" o:spid="_x0000_s2188" type="#_x0000_t109" style="position:absolute;left:2428;top:9363;width:2009;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HW8YA&#10;AADcAAAADwAAAGRycy9kb3ducmV2LnhtbESPQWvCQBSE7wX/w/KEXqTZaKqE1FVKISUeejB66e01&#10;+0yC2bchu43pv+8WCh6HmfmG2e4n04mRBtdaVrCMYhDEldUt1wrOp/wpBeE8ssbOMin4IQf73exh&#10;i5m2Nz7SWPpaBAi7DBU03veZlK5qyKCLbE8cvIsdDPogh1rqAW8Bbjq5iuONNNhyWGiwp7eGqmv5&#10;bRSs0kX5zh958fx10Dmul5/jIjko9TifXl9AeJr8PfzfLrSCJF7D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vHW8YAAADcAAAADwAAAAAAAAAAAAAAAACYAgAAZHJz&#10;L2Rvd25yZXYueG1sUEsFBgAAAAAEAAQA9QAAAIsDAAAAAA==&#10;">
              <v:textbox style="mso-next-textbox:#AutoShape 305">
                <w:txbxContent>
                  <w:p w14:paraId="01DE7684" w14:textId="77777777" w:rsidR="00BF57AC" w:rsidRPr="00D05851" w:rsidRDefault="00BF57AC" w:rsidP="00BF57AC">
                    <w:pPr>
                      <w:jc w:val="center"/>
                      <w:rPr>
                        <w:rFonts w:ascii="標楷體" w:hAnsi="標楷體"/>
                        <w:szCs w:val="24"/>
                      </w:rPr>
                    </w:pPr>
                    <w:r w:rsidRPr="00D05851">
                      <w:rPr>
                        <w:rFonts w:ascii="標楷體" w:hAnsi="標楷體" w:hint="eastAsia"/>
                        <w:szCs w:val="24"/>
                      </w:rPr>
                      <w:t>回報縣應變中心</w:t>
                    </w:r>
                  </w:p>
                </w:txbxContent>
              </v:textbox>
            </v:shape>
            <v:shape id="AutoShape 306" o:spid="_x0000_s2189" type="#_x0000_t109" style="position:absolute;left:2740;top:7862;width:1390;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ZLMYA&#10;AADcAAAADwAAAGRycy9kb3ducmV2LnhtbESPQWvCQBSE70L/w/IKvUjdaGwIqasUIcUcPJj20ttr&#10;9jUJzb4N2TWm/74rCB6HmfmG2ewm04mRBtdaVrBcRCCIK6tbrhV8fuTPKQjnkTV2lknBHznYbR9m&#10;G8y0vfCJxtLXIkDYZaig8b7PpHRVQwbdwvbEwfuxg0Ef5FBLPeAlwE0nV1GUSIMth4UGe9o3VP2W&#10;Z6Nglc7Ldz7mh/V3oXN8WX6N87hQ6ulxensF4Wny9/CtfdAK4iiB65lwBO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ZLMYAAADcAAAADwAAAAAAAAAAAAAAAACYAgAAZHJz&#10;L2Rvd25yZXYueG1sUEsFBgAAAAAEAAQA9QAAAIsDAAAAAA==&#10;">
              <v:textbox style="mso-next-textbox:#AutoShape 306">
                <w:txbxContent>
                  <w:p w14:paraId="05F7AE05" w14:textId="77777777" w:rsidR="00BF57AC" w:rsidRPr="00D05851" w:rsidRDefault="00BF57AC" w:rsidP="00BF57AC">
                    <w:pPr>
                      <w:jc w:val="center"/>
                      <w:rPr>
                        <w:rFonts w:ascii="標楷體" w:hAnsi="標楷體"/>
                        <w:szCs w:val="24"/>
                      </w:rPr>
                    </w:pPr>
                    <w:r w:rsidRPr="00D05851">
                      <w:rPr>
                        <w:rFonts w:ascii="標楷體" w:hAnsi="標楷體" w:hint="eastAsia"/>
                        <w:szCs w:val="24"/>
                      </w:rPr>
                      <w:t>災情探勘</w:t>
                    </w:r>
                  </w:p>
                </w:txbxContent>
              </v:textbox>
            </v:shape>
            <v:shape id="AutoShape 307" o:spid="_x0000_s2190" type="#_x0000_t109" style="position:absolute;left:7092;top:7862;width:3139;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8t8YA&#10;AADcAAAADwAAAGRycy9kb3ducmV2LnhtbESPzWrDMBCE74W+g9hCL6GR81vjRDal4JAccojTS29b&#10;a2ubWCtjqY7z9lUh0OMwM98w22w0rRiod41lBbNpBIK4tLrhSsHHOX+JQTiPrLG1TApu5CBLHx+2&#10;mGh75RMNha9EgLBLUEHtfZdI6cqaDLqp7YiD9217gz7IvpK6x2uAm1bOo2gtDTYcFmrs6L2m8lL8&#10;GAXzeFLs+Jjvl18HneNq9jlMFgelnp/Gtw0IT6P/D9/be61gEb3C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8t8YAAADcAAAADwAAAAAAAAAAAAAAAACYAgAAZHJz&#10;L2Rvd25yZXYueG1sUEsFBgAAAAAEAAQA9QAAAIsDAAAAAA==&#10;">
              <v:textbox style="mso-next-textbox:#AutoShape 307">
                <w:txbxContent>
                  <w:p w14:paraId="4B36D134" w14:textId="77777777" w:rsidR="00BF57AC" w:rsidRPr="00D05851" w:rsidRDefault="00BF57AC" w:rsidP="00BF57AC">
                    <w:pPr>
                      <w:jc w:val="center"/>
                      <w:rPr>
                        <w:rFonts w:ascii="標楷體" w:hAnsi="標楷體"/>
                        <w:szCs w:val="24"/>
                      </w:rPr>
                    </w:pPr>
                    <w:r w:rsidRPr="00D05851">
                      <w:rPr>
                        <w:rFonts w:ascii="標楷體" w:hAnsi="標楷體" w:hint="eastAsia"/>
                        <w:szCs w:val="24"/>
                      </w:rPr>
                      <w:t>協助收容及避難處所開設</w:t>
                    </w:r>
                  </w:p>
                </w:txbxContent>
              </v:textbox>
            </v:shape>
            <v:shape id="AutoShape 308" o:spid="_x0000_s2191" type="#_x0000_t32" style="position:absolute;left:6045;top:4084;width:0;height:9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AutoShape 309" o:spid="_x0000_s2192" type="#_x0000_t32" style="position:absolute;left:3416;top:7075;width:17;height:7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iq8MAAADcAAAADwAAAGRycy9kb3ducmV2LnhtbESPQWsCMRSE74L/ITyhN81aqejWKCoI&#10;0ouohXp8bF53g5uXZZNu1n/fCIUeh5n5hllteluLjlpvHCuYTjIQxIXThksFn9fDeAHCB2SNtWNS&#10;8CAPm/VwsMJcu8hn6i6hFAnCPkcFVQhNLqUvKrLoJ64hTt63ay2GJNtS6hZjgttavmbZXFo0nBYq&#10;bGhfUXG//FgFJp5M1xz3cffxdfM6knm8OaPUy6jfvoMI1If/8F/7qBXMsi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QoqvDAAAA3AAAAA8AAAAAAAAAAAAA&#10;AAAAoQIAAGRycy9kb3ducmV2LnhtbFBLBQYAAAAABAAEAPkAAACRAwAAAAA=&#10;">
              <v:stroke endarrow="block"/>
            </v:shape>
            <v:shape id="AutoShape 310" o:spid="_x0000_s2193" type="#_x0000_t32" style="position:absolute;left:3433;top:8448;width:0;height:9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AutoShape 311" o:spid="_x0000_s2194" type="#_x0000_t32" style="position:absolute;left:8506;top:6974;width:0;height:9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312" o:spid="_x0000_s2195" type="#_x0000_t32" style="position:absolute;left:8523;top:8448;width:0;height:8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313" o:spid="_x0000_s2196" type="#_x0000_t32" style="position:absolute;left:5827;top:12270;width:0;height:10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314" o:spid="_x0000_s2197" type="#_x0000_t32" style="position:absolute;left:6045;top:5579;width:0;height:2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315" o:spid="_x0000_s2198" type="#_x0000_t32" style="position:absolute;left:3382;top:10413;width:5141;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ZDMQAAADcAAAADwAAAGRycy9kb3ducmV2LnhtbESPQWsCMRSE7wX/Q3hCL6VmV2m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1kMxAAAANwAAAAPAAAAAAAAAAAA&#10;AAAAAKECAABkcnMvZG93bnJldi54bWxQSwUGAAAAAAQABAD5AAAAkgMAAAAA&#10;"/>
            <v:shape id="AutoShape 316" o:spid="_x0000_s2199" type="#_x0000_t32" style="position:absolute;left:5827;top:10413;width:0;height:12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317" o:spid="_x0000_s2200" type="#_x0000_t32" style="position:absolute;left:3366;top:9949;width:16;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318" o:spid="_x0000_s2201" type="#_x0000_t32" style="position:absolute;left:8506;top:9900;width:17;height: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group>
        </w:pict>
      </w:r>
    </w:p>
    <w:p w14:paraId="74C2CE7B" w14:textId="77777777" w:rsidR="00BF57AC" w:rsidRPr="00DA002C" w:rsidRDefault="00BF57AC" w:rsidP="00BF57AC">
      <w:pPr>
        <w:rPr>
          <w:rFonts w:ascii="標楷體" w:hAnsi="標楷體"/>
          <w:color w:val="000000"/>
          <w:szCs w:val="24"/>
        </w:rPr>
      </w:pPr>
    </w:p>
    <w:p w14:paraId="70783C91" w14:textId="77777777" w:rsidR="00BF57AC" w:rsidRPr="00DA002C" w:rsidRDefault="00000000" w:rsidP="00BF57AC">
      <w:pPr>
        <w:rPr>
          <w:rFonts w:ascii="標楷體" w:hAnsi="標楷體"/>
          <w:color w:val="000000"/>
          <w:szCs w:val="24"/>
        </w:rPr>
      </w:pPr>
      <w:r>
        <w:rPr>
          <w:rFonts w:ascii="Calibri" w:eastAsia="新細明體" w:hAnsi="Calibri"/>
          <w:noProof/>
          <w:color w:val="000000"/>
        </w:rPr>
        <w:pict w14:anchorId="2E6AB191">
          <v:shape id="AutoShape 268" o:spid="_x0000_s2178" type="#_x0000_t32" style="position:absolute;margin-left:85pt;margin-top:69.1pt;width:0;height:32.6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DzNAIAAGA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">
            <v:stroke endarrow="block"/>
          </v:shape>
        </w:pict>
      </w:r>
    </w:p>
    <w:p w14:paraId="4FB8787E" w14:textId="77777777" w:rsidR="00BF57AC" w:rsidRPr="00DA002C" w:rsidRDefault="00BF57AC" w:rsidP="00BF57AC">
      <w:pPr>
        <w:rPr>
          <w:rFonts w:ascii="標楷體" w:hAnsi="標楷體"/>
          <w:color w:val="000000"/>
          <w:szCs w:val="24"/>
        </w:rPr>
      </w:pPr>
    </w:p>
    <w:p w14:paraId="72F35050" w14:textId="77777777" w:rsidR="00BF57AC" w:rsidRPr="00DA002C" w:rsidRDefault="00BF57AC" w:rsidP="00BF57AC">
      <w:pPr>
        <w:rPr>
          <w:rFonts w:ascii="標楷體" w:hAnsi="標楷體"/>
          <w:color w:val="000000"/>
          <w:szCs w:val="24"/>
        </w:rPr>
      </w:pPr>
    </w:p>
    <w:p w14:paraId="7B5D0565" w14:textId="77777777" w:rsidR="00BF57AC" w:rsidRPr="00DA002C" w:rsidRDefault="00000000" w:rsidP="00BF57AC">
      <w:pPr>
        <w:rPr>
          <w:rFonts w:ascii="標楷體" w:hAnsi="標楷體"/>
          <w:color w:val="000000"/>
          <w:szCs w:val="24"/>
        </w:rPr>
      </w:pPr>
      <w:r>
        <w:rPr>
          <w:rFonts w:ascii="Calibri" w:eastAsia="新細明體" w:hAnsi="Calibri"/>
          <w:noProof/>
          <w:color w:val="000000"/>
        </w:rPr>
        <w:pict w14:anchorId="4E2AE230">
          <v:shape id="AutoShape 269" o:spid="_x0000_s2179" type="#_x0000_t32" style="position:absolute;margin-left:334.45pt;margin-top:14.25pt;width:.85pt;height:25.6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IcOQIAAGQEAAAOAAAAZHJzL2Uyb0RvYy54bWysVMuO2yAU3VfqPyD2iR8TZx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">
            <v:stroke endarrow="block"/>
          </v:shape>
        </w:pict>
      </w:r>
      <w:r>
        <w:rPr>
          <w:rFonts w:ascii="Calibri" w:eastAsia="新細明體" w:hAnsi="Calibri"/>
          <w:noProof/>
          <w:color w:val="000000"/>
        </w:rPr>
        <w:pict w14:anchorId="5E343576">
          <v:shape id="AutoShape 267" o:spid="_x0000_s2177" type="#_x0000_t32" style="position:absolute;margin-left:83.3pt;margin-top:14.25pt;width:252.85pt;height:0;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wM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jOM&#10;JOlhSc8Hp0JtlM4f/YgGbXOILOXO+CbpSb7qF0W/WyRV2RLZ8BD+dtaQnfiM6F2Kv1gNhfbDZ8Ug&#10;hkCFMK9TbXoPCZNAp7CW820t/OQQhY8PaZIkyxlG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"/>
        </w:pict>
      </w:r>
    </w:p>
    <w:p w14:paraId="3AA4E91B" w14:textId="77777777" w:rsidR="00BF57AC" w:rsidRPr="00DA002C" w:rsidRDefault="00BF57AC" w:rsidP="00BF57AC">
      <w:pPr>
        <w:rPr>
          <w:rFonts w:ascii="標楷體" w:hAnsi="標楷體"/>
          <w:color w:val="000000"/>
          <w:szCs w:val="24"/>
        </w:rPr>
      </w:pPr>
    </w:p>
    <w:p w14:paraId="638F7C8F" w14:textId="77777777" w:rsidR="00BF57AC" w:rsidRPr="00DA002C" w:rsidRDefault="00BF57AC" w:rsidP="00BF57AC">
      <w:pPr>
        <w:rPr>
          <w:rFonts w:ascii="標楷體" w:hAnsi="標楷體"/>
          <w:color w:val="000000"/>
          <w:szCs w:val="24"/>
        </w:rPr>
      </w:pPr>
    </w:p>
    <w:p w14:paraId="12AA6C4B" w14:textId="77777777" w:rsidR="00BF57AC" w:rsidRPr="00DA002C" w:rsidRDefault="00BF57AC" w:rsidP="00BF57AC">
      <w:pPr>
        <w:rPr>
          <w:rFonts w:ascii="標楷體" w:hAnsi="標楷體"/>
          <w:color w:val="000000"/>
          <w:szCs w:val="24"/>
        </w:rPr>
      </w:pPr>
    </w:p>
    <w:p w14:paraId="2F0933C4" w14:textId="77777777" w:rsidR="00BF57AC" w:rsidRPr="00DA002C" w:rsidRDefault="00BF57AC" w:rsidP="00BF57AC">
      <w:pPr>
        <w:rPr>
          <w:rFonts w:ascii="標楷體" w:hAnsi="標楷體"/>
          <w:color w:val="000000"/>
          <w:szCs w:val="24"/>
        </w:rPr>
      </w:pPr>
    </w:p>
    <w:p w14:paraId="0F13BABA" w14:textId="77777777" w:rsidR="00BF57AC" w:rsidRPr="00DA002C" w:rsidRDefault="00BF57AC" w:rsidP="00BF57AC">
      <w:pPr>
        <w:rPr>
          <w:rFonts w:ascii="標楷體" w:hAnsi="標楷體"/>
          <w:color w:val="000000"/>
          <w:szCs w:val="24"/>
        </w:rPr>
      </w:pPr>
    </w:p>
    <w:p w14:paraId="02EF20DB" w14:textId="77777777" w:rsidR="00BF57AC" w:rsidRPr="00DA002C" w:rsidRDefault="00BF57AC" w:rsidP="00BF57AC">
      <w:pPr>
        <w:rPr>
          <w:rFonts w:ascii="標楷體" w:hAnsi="標楷體"/>
          <w:color w:val="000000"/>
          <w:szCs w:val="24"/>
        </w:rPr>
      </w:pPr>
    </w:p>
    <w:p w14:paraId="2ACC1646" w14:textId="77777777" w:rsidR="00BF57AC" w:rsidRPr="00DA002C" w:rsidRDefault="00BF57AC" w:rsidP="00BF57AC">
      <w:pPr>
        <w:rPr>
          <w:rFonts w:ascii="標楷體" w:hAnsi="標楷體"/>
          <w:color w:val="000000"/>
          <w:szCs w:val="24"/>
        </w:rPr>
      </w:pPr>
    </w:p>
    <w:p w14:paraId="727F556B" w14:textId="77777777" w:rsidR="00BF57AC" w:rsidRPr="00DA002C" w:rsidRDefault="00BF57AC" w:rsidP="00BF57AC">
      <w:pPr>
        <w:rPr>
          <w:rFonts w:ascii="標楷體" w:hAnsi="標楷體"/>
          <w:color w:val="000000"/>
          <w:szCs w:val="24"/>
        </w:rPr>
      </w:pPr>
    </w:p>
    <w:p w14:paraId="19FCE07C" w14:textId="77777777" w:rsidR="00BF57AC" w:rsidRPr="00DA002C" w:rsidRDefault="00BF57AC" w:rsidP="00BF57AC">
      <w:pPr>
        <w:rPr>
          <w:rFonts w:ascii="標楷體" w:hAnsi="標楷體"/>
          <w:color w:val="000000"/>
          <w:szCs w:val="24"/>
        </w:rPr>
      </w:pPr>
    </w:p>
    <w:p w14:paraId="153CBD35" w14:textId="77777777" w:rsidR="00BF57AC" w:rsidRPr="00DA002C" w:rsidRDefault="00BF57AC" w:rsidP="00BF57AC">
      <w:pPr>
        <w:rPr>
          <w:rFonts w:ascii="標楷體" w:hAnsi="標楷體"/>
          <w:color w:val="000000"/>
          <w:szCs w:val="24"/>
        </w:rPr>
      </w:pPr>
    </w:p>
    <w:p w14:paraId="56334AA8" w14:textId="77777777" w:rsidR="00BF57AC" w:rsidRPr="00DA002C" w:rsidRDefault="00BF57AC" w:rsidP="00BF57AC">
      <w:pPr>
        <w:rPr>
          <w:rFonts w:ascii="標楷體" w:hAnsi="標楷體"/>
          <w:color w:val="000000"/>
        </w:rPr>
      </w:pPr>
    </w:p>
    <w:p w14:paraId="08C3F5E9" w14:textId="77777777" w:rsidR="00BF57AC" w:rsidRPr="00DA002C" w:rsidRDefault="00BF57AC" w:rsidP="00BF57AC">
      <w:pPr>
        <w:rPr>
          <w:rFonts w:ascii="標楷體" w:hAnsi="標楷體"/>
          <w:color w:val="000000"/>
        </w:rPr>
      </w:pPr>
    </w:p>
    <w:p w14:paraId="60BDAE2E" w14:textId="77777777" w:rsidR="00BF57AC" w:rsidRPr="00DA002C" w:rsidRDefault="00BF57AC" w:rsidP="00BF57AC">
      <w:pPr>
        <w:rPr>
          <w:rFonts w:ascii="標楷體" w:hAnsi="標楷體"/>
          <w:color w:val="000000"/>
        </w:rPr>
      </w:pPr>
    </w:p>
    <w:p w14:paraId="67CFFFF0" w14:textId="77777777" w:rsidR="00BF57AC" w:rsidRPr="00DA002C" w:rsidRDefault="00BF57AC" w:rsidP="00BF57AC">
      <w:pPr>
        <w:rPr>
          <w:rFonts w:ascii="標楷體" w:hAnsi="標楷體"/>
          <w:color w:val="000000"/>
        </w:rPr>
      </w:pPr>
    </w:p>
    <w:p w14:paraId="319A833D" w14:textId="77777777" w:rsidR="00BF57AC" w:rsidRPr="00DA002C" w:rsidRDefault="00BF57AC" w:rsidP="00BF57AC">
      <w:pPr>
        <w:rPr>
          <w:rFonts w:ascii="標楷體" w:hAnsi="標楷體"/>
          <w:color w:val="000000"/>
        </w:rPr>
      </w:pPr>
    </w:p>
    <w:p w14:paraId="0FA987F7" w14:textId="77777777" w:rsidR="00BF57AC" w:rsidRPr="00DA002C" w:rsidRDefault="00BF57AC" w:rsidP="00BF57AC">
      <w:pPr>
        <w:rPr>
          <w:rFonts w:ascii="標楷體" w:hAnsi="標楷體"/>
          <w:color w:val="000000"/>
        </w:rPr>
      </w:pPr>
    </w:p>
    <w:p w14:paraId="75D1C92C" w14:textId="77777777" w:rsidR="00A71B86" w:rsidRDefault="00A71B86" w:rsidP="00BF57AC">
      <w:pPr>
        <w:tabs>
          <w:tab w:val="left" w:pos="6598"/>
        </w:tabs>
        <w:jc w:val="right"/>
        <w:rPr>
          <w:rFonts w:ascii="標楷體" w:hAnsi="標楷體"/>
          <w:color w:val="000000"/>
          <w:szCs w:val="24"/>
        </w:rPr>
      </w:pPr>
    </w:p>
    <w:p w14:paraId="0C1F90E7" w14:textId="77777777" w:rsidR="00A71B86" w:rsidRDefault="00A71B86" w:rsidP="00BF57AC">
      <w:pPr>
        <w:tabs>
          <w:tab w:val="left" w:pos="6598"/>
        </w:tabs>
        <w:jc w:val="right"/>
        <w:rPr>
          <w:rFonts w:ascii="標楷體" w:hAnsi="標楷體"/>
          <w:color w:val="000000"/>
          <w:szCs w:val="24"/>
        </w:rPr>
      </w:pPr>
    </w:p>
    <w:p w14:paraId="3206A165" w14:textId="77777777" w:rsidR="00A71B86" w:rsidRDefault="00A71B86" w:rsidP="00BF57AC">
      <w:pPr>
        <w:tabs>
          <w:tab w:val="left" w:pos="6598"/>
        </w:tabs>
        <w:jc w:val="right"/>
        <w:rPr>
          <w:rFonts w:ascii="標楷體" w:hAnsi="標楷體"/>
          <w:color w:val="000000"/>
          <w:szCs w:val="24"/>
        </w:rPr>
      </w:pPr>
    </w:p>
    <w:p w14:paraId="436A715D" w14:textId="77777777" w:rsidR="00A71B86" w:rsidRDefault="00A71B86" w:rsidP="00BF57AC">
      <w:pPr>
        <w:tabs>
          <w:tab w:val="left" w:pos="6598"/>
        </w:tabs>
        <w:jc w:val="right"/>
        <w:rPr>
          <w:rFonts w:ascii="標楷體" w:hAnsi="標楷體"/>
          <w:color w:val="000000"/>
          <w:szCs w:val="24"/>
        </w:rPr>
      </w:pPr>
    </w:p>
    <w:p w14:paraId="658BD62C" w14:textId="77777777" w:rsidR="00A71B86" w:rsidRDefault="00A71B86" w:rsidP="00BF57AC">
      <w:pPr>
        <w:tabs>
          <w:tab w:val="left" w:pos="6598"/>
        </w:tabs>
        <w:jc w:val="right"/>
        <w:rPr>
          <w:rFonts w:ascii="標楷體" w:hAnsi="標楷體"/>
          <w:color w:val="000000"/>
          <w:szCs w:val="24"/>
        </w:rPr>
      </w:pPr>
    </w:p>
    <w:p w14:paraId="40A44A93" w14:textId="77777777" w:rsidR="00A71B86" w:rsidRDefault="00A71B86" w:rsidP="00BF57AC">
      <w:pPr>
        <w:tabs>
          <w:tab w:val="left" w:pos="6598"/>
        </w:tabs>
        <w:jc w:val="right"/>
        <w:rPr>
          <w:rFonts w:ascii="標楷體" w:hAnsi="標楷體"/>
          <w:color w:val="000000"/>
          <w:szCs w:val="24"/>
        </w:rPr>
      </w:pPr>
    </w:p>
    <w:p w14:paraId="79CDB527" w14:textId="77777777" w:rsidR="00A71B86" w:rsidRDefault="00A71B86" w:rsidP="00BF57AC">
      <w:pPr>
        <w:tabs>
          <w:tab w:val="left" w:pos="6598"/>
        </w:tabs>
        <w:jc w:val="right"/>
        <w:rPr>
          <w:rFonts w:ascii="標楷體" w:hAnsi="標楷體"/>
          <w:color w:val="000000"/>
          <w:szCs w:val="24"/>
        </w:rPr>
      </w:pPr>
    </w:p>
    <w:p w14:paraId="63AB8B82" w14:textId="77777777" w:rsidR="00A71B86" w:rsidRDefault="00A71B86" w:rsidP="00BF57AC">
      <w:pPr>
        <w:tabs>
          <w:tab w:val="left" w:pos="6598"/>
        </w:tabs>
        <w:jc w:val="right"/>
        <w:rPr>
          <w:rFonts w:ascii="標楷體" w:hAnsi="標楷體"/>
          <w:color w:val="000000"/>
          <w:szCs w:val="24"/>
        </w:rPr>
      </w:pPr>
    </w:p>
    <w:p w14:paraId="4713DB42" w14:textId="77777777" w:rsidR="00A71B86" w:rsidRDefault="00A71B86" w:rsidP="00BF57AC">
      <w:pPr>
        <w:tabs>
          <w:tab w:val="left" w:pos="6598"/>
        </w:tabs>
        <w:jc w:val="right"/>
        <w:rPr>
          <w:rFonts w:ascii="標楷體" w:hAnsi="標楷體"/>
          <w:color w:val="000000"/>
          <w:szCs w:val="24"/>
        </w:rPr>
      </w:pPr>
    </w:p>
    <w:p w14:paraId="5FCF556E" w14:textId="77777777" w:rsidR="00BF57AC" w:rsidRPr="00A71B86" w:rsidRDefault="00BF57AC" w:rsidP="00A71B86">
      <w:pPr>
        <w:tabs>
          <w:tab w:val="left" w:pos="6598"/>
        </w:tabs>
        <w:jc w:val="right"/>
        <w:rPr>
          <w:rFonts w:ascii="標楷體" w:hAnsi="標楷體"/>
          <w:color w:val="000000"/>
          <w:szCs w:val="24"/>
        </w:rPr>
      </w:pPr>
      <w:r>
        <w:rPr>
          <w:rFonts w:ascii="標楷體" w:hAnsi="標楷體" w:hint="eastAsia"/>
          <w:color w:val="000000"/>
          <w:szCs w:val="24"/>
        </w:rPr>
        <w:t>115</w:t>
      </w:r>
      <w:r w:rsidRPr="00DA002C">
        <w:rPr>
          <w:rFonts w:ascii="標楷體" w:hAnsi="標楷體" w:hint="eastAsia"/>
          <w:color w:val="000000"/>
          <w:szCs w:val="24"/>
        </w:rPr>
        <w:t>年_</w:t>
      </w:r>
      <w:r w:rsidR="00987620">
        <w:rPr>
          <w:rFonts w:ascii="標楷體" w:hAnsi="標楷體" w:hint="eastAsia"/>
          <w:color w:val="000000"/>
          <w:szCs w:val="24"/>
        </w:rPr>
        <w:t>06</w:t>
      </w:r>
      <w:r w:rsidRPr="00DA002C">
        <w:rPr>
          <w:rFonts w:ascii="標楷體" w:hAnsi="標楷體" w:hint="eastAsia"/>
          <w:color w:val="000000"/>
          <w:szCs w:val="24"/>
        </w:rPr>
        <w:t>月製表</w:t>
      </w:r>
      <w:r>
        <w:rPr>
          <w:rFonts w:ascii="標楷體" w:hAnsi="標楷體"/>
          <w:color w:val="000000"/>
        </w:rPr>
        <w:br w:type="page"/>
      </w:r>
    </w:p>
    <w:p w14:paraId="300D50BA" w14:textId="77777777" w:rsidR="00BF57AC" w:rsidRPr="00DA002C" w:rsidRDefault="00BF57AC" w:rsidP="00A71B86">
      <w:pPr>
        <w:jc w:val="center"/>
        <w:rPr>
          <w:rFonts w:ascii="標楷體" w:hAnsi="標楷體"/>
          <w:color w:val="000000"/>
          <w:sz w:val="28"/>
          <w:szCs w:val="28"/>
        </w:rPr>
      </w:pPr>
      <w:r w:rsidRPr="00DA002C">
        <w:rPr>
          <w:rFonts w:ascii="標楷體" w:hAnsi="標楷體"/>
          <w:color w:val="000000"/>
          <w:sz w:val="28"/>
          <w:szCs w:val="28"/>
        </w:rPr>
        <w:lastRenderedPageBreak/>
        <w:t>南投縣</w:t>
      </w:r>
      <w:r w:rsidRPr="00DA002C">
        <w:rPr>
          <w:rFonts w:ascii="標楷體" w:hAnsi="標楷體" w:hint="eastAsia"/>
          <w:color w:val="000000"/>
          <w:sz w:val="28"/>
          <w:szCs w:val="28"/>
        </w:rPr>
        <w:t>鹿谷鄉</w:t>
      </w:r>
      <w:r w:rsidRPr="00DA002C">
        <w:rPr>
          <w:rFonts w:ascii="標楷體" w:hAnsi="標楷體"/>
          <w:color w:val="000000"/>
          <w:sz w:val="28"/>
          <w:szCs w:val="28"/>
        </w:rPr>
        <w:t>災害應變中心</w:t>
      </w:r>
      <w:r w:rsidRPr="0087420C">
        <w:rPr>
          <w:rFonts w:ascii="標楷體" w:hAnsi="標楷體"/>
          <w:color w:val="000000"/>
          <w:sz w:val="28"/>
          <w:szCs w:val="28"/>
          <w:highlight w:val="green"/>
        </w:rPr>
        <w:t>一級開設</w:t>
      </w:r>
      <w:r w:rsidRPr="00081082">
        <w:rPr>
          <w:rFonts w:ascii="標楷體" w:hAnsi="標楷體"/>
          <w:color w:val="000000"/>
          <w:sz w:val="28"/>
          <w:szCs w:val="28"/>
          <w:highlight w:val="yellow"/>
        </w:rPr>
        <w:t>社會組</w:t>
      </w:r>
      <w:r w:rsidRPr="00DA002C">
        <w:rPr>
          <w:rFonts w:ascii="標楷體" w:hAnsi="標楷體"/>
          <w:color w:val="000000"/>
          <w:sz w:val="28"/>
          <w:szCs w:val="28"/>
        </w:rPr>
        <w:t>作業流程圖</w:t>
      </w:r>
    </w:p>
    <w:p w14:paraId="09DEBB67" w14:textId="77777777" w:rsidR="00BF57AC" w:rsidRPr="00DA002C" w:rsidRDefault="00BF57AC" w:rsidP="00BF57AC">
      <w:pPr>
        <w:rPr>
          <w:rFonts w:ascii="標楷體" w:hAnsi="標楷體"/>
          <w:color w:val="000000"/>
        </w:rPr>
      </w:pPr>
    </w:p>
    <w:p w14:paraId="40C80B00"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13F3CA89">
          <v:group id="Group 319" o:spid="_x0000_s2204" style="position:absolute;left:0;text-align:left;margin-left:-38.25pt;margin-top:3.4pt;width:524.6pt;height:628.35pt;z-index:251644416" coordorigin="653,2479" coordsize="10492,1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">
            <v:shape id="AutoShape 320" o:spid="_x0000_s2205" type="#_x0000_t109" style="position:absolute;left:4421;top:2479;width:2210;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r8YA&#10;AADcAAAADwAAAGRycy9kb3ducmV2LnhtbESPQWvCQBSE74X+h+UVehHdmFaR6CYUIUUPPTR68fbM&#10;PpPQ7NuQXWP6712h0OMw880wm2w0rRiod41lBfNZBIK4tLrhSsHxkE9XIJxH1thaJgW/5CBLn582&#10;mGh7428aCl+JUMIuQQW1910ipStrMuhmtiMO3sX2Bn2QfSV1j7dQbloZR9FSGmw4LNTY0bam8qe4&#10;GgXxalJ88le+ez/vdY6L+WmYvO2Ven0ZP9YgPI3+P/xH73TgFjE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B/r8YAAADcAAAADwAAAAAAAAAAAAAAAACYAgAAZHJz&#10;L2Rvd25yZXYueG1sUEsFBgAAAAAEAAQA9QAAAIsDAAAAAA==&#10;">
              <v:textbox style="mso-next-textbox:#AutoShape 320">
                <w:txbxContent>
                  <w:p w14:paraId="75CDB652"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災害警報發佈</w:t>
                    </w:r>
                  </w:p>
                </w:txbxContent>
              </v:textbox>
            </v:shape>
            <v:shape id="AutoShape 321" o:spid="_x0000_s2206" type="#_x0000_t109" style="position:absolute;left:653;top:6777;width:229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aNMYA&#10;AADcAAAADwAAAGRycy9kb3ducmV2LnhtbESPQWvCQBSE74L/YXlCL9JsNFpC6iqlEImHHoy99Paa&#10;fU1Cs29Ddhvjv+8WCh6HmW+G2R0m04mRBtdaVrCKYhDEldUt1wreL/ljCsJ5ZI2dZVJwIweH/Xy2&#10;w0zbK59pLH0tQgm7DBU03veZlK5qyKCLbE8cvC87GPRBDrXUA15DuenkOo6fpMGWw0KDPb02VH2X&#10;P0bBOl2WR37Li83nSee4XX2My+Sk1MNienkG4Wny9/A/XejAbRP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zaNMYAAADcAAAADwAAAAAAAAAAAAAAAACYAgAAZHJz&#10;L2Rvd25yZXYueG1sUEsFBgAAAAAEAAQA9QAAAIsDAAAAAA==&#10;">
              <v:textbox style="mso-next-textbox:#AutoShape 321">
                <w:txbxContent>
                  <w:p w14:paraId="5A684079" w14:textId="77777777" w:rsidR="00BF57AC" w:rsidRPr="00D05851" w:rsidRDefault="00BF57AC" w:rsidP="00BF57AC">
                    <w:pPr>
                      <w:jc w:val="center"/>
                      <w:rPr>
                        <w:rFonts w:ascii="標楷體" w:hAnsi="標楷體"/>
                      </w:rPr>
                    </w:pPr>
                    <w:r w:rsidRPr="00D05851">
                      <w:rPr>
                        <w:rFonts w:ascii="標楷體" w:hAnsi="標楷體" w:hint="eastAsia"/>
                        <w:szCs w:val="24"/>
                      </w:rPr>
                      <w:t>開口合約廠商清</w:t>
                    </w:r>
                    <w:r w:rsidRPr="00D05851">
                      <w:rPr>
                        <w:rFonts w:ascii="標楷體" w:hAnsi="標楷體" w:hint="eastAsia"/>
                      </w:rPr>
                      <w:t>冊</w:t>
                    </w:r>
                  </w:p>
                </w:txbxContent>
              </v:textbox>
            </v:shape>
            <v:shape id="AutoShape 322" o:spid="_x0000_s2207" type="#_x0000_t109" style="position:absolute;left:4421;top:5481;width:2360;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QMQA&#10;AADcAAAADwAAAGRycy9kb3ducmV2LnhtbESPQYvCMBSE7wv+h/AEL7KmuirSNYoIFT3sweplb2+b&#10;Z1tsXkoTa/33G0HwOMx8M8xy3ZlKtNS40rKC8SgCQZxZXXKu4HxKPhcgnEfWWFkmBQ9ysF71PpYY&#10;a3vnI7Wpz0UoYRejgsL7OpbSZQUZdCNbEwfvYhuDPsgml7rBeyg3lZxE0VwaLDksFFjTtqDsmt6M&#10;gslimO74J9lP/w46wdn4tx1+HZQa9LvNNwhPnX+HX/ReB242hee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kDEAAAA3AAAAA8AAAAAAAAAAAAAAAAAmAIAAGRycy9k&#10;b3ducmV2LnhtbFBLBQYAAAAABAAEAPUAAACJAwAAAAA=&#10;">
              <v:textbox style="mso-next-textbox:#AutoShape 322">
                <w:txbxContent>
                  <w:p w14:paraId="42FF44D0"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災害應變中心成立</w:t>
                    </w:r>
                  </w:p>
                </w:txbxContent>
              </v:textbox>
            </v:shape>
            <v:shape id="AutoShape 323" o:spid="_x0000_s2208" type="#_x0000_t109" style="position:absolute;left:4672;top:4449;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n28UA&#10;AADcAAAADwAAAGRycy9kb3ducmV2LnhtbESPQWvCQBSE70L/w/IKvUjdaE0JqasUIUUPHoxevD2z&#10;r0lo9m3IrjH9964geBxmvhlmsRpMI3rqXG1ZwXQSgSAurK65VHA8ZO8JCOeRNTaWScE/OVgtX0YL&#10;TLW98p763JcilLBLUUHlfZtK6YqKDLqJbYmD92s7gz7IrpS6w2soN42cRdGnNFhzWKiwpXVFxV9+&#10;MQpmyTj/4V22mZ+3OsN4eurHH1ul3l6H7y8Qngb/DD/ojQ5cHM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efbxQAAANwAAAAPAAAAAAAAAAAAAAAAAJgCAABkcnMv&#10;ZG93bnJldi54bWxQSwUGAAAAAAQABAD1AAAAigMAAAAA&#10;">
              <v:textbox style="mso-next-textbox:#AutoShape 323">
                <w:txbxContent>
                  <w:p w14:paraId="50B75C39" w14:textId="77777777" w:rsidR="00BF57AC" w:rsidRPr="00D05851" w:rsidRDefault="00BF57AC" w:rsidP="00BF57AC">
                    <w:pPr>
                      <w:jc w:val="center"/>
                      <w:rPr>
                        <w:rFonts w:ascii="標楷體" w:hAnsi="標楷體"/>
                      </w:rPr>
                    </w:pPr>
                    <w:r w:rsidRPr="00D05851">
                      <w:rPr>
                        <w:rFonts w:ascii="標楷體" w:hAnsi="標楷體" w:hint="eastAsia"/>
                        <w:szCs w:val="24"/>
                      </w:rPr>
                      <w:t>發送救災物</w:t>
                    </w:r>
                    <w:r w:rsidRPr="00D05851">
                      <w:rPr>
                        <w:rFonts w:ascii="標楷體" w:hAnsi="標楷體" w:hint="eastAsia"/>
                      </w:rPr>
                      <w:t>資</w:t>
                    </w:r>
                  </w:p>
                </w:txbxContent>
              </v:textbox>
            </v:shape>
            <v:shape id="AutoShape 324" o:spid="_x0000_s2209" type="#_x0000_t109" style="position:absolute;left:4286;top:3434;width:2496;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5rMYA&#10;AADcAAAADwAAAGRycy9kb3ducmV2LnhtbESPQWvCQBSE74X+h+UVepG60dYQoqsUISUeemjai7dn&#10;9pmEZt+G7Jqk/94VCh6HmW+G2ewm04qBetdYVrCYRyCIS6sbrhT8fGcvCQjnkTW2lknBHznYbR8f&#10;NphqO/IXDYWvRChhl6KC2vsuldKVNRl0c9sRB+9se4M+yL6SuscxlJtWLqMolgYbDgs1drSvqfwt&#10;LkbBMpkVH/yZ5W+ng85wtTgOs9eDUs9P0/sahKfJ38P/dK4Dt4rhdiYc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t5rMYAAADcAAAADwAAAAAAAAAAAAAAAACYAgAAZHJz&#10;L2Rvd25yZXYueG1sUEsFBgAAAAAEAAQA9QAAAIsDAAAAAA==&#10;">
              <v:textbox style="mso-next-textbox:#AutoShape 324">
                <w:txbxContent>
                  <w:p w14:paraId="0487FB2B" w14:textId="77777777" w:rsidR="00BF57AC" w:rsidRPr="00D05851" w:rsidRDefault="00BF57AC" w:rsidP="00BF57AC">
                    <w:pPr>
                      <w:jc w:val="center"/>
                      <w:rPr>
                        <w:rFonts w:ascii="標楷體" w:hAnsi="標楷體"/>
                        <w:szCs w:val="24"/>
                      </w:rPr>
                    </w:pPr>
                    <w:r w:rsidRPr="00D05851">
                      <w:rPr>
                        <w:rFonts w:ascii="標楷體" w:hAnsi="標楷體" w:hint="eastAsia"/>
                        <w:szCs w:val="24"/>
                      </w:rPr>
                      <w:t>清查現有救濟物資</w:t>
                    </w:r>
                  </w:p>
                </w:txbxContent>
              </v:textbox>
            </v:shape>
            <v:shape id="AutoShape 325" o:spid="_x0000_s2210" type="#_x0000_t109" style="position:absolute;left:6061;top:6777;width:252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cN8UA&#10;AADcAAAADwAAAGRycy9kb3ducmV2LnhtbESPQWvCQBSE7wX/w/IEL1I3Wq0SXUWEiB48NO2lt2f2&#10;mQSzb0N2jem/dwWhx2Hmm2FWm85UoqXGlZYVjEcRCOLM6pJzBT/fyfsChPPIGivLpOCPHGzWvbcV&#10;xtre+Yva1OcilLCLUUHhfR1L6bKCDLqRrYmDd7GNQR9kk0vd4D2Um0pOouhTGiw5LBRY066g7Jre&#10;jILJYpju+ZQcpuejTnA2/m2HH0elBv1uuwThqfP/4Rd90IGbze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9w3xQAAANwAAAAPAAAAAAAAAAAAAAAAAJgCAABkcnMv&#10;ZG93bnJldi54bWxQSwUGAAAAAAQABAD1AAAAigMAAAAA&#10;">
              <v:textbox style="mso-next-textbox:#AutoShape 325">
                <w:txbxContent>
                  <w:p w14:paraId="022882A7" w14:textId="77777777" w:rsidR="00BF57AC" w:rsidRPr="00D05851" w:rsidRDefault="00BF57AC" w:rsidP="00BF57AC">
                    <w:pPr>
                      <w:jc w:val="center"/>
                      <w:rPr>
                        <w:rFonts w:ascii="標楷體" w:hAnsi="標楷體"/>
                      </w:rPr>
                    </w:pPr>
                    <w:r w:rsidRPr="00D05851">
                      <w:rPr>
                        <w:rFonts w:ascii="標楷體" w:hAnsi="標楷體" w:hint="eastAsia"/>
                        <w:szCs w:val="24"/>
                      </w:rPr>
                      <w:t>報告收容所整備現</w:t>
                    </w:r>
                    <w:r w:rsidRPr="00D05851">
                      <w:rPr>
                        <w:rFonts w:ascii="標楷體" w:hAnsi="標楷體" w:hint="eastAsia"/>
                      </w:rPr>
                      <w:t>狀</w:t>
                    </w:r>
                  </w:p>
                </w:txbxContent>
              </v:textbox>
            </v:shape>
            <v:shape id="AutoShape 326" o:spid="_x0000_s2211" type="#_x0000_t109" style="position:absolute;left:4839;top:14192;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IRcIA&#10;AADcAAAADwAAAGRycy9kb3ducmV2LnhtbERPTWvCQBC9C/0PywheRDdaFUldpRQieujBtJfeptlp&#10;EszOhuw2pv/eOQg9Pt737jC4RvXUhdqzgcU8AUVceFtzaeDzI5ttQYWIbLHxTAb+KMBh/zTaYWr9&#10;jS/U57FUEsIhRQNVjG2qdSgqchjmviUW7sd3DqPArtS2w5uEu0Yvk2SjHdYsDRW29FZRcc1/nYHl&#10;dpof+T07rb7PNsP14qufPp+NmYyH1xdQkYb4L364T1Z8a1krZ+QI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EhFwgAAANwAAAAPAAAAAAAAAAAAAAAAAJgCAABkcnMvZG93&#10;bnJldi54bWxQSwUGAAAAAAQABAD1AAAAhwMAAAAA&#10;">
              <v:textbox style="mso-next-textbox:#AutoShape 326">
                <w:txbxContent>
                  <w:p w14:paraId="28E60439" w14:textId="77777777" w:rsidR="00BF57AC" w:rsidRPr="00D05851" w:rsidRDefault="00BF57AC" w:rsidP="00BF57AC">
                    <w:pPr>
                      <w:jc w:val="center"/>
                      <w:rPr>
                        <w:rFonts w:ascii="標楷體" w:hAnsi="標楷體"/>
                      </w:rPr>
                    </w:pPr>
                    <w:r w:rsidRPr="00D05851">
                      <w:rPr>
                        <w:rFonts w:ascii="標楷體" w:hAnsi="標楷體" w:hint="eastAsia"/>
                        <w:szCs w:val="24"/>
                      </w:rPr>
                      <w:t>統計受災狀</w:t>
                    </w:r>
                    <w:r w:rsidRPr="00D05851">
                      <w:rPr>
                        <w:rFonts w:ascii="標楷體" w:hAnsi="標楷體" w:hint="eastAsia"/>
                      </w:rPr>
                      <w:t>況</w:t>
                    </w:r>
                  </w:p>
                </w:txbxContent>
              </v:textbox>
            </v:shape>
            <v:shape id="AutoShape 327" o:spid="_x0000_s2212" type="#_x0000_t109" style="position:absolute;left:4839;top:13254;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t3sUA&#10;AADcAAAADwAAAGRycy9kb3ducmV2LnhtbESPQWvCQBSE7wX/w/IEL1I3Wi0aXUWEiB48NO2lt2f2&#10;mQSzb0N2jem/dwWhx2Hmm2FWm85UoqXGlZYVjEcRCOLM6pJzBT/fyfschPPIGivLpOCPHGzWvbcV&#10;xtre+Yva1OcilLCLUUHhfR1L6bKCDLqRrYmDd7GNQR9kk0vd4D2Um0pOouhTGiw5LBRY066g7Jre&#10;jILJfJju+ZQcpuejTnA2/m2HH0elBv1uuwThqfP/4Rd90IGbLeB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O3exQAAANwAAAAPAAAAAAAAAAAAAAAAAJgCAABkcnMv&#10;ZG93bnJldi54bWxQSwUGAAAAAAQABAD1AAAAigMAAAAA&#10;">
              <v:textbox style="mso-next-textbox:#AutoShape 327">
                <w:txbxContent>
                  <w:p w14:paraId="0380DBC2"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災害解除</w:t>
                    </w:r>
                  </w:p>
                </w:txbxContent>
              </v:textbox>
            </v:shape>
            <v:shape id="AutoShape 328" o:spid="_x0000_s2213" type="#_x0000_t109" style="position:absolute;left:7284;top:10351;width:2450;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O/sIA&#10;AADcAAAADwAAAGRycy9kb3ducmV2LnhtbERPTWvCQBC9C/0PywhepG60ViR1lVKI6KEH0168jdlp&#10;EszOhuw2pv/eOQg9Pt73Zje4RvXUhdqzgfksAUVceFtzaeD7K3tegwoR2WLjmQz8UYDd9mm0wdT6&#10;G5+oz2OpJIRDigaqGNtU61BU5DDMfEss3I/vHEaBXalthzcJd41eJMlKO6xZGips6aOi4pr/OgOL&#10;9TTf82d2WF6ONsPX+bmfvhyNmYyH9zdQkYb4L364D1Z8K5kvZ+QI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o7+wgAAANwAAAAPAAAAAAAAAAAAAAAAAJgCAABkcnMvZG93&#10;bnJldi54bWxQSwUGAAAAAAQABAD1AAAAhwMAAAAA&#10;">
              <v:textbox style="mso-next-textbox:#AutoShape 328">
                <w:txbxContent>
                  <w:p w14:paraId="72A50FC0" w14:textId="77777777" w:rsidR="00BF57AC" w:rsidRPr="00D05851" w:rsidRDefault="00BF57AC" w:rsidP="00BF57AC">
                    <w:pPr>
                      <w:jc w:val="center"/>
                      <w:rPr>
                        <w:rFonts w:ascii="標楷體" w:hAnsi="標楷體"/>
                        <w:szCs w:val="24"/>
                      </w:rPr>
                    </w:pPr>
                    <w:r w:rsidRPr="00D05851">
                      <w:rPr>
                        <w:rFonts w:ascii="標楷體" w:hAnsi="標楷體" w:hint="eastAsia"/>
                        <w:szCs w:val="24"/>
                      </w:rPr>
                      <w:t>聯繫開口合約廠商</w:t>
                    </w:r>
                  </w:p>
                </w:txbxContent>
              </v:textbox>
            </v:shape>
            <v:shape id="AutoShape 329" o:spid="_x0000_s2214" type="#_x0000_t109" style="position:absolute;left:4839;top:15253;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rZcYA&#10;AADcAAAADwAAAGRycy9kb3ducmV2LnhtbESPQWvCQBSE7wX/w/KEXkQ3sa1IzEZKIUUPPTR68fbM&#10;PpNg9m3IbmP677uC0OMw880w6XY0rRiod41lBfEiAkFcWt1wpeB4yOdrEM4ja2wtk4JfcrDNJk8p&#10;Jtre+JuGwlcilLBLUEHtfZdI6cqaDLqF7YiDd7G9QR9kX0nd4y2Um1Yuo2glDTYcFmrs6KOm8lr8&#10;GAXL9az45K9893re6xzf4tMwe9kr9Twd3zcgPI3+P/ygdzpwqxj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rZcYAAADcAAAADwAAAAAAAAAAAAAAAACYAgAAZHJz&#10;L2Rvd25yZXYueG1sUEsFBgAAAAAEAAQA9QAAAIsDAAAAAA==&#10;">
              <v:textbox style="mso-next-textbox:#AutoShape 329">
                <w:txbxContent>
                  <w:p w14:paraId="3C4DB11A" w14:textId="77777777" w:rsidR="00BF57AC" w:rsidRPr="00D05851" w:rsidRDefault="00BF57AC" w:rsidP="00BF57AC">
                    <w:pPr>
                      <w:jc w:val="center"/>
                      <w:rPr>
                        <w:rFonts w:ascii="標楷體" w:hAnsi="標楷體"/>
                        <w:szCs w:val="24"/>
                      </w:rPr>
                    </w:pPr>
                    <w:r w:rsidRPr="00D05851">
                      <w:rPr>
                        <w:rFonts w:ascii="標楷體" w:hAnsi="標楷體" w:hint="eastAsia"/>
                        <w:szCs w:val="24"/>
                      </w:rPr>
                      <w:t>救濟金發放</w:t>
                    </w:r>
                  </w:p>
                </w:txbxContent>
              </v:textbox>
            </v:shape>
            <v:shape id="AutoShape 330" o:spid="_x0000_s2215" type="#_x0000_t109" style="position:absolute;left:4069;top:8973;width:3450;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1EsUA&#10;AADcAAAADwAAAGRycy9kb3ducmV2LnhtbESPQWvCQBSE7wX/w/IEL1I3xiqSuooIKXroweilt9fs&#10;Mwlm34bsGtN/7wpCj8PMN8OsNr2pRUetqywrmE4iEMS51RUXCs6n9H0JwnlkjbVlUvBHDjbrwdsK&#10;E23vfKQu84UIJewSVFB63yRSurwkg25iG+LgXWxr0AfZFlK3eA/lppZxFC2kwYrDQokN7UrKr9nN&#10;KIiX4+yLv9P9x+9Bpzif/nTj2UGp0bDffoLw1Pv/8Ive68AtYn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LUSxQAAANwAAAAPAAAAAAAAAAAAAAAAAJgCAABkcnMv&#10;ZG93bnJldi54bWxQSwUGAAAAAAQABAD1AAAAigMAAAAA&#10;">
              <v:textbox style="mso-next-textbox:#AutoShape 330">
                <w:txbxContent>
                  <w:p w14:paraId="31F769E3" w14:textId="77777777" w:rsidR="00BF57AC" w:rsidRPr="00D05851" w:rsidRDefault="00BF57AC" w:rsidP="00BF57AC">
                    <w:pPr>
                      <w:jc w:val="center"/>
                      <w:rPr>
                        <w:rFonts w:ascii="標楷體" w:hAnsi="標楷體"/>
                        <w:szCs w:val="24"/>
                      </w:rPr>
                    </w:pPr>
                    <w:r w:rsidRPr="00D05851">
                      <w:rPr>
                        <w:rFonts w:ascii="標楷體" w:hAnsi="標楷體" w:hint="eastAsia"/>
                        <w:szCs w:val="24"/>
                      </w:rPr>
                      <w:t>收容所開設</w:t>
                    </w:r>
                  </w:p>
                </w:txbxContent>
              </v:textbox>
            </v:shape>
            <v:shape id="AutoShape 331" o:spid="_x0000_s2216" type="#_x0000_t109" style="position:absolute;left:8801;top:6760;width:234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QicYA&#10;AADcAAAADwAAAGRycy9kb3ducmV2LnhtbESPzWrDMBCE74G+g9hCL6GW89MQXCuhBFycQw5xe+lt&#10;a21tU2tlLMV2374KBHIcZr4ZJt1PphUD9a6xrGARxSCIS6sbrhR8fmTPWxDOI2tsLZOCP3Kw3z3M&#10;Uky0HflMQ+ErEUrYJaig9r5LpHRlTQZdZDvi4P3Y3qAPsq+k7nEM5aaVyzjeSIMNh4UaOzrUVP4W&#10;F6NguZ0X73zK8vX3UWf4svga5qujUk+P09srCE+Tv4dvdK4Dt1nB9Uw4AnL3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QicYAAADcAAAADwAAAAAAAAAAAAAAAACYAgAAZHJz&#10;L2Rvd25yZXYueG1sUEsFBgAAAAAEAAQA9QAAAIsDAAAAAA==&#10;">
              <v:textbox style="mso-next-textbox:#AutoShape 331">
                <w:txbxContent>
                  <w:p w14:paraId="2B8EB0DD" w14:textId="77777777" w:rsidR="00BF57AC" w:rsidRPr="00D05851" w:rsidRDefault="00BF57AC" w:rsidP="00BF57AC">
                    <w:pPr>
                      <w:jc w:val="center"/>
                      <w:rPr>
                        <w:rFonts w:ascii="標楷體" w:hAnsi="標楷體"/>
                        <w:szCs w:val="24"/>
                      </w:rPr>
                    </w:pPr>
                    <w:r w:rsidRPr="00D05851">
                      <w:rPr>
                        <w:rFonts w:ascii="標楷體" w:hAnsi="標楷體" w:hint="eastAsia"/>
                        <w:szCs w:val="24"/>
                      </w:rPr>
                      <w:t>民間公益團體清冊</w:t>
                    </w:r>
                  </w:p>
                </w:txbxContent>
              </v:textbox>
            </v:shape>
            <v:shape id="AutoShape 332" o:spid="_x0000_s2217" type="#_x0000_t109" style="position:absolute;left:3326;top:6760;width:2344;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I/cYA&#10;AADcAAAADwAAAGRycy9kb3ducmV2LnhtbESPQWvCQBSE74X+h+UVepG60doQoqsUISUeejDtxdsz&#10;+0xCs29Ddk3Sf+8KhR6HmW+G2ewm04qBetdYVrCYRyCIS6sbrhR8f2UvCQjnkTW2lknBLznYbR8f&#10;NphqO/KRhsJXIpSwS1FB7X2XSunKmgy6ue2Ig3exvUEfZF9J3eMYyk0rl1EUS4MNh4UaO9rXVP4U&#10;V6NgmcyKD/7M8tX5oDN8W5yG2etBqeen6X0NwtPk/8N/dK4DF6/gfi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mI/cYAAADcAAAADwAAAAAAAAAAAAAAAACYAgAAZHJz&#10;L2Rvd25yZXYueG1sUEsFBgAAAAAEAAQA9QAAAIsDAAAAAA==&#10;">
              <v:textbox style="mso-next-textbox:#AutoShape 332">
                <w:txbxContent>
                  <w:p w14:paraId="2414D8C5" w14:textId="77777777" w:rsidR="00BF57AC" w:rsidRPr="00D05851" w:rsidRDefault="00BF57AC" w:rsidP="00BF57AC">
                    <w:pPr>
                      <w:jc w:val="center"/>
                      <w:rPr>
                        <w:rFonts w:ascii="標楷體" w:hAnsi="標楷體"/>
                        <w:szCs w:val="24"/>
                      </w:rPr>
                    </w:pPr>
                    <w:r w:rsidRPr="00D05851">
                      <w:rPr>
                        <w:rFonts w:ascii="標楷體" w:hAnsi="標楷體" w:hint="eastAsia"/>
                        <w:szCs w:val="24"/>
                      </w:rPr>
                      <w:t>報告物資整備現狀</w:t>
                    </w:r>
                  </w:p>
                </w:txbxContent>
              </v:textbox>
            </v:shape>
            <v:shape id="AutoShape 333" o:spid="_x0000_s2218" type="#_x0000_t109" style="position:absolute;left:4839;top:12183;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tZsYA&#10;AADcAAAADwAAAGRycy9kb3ducmV2LnhtbESPQWvCQBSE74X+h+UVepG60dYQoqsUISUeemjai7dn&#10;9pmEZt+G7Jqk/94VCh6HmW+G2ewm04qBetdYVrCYRyCIS6sbrhT8fGcvCQjnkTW2lknBHznYbR8f&#10;NphqO/IXDYWvRChhl6KC2vsuldKVNRl0c9sRB+9se4M+yL6SuscxlJtWLqMolgYbDgs1drSvqfwt&#10;LkbBMpkVH/yZ5W+ng85wtTgOs9eDUs9P0/sahKfJ38P/dK4DF6/gdiYc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UtZsYAAADcAAAADwAAAAAAAAAAAAAAAACYAgAAZHJz&#10;L2Rvd25yZXYueG1sUEsFBgAAAAAEAAQA9QAAAIsDAAAAAA==&#10;">
              <v:textbox style="mso-next-textbox:#AutoShape 333">
                <w:txbxContent>
                  <w:p w14:paraId="21F51387" w14:textId="77777777" w:rsidR="00BF57AC" w:rsidRPr="00D05851" w:rsidRDefault="00BF57AC" w:rsidP="00BF57AC">
                    <w:pPr>
                      <w:jc w:val="center"/>
                      <w:rPr>
                        <w:rFonts w:ascii="標楷體" w:hAnsi="標楷體"/>
                      </w:rPr>
                    </w:pPr>
                    <w:r w:rsidRPr="00D05851">
                      <w:rPr>
                        <w:rFonts w:ascii="標楷體" w:hAnsi="標楷體" w:hint="eastAsia"/>
                        <w:szCs w:val="24"/>
                      </w:rPr>
                      <w:t>回報應變中</w:t>
                    </w:r>
                    <w:r w:rsidRPr="00D05851">
                      <w:rPr>
                        <w:rFonts w:ascii="標楷體" w:hAnsi="標楷體" w:hint="eastAsia"/>
                      </w:rPr>
                      <w:t>心</w:t>
                    </w:r>
                  </w:p>
                </w:txbxContent>
              </v:textbox>
            </v:shape>
            <v:shape id="AutoShape 334" o:spid="_x0000_s2219" type="#_x0000_t109" style="position:absolute;left:4839;top:7992;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EcUA&#10;AADcAAAADwAAAGRycy9kb3ducmV2LnhtbESPT2vCQBTE74V+h+UVvEjd+C+E1FVKIaIHD0Yvvb1m&#10;n0kw+zZk1xi/vVso9DjM/GaY1WYwjeipc7VlBdNJBIK4sLrmUsH5lL0nIJxH1thYJgUPcrBZv76s&#10;MNX2zkfqc1+KUMIuRQWV920qpSsqMugmtiUO3sV2Bn2QXSl1h/dQbho5i6JYGqw5LFTY0ldFxTW/&#10;GQWzZJxv+ZDtFj97neFy+t2P53ulRm/D5wcIT4P/D//ROx24OIb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MRxQAAANwAAAAPAAAAAAAAAAAAAAAAAJgCAABkcnMv&#10;ZG93bnJldi54bWxQSwUGAAAAAAQABAD1AAAAigMAAAAA&#10;">
              <v:textbox style="mso-next-textbox:#AutoShape 334">
                <w:txbxContent>
                  <w:p w14:paraId="1FD555DE" w14:textId="77777777" w:rsidR="00BF57AC" w:rsidRPr="00D05851" w:rsidRDefault="00BF57AC" w:rsidP="00BF57AC">
                    <w:pPr>
                      <w:jc w:val="center"/>
                      <w:rPr>
                        <w:rFonts w:ascii="標楷體" w:hAnsi="標楷體"/>
                        <w:szCs w:val="24"/>
                      </w:rPr>
                    </w:pPr>
                    <w:r w:rsidRPr="00D05851">
                      <w:rPr>
                        <w:rFonts w:ascii="標楷體" w:hAnsi="標楷體" w:hint="eastAsia"/>
                        <w:szCs w:val="24"/>
                      </w:rPr>
                      <w:t>接獲指示</w:t>
                    </w:r>
                  </w:p>
                </w:txbxContent>
              </v:textbox>
            </v:shape>
            <v:shape id="AutoShape 335" o:spid="_x0000_s2220" type="#_x0000_t109" style="position:absolute;left:2037;top:10512;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WisUA&#10;AADcAAAADwAAAGRycy9kb3ducmV2LnhtbESPQWvCQBSE7wX/w/IEL6IbrbUSXUWEiB48NPbS22v2&#10;mQSzb0N2jem/dwWhx2Hmm2FWm85UoqXGlZYVTMYRCOLM6pJzBd/nZLQA4TyyxsoyKfgjB5t1722F&#10;sbZ3/qI29bkIJexiVFB4X8dSuqwgg25sa+LgXWxj0AfZ5FI3eA/lppLTKJpLgyWHhQJr2hWUXdOb&#10;UTBdDNM9n5LD7PeoE/yY/LTD96NSg363XYLw1Pn/8Is+6MDNP+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xaKxQAAANwAAAAPAAAAAAAAAAAAAAAAAJgCAABkcnMv&#10;ZG93bnJldi54bWxQSwUGAAAAAAQABAD1AAAAigMAAAAA&#10;">
              <v:textbox style="mso-next-textbox:#AutoShape 335">
                <w:txbxContent>
                  <w:p w14:paraId="3B2540A3" w14:textId="77777777" w:rsidR="00BF57AC" w:rsidRPr="00D05851" w:rsidRDefault="00BF57AC" w:rsidP="00BF57AC">
                    <w:pPr>
                      <w:jc w:val="center"/>
                      <w:rPr>
                        <w:rFonts w:ascii="標楷體" w:hAnsi="標楷體"/>
                        <w:szCs w:val="24"/>
                      </w:rPr>
                    </w:pPr>
                    <w:r w:rsidRPr="00D05851">
                      <w:rPr>
                        <w:rFonts w:ascii="標楷體" w:hAnsi="標楷體" w:hint="eastAsia"/>
                        <w:szCs w:val="24"/>
                      </w:rPr>
                      <w:t>尋求支援</w:t>
                    </w:r>
                  </w:p>
                </w:txbxContent>
              </v:textbox>
            </v:shape>
            <v:shape id="AutoShape 336" o:spid="_x0000_s2221" type="#_x0000_t32" style="position:absolute;left:5526;top:3023;width:0;height:4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mTsMAAADcAAAADwAAAGRycy9kb3ducmV2LnhtbERPy2rCQBTdF/yH4Qrd1YkupKaOIoJS&#10;UrpQS2h3l8w1CWbuhJkxj369syh0eTjv9XYwjejI+dqygvksAUFcWF1zqeDrcnh5BeEDssbGMikY&#10;ycN2M3laY6ptzyfqzqEUMYR9igqqENpUSl9UZNDPbEscuat1BkOErpTaYR/DTSMXSbKUBmuODRW2&#10;tK+ouJ3vRsH3x+qej/knZfl8lf2gM/73clTqeTrs3kAEGsK/+M/9rhUsln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pk7DAAAA3AAAAA8AAAAAAAAAAAAA&#10;AAAAoQIAAGRycy9kb3ducmV2LnhtbFBLBQYAAAAABAAEAPkAAACRAwAAAAA=&#10;">
              <v:stroke endarrow="block"/>
            </v:shape>
            <v:shape id="AutoShape 337" o:spid="_x0000_s2222" type="#_x0000_t32" style="position:absolute;left:5509;top:4019;width:17;height: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shape id="AutoShape 338" o:spid="_x0000_s2223" type="#_x0000_t32" style="position:absolute;left:5509;top:5018;width:0;height:4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8lcIAAADcAAAADwAAAGRycy9kb3ducmV2LnhtbERPTYvCMBC9L/gfwgje1lQPulajiKCI&#10;4mF1KXobmrEtNpOSRK376zcHYY+P9z1btKYWD3K+sqxg0E9AEOdWV1wo+DmtP79A+ICssbZMCl7k&#10;YTHvfMww1fbJ3/Q4hkLEEPYpKihDaFIpfV6SQd+3DXHkrtYZDBG6QmqHzxhuajlMkpE0WHFsKLGh&#10;VUn57Xg3Cs77yT17ZQfaZYPJ7oLO+N/TRqlet11OQQRqw7/47d5qBcNx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8lcIAAADcAAAADwAAAAAAAAAAAAAA&#10;AAChAgAAZHJzL2Rvd25yZXYueG1sUEsFBgAAAAAEAAQA+QAAAJADAAAAAA==&#10;">
              <v:stroke endarrow="block"/>
            </v:shape>
            <v:shape id="AutoShape 339" o:spid="_x0000_s2224" type="#_x0000_t32" style="position:absolute;left:5526;top:6050;width:0;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340" o:spid="_x0000_s2225" type="#_x0000_t32" style="position:absolute;left:1725;top:6246;width:8272;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341" o:spid="_x0000_s2226" type="#_x0000_t32" style="position:absolute;left:1725;top:6262;width:17;height:4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ocMAAADcAAAADwAAAGRycy9kb3ducmV2LnhtbESPQWsCMRSE7wX/Q3iCt5pVaZ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6aHDAAAA3AAAAA8AAAAAAAAAAAAA&#10;AAAAoQIAAGRycy9kb3ducmV2LnhtbFBLBQYAAAAABAAEAPkAAACRAwAAAAA=&#10;">
              <v:stroke endarrow="block"/>
            </v:shape>
            <v:shape id="AutoShape 342" o:spid="_x0000_s2227" type="#_x0000_t32" style="position:absolute;left:4504;top:6246;width:17;height:4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1cMAAADcAAAADwAAAGRycy9kb3ducmV2LnhtbESPQWsCMRSE7wX/Q3iCt5pVbJ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cdXDAAAA3AAAAA8AAAAAAAAAAAAA&#10;AAAAoQIAAGRycy9kb3ducmV2LnhtbFBLBQYAAAAABAAEAPkAAACRAwAAAAA=&#10;">
              <v:stroke endarrow="block"/>
            </v:shape>
            <v:shape id="AutoShape 343" o:spid="_x0000_s2228" type="#_x0000_t32" style="position:absolute;left:7284;top:6262;width:0;height: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344" o:spid="_x0000_s2229" type="#_x0000_t32" style="position:absolute;left:9963;top:6274;width:0;height:4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shape id="AutoShape 345" o:spid="_x0000_s2230" type="#_x0000_t32" style="position:absolute;left:7284;top:7451;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346" o:spid="_x0000_s2231" type="#_x0000_t32" style="position:absolute;left:4504;top:7468;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347" o:spid="_x0000_s2232" type="#_x0000_t32" style="position:absolute;left:9980;top:7417;width:0;height: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348" o:spid="_x0000_s2233" type="#_x0000_t32" style="position:absolute;left:1658;top:7556;width:8322;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shape id="AutoShape 349" o:spid="_x0000_s2234" type="#_x0000_t32" style="position:absolute;left:5670;top:7573;width:0;height:4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shape id="AutoShape 350" o:spid="_x0000_s2235" type="#_x0000_t32" style="position:absolute;left:5670;top:8561;width:0;height:4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v:shape id="AutoShape 351" o:spid="_x0000_s2236" type="#_x0000_t32" style="position:absolute;left:5670;top:9542;width:0;height: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352" o:spid="_x0000_s2237" type="#_x0000_t32" style="position:absolute;left:2947;top:9815;width:5475;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353" o:spid="_x0000_s2238" type="#_x0000_t32" style="position:absolute;left:8388;top:9815;width:0;height:5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vKsYAAADcAAAADwAAAGRycy9kb3ducmV2LnhtbESPT2vCQBTE74V+h+UVvNWNQov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yrGAAAA3AAAAA8AAAAAAAAA&#10;AAAAAAAAoQIAAGRycy9kb3ducmV2LnhtbFBLBQYAAAAABAAEAPkAAACUAwAAAAA=&#10;">
              <v:stroke endarrow="block"/>
            </v:shape>
            <v:shape id="AutoShape 354" o:spid="_x0000_s2239" type="#_x0000_t32" style="position:absolute;left:2930;top:11081;width:0;height:2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355" o:spid="_x0000_s2240" type="#_x0000_t32" style="position:absolute;left:8573;top:10920;width:0;height:3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356" o:spid="_x0000_s2241" type="#_x0000_t32" style="position:absolute;left:2930;top:11309;width:5643;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357" o:spid="_x0000_s2242" type="#_x0000_t32" style="position:absolute;left:5760;top:11326;width:1;height:8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358" o:spid="_x0000_s2243" type="#_x0000_t32" style="position:absolute;left:5743;top:12752;width:0;height:5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Dab8IAAADcAAAADwAAAAAAAAAAAAAA&#10;AAChAgAAZHJzL2Rvd25yZXYueG1sUEsFBgAAAAAEAAQA+QAAAJADAAAAAA==&#10;">
              <v:stroke endarrow="block"/>
            </v:shape>
            <v:shape id="AutoShape 359" o:spid="_x0000_s2244" type="#_x0000_t32" style="position:absolute;left:5760;top:13823;width:0;height:3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shape id="AutoShape 360" o:spid="_x0000_s2245" type="#_x0000_t32" style="position:absolute;left:5777;top:14761;width:0;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shape id="AutoShape 361" o:spid="_x0000_s2246" type="#_x0000_t32" style="position:absolute;left:1658;top:7417;width:0;height: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oJMUAAADcAAAADwAAAGRycy9kb3ducmV2LnhtbESPwWrDMBBE74H+g9hCLyGRnUJ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RoJMUAAADcAAAADwAAAAAAAAAA&#10;AAAAAAChAgAAZHJzL2Rvd25yZXYueG1sUEsFBgAAAAAEAAQA+QAAAJMDAAAAAA==&#10;"/>
          </v:group>
        </w:pict>
      </w:r>
    </w:p>
    <w:p w14:paraId="555ADBC3" w14:textId="77777777" w:rsidR="00BF57AC" w:rsidRPr="00DA002C" w:rsidRDefault="00000000" w:rsidP="00BF57AC">
      <w:pPr>
        <w:ind w:rightChars="294" w:right="706"/>
        <w:jc w:val="right"/>
        <w:rPr>
          <w:rFonts w:ascii="標楷體" w:hAnsi="標楷體"/>
          <w:color w:val="000000"/>
        </w:rPr>
      </w:pPr>
      <w:r>
        <w:rPr>
          <w:rFonts w:ascii="Calibri" w:eastAsia="新細明體" w:hAnsi="Calibri"/>
          <w:noProof/>
          <w:color w:val="000000"/>
        </w:rPr>
        <w:pict w14:anchorId="0AAD9502">
          <v:shape id="AutoShape 265" o:spid="_x0000_s2202" type="#_x0000_t32" style="position:absolute;left:0;text-align:left;margin-left:76.45pt;margin-top:320.8pt;width:.85pt;height:27.6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O8OwIAAGQEAAAOAAAAZHJzL2Uyb0RvYy54bWysVMuO2yAU3VfqPyD2ie1MnE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">
            <v:stroke endarrow="block"/>
          </v:shape>
        </w:pict>
      </w:r>
    </w:p>
    <w:p w14:paraId="19AD9CBC" w14:textId="77777777" w:rsidR="00BF57AC" w:rsidRPr="00DA002C" w:rsidRDefault="00BF57AC" w:rsidP="00BF57AC">
      <w:pPr>
        <w:ind w:rightChars="294" w:right="706"/>
        <w:jc w:val="right"/>
        <w:rPr>
          <w:rFonts w:ascii="標楷體" w:hAnsi="標楷體"/>
          <w:color w:val="000000"/>
        </w:rPr>
      </w:pPr>
    </w:p>
    <w:p w14:paraId="3462AA6B" w14:textId="77777777" w:rsidR="00BF57AC" w:rsidRPr="00DA002C" w:rsidRDefault="00BF57AC" w:rsidP="00BF57AC">
      <w:pPr>
        <w:ind w:rightChars="294" w:right="706"/>
        <w:jc w:val="right"/>
        <w:rPr>
          <w:rFonts w:ascii="標楷體" w:hAnsi="標楷體"/>
          <w:color w:val="000000"/>
        </w:rPr>
      </w:pPr>
    </w:p>
    <w:p w14:paraId="4830A7B5" w14:textId="77777777" w:rsidR="00BF57AC" w:rsidRPr="00DA002C" w:rsidRDefault="00BF57AC" w:rsidP="00BF57AC">
      <w:pPr>
        <w:ind w:rightChars="294" w:right="706"/>
        <w:jc w:val="right"/>
        <w:rPr>
          <w:rFonts w:ascii="標楷體" w:hAnsi="標楷體"/>
          <w:color w:val="000000"/>
        </w:rPr>
      </w:pPr>
    </w:p>
    <w:p w14:paraId="0D9EA69F" w14:textId="77777777" w:rsidR="00BF57AC" w:rsidRPr="00DA002C" w:rsidRDefault="00BF57AC" w:rsidP="00BF57AC">
      <w:pPr>
        <w:ind w:rightChars="294" w:right="706"/>
        <w:jc w:val="right"/>
        <w:rPr>
          <w:rFonts w:ascii="標楷體" w:hAnsi="標楷體"/>
          <w:color w:val="000000"/>
        </w:rPr>
      </w:pPr>
    </w:p>
    <w:p w14:paraId="1A6AC967" w14:textId="77777777" w:rsidR="00BF57AC" w:rsidRPr="00DA002C" w:rsidRDefault="00BF57AC" w:rsidP="00BF57AC">
      <w:pPr>
        <w:ind w:rightChars="294" w:right="706"/>
        <w:jc w:val="right"/>
        <w:rPr>
          <w:rFonts w:ascii="標楷體" w:hAnsi="標楷體"/>
          <w:color w:val="000000"/>
        </w:rPr>
      </w:pPr>
      <w:r w:rsidRPr="00DA002C">
        <w:rPr>
          <w:rFonts w:ascii="標楷體" w:hAnsi="標楷體" w:hint="eastAsia"/>
          <w:color w:val="000000"/>
        </w:rPr>
        <w:t>‵</w:t>
      </w:r>
    </w:p>
    <w:p w14:paraId="0DBD2B45" w14:textId="77777777" w:rsidR="00BF57AC" w:rsidRPr="00DA002C" w:rsidRDefault="00BF57AC" w:rsidP="00BF57AC">
      <w:pPr>
        <w:ind w:rightChars="294" w:right="706"/>
        <w:jc w:val="right"/>
        <w:rPr>
          <w:rFonts w:ascii="標楷體" w:hAnsi="標楷體"/>
          <w:color w:val="000000"/>
        </w:rPr>
      </w:pPr>
    </w:p>
    <w:p w14:paraId="2D31A80C" w14:textId="77777777" w:rsidR="00BF57AC" w:rsidRPr="00DA002C" w:rsidRDefault="00BF57AC" w:rsidP="00BF57AC">
      <w:pPr>
        <w:ind w:rightChars="294" w:right="706"/>
        <w:jc w:val="right"/>
        <w:rPr>
          <w:rFonts w:ascii="標楷體" w:hAnsi="標楷體"/>
          <w:color w:val="000000"/>
        </w:rPr>
      </w:pPr>
    </w:p>
    <w:p w14:paraId="65088DC1" w14:textId="77777777" w:rsidR="00BF57AC" w:rsidRPr="00DA002C" w:rsidRDefault="00000000" w:rsidP="00BF57AC">
      <w:pPr>
        <w:ind w:rightChars="294" w:right="706"/>
        <w:jc w:val="right"/>
        <w:rPr>
          <w:rFonts w:ascii="標楷體" w:hAnsi="標楷體"/>
          <w:color w:val="000000"/>
        </w:rPr>
      </w:pPr>
      <w:r>
        <w:rPr>
          <w:rFonts w:ascii="Calibri" w:eastAsia="新細明體" w:hAnsi="Calibri"/>
          <w:noProof/>
          <w:color w:val="000000"/>
        </w:rPr>
        <w:pict w14:anchorId="403A19C9">
          <v:shapetype id="_x0000_t202" coordsize="21600,21600" o:spt="202" path="m,l,21600r21600,l21600,xe">
            <v:stroke joinstyle="miter"/>
            <v:path gradientshapeok="t" o:connecttype="rect"/>
          </v:shapetype>
          <v:shape id="Text Box 266" o:spid="_x0000_s2203" type="#_x0000_t202" style="position:absolute;left:0;text-align:left;margin-left:2.85pt;margin-top:22.05pt;width:152.3pt;height:20.9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" strokecolor="white">
            <v:textbox style="mso-next-textbox:#Text Box 266">
              <w:txbxContent>
                <w:p w14:paraId="2F21C717" w14:textId="77777777" w:rsidR="00BF57AC" w:rsidRPr="00105F54" w:rsidRDefault="00BF57AC" w:rsidP="00BF57AC">
                  <w:pPr>
                    <w:jc w:val="center"/>
                    <w:rPr>
                      <w:rFonts w:ascii="標楷體" w:hAnsi="標楷體"/>
                      <w:sz w:val="20"/>
                      <w:szCs w:val="20"/>
                    </w:rPr>
                  </w:pPr>
                  <w:r w:rsidRPr="00105F54">
                    <w:rPr>
                      <w:rFonts w:ascii="標楷體" w:hAnsi="標楷體" w:hint="eastAsia"/>
                      <w:sz w:val="20"/>
                      <w:szCs w:val="20"/>
                    </w:rPr>
                    <w:t>非鄉(鎮市)公所能力所及</w:t>
                  </w:r>
                </w:p>
              </w:txbxContent>
            </v:textbox>
          </v:shape>
        </w:pict>
      </w:r>
    </w:p>
    <w:p w14:paraId="14330433" w14:textId="77777777" w:rsidR="00BF57AC" w:rsidRPr="00DA002C" w:rsidRDefault="00BF57AC" w:rsidP="00BF57AC">
      <w:pPr>
        <w:ind w:rightChars="294" w:right="706"/>
        <w:jc w:val="right"/>
        <w:rPr>
          <w:rFonts w:ascii="標楷體" w:hAnsi="標楷體"/>
          <w:color w:val="000000"/>
        </w:rPr>
      </w:pPr>
    </w:p>
    <w:p w14:paraId="0434DF43" w14:textId="77777777" w:rsidR="00BF57AC" w:rsidRPr="00DA002C" w:rsidRDefault="00BF57AC" w:rsidP="00BF57AC">
      <w:pPr>
        <w:ind w:rightChars="294" w:right="706"/>
        <w:jc w:val="right"/>
        <w:rPr>
          <w:rFonts w:ascii="標楷體" w:hAnsi="標楷體"/>
          <w:color w:val="000000"/>
        </w:rPr>
      </w:pPr>
    </w:p>
    <w:p w14:paraId="7B65D2CC" w14:textId="77777777" w:rsidR="00BF57AC" w:rsidRPr="00DA002C" w:rsidRDefault="00BF57AC" w:rsidP="00BF57AC">
      <w:pPr>
        <w:ind w:rightChars="294" w:right="706"/>
        <w:jc w:val="right"/>
        <w:rPr>
          <w:rFonts w:ascii="標楷體" w:hAnsi="標楷體"/>
          <w:color w:val="000000"/>
        </w:rPr>
      </w:pPr>
    </w:p>
    <w:p w14:paraId="0C54C490" w14:textId="77777777" w:rsidR="00BF57AC" w:rsidRPr="00DA002C" w:rsidRDefault="00BF57AC" w:rsidP="00BF57AC">
      <w:pPr>
        <w:ind w:rightChars="294" w:right="706"/>
        <w:jc w:val="right"/>
        <w:rPr>
          <w:rFonts w:ascii="標楷體" w:hAnsi="標楷體"/>
          <w:color w:val="000000"/>
        </w:rPr>
      </w:pPr>
    </w:p>
    <w:p w14:paraId="2B0583E2" w14:textId="77777777" w:rsidR="00BF57AC" w:rsidRPr="00DA002C" w:rsidRDefault="00BF57AC" w:rsidP="00BF57AC">
      <w:pPr>
        <w:ind w:rightChars="294" w:right="706"/>
        <w:jc w:val="right"/>
        <w:rPr>
          <w:rFonts w:ascii="標楷體" w:hAnsi="標楷體"/>
          <w:color w:val="000000"/>
        </w:rPr>
      </w:pPr>
    </w:p>
    <w:p w14:paraId="0DA13817" w14:textId="77777777" w:rsidR="00BF57AC" w:rsidRPr="00DA002C" w:rsidRDefault="00BF57AC" w:rsidP="00BF57AC">
      <w:pPr>
        <w:ind w:rightChars="294" w:right="706"/>
        <w:jc w:val="right"/>
        <w:rPr>
          <w:rFonts w:ascii="標楷體" w:hAnsi="標楷體"/>
          <w:color w:val="000000"/>
        </w:rPr>
      </w:pPr>
    </w:p>
    <w:p w14:paraId="7CF18CAA" w14:textId="77777777" w:rsidR="00BF57AC" w:rsidRPr="00DA002C" w:rsidRDefault="00BF57AC" w:rsidP="00BF57AC">
      <w:pPr>
        <w:ind w:rightChars="294" w:right="706"/>
        <w:jc w:val="right"/>
        <w:rPr>
          <w:rFonts w:ascii="標楷體" w:hAnsi="標楷體"/>
          <w:color w:val="000000"/>
        </w:rPr>
      </w:pPr>
    </w:p>
    <w:p w14:paraId="59AE4C71" w14:textId="77777777" w:rsidR="00BF57AC" w:rsidRPr="00DA002C" w:rsidRDefault="00BF57AC" w:rsidP="00BF57AC">
      <w:pPr>
        <w:ind w:rightChars="294" w:right="706"/>
        <w:jc w:val="right"/>
        <w:rPr>
          <w:rFonts w:ascii="標楷體" w:hAnsi="標楷體"/>
          <w:color w:val="000000"/>
          <w:szCs w:val="24"/>
        </w:rPr>
      </w:pPr>
    </w:p>
    <w:p w14:paraId="0EB78077" w14:textId="77777777" w:rsidR="00BF57AC" w:rsidRPr="00DA002C" w:rsidRDefault="00BF57AC" w:rsidP="00BF57AC">
      <w:pPr>
        <w:ind w:rightChars="294" w:right="706"/>
        <w:jc w:val="right"/>
        <w:rPr>
          <w:rFonts w:ascii="標楷體" w:hAnsi="標楷體"/>
          <w:color w:val="000000"/>
          <w:szCs w:val="24"/>
        </w:rPr>
      </w:pPr>
    </w:p>
    <w:p w14:paraId="30C820E9" w14:textId="77777777" w:rsidR="00BF57AC" w:rsidRPr="00DA002C" w:rsidRDefault="00BF57AC" w:rsidP="00BF57AC">
      <w:pPr>
        <w:ind w:rightChars="294" w:right="706"/>
        <w:jc w:val="right"/>
        <w:rPr>
          <w:rFonts w:ascii="標楷體" w:hAnsi="標楷體"/>
          <w:color w:val="000000"/>
          <w:szCs w:val="24"/>
        </w:rPr>
      </w:pPr>
    </w:p>
    <w:p w14:paraId="08A34FA8" w14:textId="77777777" w:rsidR="00BF57AC" w:rsidRPr="00DA002C" w:rsidRDefault="00BF57AC" w:rsidP="00BF57AC">
      <w:pPr>
        <w:ind w:rightChars="294" w:right="706"/>
        <w:jc w:val="right"/>
        <w:rPr>
          <w:rFonts w:ascii="標楷體" w:hAnsi="標楷體"/>
          <w:color w:val="000000"/>
          <w:szCs w:val="24"/>
        </w:rPr>
      </w:pPr>
    </w:p>
    <w:p w14:paraId="7C339EAB" w14:textId="77777777" w:rsidR="00BF57AC" w:rsidRPr="00DA002C" w:rsidRDefault="00BF57AC" w:rsidP="00BF57AC">
      <w:pPr>
        <w:ind w:rightChars="294" w:right="706"/>
        <w:jc w:val="right"/>
        <w:rPr>
          <w:rFonts w:ascii="標楷體" w:hAnsi="標楷體"/>
          <w:color w:val="000000"/>
          <w:szCs w:val="24"/>
        </w:rPr>
      </w:pPr>
    </w:p>
    <w:p w14:paraId="635B00A1" w14:textId="77777777" w:rsidR="00BF57AC" w:rsidRPr="00DA002C" w:rsidRDefault="00BF57AC" w:rsidP="00BF57AC">
      <w:pPr>
        <w:ind w:rightChars="294" w:right="706"/>
        <w:jc w:val="right"/>
        <w:rPr>
          <w:rFonts w:ascii="標楷體" w:hAnsi="標楷體"/>
          <w:color w:val="000000"/>
          <w:szCs w:val="24"/>
        </w:rPr>
      </w:pPr>
    </w:p>
    <w:p w14:paraId="3533F9BB" w14:textId="77777777" w:rsidR="00BF57AC" w:rsidRPr="00DA002C" w:rsidRDefault="00BF57AC" w:rsidP="00BF57AC">
      <w:pPr>
        <w:ind w:rightChars="294" w:right="706"/>
        <w:jc w:val="right"/>
        <w:rPr>
          <w:rFonts w:ascii="標楷體" w:hAnsi="標楷體"/>
          <w:color w:val="000000"/>
          <w:szCs w:val="24"/>
        </w:rPr>
      </w:pPr>
    </w:p>
    <w:p w14:paraId="26003B39" w14:textId="77777777" w:rsidR="00BF57AC" w:rsidRPr="00DA002C" w:rsidRDefault="00BF57AC" w:rsidP="00BF57AC">
      <w:pPr>
        <w:ind w:rightChars="294" w:right="706"/>
        <w:jc w:val="right"/>
        <w:rPr>
          <w:rFonts w:ascii="標楷體" w:hAnsi="標楷體"/>
          <w:color w:val="000000"/>
          <w:szCs w:val="24"/>
        </w:rPr>
      </w:pPr>
    </w:p>
    <w:p w14:paraId="71ECCDB3" w14:textId="77777777" w:rsidR="00BF57AC" w:rsidRPr="00DA002C" w:rsidRDefault="00BF57AC" w:rsidP="00BF57AC">
      <w:pPr>
        <w:ind w:rightChars="294" w:right="706"/>
        <w:jc w:val="right"/>
        <w:rPr>
          <w:rFonts w:ascii="標楷體" w:hAnsi="標楷體"/>
          <w:color w:val="000000"/>
          <w:szCs w:val="24"/>
        </w:rPr>
      </w:pPr>
    </w:p>
    <w:p w14:paraId="249C3D9F" w14:textId="77777777" w:rsidR="00BF57AC" w:rsidRPr="00DA002C" w:rsidRDefault="00BF57AC" w:rsidP="00BF57AC">
      <w:pPr>
        <w:ind w:rightChars="294" w:right="706"/>
        <w:jc w:val="right"/>
        <w:rPr>
          <w:rFonts w:ascii="標楷體" w:hAnsi="標楷體"/>
          <w:color w:val="000000"/>
          <w:szCs w:val="24"/>
        </w:rPr>
      </w:pPr>
    </w:p>
    <w:p w14:paraId="18F4BE54" w14:textId="77777777" w:rsidR="00BF57AC" w:rsidRPr="00DA002C" w:rsidRDefault="00BF57AC" w:rsidP="00BF57AC">
      <w:pPr>
        <w:ind w:rightChars="294" w:right="706"/>
        <w:jc w:val="right"/>
        <w:rPr>
          <w:rFonts w:ascii="標楷體" w:hAnsi="標楷體"/>
          <w:color w:val="000000"/>
          <w:szCs w:val="24"/>
        </w:rPr>
      </w:pPr>
    </w:p>
    <w:p w14:paraId="00364D86" w14:textId="77777777" w:rsidR="00BF57AC" w:rsidRPr="00DA002C" w:rsidRDefault="00BF57AC" w:rsidP="00BF57AC">
      <w:pPr>
        <w:ind w:rightChars="294" w:right="706"/>
        <w:jc w:val="right"/>
        <w:rPr>
          <w:rFonts w:ascii="標楷體" w:hAnsi="標楷體"/>
          <w:color w:val="000000"/>
          <w:szCs w:val="24"/>
        </w:rPr>
      </w:pPr>
    </w:p>
    <w:p w14:paraId="3E48B937" w14:textId="77777777" w:rsidR="00BF57AC" w:rsidRPr="00DA002C" w:rsidRDefault="00BF57AC" w:rsidP="00BF57AC">
      <w:pPr>
        <w:ind w:rightChars="294" w:right="706"/>
        <w:jc w:val="right"/>
        <w:rPr>
          <w:rFonts w:ascii="標楷體" w:hAnsi="標楷體"/>
          <w:color w:val="000000"/>
          <w:szCs w:val="24"/>
        </w:rPr>
      </w:pPr>
    </w:p>
    <w:p w14:paraId="06F63AEB" w14:textId="77777777" w:rsidR="00BF57AC" w:rsidRPr="00DA002C" w:rsidRDefault="00BF57AC" w:rsidP="00BF57AC">
      <w:pPr>
        <w:ind w:rightChars="294" w:right="706"/>
        <w:jc w:val="right"/>
        <w:rPr>
          <w:rFonts w:ascii="標楷體" w:hAnsi="標楷體"/>
          <w:color w:val="000000"/>
          <w:szCs w:val="24"/>
        </w:rPr>
      </w:pPr>
    </w:p>
    <w:p w14:paraId="2F3EF342" w14:textId="77777777" w:rsidR="00BF57AC" w:rsidRPr="00DA002C" w:rsidRDefault="00BF57AC" w:rsidP="00BF57AC">
      <w:pPr>
        <w:ind w:rightChars="294" w:right="706"/>
        <w:jc w:val="right"/>
        <w:rPr>
          <w:rFonts w:ascii="標楷體" w:hAnsi="標楷體"/>
          <w:color w:val="000000"/>
          <w:szCs w:val="24"/>
        </w:rPr>
      </w:pPr>
    </w:p>
    <w:p w14:paraId="1D06F30F" w14:textId="77777777" w:rsidR="00BF57AC" w:rsidRPr="00DA002C" w:rsidRDefault="00BF57AC" w:rsidP="00BF57AC">
      <w:pPr>
        <w:ind w:rightChars="294" w:right="706"/>
        <w:jc w:val="right"/>
        <w:rPr>
          <w:rFonts w:ascii="標楷體" w:hAnsi="標楷體"/>
          <w:color w:val="000000"/>
          <w:szCs w:val="24"/>
        </w:rPr>
      </w:pPr>
    </w:p>
    <w:p w14:paraId="2EA75640" w14:textId="77777777" w:rsidR="00BF57AC" w:rsidRPr="00DA002C" w:rsidRDefault="00BF57AC" w:rsidP="00BF57AC">
      <w:pPr>
        <w:ind w:rightChars="294" w:right="706"/>
        <w:jc w:val="right"/>
        <w:rPr>
          <w:rFonts w:ascii="標楷體" w:hAnsi="標楷體"/>
          <w:color w:val="000000"/>
          <w:szCs w:val="24"/>
        </w:rPr>
      </w:pPr>
    </w:p>
    <w:p w14:paraId="64A499E2" w14:textId="77777777" w:rsidR="00BF57AC" w:rsidRPr="001D51F3" w:rsidRDefault="00BF57AC" w:rsidP="00BF57AC">
      <w:pPr>
        <w:ind w:rightChars="294" w:right="706"/>
        <w:jc w:val="right"/>
        <w:rPr>
          <w:rFonts w:ascii="標楷體" w:hAnsi="標楷體"/>
          <w:color w:val="000000"/>
          <w:szCs w:val="24"/>
        </w:rPr>
      </w:pPr>
      <w:r w:rsidRPr="00DA002C">
        <w:rPr>
          <w:rFonts w:ascii="標楷體" w:hAnsi="標楷體" w:hint="eastAsia"/>
          <w:color w:val="000000"/>
          <w:szCs w:val="24"/>
        </w:rPr>
        <w:t>1</w:t>
      </w:r>
      <w:r>
        <w:rPr>
          <w:rFonts w:ascii="標楷體" w:hAnsi="標楷體" w:hint="eastAsia"/>
          <w:color w:val="000000"/>
          <w:szCs w:val="24"/>
        </w:rPr>
        <w:t>15</w:t>
      </w:r>
      <w:r w:rsidRPr="00DA002C">
        <w:rPr>
          <w:rFonts w:ascii="標楷體" w:hAnsi="標楷體" w:hint="eastAsia"/>
          <w:color w:val="000000"/>
          <w:szCs w:val="24"/>
        </w:rPr>
        <w:t>年_</w:t>
      </w:r>
      <w:r w:rsidR="00987620">
        <w:rPr>
          <w:rFonts w:ascii="標楷體" w:hAnsi="標楷體" w:hint="eastAsia"/>
          <w:color w:val="000000"/>
          <w:szCs w:val="24"/>
        </w:rPr>
        <w:t>06</w:t>
      </w:r>
      <w:r w:rsidRPr="00DA002C">
        <w:rPr>
          <w:rFonts w:ascii="標楷體" w:hAnsi="標楷體"/>
          <w:color w:val="000000"/>
          <w:szCs w:val="24"/>
        </w:rPr>
        <w:t>月</w:t>
      </w:r>
      <w:r w:rsidRPr="00DA002C">
        <w:rPr>
          <w:rFonts w:ascii="標楷體" w:hAnsi="標楷體" w:hint="eastAsia"/>
          <w:color w:val="000000"/>
          <w:szCs w:val="24"/>
        </w:rPr>
        <w:t>製表</w:t>
      </w:r>
    </w:p>
    <w:p w14:paraId="19B05BA1" w14:textId="77777777" w:rsidR="00BF57AC" w:rsidRDefault="00BF57AC" w:rsidP="00BF57AC">
      <w:pPr>
        <w:ind w:rightChars="294" w:right="706"/>
        <w:jc w:val="right"/>
        <w:rPr>
          <w:rFonts w:ascii="標楷體" w:hAnsi="標楷體"/>
          <w:color w:val="000000"/>
        </w:rPr>
      </w:pPr>
    </w:p>
    <w:p w14:paraId="1DB7F1E1" w14:textId="77777777" w:rsidR="00BF57AC" w:rsidRPr="00DA002C" w:rsidRDefault="00BF57AC" w:rsidP="00A71B86">
      <w:pPr>
        <w:jc w:val="center"/>
        <w:rPr>
          <w:rFonts w:ascii="標楷體" w:hAnsi="標楷體"/>
          <w:color w:val="000000"/>
          <w:sz w:val="28"/>
          <w:szCs w:val="28"/>
        </w:rPr>
      </w:pPr>
      <w:r w:rsidRPr="00DA002C">
        <w:rPr>
          <w:rFonts w:ascii="標楷體" w:hAnsi="標楷體"/>
          <w:color w:val="000000"/>
          <w:sz w:val="28"/>
          <w:szCs w:val="28"/>
        </w:rPr>
        <w:t>南投縣</w:t>
      </w:r>
      <w:r w:rsidRPr="00DA002C">
        <w:rPr>
          <w:rFonts w:ascii="標楷體" w:hAnsi="標楷體" w:hint="eastAsia"/>
          <w:color w:val="000000"/>
          <w:sz w:val="28"/>
          <w:szCs w:val="28"/>
        </w:rPr>
        <w:t>鹿谷鄉</w:t>
      </w:r>
      <w:r w:rsidRPr="0087420C">
        <w:rPr>
          <w:rFonts w:ascii="標楷體" w:hAnsi="標楷體"/>
          <w:color w:val="000000"/>
          <w:sz w:val="28"/>
          <w:szCs w:val="28"/>
          <w:highlight w:val="green"/>
        </w:rPr>
        <w:t>一級開設</w:t>
      </w:r>
      <w:r w:rsidRPr="00081082">
        <w:rPr>
          <w:rFonts w:ascii="標楷體" w:hAnsi="標楷體"/>
          <w:color w:val="000000"/>
          <w:sz w:val="28"/>
          <w:szCs w:val="28"/>
          <w:highlight w:val="yellow"/>
        </w:rPr>
        <w:t>社會組</w:t>
      </w:r>
      <w:r w:rsidRPr="00DA002C">
        <w:rPr>
          <w:rFonts w:ascii="標楷體" w:hAnsi="標楷體" w:hint="eastAsia"/>
          <w:color w:val="000000"/>
          <w:sz w:val="28"/>
          <w:szCs w:val="28"/>
        </w:rPr>
        <w:t>救濟物資管理流程圖</w:t>
      </w:r>
    </w:p>
    <w:p w14:paraId="34C6F5AB"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0FFC065E">
          <v:group id="Group 238" o:spid="_x0000_s2248" style="position:absolute;left:0;text-align:left;margin-left:-23.85pt;margin-top:1.25pt;width:438.95pt;height:531.85pt;z-index:251647488" coordorigin="1323,2361" coordsize="8779,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">
            <v:shape id="AutoShape 239" o:spid="_x0000_s2249" type="#_x0000_t109" style="position:absolute;left:1323;top:2361;width:3081;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pScYA&#10;AADcAAAADwAAAGRycy9kb3ducmV2LnhtbESPQWvCQBSE70L/w/IKvYhujFYkugmlkKIHD41evD2z&#10;zyQ0+zZktzH9991CweMw880wu2w0rRiod41lBYt5BIK4tLrhSsH5lM82IJxH1thaJgU/5CBLnyY7&#10;TLS98ycNha9EKGGXoILa+y6R0pU1GXRz2xEH72Z7gz7IvpK6x3soN62Mo2gtDTYcFmrs6L2m8qv4&#10;NgrizbT44GO+X10POsfXxWWYLg9KvTyPb1sQnkb/CP/Tex24eAl/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qpScYAAADcAAAADwAAAAAAAAAAAAAAAACYAgAAZHJz&#10;L2Rvd25yZXYueG1sUEsFBgAAAAAEAAQA9QAAAIsDAAAAAA==&#10;">
              <v:textbox style="mso-next-textbox:#AutoShape 239">
                <w:txbxContent>
                  <w:p w14:paraId="422BD3B4" w14:textId="77777777" w:rsidR="00BF57AC" w:rsidRPr="00D05851" w:rsidRDefault="00BF57AC" w:rsidP="00BF57AC">
                    <w:pPr>
                      <w:jc w:val="center"/>
                      <w:rPr>
                        <w:rFonts w:ascii="標楷體" w:hAnsi="標楷體"/>
                        <w:szCs w:val="24"/>
                      </w:rPr>
                    </w:pPr>
                    <w:r w:rsidRPr="00D05851">
                      <w:rPr>
                        <w:rFonts w:ascii="標楷體" w:hAnsi="標楷體" w:hint="eastAsia"/>
                        <w:szCs w:val="24"/>
                      </w:rPr>
                      <w:t>鄉(鎮市)公所社會課請購</w:t>
                    </w:r>
                  </w:p>
                </w:txbxContent>
              </v:textbox>
            </v:shape>
            <v:shape id="AutoShape 240" o:spid="_x0000_s2250" type="#_x0000_t109" style="position:absolute;left:7807;top:2361;width:2295;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PcYA&#10;AADcAAAADwAAAGRycy9kb3ducmV2LnhtbESPQWvCQBSE74X+h+UVehHdmFqR6CYUIUUPPTR68fbM&#10;PpPQ7NuQXWP6712h0OMw880wm2w0rRiod41lBfNZBIK4tLrhSsHxkE9XIJxH1thaJgW/5CBLn582&#10;mGh7428aCl+JUMIuQQW1910ipStrMuhmtiMO3sX2Bn2QfSV1j7dQbloZR9FSGmw4LNTY0bam8qe4&#10;GgXxalJ88le+W5z3Osf3+WmYvO2Ven0ZP9YgPI3+P/xH73Tg4gU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xPcYAAADcAAAADwAAAAAAAAAAAAAAAACYAgAAZHJz&#10;L2Rvd25yZXYueG1sUEsFBgAAAAAEAAQA9QAAAIsDAAAAAA==&#10;">
              <v:textbox style="mso-next-textbox:#AutoShape 240">
                <w:txbxContent>
                  <w:p w14:paraId="1DAD3F81" w14:textId="77777777" w:rsidR="00BF57AC" w:rsidRPr="00D05851" w:rsidRDefault="00BF57AC" w:rsidP="00BF57AC">
                    <w:pPr>
                      <w:jc w:val="center"/>
                      <w:rPr>
                        <w:rFonts w:ascii="標楷體" w:hAnsi="標楷體"/>
                        <w:szCs w:val="24"/>
                      </w:rPr>
                    </w:pPr>
                    <w:r w:rsidRPr="00D05851">
                      <w:rPr>
                        <w:rFonts w:ascii="標楷體" w:hAnsi="標楷體" w:hint="eastAsia"/>
                        <w:szCs w:val="24"/>
                      </w:rPr>
                      <w:t>開口廠合約廠商</w:t>
                    </w:r>
                  </w:p>
                </w:txbxContent>
              </v:textbox>
            </v:shape>
            <v:shape id="AutoShape 241" o:spid="_x0000_s2251" type="#_x0000_t109" style="position:absolute;left:5055;top:2361;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psYA&#10;AADcAAAADwAAAGRycy9kb3ducmV2LnhtbESPQWvCQBSE74X+h+UVehHdmFaR6CYUIUUPPTR68fbM&#10;PpPQ7NuQXWP6712h0OMw880wm2w0rRiod41lBfNZBIK4tLrhSsHxkE9XIJxH1thaJgW/5CBLn582&#10;mGh7428aCl+JUMIuQQW1910ipStrMuhmtiMO3sX2Bn2QfSV1j7dQbloZR9FSGmw4LNTY0bam8qe4&#10;GgXxalJ88le+ez/vdY6L+WmYvO2Ven0ZP9YgPI3+P/xH73Tg4gU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UpsYAAADcAAAADwAAAAAAAAAAAAAAAACYAgAAZHJz&#10;L2Rvd25yZXYueG1sUEsFBgAAAAAEAAQA9QAAAIsDAAAAAA==&#10;">
              <v:textbox style="mso-next-textbox:#AutoShape 241">
                <w:txbxContent>
                  <w:p w14:paraId="70250FDB" w14:textId="77777777" w:rsidR="00BF57AC" w:rsidRPr="00D05851" w:rsidRDefault="00BF57AC" w:rsidP="00BF57AC">
                    <w:pPr>
                      <w:jc w:val="center"/>
                      <w:rPr>
                        <w:rFonts w:ascii="標楷體" w:hAnsi="標楷體"/>
                      </w:rPr>
                    </w:pPr>
                    <w:r w:rsidRPr="00D05851">
                      <w:rPr>
                        <w:rFonts w:ascii="標楷體" w:hAnsi="標楷體" w:hint="eastAsia"/>
                        <w:szCs w:val="24"/>
                      </w:rPr>
                      <w:t>民捐團體捐</w:t>
                    </w:r>
                    <w:r w:rsidRPr="00D05851">
                      <w:rPr>
                        <w:rFonts w:ascii="標楷體" w:hAnsi="標楷體" w:hint="eastAsia"/>
                      </w:rPr>
                      <w:t>贈</w:t>
                    </w:r>
                  </w:p>
                </w:txbxContent>
              </v:textbox>
            </v:shape>
            <v:shape id="AutoShape 242" o:spid="_x0000_s2252" type="#_x0000_t109" style="position:absolute;left:5055;top:3918;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K0cUA&#10;AADcAAAADwAAAGRycy9kb3ducmV2LnhtbESPQWvCQBSE7wX/w/IEL1I3xiqSuooIKXroweilt9fs&#10;Mwlm34bsGtN/7wpCj8PMN8OsNr2pRUetqywrmE4iEMS51RUXCs6n9H0JwnlkjbVlUvBHDjbrwdsK&#10;E23vfKQu84UIJewSVFB63yRSurwkg25iG+LgXWxr0AfZFlK3eA/lppZxFC2kwYrDQokN7UrKr9nN&#10;KIiX4+yLv9P9x+9Bpzif/nTj2UGp0bDffoLw1Pv/8Ive68DFC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QrRxQAAANwAAAAPAAAAAAAAAAAAAAAAAJgCAABkcnMv&#10;ZG93bnJldi54bWxQSwUGAAAAAAQABAD1AAAAigMAAAAA&#10;">
              <v:textbox style="mso-next-textbox:#AutoShape 242">
                <w:txbxContent>
                  <w:p w14:paraId="60968EE1" w14:textId="77777777" w:rsidR="00BF57AC" w:rsidRPr="00D05851" w:rsidRDefault="00BF57AC" w:rsidP="00BF57AC">
                    <w:pPr>
                      <w:jc w:val="center"/>
                      <w:rPr>
                        <w:rFonts w:ascii="標楷體" w:hAnsi="標楷體"/>
                        <w:szCs w:val="24"/>
                      </w:rPr>
                    </w:pPr>
                    <w:r w:rsidRPr="00D05851">
                      <w:rPr>
                        <w:rFonts w:ascii="標楷體" w:hAnsi="標楷體" w:hint="eastAsia"/>
                        <w:szCs w:val="24"/>
                      </w:rPr>
                      <w:t>登錄造冊</w:t>
                    </w:r>
                  </w:p>
                </w:txbxContent>
              </v:textbox>
            </v:shape>
            <v:shape id="AutoShape 243" o:spid="_x0000_s2253" type="#_x0000_t109" style="position:absolute;left:5073;top:6626;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vSsYA&#10;AADcAAAADwAAAGRycy9kb3ducmV2LnhtbESPQWvCQBSE74X+h+UVvEjdmNoqMRspQkQPPTTtpbdn&#10;9pmEZt+G7BrTf+8KQo/DzDfDpJvRtGKg3jWWFcxnEQji0uqGKwXfX/nzCoTzyBpby6TgjxxssseH&#10;FBNtL/xJQ+ErEUrYJaig9r5LpHRlTQbdzHbEwTvZ3qAPsq+k7vESyk0r4yh6kwYbDgs1drStqfwt&#10;zkZBvJoWO/7I94vjQef4Ov8Zpi8HpSZP4/sahKfR/4fv9F4HLl7C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vSsYAAADcAAAADwAAAAAAAAAAAAAAAACYAgAAZHJz&#10;L2Rvd25yZXYueG1sUEsFBgAAAAAEAAQA9QAAAIsDAAAAAA==&#10;">
              <v:textbox style="mso-next-textbox:#AutoShape 243">
                <w:txbxContent>
                  <w:p w14:paraId="57ACDBC0" w14:textId="77777777" w:rsidR="00BF57AC" w:rsidRPr="00D05851" w:rsidRDefault="00BF57AC" w:rsidP="00BF57AC">
                    <w:pPr>
                      <w:jc w:val="center"/>
                      <w:rPr>
                        <w:rFonts w:ascii="標楷體" w:hAnsi="標楷體"/>
                        <w:szCs w:val="24"/>
                      </w:rPr>
                    </w:pPr>
                    <w:r w:rsidRPr="00D05851">
                      <w:rPr>
                        <w:rFonts w:ascii="標楷體" w:hAnsi="標楷體" w:hint="eastAsia"/>
                        <w:szCs w:val="24"/>
                      </w:rPr>
                      <w:t>物資分送</w:t>
                    </w:r>
                  </w:p>
                </w:txbxContent>
              </v:textbox>
            </v:shape>
            <v:shape id="AutoShape 244" o:spid="_x0000_s2254" type="#_x0000_t109" style="position:absolute;left:5055;top:5241;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7OMMA&#10;AADcAAAADwAAAGRycy9kb3ducmV2LnhtbERPTWvCQBC9F/oflin0IroxrSLRVUohRQ89mPbibcyO&#10;SWh2NmS3Mf33zkHo8fG+N7vRtWqgPjSeDcxnCSji0tuGKwPfX/l0BSpEZIutZzLwRwF228eHDWbW&#10;X/lIQxErJSEcMjRQx9hlWoeyJodh5jti4S6+dxgF9pW2PV4l3LU6TZKldtiwNNTY0XtN5U/x6wyk&#10;q0nxwZ/5/vV8sDku5qdh8nIw5vlpfFuDijTGf/HdvbfiS2WtnJEjo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7OMMAAADcAAAADwAAAAAAAAAAAAAAAACYAgAAZHJzL2Rv&#10;d25yZXYueG1sUEsFBgAAAAAEAAQA9QAAAIgDAAAAAA==&#10;">
              <v:textbox style="mso-next-textbox:#AutoShape 244">
                <w:txbxContent>
                  <w:p w14:paraId="0176BAB2" w14:textId="77777777" w:rsidR="00BF57AC" w:rsidRPr="00D05851" w:rsidRDefault="00BF57AC" w:rsidP="00BF57AC">
                    <w:pPr>
                      <w:jc w:val="center"/>
                      <w:rPr>
                        <w:rFonts w:ascii="標楷體" w:hAnsi="標楷體"/>
                      </w:rPr>
                    </w:pPr>
                    <w:r w:rsidRPr="00D05851">
                      <w:rPr>
                        <w:rFonts w:ascii="標楷體" w:hAnsi="標楷體" w:hint="eastAsia"/>
                        <w:szCs w:val="24"/>
                      </w:rPr>
                      <w:t>災害警報發</w:t>
                    </w:r>
                    <w:r w:rsidRPr="00D05851">
                      <w:rPr>
                        <w:rFonts w:ascii="標楷體" w:hAnsi="標楷體" w:hint="eastAsia"/>
                      </w:rPr>
                      <w:t>佈</w:t>
                    </w:r>
                  </w:p>
                </w:txbxContent>
              </v:textbox>
            </v:shape>
            <v:shape id="AutoShape 245" o:spid="_x0000_s2255" type="#_x0000_t109" style="position:absolute;left:7944;top:10426;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eo8YA&#10;AADcAAAADwAAAGRycy9kb3ducmV2LnhtbESPQWvCQBSE74X+h+UVvEjdmNqiMRspQkQPPTTtpbdn&#10;9pmEZt+G7BrTf+8KQo/DzDfDpJvRtGKg3jWWFcxnEQji0uqGKwXfX/nzEoTzyBpby6TgjxxssseH&#10;FBNtL/xJQ+ErEUrYJaig9r5LpHRlTQbdzHbEwTvZ3qAPsq+k7vESyk0r4yh6kwYbDgs1drStqfwt&#10;zkZBvJwWO/7I94vjQef4Ov8Zpi8HpSZP4/sahKfR/4fv9F4HLl7B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Keo8YAAADcAAAADwAAAAAAAAAAAAAAAACYAgAAZHJz&#10;L2Rvd25yZXYueG1sUEsFBgAAAAAEAAQA9QAAAIsDAAAAAA==&#10;">
              <v:textbox style="mso-next-textbox:#AutoShape 245">
                <w:txbxContent>
                  <w:p w14:paraId="6141A23F" w14:textId="77777777" w:rsidR="00BF57AC" w:rsidRPr="00D05851" w:rsidRDefault="00BF57AC" w:rsidP="00BF57AC">
                    <w:pPr>
                      <w:jc w:val="center"/>
                      <w:rPr>
                        <w:rFonts w:ascii="標楷體" w:hAnsi="標楷體"/>
                      </w:rPr>
                    </w:pPr>
                    <w:r w:rsidRPr="00D05851">
                      <w:rPr>
                        <w:rFonts w:ascii="標楷體" w:hAnsi="標楷體" w:hint="eastAsia"/>
                        <w:szCs w:val="24"/>
                      </w:rPr>
                      <w:t>發送低收入</w:t>
                    </w:r>
                    <w:r w:rsidRPr="00D05851">
                      <w:rPr>
                        <w:rFonts w:ascii="標楷體" w:hAnsi="標楷體" w:hint="eastAsia"/>
                      </w:rPr>
                      <w:t>戶</w:t>
                    </w:r>
                  </w:p>
                </w:txbxContent>
              </v:textbox>
            </v:shape>
            <v:shape id="AutoShape 246" o:spid="_x0000_s2256" type="#_x0000_t109" style="position:absolute;left:5055;top:7720;width:1792;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h48MA&#10;AADcAAAADwAAAGRycy9kb3ducmV2LnhtbERPS2vCQBC+C/0PyxR6Ed34qEh0FRFS9NCDqRdvY3aa&#10;hGZnQ3Yb03/fORR6/Pje2/3gGtVTF2rPBmbTBBRx4W3NpYHrRzZZgwoR2WLjmQz8UID97mm0xdT6&#10;B1+oz2OpJIRDigaqGNtU61BU5DBMfUss3KfvHEaBXalthw8Jd42eJ8lKO6xZGips6VhR8ZV/OwPz&#10;9Th/4/fstLyfbYavs1s/XpyNeXkeDhtQkYb4L/5zn6z4FjJfzsgR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Gh48MAAADcAAAADwAAAAAAAAAAAAAAAACYAgAAZHJzL2Rv&#10;d25yZXYueG1sUEsFBgAAAAAEAAQA9QAAAIgDAAAAAA==&#10;">
              <v:textbox style="mso-next-textbox:#AutoShape 246">
                <w:txbxContent>
                  <w:p w14:paraId="7100BDFF" w14:textId="77777777" w:rsidR="00BF57AC" w:rsidRPr="00D05851" w:rsidRDefault="00BF57AC" w:rsidP="00BF57AC">
                    <w:pPr>
                      <w:jc w:val="center"/>
                      <w:rPr>
                        <w:rFonts w:ascii="標楷體" w:hAnsi="標楷體"/>
                        <w:szCs w:val="24"/>
                      </w:rPr>
                    </w:pPr>
                    <w:r w:rsidRPr="00D05851">
                      <w:rPr>
                        <w:rFonts w:ascii="標楷體" w:hAnsi="標楷體" w:hint="eastAsia"/>
                        <w:szCs w:val="24"/>
                      </w:rPr>
                      <w:t>警報解除</w:t>
                    </w:r>
                  </w:p>
                </w:txbxContent>
              </v:textbox>
            </v:shape>
            <v:shape id="AutoShape 247" o:spid="_x0000_s2257" type="#_x0000_t109" style="position:absolute;left:2155;top:10426;width:2496;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EeMYA&#10;AADcAAAADwAAAGRycy9kb3ducmV2LnhtbESPQWvCQBSE7wX/w/IEL6KbaCsS3QQpRPTQQ9NeenvN&#10;PpNg9m3IbmP8926h0OMw880w+2w0rRiod41lBfEyAkFcWt1wpeDzI19sQTiPrLG1TAru5CBLJ097&#10;TLS98TsNha9EKGGXoILa+y6R0pU1GXRL2xEH72J7gz7IvpK6x1soN61cRdFGGmw4LNTY0WtN5bX4&#10;MQpW23lx5Lf89Px91jm+xF/DfH1WajYdDzsQnkb/H/6jTzpw6xh+z4Qj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0EeMYAAADcAAAADwAAAAAAAAAAAAAAAACYAgAAZHJz&#10;L2Rvd25yZXYueG1sUEsFBgAAAAAEAAQA9QAAAIsDAAAAAA==&#10;">
              <v:textbox style="mso-next-textbox:#AutoShape 247">
                <w:txbxContent>
                  <w:p w14:paraId="5EC0CEA9" w14:textId="77777777" w:rsidR="00BF57AC" w:rsidRPr="00D05851" w:rsidRDefault="00BF57AC" w:rsidP="00BF57AC">
                    <w:pPr>
                      <w:jc w:val="center"/>
                      <w:rPr>
                        <w:rFonts w:ascii="標楷體" w:hAnsi="標楷體"/>
                        <w:szCs w:val="24"/>
                      </w:rPr>
                    </w:pPr>
                    <w:r w:rsidRPr="00D05851">
                      <w:rPr>
                        <w:rFonts w:ascii="標楷體" w:hAnsi="標楷體" w:hint="eastAsia"/>
                        <w:szCs w:val="24"/>
                      </w:rPr>
                      <w:t>回收重複使用物品</w:t>
                    </w:r>
                  </w:p>
                </w:txbxContent>
              </v:textbox>
            </v:shape>
            <v:shape id="AutoShape 248" o:spid="_x0000_s2258" type="#_x0000_t109" style="position:absolute;left:5055;top:12481;width:1792;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D8YA&#10;AADcAAAADwAAAGRycy9kb3ducmV2LnhtbESPQWvCQBSE70L/w/IKvYhujFYkugmlkKIHD41evD2z&#10;zyQ0+zZktzH9991CweMw880wu2w0rRiod41lBYt5BIK4tLrhSsH5lM82IJxH1thaJgU/5CBLnyY7&#10;TLS98ycNha9EKGGXoILa+y6R0pU1GXRz2xEH72Z7gz7IvpK6x3soN62Mo2gtDTYcFmrs6L2m8qv4&#10;NgrizbT44GO+X10POsfXxWWYLg9KvTyPb1sQnkb/CP/Tex24Z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aD8YAAADcAAAADwAAAAAAAAAAAAAAAACYAgAAZHJz&#10;L2Rvd25yZXYueG1sUEsFBgAAAAAEAAQA9QAAAIsDAAAAAA==&#10;">
              <v:textbox style="mso-next-textbox:#AutoShape 248">
                <w:txbxContent>
                  <w:p w14:paraId="15F999DB" w14:textId="77777777" w:rsidR="00BF57AC" w:rsidRPr="00D05851" w:rsidRDefault="00BF57AC" w:rsidP="00BF57AC">
                    <w:pPr>
                      <w:jc w:val="center"/>
                      <w:rPr>
                        <w:rFonts w:ascii="標楷體" w:hAnsi="標楷體"/>
                        <w:szCs w:val="24"/>
                      </w:rPr>
                    </w:pPr>
                    <w:r w:rsidRPr="00D05851">
                      <w:rPr>
                        <w:rFonts w:ascii="標楷體" w:hAnsi="標楷體" w:hint="eastAsia"/>
                        <w:szCs w:val="24"/>
                      </w:rPr>
                      <w:t>建立管理清冊</w:t>
                    </w:r>
                  </w:p>
                </w:txbxContent>
              </v:textbox>
            </v:shape>
            <v:shape id="AutoShape 249" o:spid="_x0000_s2259" type="#_x0000_t32" style="position:absolute;left:2880;top:2930;width:0;height:3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50" o:spid="_x0000_s2260" type="#_x0000_t32" style="position:absolute;left:8992;top:2947;width:0;height:3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51" o:spid="_x0000_s2261" type="#_x0000_t32" style="position:absolute;left:2897;top:3273;width:612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52" o:spid="_x0000_s2262" type="#_x0000_t32" style="position:absolute;left:5978;top:2947;width:0;height:9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shape id="AutoShape 253" o:spid="_x0000_s2263" type="#_x0000_t32" style="position:absolute;left:5978;top:4487;width:0;height:7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IcUAAADcAAAADwAAAGRycy9kb3ducmV2LnhtbESPQWsCMRSE7wX/Q3iCt5rVg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IcUAAADcAAAADwAAAAAAAAAA&#10;AAAAAAChAgAAZHJzL2Rvd25yZXYueG1sUEsFBgAAAAAEAAQA+QAAAJMDAAAAAA==&#10;">
              <v:stroke endarrow="block"/>
            </v:shape>
            <v:shape id="AutoShape 254" o:spid="_x0000_s2264" type="#_x0000_t32" style="position:absolute;left:5978;top:5810;width:0;height: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shape id="AutoShape 255" o:spid="_x0000_s2265" type="#_x0000_t32" style="position:absolute;left:5978;top:7195;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syMYAAADcAAAADwAAAGRycy9kb3ducmV2LnhtbESPT2vCQBTE7wW/w/KE3upGC8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MjGAAAA3AAAAA8AAAAAAAAA&#10;AAAAAAAAoQIAAGRycy9kb3ducmV2LnhtbFBLBQYAAAAABAAEAPkAAACUAwAAAAA=&#10;">
              <v:stroke endarrow="block"/>
            </v:shape>
            <v:shape id="AutoShape 256" o:spid="_x0000_s2266" type="#_x0000_t32" style="position:absolute;left:5978;top:8289;width:0;height:5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v:shape id="AutoShape 257" o:spid="_x0000_s2267" type="#_x0000_t32" style="position:absolute;left:5978;top:9366;width:0;height:3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58" o:spid="_x0000_s2268" type="#_x0000_t32" style="position:absolute;left:3357;top:9724;width:54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59" o:spid="_x0000_s2269" type="#_x0000_t32" style="position:absolute;left:3357;top:9724;width:0;height:7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260" o:spid="_x0000_s2270" type="#_x0000_t32" style="position:absolute;left:8798;top:9757;width:0;height:6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shape id="AutoShape 261" o:spid="_x0000_s2271" type="#_x0000_t32" style="position:absolute;left:3357;top:1099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262" o:spid="_x0000_s2272" type="#_x0000_t32" style="position:absolute;left:8798;top:10995;width:1;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263" o:spid="_x0000_s2273" type="#_x0000_t32" style="position:absolute;left:3357;top:11292;width:5441;height: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264" o:spid="_x0000_s2274" type="#_x0000_t32" style="position:absolute;left:5945;top:11325;width:33;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6LsIAAADcAAAADwAAAGRycy9kb3ducmV2LnhtbERPTYvCMBC9L/gfwgje1lQR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6LsIAAADcAAAADwAAAAAAAAAAAAAA&#10;AAChAgAAZHJzL2Rvd25yZXYueG1sUEsFBgAAAAAEAAQA+QAAAJADAAAAAA==&#10;">
              <v:stroke endarrow="block"/>
            </v:shape>
          </v:group>
        </w:pict>
      </w:r>
    </w:p>
    <w:p w14:paraId="4FCB6C0C" w14:textId="77777777" w:rsidR="00BF57AC" w:rsidRPr="00DA002C" w:rsidRDefault="00BF57AC" w:rsidP="00BF57AC">
      <w:pPr>
        <w:jc w:val="center"/>
        <w:rPr>
          <w:rFonts w:ascii="標楷體" w:hAnsi="標楷體"/>
          <w:color w:val="000000"/>
        </w:rPr>
      </w:pPr>
    </w:p>
    <w:p w14:paraId="49FCFAC6" w14:textId="77777777" w:rsidR="00BF57AC" w:rsidRPr="00DA002C" w:rsidRDefault="00BF57AC" w:rsidP="00BF57AC">
      <w:pPr>
        <w:jc w:val="center"/>
        <w:rPr>
          <w:rFonts w:ascii="標楷體" w:hAnsi="標楷體"/>
          <w:color w:val="000000"/>
        </w:rPr>
      </w:pPr>
    </w:p>
    <w:p w14:paraId="092D65C9" w14:textId="77777777" w:rsidR="00BF57AC" w:rsidRPr="00DA002C" w:rsidRDefault="00BF57AC" w:rsidP="00BF57AC">
      <w:pPr>
        <w:jc w:val="center"/>
        <w:rPr>
          <w:rFonts w:ascii="標楷體" w:hAnsi="標楷體"/>
          <w:color w:val="000000"/>
        </w:rPr>
      </w:pPr>
    </w:p>
    <w:p w14:paraId="2DA67A0E" w14:textId="77777777" w:rsidR="00BF57AC" w:rsidRPr="00DA002C" w:rsidRDefault="00BF57AC" w:rsidP="00BF57AC">
      <w:pPr>
        <w:jc w:val="center"/>
        <w:rPr>
          <w:rFonts w:ascii="標楷體" w:hAnsi="標楷體"/>
          <w:color w:val="000000"/>
        </w:rPr>
      </w:pPr>
    </w:p>
    <w:p w14:paraId="66A5411A" w14:textId="77777777" w:rsidR="00BF57AC" w:rsidRPr="00DA002C" w:rsidRDefault="00BF57AC" w:rsidP="00BF57AC">
      <w:pPr>
        <w:jc w:val="center"/>
        <w:rPr>
          <w:rFonts w:ascii="標楷體" w:hAnsi="標楷體"/>
          <w:color w:val="000000"/>
        </w:rPr>
      </w:pPr>
    </w:p>
    <w:p w14:paraId="6CBF705D" w14:textId="77777777" w:rsidR="00BF57AC" w:rsidRPr="00DA002C" w:rsidRDefault="00BF57AC" w:rsidP="00BF57AC">
      <w:pPr>
        <w:jc w:val="center"/>
        <w:rPr>
          <w:rFonts w:ascii="標楷體" w:hAnsi="標楷體"/>
          <w:color w:val="000000"/>
        </w:rPr>
      </w:pPr>
    </w:p>
    <w:p w14:paraId="07468B89" w14:textId="77777777" w:rsidR="00BF57AC" w:rsidRPr="00DA002C" w:rsidRDefault="00BF57AC" w:rsidP="00BF57AC">
      <w:pPr>
        <w:jc w:val="center"/>
        <w:rPr>
          <w:rFonts w:ascii="標楷體" w:hAnsi="標楷體"/>
          <w:color w:val="000000"/>
        </w:rPr>
      </w:pPr>
    </w:p>
    <w:p w14:paraId="3863C20A" w14:textId="77777777" w:rsidR="00BF57AC" w:rsidRPr="00DA002C" w:rsidRDefault="00BF57AC" w:rsidP="00BF57AC">
      <w:pPr>
        <w:jc w:val="center"/>
        <w:rPr>
          <w:rFonts w:ascii="標楷體" w:hAnsi="標楷體"/>
          <w:color w:val="000000"/>
        </w:rPr>
      </w:pPr>
    </w:p>
    <w:p w14:paraId="6617C71B" w14:textId="77777777" w:rsidR="00BF57AC" w:rsidRPr="00DA002C" w:rsidRDefault="00BF57AC" w:rsidP="00BF57AC">
      <w:pPr>
        <w:jc w:val="center"/>
        <w:rPr>
          <w:rFonts w:ascii="標楷體" w:hAnsi="標楷體"/>
          <w:color w:val="000000"/>
        </w:rPr>
      </w:pPr>
    </w:p>
    <w:p w14:paraId="393E4FF8" w14:textId="77777777" w:rsidR="00BF57AC" w:rsidRPr="00DA002C" w:rsidRDefault="00BF57AC" w:rsidP="00BF57AC">
      <w:pPr>
        <w:jc w:val="center"/>
        <w:rPr>
          <w:rFonts w:ascii="標楷體" w:hAnsi="標楷體"/>
          <w:color w:val="000000"/>
        </w:rPr>
      </w:pPr>
    </w:p>
    <w:p w14:paraId="268EABEC" w14:textId="77777777" w:rsidR="00BF57AC" w:rsidRPr="00DA002C" w:rsidRDefault="00BF57AC" w:rsidP="00BF57AC">
      <w:pPr>
        <w:jc w:val="center"/>
        <w:rPr>
          <w:rFonts w:ascii="標楷體" w:hAnsi="標楷體"/>
          <w:color w:val="000000"/>
        </w:rPr>
      </w:pPr>
    </w:p>
    <w:p w14:paraId="4A663382" w14:textId="77777777" w:rsidR="00BF57AC" w:rsidRPr="00DA002C" w:rsidRDefault="00BF57AC" w:rsidP="00BF57AC">
      <w:pPr>
        <w:jc w:val="center"/>
        <w:rPr>
          <w:rFonts w:ascii="標楷體" w:hAnsi="標楷體"/>
          <w:color w:val="000000"/>
        </w:rPr>
      </w:pPr>
    </w:p>
    <w:p w14:paraId="4DD2D399" w14:textId="77777777" w:rsidR="00BF57AC" w:rsidRPr="00DA002C" w:rsidRDefault="00BF57AC" w:rsidP="00BF57AC">
      <w:pPr>
        <w:jc w:val="center"/>
        <w:rPr>
          <w:rFonts w:ascii="標楷體" w:hAnsi="標楷體"/>
          <w:color w:val="000000"/>
        </w:rPr>
      </w:pPr>
    </w:p>
    <w:p w14:paraId="2C0C7877" w14:textId="77777777" w:rsidR="00BF57AC" w:rsidRPr="00DA002C" w:rsidRDefault="00BF57AC" w:rsidP="00BF57AC">
      <w:pPr>
        <w:jc w:val="center"/>
        <w:rPr>
          <w:rFonts w:ascii="標楷體" w:hAnsi="標楷體"/>
          <w:color w:val="000000"/>
        </w:rPr>
      </w:pPr>
    </w:p>
    <w:p w14:paraId="75762593" w14:textId="77777777" w:rsidR="00BF57AC" w:rsidRPr="00DA002C" w:rsidRDefault="00BF57AC" w:rsidP="00BF57AC">
      <w:pPr>
        <w:jc w:val="center"/>
        <w:rPr>
          <w:rFonts w:ascii="標楷體" w:hAnsi="標楷體"/>
          <w:color w:val="000000"/>
        </w:rPr>
      </w:pPr>
    </w:p>
    <w:p w14:paraId="508C6905" w14:textId="77777777" w:rsidR="00BF57AC" w:rsidRPr="00DA002C" w:rsidRDefault="00BF57AC" w:rsidP="00BF57AC">
      <w:pPr>
        <w:jc w:val="center"/>
        <w:rPr>
          <w:rFonts w:ascii="標楷體" w:hAnsi="標楷體"/>
          <w:color w:val="000000"/>
        </w:rPr>
      </w:pPr>
    </w:p>
    <w:p w14:paraId="35A5BEF5" w14:textId="77777777" w:rsidR="00BF57AC" w:rsidRPr="00DA002C" w:rsidRDefault="00000000" w:rsidP="00BF57AC">
      <w:pPr>
        <w:jc w:val="right"/>
        <w:rPr>
          <w:rFonts w:ascii="標楷體" w:hAnsi="標楷體"/>
          <w:color w:val="000000"/>
          <w:szCs w:val="24"/>
        </w:rPr>
      </w:pPr>
      <w:r>
        <w:rPr>
          <w:rFonts w:ascii="Calibri" w:eastAsia="新細明體" w:hAnsi="Calibri"/>
          <w:noProof/>
          <w:color w:val="000000"/>
        </w:rPr>
        <w:pict w14:anchorId="528D0F87">
          <v:shape id="AutoShape 237" o:spid="_x0000_s2247" type="#_x0000_t109" style="position:absolute;left:0;text-align:left;margin-left:163.65pt;margin-top:17.05pt;width:89.6pt;height:28.4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">
            <v:textbox style="mso-next-textbox:#AutoShape 237">
              <w:txbxContent>
                <w:p w14:paraId="69D941B9" w14:textId="77777777" w:rsidR="00BF57AC" w:rsidRPr="00D05851" w:rsidRDefault="00BF57AC" w:rsidP="00BF57AC">
                  <w:pPr>
                    <w:jc w:val="center"/>
                    <w:rPr>
                      <w:rFonts w:ascii="標楷體" w:hAnsi="標楷體"/>
                      <w:szCs w:val="24"/>
                    </w:rPr>
                  </w:pPr>
                  <w:r w:rsidRPr="00D05851">
                    <w:rPr>
                      <w:rFonts w:ascii="標楷體" w:hAnsi="標楷體" w:hint="eastAsia"/>
                      <w:szCs w:val="24"/>
                    </w:rPr>
                    <w:t>災後清點</w:t>
                  </w:r>
                </w:p>
              </w:txbxContent>
            </v:textbox>
          </v:shape>
        </w:pict>
      </w:r>
    </w:p>
    <w:p w14:paraId="329B8430" w14:textId="77777777" w:rsidR="00BF57AC" w:rsidRPr="00DA002C" w:rsidRDefault="00BF57AC" w:rsidP="00BF57AC">
      <w:pPr>
        <w:jc w:val="right"/>
        <w:rPr>
          <w:rFonts w:ascii="標楷體" w:hAnsi="標楷體"/>
          <w:color w:val="000000"/>
          <w:szCs w:val="24"/>
        </w:rPr>
      </w:pPr>
    </w:p>
    <w:p w14:paraId="132AEE59" w14:textId="77777777" w:rsidR="00BF57AC" w:rsidRPr="00DA002C" w:rsidRDefault="00BF57AC" w:rsidP="00BF57AC">
      <w:pPr>
        <w:jc w:val="right"/>
        <w:rPr>
          <w:rFonts w:ascii="標楷體" w:hAnsi="標楷體"/>
          <w:color w:val="000000"/>
          <w:szCs w:val="24"/>
        </w:rPr>
      </w:pPr>
    </w:p>
    <w:p w14:paraId="710675B1" w14:textId="77777777" w:rsidR="00BF57AC" w:rsidRPr="00DA002C" w:rsidRDefault="00BF57AC" w:rsidP="00BF57AC">
      <w:pPr>
        <w:jc w:val="right"/>
        <w:rPr>
          <w:rFonts w:ascii="標楷體" w:hAnsi="標楷體"/>
          <w:color w:val="000000"/>
          <w:szCs w:val="24"/>
        </w:rPr>
      </w:pPr>
    </w:p>
    <w:p w14:paraId="1FDDEB55" w14:textId="77777777" w:rsidR="00BF57AC" w:rsidRPr="00DA002C" w:rsidRDefault="00BF57AC" w:rsidP="00BF57AC">
      <w:pPr>
        <w:jc w:val="right"/>
        <w:rPr>
          <w:rFonts w:ascii="標楷體" w:hAnsi="標楷體"/>
          <w:color w:val="000000"/>
          <w:szCs w:val="24"/>
        </w:rPr>
      </w:pPr>
    </w:p>
    <w:p w14:paraId="1F99E23D" w14:textId="77777777" w:rsidR="00BF57AC" w:rsidRPr="00DA002C" w:rsidRDefault="00BF57AC" w:rsidP="00BF57AC">
      <w:pPr>
        <w:jc w:val="right"/>
        <w:rPr>
          <w:rFonts w:ascii="標楷體" w:hAnsi="標楷體"/>
          <w:color w:val="000000"/>
          <w:szCs w:val="24"/>
        </w:rPr>
      </w:pPr>
    </w:p>
    <w:p w14:paraId="6D890723" w14:textId="77777777" w:rsidR="00BF57AC" w:rsidRPr="00DA002C" w:rsidRDefault="00BF57AC" w:rsidP="00BF57AC">
      <w:pPr>
        <w:jc w:val="right"/>
        <w:rPr>
          <w:rFonts w:ascii="標楷體" w:hAnsi="標楷體"/>
          <w:color w:val="000000"/>
          <w:szCs w:val="24"/>
        </w:rPr>
      </w:pPr>
    </w:p>
    <w:p w14:paraId="3CE3C6C5" w14:textId="77777777" w:rsidR="00BF57AC" w:rsidRPr="00DA002C" w:rsidRDefault="00BF57AC" w:rsidP="00BF57AC">
      <w:pPr>
        <w:jc w:val="right"/>
        <w:rPr>
          <w:rFonts w:ascii="標楷體" w:hAnsi="標楷體"/>
          <w:color w:val="000000"/>
          <w:szCs w:val="24"/>
        </w:rPr>
      </w:pPr>
    </w:p>
    <w:p w14:paraId="094D538E" w14:textId="77777777" w:rsidR="00BF57AC" w:rsidRPr="00DA002C" w:rsidRDefault="00BF57AC" w:rsidP="00BF57AC">
      <w:pPr>
        <w:jc w:val="right"/>
        <w:rPr>
          <w:rFonts w:ascii="標楷體" w:hAnsi="標楷體"/>
          <w:color w:val="000000"/>
          <w:szCs w:val="24"/>
        </w:rPr>
      </w:pPr>
    </w:p>
    <w:p w14:paraId="768B15D8" w14:textId="77777777" w:rsidR="00BF57AC" w:rsidRPr="00DA002C" w:rsidRDefault="00BF57AC" w:rsidP="00BF57AC">
      <w:pPr>
        <w:jc w:val="right"/>
        <w:rPr>
          <w:rFonts w:ascii="標楷體" w:hAnsi="標楷體"/>
          <w:color w:val="000000"/>
          <w:szCs w:val="24"/>
        </w:rPr>
      </w:pPr>
    </w:p>
    <w:p w14:paraId="50D20690" w14:textId="77777777" w:rsidR="00BF57AC" w:rsidRPr="00DA002C" w:rsidRDefault="00BF57AC" w:rsidP="00BF57AC">
      <w:pPr>
        <w:jc w:val="right"/>
        <w:rPr>
          <w:rFonts w:ascii="標楷體" w:hAnsi="標楷體"/>
          <w:color w:val="000000"/>
          <w:szCs w:val="24"/>
        </w:rPr>
      </w:pPr>
    </w:p>
    <w:p w14:paraId="2452AF56" w14:textId="77777777" w:rsidR="00BF57AC" w:rsidRPr="00DA002C" w:rsidRDefault="00BF57AC" w:rsidP="00BF57AC">
      <w:pPr>
        <w:jc w:val="right"/>
        <w:rPr>
          <w:rFonts w:ascii="標楷體" w:hAnsi="標楷體"/>
          <w:color w:val="000000"/>
          <w:szCs w:val="24"/>
        </w:rPr>
      </w:pPr>
    </w:p>
    <w:p w14:paraId="131D34BC" w14:textId="77777777" w:rsidR="00BF57AC" w:rsidRPr="00DA002C" w:rsidRDefault="00BF57AC" w:rsidP="00BF57AC">
      <w:pPr>
        <w:jc w:val="right"/>
        <w:rPr>
          <w:rFonts w:ascii="標楷體" w:hAnsi="標楷體"/>
          <w:color w:val="000000"/>
          <w:szCs w:val="24"/>
        </w:rPr>
      </w:pPr>
    </w:p>
    <w:p w14:paraId="627CD681" w14:textId="77777777" w:rsidR="00BF57AC" w:rsidRDefault="00BF57AC" w:rsidP="00BF57AC">
      <w:pPr>
        <w:jc w:val="right"/>
        <w:rPr>
          <w:rFonts w:ascii="標楷體" w:hAnsi="標楷體"/>
          <w:color w:val="000000"/>
          <w:szCs w:val="24"/>
        </w:rPr>
      </w:pPr>
      <w:r>
        <w:rPr>
          <w:rFonts w:ascii="標楷體" w:hAnsi="標楷體" w:hint="eastAsia"/>
          <w:color w:val="000000"/>
          <w:szCs w:val="24"/>
        </w:rPr>
        <w:t>115</w:t>
      </w:r>
      <w:r w:rsidRPr="00DA002C">
        <w:rPr>
          <w:rFonts w:ascii="標楷體" w:hAnsi="標楷體" w:hint="eastAsia"/>
          <w:color w:val="000000"/>
          <w:szCs w:val="24"/>
        </w:rPr>
        <w:t>年_</w:t>
      </w:r>
      <w:r w:rsidR="00987620">
        <w:rPr>
          <w:rFonts w:ascii="標楷體" w:hAnsi="標楷體" w:hint="eastAsia"/>
          <w:color w:val="000000"/>
          <w:szCs w:val="24"/>
        </w:rPr>
        <w:t>06</w:t>
      </w:r>
      <w:r w:rsidRPr="00DA002C">
        <w:rPr>
          <w:rFonts w:ascii="標楷體" w:hAnsi="標楷體"/>
          <w:color w:val="000000"/>
          <w:szCs w:val="24"/>
        </w:rPr>
        <w:t>月</w:t>
      </w:r>
      <w:r w:rsidRPr="00DA002C">
        <w:rPr>
          <w:rFonts w:ascii="標楷體" w:hAnsi="標楷體" w:hint="eastAsia"/>
          <w:color w:val="000000"/>
          <w:szCs w:val="24"/>
        </w:rPr>
        <w:t xml:space="preserve">製表 </w:t>
      </w:r>
    </w:p>
    <w:p w14:paraId="6A3DF445" w14:textId="77777777" w:rsidR="00A71B86" w:rsidRPr="00A71B86" w:rsidRDefault="00BF57AC" w:rsidP="00A71B86">
      <w:pPr>
        <w:widowControl/>
        <w:rPr>
          <w:rFonts w:ascii="標楷體" w:hAnsi="標楷體"/>
          <w:color w:val="000000"/>
          <w:szCs w:val="24"/>
        </w:rPr>
      </w:pPr>
      <w:r>
        <w:rPr>
          <w:rFonts w:ascii="標楷體" w:hAnsi="標楷體"/>
          <w:color w:val="000000"/>
          <w:szCs w:val="24"/>
        </w:rPr>
        <w:br w:type="page"/>
      </w:r>
    </w:p>
    <w:p w14:paraId="65D0DA00" w14:textId="77777777" w:rsidR="00BF57AC" w:rsidRPr="00DA002C" w:rsidRDefault="00BF57AC" w:rsidP="00A71B86">
      <w:pPr>
        <w:pStyle w:val="afa"/>
        <w:jc w:val="center"/>
        <w:rPr>
          <w:rFonts w:ascii="標楷體" w:hAnsi="標楷體"/>
          <w:color w:val="000000"/>
          <w:sz w:val="28"/>
          <w:szCs w:val="28"/>
        </w:rPr>
      </w:pPr>
      <w:r w:rsidRPr="00DA002C">
        <w:rPr>
          <w:rFonts w:ascii="標楷體" w:hAnsi="標楷體"/>
          <w:color w:val="000000"/>
          <w:sz w:val="28"/>
          <w:szCs w:val="28"/>
        </w:rPr>
        <w:lastRenderedPageBreak/>
        <w:t>南投縣</w:t>
      </w:r>
      <w:r w:rsidRPr="00DA002C">
        <w:rPr>
          <w:rFonts w:ascii="標楷體" w:hAnsi="標楷體" w:hint="eastAsia"/>
          <w:color w:val="000000"/>
          <w:sz w:val="28"/>
          <w:szCs w:val="28"/>
        </w:rPr>
        <w:t>鹿谷鄉災害應變中心</w:t>
      </w:r>
      <w:r w:rsidRPr="0087420C">
        <w:rPr>
          <w:rFonts w:ascii="標楷體" w:hAnsi="標楷體"/>
          <w:color w:val="000000"/>
          <w:sz w:val="28"/>
          <w:szCs w:val="28"/>
          <w:highlight w:val="green"/>
        </w:rPr>
        <w:t>一級開設</w:t>
      </w:r>
      <w:r w:rsidRPr="00081082">
        <w:rPr>
          <w:rFonts w:ascii="標楷體" w:hAnsi="標楷體" w:hint="eastAsia"/>
          <w:color w:val="000000"/>
          <w:sz w:val="28"/>
          <w:szCs w:val="28"/>
          <w:highlight w:val="yellow"/>
        </w:rPr>
        <w:t>社會組</w:t>
      </w:r>
      <w:r w:rsidRPr="00DA002C">
        <w:rPr>
          <w:rFonts w:ascii="標楷體" w:hAnsi="標楷體" w:hint="eastAsia"/>
          <w:color w:val="000000"/>
          <w:sz w:val="28"/>
          <w:szCs w:val="28"/>
        </w:rPr>
        <w:t>緊急安置所作業流程圖</w:t>
      </w:r>
    </w:p>
    <w:p w14:paraId="18481129"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08997D8C">
          <v:group id="Group 214" o:spid="_x0000_s2275" style="position:absolute;left:0;text-align:left;margin-left:-11.55pt;margin-top:2.3pt;width:397.9pt;height:558.3pt;z-index:251649536" coordorigin="1569,2341" coordsize="7958,1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">
            <v:shape id="AutoShape 215" o:spid="_x0000_s2276" type="#_x0000_t109" style="position:absolute;left:4621;top:2341;width:2043;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To8cA&#10;AADcAAAADwAAAGRycy9kb3ducmV2LnhtbESPMW/CQAyF90r9DydXYkFwAVpEUw5UVQqCgaGBhc3k&#10;3CRqzhfljpD++3qo1M3We37v83o7uEb11IXas4HZNAFFXHhbc2ngfMomK1AhIltsPJOBHwqw3Tw+&#10;rDG1/s6f1OexVBLCIUUDVYxtqnUoKnIYpr4lFu3Ldw6jrF2pbYd3CXeNnifJUjusWRoqbOmjouI7&#10;vzkD89U43/Ex2z9fDzbDl9mlHy8Oxoyehvc3UJGG+G/+u95bwX8VWn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kk6PHAAAA3AAAAA8AAAAAAAAAAAAAAAAAmAIAAGRy&#10;cy9kb3ducmV2LnhtbFBLBQYAAAAABAAEAPUAAACMAwAAAAA=&#10;">
              <v:textbox style="mso-next-textbox:#AutoShape 215">
                <w:txbxContent>
                  <w:p w14:paraId="03B82E47" w14:textId="77777777" w:rsidR="00BF57AC" w:rsidRPr="00D05851" w:rsidRDefault="00BF57AC" w:rsidP="00BF57AC">
                    <w:pPr>
                      <w:jc w:val="center"/>
                      <w:rPr>
                        <w:rFonts w:ascii="標楷體" w:hAnsi="標楷體"/>
                      </w:rPr>
                    </w:pPr>
                    <w:r w:rsidRPr="00D05851">
                      <w:rPr>
                        <w:rFonts w:ascii="標楷體" w:hAnsi="標楷體" w:hint="eastAsia"/>
                        <w:szCs w:val="24"/>
                      </w:rPr>
                      <w:t>緊急安置所成</w:t>
                    </w:r>
                    <w:r w:rsidRPr="00D05851">
                      <w:rPr>
                        <w:rFonts w:ascii="標楷體" w:hAnsi="標楷體" w:hint="eastAsia"/>
                      </w:rPr>
                      <w:t>立</w:t>
                    </w:r>
                  </w:p>
                </w:txbxContent>
              </v:textbox>
            </v:shape>
            <v:shape id="AutoShape 216" o:spid="_x0000_s2277" type="#_x0000_t109" style="position:absolute;left:4581;top:3714;width:2043;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2OMQA&#10;AADcAAAADwAAAGRycy9kb3ducmV2LnhtbERPTWvCQBC9C/6HZYRepG7UWmKajUghRQ8eTHvpbZqd&#10;JsHsbMhuY/z33ULB2zze56S70bRioN41lhUsFxEI4tLqhisFH+/5YwzCeWSNrWVScCMHu2w6STHR&#10;9spnGgpfiRDCLkEFtfddIqUrazLoFrYjDty37Q36APtK6h6vIdy0chVFz9Jgw6Ghxo5eayovxY9R&#10;sIrnxRuf8sPT11HnuFl+DvP1UamH2bh/AeFp9Hfxv/ugw/ztFv6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NjjEAAAA3AAAAA8AAAAAAAAAAAAAAAAAmAIAAGRycy9k&#10;b3ducmV2LnhtbFBLBQYAAAAABAAEAPUAAACJAwAAAAA=&#10;">
              <v:textbox style="mso-next-textbox:#AutoShape 216">
                <w:txbxContent>
                  <w:p w14:paraId="2138FFCD" w14:textId="77777777" w:rsidR="00BF57AC" w:rsidRPr="00D05851" w:rsidRDefault="00BF57AC" w:rsidP="00BF57AC">
                    <w:pPr>
                      <w:jc w:val="center"/>
                      <w:rPr>
                        <w:rFonts w:ascii="標楷體" w:hAnsi="標楷體"/>
                        <w:szCs w:val="24"/>
                      </w:rPr>
                    </w:pPr>
                    <w:r w:rsidRPr="00D05851">
                      <w:rPr>
                        <w:rFonts w:ascii="標楷體" w:hAnsi="標楷體" w:hint="eastAsia"/>
                        <w:szCs w:val="24"/>
                      </w:rPr>
                      <w:t>動員聯絡</w:t>
                    </w:r>
                  </w:p>
                </w:txbxContent>
              </v:textbox>
            </v:shape>
            <v:shape id="AutoShape 217" o:spid="_x0000_s2278" type="#_x0000_t109" style="position:absolute;left:4497;top:5162;width:2234;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rXsIA&#10;AADcAAAADwAAAGRycy9kb3ducmV2LnhtbERPTWvCQBC9F/wPywhepG7UtkjqKlKI6KGHRi/exuw0&#10;CWZnQ3Yb47/vHAo9Pt73eju4RvXUhdqzgfksAUVceFtzaeB8yp5XoEJEtth4JgMPCrDdjJ7WmFp/&#10;5y/q81gqCeGQooEqxjbVOhQVOQwz3xIL9+07h1FgV2rb4V3CXaMXSfKmHdYsDRW29FFRcct/nIHF&#10;aprv+TM7vFyPNsPX+aWfLo/GTMbD7h1UpCH+i//cByu+RObLGT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WtewgAAANwAAAAPAAAAAAAAAAAAAAAAAJgCAABkcnMvZG93&#10;bnJldi54bWxQSwUGAAAAAAQABAD1AAAAhwMAAAAA&#10;">
              <v:textbox style="mso-next-textbox:#AutoShape 217">
                <w:txbxContent>
                  <w:p w14:paraId="590718FD" w14:textId="77777777" w:rsidR="00BF57AC" w:rsidRPr="00D05851" w:rsidRDefault="00BF57AC" w:rsidP="00BF57AC">
                    <w:pPr>
                      <w:jc w:val="center"/>
                      <w:rPr>
                        <w:rFonts w:ascii="標楷體" w:hAnsi="標楷體"/>
                      </w:rPr>
                    </w:pPr>
                    <w:r w:rsidRPr="00D05851">
                      <w:rPr>
                        <w:rFonts w:ascii="標楷體" w:hAnsi="標楷體" w:hint="eastAsia"/>
                        <w:szCs w:val="24"/>
                      </w:rPr>
                      <w:t>場地整理物資清</w:t>
                    </w:r>
                    <w:r w:rsidRPr="00D05851">
                      <w:rPr>
                        <w:rFonts w:ascii="標楷體" w:hAnsi="標楷體" w:hint="eastAsia"/>
                      </w:rPr>
                      <w:t>點</w:t>
                    </w:r>
                  </w:p>
                </w:txbxContent>
              </v:textbox>
            </v:shape>
            <v:shape id="AutoShape 218" o:spid="_x0000_s2279" type="#_x0000_t109" style="position:absolute;left:4621;top:6401;width:2043;height: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OxcUA&#10;AADcAAAADwAAAGRycy9kb3ducmV2LnhtbESPQWvCQBSE74L/YXlCL1I3sVZC6iqlENGDB1Mvvb1m&#10;n0kw+zZktzH++64geBxmvhlmtRlMI3rqXG1ZQTyLQBAXVtdcKjh9Z68JCOeRNTaWScGNHGzW49EK&#10;U22vfKQ+96UIJexSVFB536ZSuqIig25mW+LgnW1n0AfZlVJ3eA3lppHzKFpKgzWHhQpb+qqouOR/&#10;RsE8meZbPmS7xe9eZ/ge//TTt71SL5Ph8wOEp8E/ww96pwMXxXA/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c7FxQAAANwAAAAPAAAAAAAAAAAAAAAAAJgCAABkcnMv&#10;ZG93bnJldi54bWxQSwUGAAAAAAQABAD1AAAAigMAAAAA&#10;">
              <v:textbox style="mso-next-textbox:#AutoShape 218">
                <w:txbxContent>
                  <w:p w14:paraId="124ED57C" w14:textId="77777777" w:rsidR="00BF57AC" w:rsidRPr="00D05851" w:rsidRDefault="00BF57AC" w:rsidP="00BF57AC">
                    <w:pPr>
                      <w:jc w:val="center"/>
                      <w:rPr>
                        <w:rFonts w:ascii="標楷體" w:hAnsi="標楷體"/>
                        <w:szCs w:val="24"/>
                      </w:rPr>
                    </w:pPr>
                    <w:r w:rsidRPr="00D05851">
                      <w:rPr>
                        <w:rFonts w:ascii="標楷體" w:hAnsi="標楷體" w:hint="eastAsia"/>
                        <w:szCs w:val="24"/>
                      </w:rPr>
                      <w:t>工作分配</w:t>
                    </w:r>
                  </w:p>
                </w:txbxContent>
              </v:textbox>
            </v:shape>
            <v:shape id="AutoShape 219" o:spid="_x0000_s2280" type="#_x0000_t109" style="position:absolute;left:7249;top:8198;width:2278;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QssUA&#10;AADcAAAADwAAAGRycy9kb3ducmV2LnhtbESPQWvCQBSE74L/YXmCF6kbUyshdZVSSNGDB1Mvvb1m&#10;n0kw+zZk15j++64geBxmvhlmvR1MI3rqXG1ZwWIegSAurK65VHD6zl4SEM4ja2wsk4I/crDdjEdr&#10;TLW98ZH63JcilLBLUUHlfZtK6YqKDLq5bYmDd7adQR9kV0rd4S2Um0bGUbSSBmsOCxW29FlRccmv&#10;RkGczPIvPmS75e9eZ/i2+Olnr3ulppPh4x2Ep8E/ww96pwMXxX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1CyxQAAANwAAAAPAAAAAAAAAAAAAAAAAJgCAABkcnMv&#10;ZG93bnJldi54bWxQSwUGAAAAAAQABAD1AAAAigMAAAAA&#10;">
              <v:textbox style="mso-next-textbox:#AutoShape 219">
                <w:txbxContent>
                  <w:p w14:paraId="17D8BF48" w14:textId="77777777" w:rsidR="00BF57AC" w:rsidRPr="00D05851" w:rsidRDefault="00BF57AC" w:rsidP="00BF57AC">
                    <w:pPr>
                      <w:jc w:val="center"/>
                      <w:rPr>
                        <w:rFonts w:ascii="標楷體" w:hAnsi="標楷體"/>
                      </w:rPr>
                    </w:pPr>
                    <w:r w:rsidRPr="00D05851">
                      <w:rPr>
                        <w:rFonts w:ascii="標楷體" w:hAnsi="標楷體" w:hint="eastAsia"/>
                        <w:szCs w:val="24"/>
                      </w:rPr>
                      <w:t>接待管理受理登</w:t>
                    </w:r>
                    <w:r w:rsidRPr="00D05851">
                      <w:rPr>
                        <w:rFonts w:ascii="標楷體" w:hAnsi="標楷體" w:hint="eastAsia"/>
                      </w:rPr>
                      <w:t>記</w:t>
                    </w:r>
                  </w:p>
                </w:txbxContent>
              </v:textbox>
            </v:shape>
            <v:shape id="AutoShape 220" o:spid="_x0000_s2281" type="#_x0000_t109" style="position:absolute;left:1569;top:8198;width:2261;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KcQA&#10;AADcAAAADwAAAGRycy9kb3ducmV2LnhtbESPQYvCMBSE74L/ITzBi2iqriLVKLJQ0cMerF68PZtn&#10;W2xeSpOt3X+/WVjwOMx8M8xm15lKtNS40rKC6SQCQZxZXXKu4HpJxisQziNrrCyTgh9ysNv2exuM&#10;tX3xmdrU5yKUsItRQeF9HUvpsoIMuomtiYP3sI1BH2STS93gK5SbSs6iaCkNlhwWCqzps6DsmX4b&#10;BbPVKD3wV3L8uJ90govprR3NT0oNB91+DcJT59/hf/qoAxfN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9SnEAAAA3AAAAA8AAAAAAAAAAAAAAAAAmAIAAGRycy9k&#10;b3ducmV2LnhtbFBLBQYAAAAABAAEAPUAAACJAwAAAAA=&#10;">
              <v:textbox style="mso-next-textbox:#AutoShape 220">
                <w:txbxContent>
                  <w:p w14:paraId="32604B00" w14:textId="77777777" w:rsidR="00BF57AC" w:rsidRPr="00D05851" w:rsidRDefault="00BF57AC" w:rsidP="00BF57AC">
                    <w:pPr>
                      <w:jc w:val="center"/>
                      <w:rPr>
                        <w:rFonts w:ascii="標楷體" w:hAnsi="標楷體"/>
                      </w:rPr>
                    </w:pPr>
                    <w:r w:rsidRPr="00D05851">
                      <w:rPr>
                        <w:rFonts w:ascii="標楷體" w:hAnsi="標楷體" w:hint="eastAsia"/>
                        <w:szCs w:val="24"/>
                      </w:rPr>
                      <w:t>安頓照護安全維</w:t>
                    </w:r>
                    <w:r w:rsidRPr="00D05851">
                      <w:rPr>
                        <w:rFonts w:ascii="標楷體" w:hAnsi="標楷體" w:hint="eastAsia"/>
                      </w:rPr>
                      <w:t>護</w:t>
                    </w:r>
                  </w:p>
                </w:txbxContent>
              </v:textbox>
            </v:shape>
            <v:shape id="AutoShape 221" o:spid="_x0000_s2282" type="#_x0000_t109" style="position:absolute;left:4621;top:9745;width:2043;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tXcYA&#10;AADcAAAADwAAAGRycy9kb3ducmV2LnhtbESPQWvCQBSE7wX/w/IEL8FstKmE1FWkENFDD41eenvN&#10;vibB7NuQ3cb033cLhR6HmW+G2e4n04mRBtdaVrCKExDEldUt1wqul2KZgXAeWWNnmRR8k4P9bvaw&#10;xVzbO7/RWPpahBJ2OSpovO9zKV3VkEEX2544eJ92MOiDHGqpB7yHctPJdZJspMGWw0KDPb00VN3K&#10;L6NgnUXlkV+LU/px1gU+rd7H6PGs1GI+HZ5BeJr8f/iPPunAJS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tXcYAAADcAAAADwAAAAAAAAAAAAAAAACYAgAAZHJz&#10;L2Rvd25yZXYueG1sUEsFBgAAAAAEAAQA9QAAAIsDAAAAAA==&#10;">
              <v:textbox style="mso-next-textbox:#AutoShape 221">
                <w:txbxContent>
                  <w:p w14:paraId="721035E0" w14:textId="77777777" w:rsidR="00BF57AC" w:rsidRPr="00D05851" w:rsidRDefault="00BF57AC" w:rsidP="00BF57AC">
                    <w:pPr>
                      <w:jc w:val="center"/>
                      <w:rPr>
                        <w:rFonts w:ascii="標楷體" w:hAnsi="標楷體"/>
                        <w:szCs w:val="24"/>
                      </w:rPr>
                    </w:pPr>
                    <w:r w:rsidRPr="00D05851">
                      <w:rPr>
                        <w:rFonts w:ascii="標楷體" w:hAnsi="標楷體" w:hint="eastAsia"/>
                        <w:szCs w:val="24"/>
                      </w:rPr>
                      <w:t>危險解除</w:t>
                    </w:r>
                  </w:p>
                </w:txbxContent>
              </v:textbox>
            </v:shape>
            <v:shape id="AutoShape 222" o:spid="_x0000_s2283" type="#_x0000_t109" style="position:absolute;left:4581;top:11286;width:2043;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IxsYA&#10;AADcAAAADwAAAGRycy9kb3ducmV2LnhtbESPQWvCQBSE7wX/w/IEL8FstI2E1FWkENFDD41eenvN&#10;vibB7NuQ3cb033cLhR6HmW+G2e4n04mRBtdaVrCKExDEldUt1wqul2KZgXAeWWNnmRR8k4P9bvaw&#10;xVzbO7/RWPpahBJ2OSpovO9zKV3VkEEX2544eJ92MOiDHGqpB7yHctPJdZJspMGWw0KDPb00VN3K&#10;L6NgnUXlkV+L09PHWReYrt7H6PGs1GI+HZ5BeJr8f/iPPunAJS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rIxsYAAADcAAAADwAAAAAAAAAAAAAAAACYAgAAZHJz&#10;L2Rvd25yZXYueG1sUEsFBgAAAAAEAAQA9QAAAIsDAAAAAA==&#10;">
              <v:textbox style="mso-next-textbox:#AutoShape 222">
                <w:txbxContent>
                  <w:p w14:paraId="76098287" w14:textId="77777777" w:rsidR="00BF57AC" w:rsidRPr="00D05851" w:rsidRDefault="00BF57AC" w:rsidP="00BF57AC">
                    <w:pPr>
                      <w:jc w:val="center"/>
                      <w:rPr>
                        <w:rFonts w:ascii="標楷體" w:hAnsi="標楷體"/>
                        <w:szCs w:val="24"/>
                      </w:rPr>
                    </w:pPr>
                    <w:r w:rsidRPr="00D05851">
                      <w:rPr>
                        <w:rFonts w:ascii="標楷體" w:hAnsi="標楷體" w:hint="eastAsia"/>
                        <w:szCs w:val="24"/>
                      </w:rPr>
                      <w:t>護送災民返家</w:t>
                    </w:r>
                  </w:p>
                </w:txbxContent>
              </v:textbox>
            </v:shape>
            <v:shape id="AutoShape 223" o:spid="_x0000_s2284" type="#_x0000_t109" style="position:absolute;left:4581;top:12904;width:2043;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WscQA&#10;AADcAAAADwAAAGRycy9kb3ducmV2LnhtbESPT4vCMBTE7wt+h/AEL6Kpf5FqFBG66MGD1Yu3Z/O2&#10;Ldu8lCbW7rc3Cwt7HGZ+M8xm15lKtNS40rKCyTgCQZxZXXKu4HZNRisQziNrrCyTgh9ysNv2PjYY&#10;a/viC7Wpz0UoYRejgsL7OpbSZQUZdGNbEwfvyzYGfZBNLnWDr1BuKjmNoqU0WHJYKLCmQ0HZd/o0&#10;CqarYfrJ5+Q4f5x0govJvR3OTkoN+t1+DcJT5//Df/RRBy5awu+ZcAT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VrHEAAAA3AAAAA8AAAAAAAAAAAAAAAAAmAIAAGRycy9k&#10;b3ducmV2LnhtbFBLBQYAAAAABAAEAPUAAACJAwAAAAA=&#10;">
              <v:textbox style="mso-next-textbox:#AutoShape 223">
                <w:txbxContent>
                  <w:p w14:paraId="11BE2D48" w14:textId="77777777" w:rsidR="00BF57AC" w:rsidRPr="00D05851" w:rsidRDefault="00BF57AC" w:rsidP="00BF57AC">
                    <w:pPr>
                      <w:jc w:val="center"/>
                      <w:rPr>
                        <w:rFonts w:ascii="標楷體" w:hAnsi="標楷體"/>
                        <w:szCs w:val="24"/>
                      </w:rPr>
                    </w:pPr>
                    <w:r w:rsidRPr="00D05851">
                      <w:rPr>
                        <w:rFonts w:ascii="標楷體" w:hAnsi="標楷體" w:hint="eastAsia"/>
                        <w:szCs w:val="24"/>
                      </w:rPr>
                      <w:t>場地復原</w:t>
                    </w:r>
                  </w:p>
                </w:txbxContent>
              </v:textbox>
            </v:shape>
            <v:shape id="AutoShape 224" o:spid="_x0000_s2285" type="#_x0000_t32" style="position:absolute;left:5626;top:2961;width:0;height:7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AutoShape 225" o:spid="_x0000_s2286" type="#_x0000_t32" style="position:absolute;left:5643;top:4278;width:1;height:8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v:shape id="AutoShape 226" o:spid="_x0000_s2287" type="#_x0000_t32" style="position:absolute;left:5609;top:5732;width:17;height:6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shape id="AutoShape 227" o:spid="_x0000_s2288" type="#_x0000_t32" style="position:absolute;left:5626;top:6937;width:0;height:4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228" o:spid="_x0000_s2289" type="#_x0000_t32" style="position:absolute;left:2644;top:7389;width:5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229" o:spid="_x0000_s2290" type="#_x0000_t32" style="position:absolute;left:2644;top:7389;width:0;height: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i2cUAAADcAAAADwAAAGRycy9kb3ducmV2LnhtbESPQWvCQBSE74L/YXkFb7pJDlJTVykF&#10;RSw9qCXU2yP7TEKzb8PuqrG/3hWEHoeZ+YaZL3vTigs531hWkE4SEMSl1Q1XCr4Pq/ErCB+QNbaW&#10;ScGNPCwXw8Ecc22vvKPLPlQiQtjnqKAOocul9GVNBv3EdsTRO1lnMETpKqkdXiPctDJLkqk02HBc&#10;qLGjj5rK3/3ZKPj5nJ2LW/FF2yKdbY/ojP87rJUavfTvbyAC9eE//GxvtIIsz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3i2cUAAADcAAAADwAAAAAAAAAA&#10;AAAAAAChAgAAZHJzL2Rvd25yZXYueG1sUEsFBgAAAAAEAAQA+QAAAJMDAAAAAA==&#10;">
              <v:stroke endarrow="block"/>
            </v:shape>
            <v:shape id="AutoShape 230" o:spid="_x0000_s2291" type="#_x0000_t32" style="position:absolute;left:8454;top:7389;width:0;height:7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shape id="AutoShape 231" o:spid="_x0000_s2292" type="#_x0000_t32" style="position:absolute;left:5609;top:10348;width:0;height:9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fNsUAAADcAAAADwAAAGRycy9kb3ducmV2LnhtbESPQWvCQBSE74L/YXmCN91ER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fNsUAAADcAAAADwAAAAAAAAAA&#10;AAAAAAChAgAAZHJzL2Rvd25yZXYueG1sUEsFBgAAAAAEAAQA+QAAAJMDAAAAAA==&#10;">
              <v:stroke endarrow="block"/>
            </v:shape>
            <v:shape id="AutoShape 232" o:spid="_x0000_s2293" type="#_x0000_t32" style="position:absolute;left:5609;top:11872;width:0;height:10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shape id="AutoShape 233" o:spid="_x0000_s2294" type="#_x0000_t32" style="position:absolute;left:2644;top:8712;width:0;height: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shape id="AutoShape 234" o:spid="_x0000_s2295" type="#_x0000_t32" style="position:absolute;left:8437;top:8712;width:17;height: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shape id="AutoShape 235" o:spid="_x0000_s2296" type="#_x0000_t32" style="position:absolute;left:2644;top:9092;width:57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5ZMIAAADcAAAADwAAAGRycy9kb3ducmV2LnhtbERPy2oCMRTdC/2HcAvdiGZGaJHRKGNB&#10;qAUXvvbXye0kdHIzTqJO/94shC4P5z1f9q4RN+qC9awgH2cgiCuvLdcKjof1aAoiRGSNjWdS8EcB&#10;louXwRwL7e+8o9s+1iKFcChQgYmxLaQMlSGHYexb4sT9+M5hTLCrpe7wnsJdIydZ9iEdWk4NBlv6&#10;NFT97q9OwXaTr8qzsZvv3cVu39dlc62HJ6XeXvtyBiJSH//FT/eXVjDJ09p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5ZMIAAADcAAAADwAAAAAAAAAAAAAA&#10;AAChAgAAZHJzL2Rvd25yZXYueG1sUEsFBgAAAAAEAAQA+QAAAJADAAAAAA==&#10;"/>
            <v:shape id="AutoShape 236" o:spid="_x0000_s2297" type="#_x0000_t32" style="position:absolute;left:5609;top:9092;width:0;height:6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group>
        </w:pict>
      </w:r>
    </w:p>
    <w:p w14:paraId="1FC71F99" w14:textId="77777777" w:rsidR="00BF57AC" w:rsidRPr="00DA002C" w:rsidRDefault="00BF57AC" w:rsidP="00BF57AC">
      <w:pPr>
        <w:jc w:val="right"/>
        <w:rPr>
          <w:rFonts w:ascii="標楷體" w:hAnsi="標楷體"/>
          <w:color w:val="000000"/>
        </w:rPr>
      </w:pPr>
    </w:p>
    <w:p w14:paraId="3513F1EC" w14:textId="77777777" w:rsidR="00BF57AC" w:rsidRPr="00DA002C" w:rsidRDefault="00BF57AC" w:rsidP="00BF57AC">
      <w:pPr>
        <w:jc w:val="right"/>
        <w:rPr>
          <w:rFonts w:ascii="標楷體" w:hAnsi="標楷體"/>
          <w:color w:val="000000"/>
        </w:rPr>
      </w:pPr>
    </w:p>
    <w:p w14:paraId="5934AD32" w14:textId="77777777" w:rsidR="00BF57AC" w:rsidRPr="00DA002C" w:rsidRDefault="00BF57AC" w:rsidP="00BF57AC">
      <w:pPr>
        <w:jc w:val="right"/>
        <w:rPr>
          <w:rFonts w:ascii="標楷體" w:hAnsi="標楷體"/>
          <w:color w:val="000000"/>
        </w:rPr>
      </w:pPr>
    </w:p>
    <w:p w14:paraId="54E5356C" w14:textId="77777777" w:rsidR="00BF57AC" w:rsidRPr="00DA002C" w:rsidRDefault="00BF57AC" w:rsidP="00BF57AC">
      <w:pPr>
        <w:jc w:val="right"/>
        <w:rPr>
          <w:rFonts w:ascii="標楷體" w:hAnsi="標楷體"/>
          <w:color w:val="000000"/>
        </w:rPr>
      </w:pPr>
    </w:p>
    <w:p w14:paraId="783F5D67" w14:textId="77777777" w:rsidR="00BF57AC" w:rsidRPr="00DA002C" w:rsidRDefault="00BF57AC" w:rsidP="00BF57AC">
      <w:pPr>
        <w:jc w:val="right"/>
        <w:rPr>
          <w:rFonts w:ascii="標楷體" w:hAnsi="標楷體"/>
          <w:color w:val="000000"/>
        </w:rPr>
      </w:pPr>
    </w:p>
    <w:p w14:paraId="31EF2B36" w14:textId="77777777" w:rsidR="00BF57AC" w:rsidRPr="00DA002C" w:rsidRDefault="00BF57AC" w:rsidP="00BF57AC">
      <w:pPr>
        <w:jc w:val="right"/>
        <w:rPr>
          <w:rFonts w:ascii="標楷體" w:hAnsi="標楷體"/>
          <w:color w:val="000000"/>
        </w:rPr>
      </w:pPr>
    </w:p>
    <w:p w14:paraId="3F597495" w14:textId="77777777" w:rsidR="00BF57AC" w:rsidRPr="00DA002C" w:rsidRDefault="00BF57AC" w:rsidP="00BF57AC">
      <w:pPr>
        <w:jc w:val="right"/>
        <w:rPr>
          <w:rFonts w:ascii="標楷體" w:hAnsi="標楷體"/>
          <w:color w:val="000000"/>
        </w:rPr>
      </w:pPr>
    </w:p>
    <w:p w14:paraId="65DA5A48" w14:textId="77777777" w:rsidR="00BF57AC" w:rsidRPr="00DA002C" w:rsidRDefault="00BF57AC" w:rsidP="00BF57AC">
      <w:pPr>
        <w:jc w:val="right"/>
        <w:rPr>
          <w:rFonts w:ascii="標楷體" w:hAnsi="標楷體"/>
          <w:color w:val="000000"/>
        </w:rPr>
      </w:pPr>
    </w:p>
    <w:p w14:paraId="04C67A6A" w14:textId="77777777" w:rsidR="00BF57AC" w:rsidRPr="00DA002C" w:rsidRDefault="00BF57AC" w:rsidP="00BF57AC">
      <w:pPr>
        <w:jc w:val="right"/>
        <w:rPr>
          <w:rFonts w:ascii="標楷體" w:hAnsi="標楷體"/>
          <w:color w:val="000000"/>
        </w:rPr>
      </w:pPr>
    </w:p>
    <w:p w14:paraId="4D52EA75" w14:textId="77777777" w:rsidR="00BF57AC" w:rsidRPr="00DA002C" w:rsidRDefault="00BF57AC" w:rsidP="00BF57AC">
      <w:pPr>
        <w:jc w:val="right"/>
        <w:rPr>
          <w:rFonts w:ascii="標楷體" w:hAnsi="標楷體"/>
          <w:color w:val="000000"/>
        </w:rPr>
      </w:pPr>
    </w:p>
    <w:p w14:paraId="00F95BF5" w14:textId="77777777" w:rsidR="00BF57AC" w:rsidRPr="00DA002C" w:rsidRDefault="00BF57AC" w:rsidP="00BF57AC">
      <w:pPr>
        <w:jc w:val="right"/>
        <w:rPr>
          <w:rFonts w:ascii="標楷體" w:hAnsi="標楷體"/>
          <w:color w:val="000000"/>
        </w:rPr>
      </w:pPr>
    </w:p>
    <w:p w14:paraId="7949641F" w14:textId="77777777" w:rsidR="00BF57AC" w:rsidRPr="00DA002C" w:rsidRDefault="00BF57AC" w:rsidP="00BF57AC">
      <w:pPr>
        <w:jc w:val="right"/>
        <w:rPr>
          <w:rFonts w:ascii="標楷體" w:hAnsi="標楷體"/>
          <w:color w:val="000000"/>
        </w:rPr>
      </w:pPr>
    </w:p>
    <w:p w14:paraId="0F92FA38" w14:textId="77777777" w:rsidR="00BF57AC" w:rsidRPr="00DA002C" w:rsidRDefault="00BF57AC" w:rsidP="00BF57AC">
      <w:pPr>
        <w:jc w:val="right"/>
        <w:rPr>
          <w:rFonts w:ascii="標楷體" w:hAnsi="標楷體"/>
          <w:color w:val="000000"/>
        </w:rPr>
      </w:pPr>
    </w:p>
    <w:p w14:paraId="1495E63A" w14:textId="77777777" w:rsidR="00BF57AC" w:rsidRPr="00DA002C" w:rsidRDefault="00BF57AC" w:rsidP="00BF57AC">
      <w:pPr>
        <w:jc w:val="right"/>
        <w:rPr>
          <w:rFonts w:ascii="標楷體" w:hAnsi="標楷體"/>
          <w:color w:val="000000"/>
        </w:rPr>
      </w:pPr>
    </w:p>
    <w:p w14:paraId="55ADF52B" w14:textId="77777777" w:rsidR="00BF57AC" w:rsidRPr="00DA002C" w:rsidRDefault="00BF57AC" w:rsidP="00BF57AC">
      <w:pPr>
        <w:jc w:val="right"/>
        <w:rPr>
          <w:rFonts w:ascii="標楷體" w:hAnsi="標楷體"/>
          <w:color w:val="000000"/>
        </w:rPr>
      </w:pPr>
    </w:p>
    <w:p w14:paraId="0DA35202" w14:textId="77777777" w:rsidR="00BF57AC" w:rsidRPr="00DA002C" w:rsidRDefault="00BF57AC" w:rsidP="00BF57AC">
      <w:pPr>
        <w:jc w:val="right"/>
        <w:rPr>
          <w:rFonts w:ascii="標楷體" w:hAnsi="標楷體"/>
          <w:color w:val="000000"/>
        </w:rPr>
      </w:pPr>
    </w:p>
    <w:p w14:paraId="4D8DD2F8" w14:textId="77777777" w:rsidR="00BF57AC" w:rsidRPr="00DA002C" w:rsidRDefault="00BF57AC" w:rsidP="00BF57AC">
      <w:pPr>
        <w:jc w:val="right"/>
        <w:rPr>
          <w:rFonts w:ascii="標楷體" w:hAnsi="標楷體"/>
          <w:color w:val="000000"/>
          <w:szCs w:val="24"/>
        </w:rPr>
      </w:pPr>
    </w:p>
    <w:p w14:paraId="54E34F6E" w14:textId="77777777" w:rsidR="00BF57AC" w:rsidRPr="00DA002C" w:rsidRDefault="00BF57AC" w:rsidP="00BF57AC">
      <w:pPr>
        <w:jc w:val="right"/>
        <w:rPr>
          <w:rFonts w:ascii="標楷體" w:hAnsi="標楷體"/>
          <w:color w:val="000000"/>
          <w:szCs w:val="24"/>
        </w:rPr>
      </w:pPr>
    </w:p>
    <w:p w14:paraId="2F6B18E9" w14:textId="77777777" w:rsidR="00BF57AC" w:rsidRPr="00DA002C" w:rsidRDefault="00BF57AC" w:rsidP="00BF57AC">
      <w:pPr>
        <w:jc w:val="right"/>
        <w:rPr>
          <w:rFonts w:ascii="標楷體" w:hAnsi="標楷體"/>
          <w:color w:val="000000"/>
          <w:szCs w:val="24"/>
        </w:rPr>
      </w:pPr>
    </w:p>
    <w:p w14:paraId="3AA77657" w14:textId="77777777" w:rsidR="00BF57AC" w:rsidRPr="00DA002C" w:rsidRDefault="00BF57AC" w:rsidP="00BF57AC">
      <w:pPr>
        <w:jc w:val="right"/>
        <w:rPr>
          <w:rFonts w:ascii="標楷體" w:hAnsi="標楷體"/>
          <w:color w:val="000000"/>
          <w:szCs w:val="24"/>
        </w:rPr>
      </w:pPr>
    </w:p>
    <w:p w14:paraId="4573BD53" w14:textId="77777777" w:rsidR="00BF57AC" w:rsidRPr="00DA002C" w:rsidRDefault="00BF57AC" w:rsidP="00BF57AC">
      <w:pPr>
        <w:jc w:val="right"/>
        <w:rPr>
          <w:rFonts w:ascii="標楷體" w:hAnsi="標楷體"/>
          <w:color w:val="000000"/>
          <w:szCs w:val="24"/>
        </w:rPr>
      </w:pPr>
    </w:p>
    <w:p w14:paraId="0432EB34" w14:textId="77777777" w:rsidR="00BF57AC" w:rsidRPr="00DA002C" w:rsidRDefault="00BF57AC" w:rsidP="00BF57AC">
      <w:pPr>
        <w:jc w:val="right"/>
        <w:rPr>
          <w:rFonts w:ascii="標楷體" w:hAnsi="標楷體"/>
          <w:color w:val="000000"/>
          <w:szCs w:val="24"/>
        </w:rPr>
      </w:pPr>
    </w:p>
    <w:p w14:paraId="3075D965" w14:textId="77777777" w:rsidR="00BF57AC" w:rsidRPr="00DA002C" w:rsidRDefault="00BF57AC" w:rsidP="00BF57AC">
      <w:pPr>
        <w:jc w:val="right"/>
        <w:rPr>
          <w:rFonts w:ascii="標楷體" w:hAnsi="標楷體"/>
          <w:color w:val="000000"/>
          <w:szCs w:val="24"/>
        </w:rPr>
      </w:pPr>
    </w:p>
    <w:p w14:paraId="3421D7AD" w14:textId="77777777" w:rsidR="00BF57AC" w:rsidRPr="00DA002C" w:rsidRDefault="00BF57AC" w:rsidP="00BF57AC">
      <w:pPr>
        <w:jc w:val="right"/>
        <w:rPr>
          <w:rFonts w:ascii="標楷體" w:hAnsi="標楷體"/>
          <w:color w:val="000000"/>
          <w:szCs w:val="24"/>
        </w:rPr>
      </w:pPr>
    </w:p>
    <w:p w14:paraId="115BD57A" w14:textId="77777777" w:rsidR="00BF57AC" w:rsidRPr="00DA002C" w:rsidRDefault="00BF57AC" w:rsidP="00BF57AC">
      <w:pPr>
        <w:jc w:val="right"/>
        <w:rPr>
          <w:rFonts w:ascii="標楷體" w:hAnsi="標楷體"/>
          <w:color w:val="000000"/>
          <w:szCs w:val="24"/>
        </w:rPr>
      </w:pPr>
    </w:p>
    <w:p w14:paraId="0B1963B1" w14:textId="77777777" w:rsidR="00BF57AC" w:rsidRPr="00DA002C" w:rsidRDefault="00BF57AC" w:rsidP="00BF57AC">
      <w:pPr>
        <w:jc w:val="right"/>
        <w:rPr>
          <w:rFonts w:ascii="標楷體" w:hAnsi="標楷體"/>
          <w:color w:val="000000"/>
          <w:szCs w:val="24"/>
        </w:rPr>
      </w:pPr>
    </w:p>
    <w:p w14:paraId="681243E2" w14:textId="77777777" w:rsidR="00BF57AC" w:rsidRPr="00DA002C" w:rsidRDefault="00BF57AC" w:rsidP="00BF57AC">
      <w:pPr>
        <w:jc w:val="right"/>
        <w:rPr>
          <w:rFonts w:ascii="標楷體" w:hAnsi="標楷體"/>
          <w:color w:val="000000"/>
          <w:szCs w:val="24"/>
        </w:rPr>
      </w:pPr>
    </w:p>
    <w:p w14:paraId="1FC312FD" w14:textId="77777777" w:rsidR="00BF57AC" w:rsidRPr="00DA002C" w:rsidRDefault="00BF57AC" w:rsidP="00BF57AC">
      <w:pPr>
        <w:jc w:val="right"/>
        <w:rPr>
          <w:rFonts w:ascii="標楷體" w:hAnsi="標楷體"/>
          <w:color w:val="000000"/>
          <w:szCs w:val="24"/>
        </w:rPr>
      </w:pPr>
    </w:p>
    <w:p w14:paraId="19BC3E3E" w14:textId="77777777" w:rsidR="00BF57AC" w:rsidRPr="00DA002C" w:rsidRDefault="00BF57AC" w:rsidP="00BF57AC">
      <w:pPr>
        <w:jc w:val="right"/>
        <w:rPr>
          <w:rFonts w:ascii="標楷體" w:hAnsi="標楷體"/>
          <w:color w:val="000000"/>
          <w:szCs w:val="24"/>
        </w:rPr>
      </w:pPr>
    </w:p>
    <w:p w14:paraId="65AC8B31" w14:textId="77777777" w:rsidR="00BF57AC" w:rsidRPr="00DA002C" w:rsidRDefault="00BF57AC" w:rsidP="00BF57AC">
      <w:pPr>
        <w:jc w:val="right"/>
        <w:rPr>
          <w:rFonts w:ascii="標楷體" w:hAnsi="標楷體"/>
          <w:color w:val="000000"/>
          <w:szCs w:val="24"/>
        </w:rPr>
      </w:pPr>
    </w:p>
    <w:p w14:paraId="2764B942" w14:textId="77777777" w:rsidR="00BF57AC" w:rsidRPr="00DA002C" w:rsidRDefault="00BF57AC" w:rsidP="00BF57AC">
      <w:pPr>
        <w:jc w:val="right"/>
        <w:rPr>
          <w:rFonts w:ascii="標楷體" w:hAnsi="標楷體"/>
          <w:color w:val="000000"/>
          <w:szCs w:val="24"/>
        </w:rPr>
      </w:pPr>
    </w:p>
    <w:p w14:paraId="5E23E660" w14:textId="77777777" w:rsidR="00BF57AC" w:rsidRPr="00DA002C" w:rsidRDefault="00BF57AC" w:rsidP="00BF57AC">
      <w:pPr>
        <w:jc w:val="right"/>
        <w:rPr>
          <w:rFonts w:ascii="標楷體" w:hAnsi="標楷體"/>
          <w:color w:val="000000"/>
          <w:szCs w:val="24"/>
        </w:rPr>
      </w:pPr>
    </w:p>
    <w:p w14:paraId="2249E311" w14:textId="77777777" w:rsidR="00BF57AC" w:rsidRPr="001D51F3" w:rsidRDefault="00BF57AC" w:rsidP="00BF57AC">
      <w:pPr>
        <w:ind w:right="720"/>
        <w:jc w:val="right"/>
        <w:rPr>
          <w:rFonts w:ascii="標楷體" w:hAnsi="標楷體"/>
          <w:color w:val="000000"/>
          <w:szCs w:val="24"/>
        </w:rPr>
        <w:sectPr w:rsidR="00BF57AC" w:rsidRPr="001D51F3" w:rsidSect="00BF57AC">
          <w:pgSz w:w="11906" w:h="16838"/>
          <w:pgMar w:top="1440" w:right="1800" w:bottom="1440" w:left="1800" w:header="851" w:footer="992" w:gutter="0"/>
          <w:cols w:space="425"/>
          <w:titlePg/>
          <w:docGrid w:type="lines" w:linePitch="360"/>
        </w:sectPr>
      </w:pPr>
      <w:r>
        <w:rPr>
          <w:rFonts w:ascii="標楷體" w:hAnsi="標楷體" w:hint="eastAsia"/>
          <w:color w:val="000000"/>
          <w:szCs w:val="24"/>
        </w:rPr>
        <w:t>115</w:t>
      </w:r>
      <w:r w:rsidRPr="00DA002C">
        <w:rPr>
          <w:rFonts w:ascii="標楷體" w:hAnsi="標楷體" w:hint="eastAsia"/>
          <w:color w:val="000000"/>
          <w:szCs w:val="24"/>
        </w:rPr>
        <w:t>年_</w:t>
      </w:r>
      <w:r w:rsidR="00987620">
        <w:rPr>
          <w:rFonts w:ascii="標楷體" w:hAnsi="標楷體" w:hint="eastAsia"/>
          <w:color w:val="000000"/>
          <w:szCs w:val="24"/>
        </w:rPr>
        <w:t>06</w:t>
      </w:r>
      <w:r w:rsidRPr="00DA002C">
        <w:rPr>
          <w:rFonts w:ascii="標楷體" w:hAnsi="標楷體"/>
          <w:color w:val="000000"/>
          <w:szCs w:val="24"/>
        </w:rPr>
        <w:t>月</w:t>
      </w:r>
      <w:r w:rsidRPr="00DA002C">
        <w:rPr>
          <w:rFonts w:ascii="標楷體" w:hAnsi="標楷體" w:hint="eastAsia"/>
          <w:color w:val="000000"/>
          <w:szCs w:val="24"/>
        </w:rPr>
        <w:t>製表</w:t>
      </w:r>
    </w:p>
    <w:p w14:paraId="0798D620" w14:textId="77777777" w:rsidR="00BF57AC" w:rsidRPr="00DA002C" w:rsidRDefault="00BF57AC" w:rsidP="00A71B86">
      <w:pPr>
        <w:pStyle w:val="afa"/>
        <w:jc w:val="center"/>
        <w:rPr>
          <w:rFonts w:ascii="標楷體" w:hAnsi="標楷體"/>
          <w:color w:val="000000"/>
          <w:sz w:val="28"/>
          <w:szCs w:val="28"/>
        </w:rPr>
      </w:pPr>
      <w:r w:rsidRPr="00DA002C">
        <w:rPr>
          <w:rFonts w:ascii="標楷體" w:hAnsi="標楷體"/>
          <w:color w:val="000000"/>
          <w:sz w:val="28"/>
          <w:szCs w:val="28"/>
        </w:rPr>
        <w:lastRenderedPageBreak/>
        <w:t>南投縣</w:t>
      </w:r>
      <w:r w:rsidRPr="00DA002C">
        <w:rPr>
          <w:rFonts w:ascii="標楷體" w:hAnsi="標楷體" w:hint="eastAsia"/>
          <w:color w:val="000000"/>
          <w:sz w:val="28"/>
          <w:szCs w:val="28"/>
        </w:rPr>
        <w:t>鹿谷鄉災害應變中心</w:t>
      </w:r>
      <w:r w:rsidRPr="0087420C">
        <w:rPr>
          <w:rFonts w:ascii="標楷體" w:hAnsi="標楷體"/>
          <w:color w:val="000000"/>
          <w:sz w:val="28"/>
          <w:szCs w:val="28"/>
          <w:highlight w:val="green"/>
        </w:rPr>
        <w:t>一級開設</w:t>
      </w:r>
      <w:r w:rsidRPr="00DA002C">
        <w:rPr>
          <w:rFonts w:ascii="標楷體" w:hAnsi="標楷體" w:hint="eastAsia"/>
          <w:color w:val="000000"/>
          <w:sz w:val="28"/>
          <w:szCs w:val="28"/>
        </w:rPr>
        <w:t>災區醫護人員災前整備流程圖</w:t>
      </w:r>
      <w:r w:rsidRPr="00081082">
        <w:rPr>
          <w:rFonts w:ascii="標楷體" w:hAnsi="標楷體" w:hint="eastAsia"/>
          <w:color w:val="000000"/>
          <w:sz w:val="28"/>
          <w:szCs w:val="28"/>
          <w:highlight w:val="yellow"/>
        </w:rPr>
        <w:t>(</w:t>
      </w:r>
      <w:r w:rsidRPr="004D6A0E">
        <w:rPr>
          <w:rFonts w:ascii="標楷體" w:hAnsi="標楷體" w:hint="eastAsia"/>
          <w:color w:val="000000"/>
          <w:sz w:val="28"/>
          <w:szCs w:val="28"/>
          <w:highlight w:val="yellow"/>
        </w:rPr>
        <w:t>衛生組)</w:t>
      </w:r>
    </w:p>
    <w:p w14:paraId="0D5B4007" w14:textId="77777777" w:rsidR="00BF57AC" w:rsidRPr="005830F0" w:rsidRDefault="00000000" w:rsidP="00BF57AC">
      <w:pPr>
        <w:jc w:val="center"/>
        <w:rPr>
          <w:rFonts w:ascii="標楷體" w:hAnsi="標楷體"/>
          <w:color w:val="000000"/>
        </w:rPr>
      </w:pPr>
      <w:r>
        <w:rPr>
          <w:rFonts w:ascii="Calibri" w:eastAsia="新細明體" w:hAnsi="Calibri"/>
          <w:color w:val="000000"/>
        </w:rPr>
      </w:r>
      <w:r>
        <w:rPr>
          <w:rFonts w:ascii="Calibri" w:eastAsia="新細明體" w:hAnsi="Calibri"/>
          <w:color w:val="000000"/>
        </w:rPr>
        <w:pict w14:anchorId="495B0268">
          <v:group id="畫布 2" o:spid="_x0000_s2066" editas="canvas" style="width:307pt;height:587.1pt;mso-position-horizontal-relative:char;mso-position-vertical-relative:line" coordorigin="5588,495" coordsize="38989,74561">
            <v:shape id="_x0000_s2067" type="#_x0000_t75" style="position:absolute;left:5588;top:495;width:38989;height:74562;visibility:visible">
              <v:fill o:detectmouseclick="t"/>
              <v:path o:connecttype="none"/>
            </v:shape>
            <v:rect id="Rectangle 4" o:spid="_x0000_s2068" style="position:absolute;left:7594;top:46399;width:13919;height:43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sQA&#10;AADcAAAADwAAAGRycy9kb3ducmV2LnhtbERPS2vCQBC+C/6HZYReRDexYCVmFS0IoaWH+jh4G7KT&#10;B2Zn0+w2pv++Wyh4m4/vOel2MI3oqXO1ZQXxPAJBnFtdc6ngfDrMViCcR9bYWCYFP+RguxmPUky0&#10;vfMn9UdfihDCLkEFlfdtIqXLKzLo5rYlDlxhO4M+wK6UusN7CDeNXETRUhqsOTRU2NJrRfnt+G0U&#10;6I9pf93HxXOG71+X1VtGy30/VeppMuzWIDwN/iH+d2c6zH+J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j7EAAAA3AAAAA8AAAAAAAAAAAAAAAAAmAIAAGRycy9k&#10;b3ducmV2LnhtbFBLBQYAAAAABAAEAPUAAACJAwAAAAA=&#10;" filled="f" stroked="f" strokecolor="#92cddc" strokeweight="1pt">
              <v:fill color2="#b6dde8" focus="100%" type="gradient"/>
              <v:textbox style="mso-next-textbox:#Rectangle 4" inset=".1mm,.1mm,.1mm,.1mm">
                <w:txbxContent>
                  <w:p w14:paraId="5664466E" w14:textId="77777777" w:rsidR="00BF57AC" w:rsidRPr="00D05851" w:rsidRDefault="00BF57AC" w:rsidP="00BF57AC">
                    <w:pPr>
                      <w:jc w:val="center"/>
                      <w:rPr>
                        <w:rFonts w:ascii="標楷體" w:hAnsi="標楷體"/>
                        <w:szCs w:val="24"/>
                      </w:rPr>
                    </w:pPr>
                    <w:r w:rsidRPr="00D05851">
                      <w:rPr>
                        <w:rFonts w:ascii="標楷體" w:hAnsi="標楷體" w:hint="eastAsia"/>
                        <w:szCs w:val="24"/>
                      </w:rPr>
                      <w:t>非鄉(鎮市)公所能力所及</w:t>
                    </w:r>
                  </w:p>
                </w:txbxContent>
              </v:textbox>
            </v:rect>
            <v:group id="Group 5" o:spid="_x0000_s2069" style="position:absolute;left:10007;top:495;width:34570;height:74562" coordorigin="3376,1438" coordsize="5444,1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6" o:spid="_x0000_s2070" style="position:absolute;left:5020;top:2700;width:1984;height:1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M6sIA&#10;AADcAAAADwAAAGRycy9kb3ducmV2LnhtbERPS2vCQBC+C/0PyxS8SN1ooUqajQRR6tVHe55mp9m0&#10;2dmYXU3677tCwdt8fM/JVoNtxJU6XztWMJsmIIhLp2uuFJyO26clCB+QNTaOScEveVjlD6MMU+16&#10;3tP1ECoRQ9inqMCE0KZS+tKQRT91LXHkvlxnMUTYVVJ32Mdw28h5krxIizXHBoMtrQ2VP4eLVdDX&#10;u6Uvvs+bt8nRfBQ6mX1uw7tS48eheAURaAh38b97p+P8xTPcno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IzqwgAAANwAAAAPAAAAAAAAAAAAAAAAAJgCAABkcnMvZG93&#10;bnJldi54bWxQSwUGAAAAAAQABAD1AAAAhwMAAAAA&#10;" strokeweight="1pt">
                <v:shadow color="#205867" opacity=".5" offset="1pt"/>
                <v:textbox style="mso-next-textbox:#Rectangle 6" inset=".1mm,.1mm,.1mm,.1mm">
                  <w:txbxContent>
                    <w:p w14:paraId="670273D2" w14:textId="77777777" w:rsidR="00BF57AC" w:rsidRPr="00D05851" w:rsidRDefault="00BF57AC" w:rsidP="00BF57AC">
                      <w:pPr>
                        <w:jc w:val="center"/>
                        <w:rPr>
                          <w:rFonts w:ascii="標楷體" w:hAnsi="標楷體"/>
                          <w:szCs w:val="24"/>
                        </w:rPr>
                      </w:pPr>
                      <w:r w:rsidRPr="00D05851">
                        <w:rPr>
                          <w:rFonts w:ascii="標楷體" w:hAnsi="標楷體" w:hint="eastAsia"/>
                          <w:szCs w:val="24"/>
                        </w:rPr>
                        <w:t>調查醫療物資、</w:t>
                      </w:r>
                    </w:p>
                    <w:p w14:paraId="64223C91" w14:textId="77777777" w:rsidR="00BF57AC" w:rsidRPr="00D05851" w:rsidRDefault="00BF57AC" w:rsidP="00BF57AC">
                      <w:pPr>
                        <w:jc w:val="center"/>
                        <w:rPr>
                          <w:rFonts w:ascii="標楷體" w:hAnsi="標楷體"/>
                          <w:szCs w:val="24"/>
                        </w:rPr>
                      </w:pPr>
                      <w:r w:rsidRPr="00D05851">
                        <w:rPr>
                          <w:rFonts w:ascii="標楷體" w:hAnsi="標楷體" w:hint="eastAsia"/>
                          <w:szCs w:val="24"/>
                        </w:rPr>
                        <w:t>器材、物品及轄內重症患者清冊</w:t>
                      </w:r>
                    </w:p>
                  </w:txbxContent>
                </v:textbox>
              </v:rect>
              <v:rect id="Rectangle 7" o:spid="_x0000_s2071" style="position:absolute;left:5020;top:4186;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0UnsIA&#10;AADcAAAADwAAAGRycy9kb3ducmV2LnhtbERPS2vCQBC+C/0PyxS8SN0opUqajQRR6tVHe55mp9m0&#10;2dmYXU3677tCwdt8fM/JVoNtxJU6XztWMJsmIIhLp2uuFJyO26clCB+QNTaOScEveVjlD6MMU+16&#10;3tP1ECoRQ9inqMCE0KZS+tKQRT91LXHkvlxnMUTYVVJ32Mdw28h5krxIizXHBoMtrQ2VP4eLVdDX&#10;u6Uvvs+bt8nRfBQ6mX1uw7tS48eheAURaAh38b97p+P8xTPcno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SewgAAANwAAAAPAAAAAAAAAAAAAAAAAJgCAABkcnMvZG93&#10;bnJldi54bWxQSwUGAAAAAAQABAD1AAAAhwMAAAAA&#10;" strokeweight="1pt">
                <v:shadow color="#205867" opacity=".5" offset="1pt"/>
                <v:textbox style="mso-next-textbox:#Rectangle 7" inset=".1mm,.1mm,.1mm,.1mm">
                  <w:txbxContent>
                    <w:p w14:paraId="45E04B11"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災害應變中心</w:t>
                      </w:r>
                    </w:p>
                    <w:p w14:paraId="48ACB127" w14:textId="77777777" w:rsidR="00BF57AC" w:rsidRPr="00D05851" w:rsidRDefault="00BF57AC" w:rsidP="00BF57AC">
                      <w:pPr>
                        <w:jc w:val="center"/>
                        <w:rPr>
                          <w:rFonts w:ascii="標楷體" w:hAnsi="標楷體"/>
                          <w:szCs w:val="24"/>
                        </w:rPr>
                      </w:pPr>
                      <w:r w:rsidRPr="00D05851">
                        <w:rPr>
                          <w:rFonts w:ascii="標楷體" w:hAnsi="標楷體" w:hint="eastAsia"/>
                          <w:szCs w:val="24"/>
                        </w:rPr>
                        <w:t>成立</w:t>
                      </w:r>
                    </w:p>
                  </w:txbxContent>
                </v:textbox>
              </v:rect>
              <v:rect id="Rectangle 8" o:spid="_x0000_s2072" style="position:absolute;left:5020;top:5380;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xBcIA&#10;AADcAAAADwAAAGRycy9kb3ducmV2LnhtbERPS2vCQBC+C/0PyxS8SN0otEqajQRR6tVHe55mp9m0&#10;2dmYXU3677tCwdt8fM/JVoNtxJU6XztWMJsmIIhLp2uuFJyO26clCB+QNTaOScEveVjlD6MMU+16&#10;3tP1ECoRQ9inqMCE0KZS+tKQRT91LXHkvlxnMUTYVVJ32Mdw28h5krxIizXHBoMtrQ2VP4eLVdDX&#10;u6Uvvs+bt8nRfBQ6mX1uw7tS48eheAURaAh38b97p+P8xTPcno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bEFwgAAANwAAAAPAAAAAAAAAAAAAAAAAJgCAABkcnMvZG93&#10;bnJldi54bWxQSwUGAAAAAAQABAD1AAAAhwMAAAAA&#10;" strokeweight="1pt">
                <v:shadow color="#205867" opacity=".5" offset="1pt"/>
                <v:textbox style="mso-next-textbox:#Rectangle 8" inset=".1mm,.1mm,.1mm,.1mm">
                  <w:txbxContent>
                    <w:p w14:paraId="55C1134D" w14:textId="77777777" w:rsidR="00BF57AC" w:rsidRPr="00D05851" w:rsidRDefault="00BF57AC" w:rsidP="00BF57AC">
                      <w:pPr>
                        <w:jc w:val="center"/>
                        <w:rPr>
                          <w:rFonts w:ascii="標楷體" w:hAnsi="標楷體"/>
                          <w:szCs w:val="24"/>
                        </w:rPr>
                      </w:pPr>
                      <w:r w:rsidRPr="00D05851">
                        <w:rPr>
                          <w:rFonts w:ascii="標楷體" w:hAnsi="標楷體" w:hint="eastAsia"/>
                          <w:szCs w:val="24"/>
                        </w:rPr>
                        <w:t>協助進駐</w:t>
                      </w:r>
                    </w:p>
                    <w:p w14:paraId="6B0E5586" w14:textId="77777777" w:rsidR="00BF57AC" w:rsidRPr="00D05851" w:rsidRDefault="00BF57AC" w:rsidP="00BF57AC">
                      <w:pPr>
                        <w:jc w:val="center"/>
                        <w:rPr>
                          <w:rFonts w:ascii="標楷體" w:hAnsi="標楷體"/>
                          <w:szCs w:val="24"/>
                        </w:rPr>
                      </w:pPr>
                      <w:r w:rsidRPr="00D05851">
                        <w:rPr>
                          <w:rFonts w:ascii="標楷體" w:hAnsi="標楷體" w:hint="eastAsia"/>
                          <w:szCs w:val="24"/>
                        </w:rPr>
                        <w:t>並報告調查結果</w:t>
                      </w:r>
                    </w:p>
                  </w:txbxContent>
                </v:textbox>
              </v:rect>
              <v:rect id="Rectangle 9" o:spid="_x0000_s2073" style="position:absolute;left:5020;top:6586;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vcsIA&#10;AADcAAAADwAAAGRycy9kb3ducmV2LnhtbERPyWrDMBC9F/oPYgq5hEZODolxIxsTGpJrs52n1tRy&#10;a40cS42dv68Khd7m8dZZF6NtxY163zhWMJ8lIIgrpxuuFZyO2+cUhA/IGlvHpOBOHor88WGNmXYD&#10;v9HtEGoRQ9hnqMCE0GVS+sqQRT9zHXHkPlxvMUTY11L3OMRw28pFkiylxYZjg8GONoaqr8O3VTA0&#10;+9SXn9fX3fRoLqVO5u/bcFZq8jSWLyACjeFf/Ofe6zh/tYT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y9ywgAAANwAAAAPAAAAAAAAAAAAAAAAAJgCAABkcnMvZG93&#10;bnJldi54bWxQSwUGAAAAAAQABAD1AAAAhwMAAAAA&#10;" strokeweight="1pt">
                <v:shadow color="#205867" opacity=".5" offset="1pt"/>
                <v:textbox style="mso-next-textbox:#Rectangle 9" inset=".1mm,.1mm,.1mm,.1mm">
                  <w:txbxContent>
                    <w:p w14:paraId="6BCE00A0" w14:textId="77777777" w:rsidR="00BF57AC" w:rsidRPr="00D05851" w:rsidRDefault="00BF57AC" w:rsidP="00BF57AC">
                      <w:pPr>
                        <w:jc w:val="center"/>
                        <w:rPr>
                          <w:rFonts w:ascii="標楷體" w:hAnsi="標楷體"/>
                          <w:szCs w:val="24"/>
                        </w:rPr>
                      </w:pPr>
                      <w:r w:rsidRPr="00D05851">
                        <w:rPr>
                          <w:rFonts w:ascii="標楷體" w:hAnsi="標楷體" w:hint="eastAsia"/>
                          <w:szCs w:val="24"/>
                        </w:rPr>
                        <w:t>災情發生</w:t>
                      </w:r>
                    </w:p>
                    <w:p w14:paraId="58FADE87" w14:textId="77777777" w:rsidR="00BF57AC" w:rsidRPr="00D05851" w:rsidRDefault="00BF57AC" w:rsidP="00BF57AC">
                      <w:pPr>
                        <w:jc w:val="center"/>
                        <w:rPr>
                          <w:rFonts w:ascii="標楷體" w:hAnsi="標楷體"/>
                          <w:szCs w:val="24"/>
                        </w:rPr>
                      </w:pPr>
                      <w:r w:rsidRPr="00D05851">
                        <w:rPr>
                          <w:rFonts w:ascii="標楷體" w:hAnsi="標楷體" w:hint="eastAsia"/>
                          <w:szCs w:val="24"/>
                        </w:rPr>
                        <w:t>事件通知</w:t>
                      </w:r>
                    </w:p>
                  </w:txbxContent>
                </v:textbox>
              </v:rect>
              <v:rect id="Rectangle 10" o:spid="_x0000_s2074" style="position:absolute;left:5020;top:7786;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6cEA&#10;AADcAAAADwAAAGRycy9kb3ducmV2LnhtbERPyW7CMBC9V+IfrEHiUhUHDoBSDIpQEVxZz9N4Ggfi&#10;cYhdEv4eI1XqbZ7eOvNlZytxp8aXjhWMhgkI4tzpkgsFx8P6YwbCB2SNlWNS8CAPy0XvbY6pdi3v&#10;6L4PhYgh7FNUYEKoUyl9bsiiH7qaOHI/rrEYImwKqRtsY7it5DhJJtJiybHBYE0rQ/l1/2sVtOV2&#10;5rPL7WvzfjDnTCej73U4KTXod9kniEBd+Bf/ubc6zp9O4f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viunBAAAA3AAAAA8AAAAAAAAAAAAAAAAAmAIAAGRycy9kb3du&#10;cmV2LnhtbFBLBQYAAAAABAAEAPUAAACGAwAAAAA=&#10;" strokeweight="1pt">
                <v:shadow color="#205867" opacity=".5" offset="1pt"/>
                <v:textbox style="mso-next-textbox:#Rectangle 10" inset=".1mm,.1mm,.1mm,.1mm">
                  <w:txbxContent>
                    <w:p w14:paraId="1653A765" w14:textId="77777777" w:rsidR="00BF57AC" w:rsidRPr="00D05851" w:rsidRDefault="00BF57AC" w:rsidP="00BF57AC">
                      <w:pPr>
                        <w:jc w:val="center"/>
                        <w:rPr>
                          <w:rFonts w:ascii="標楷體" w:hAnsi="標楷體"/>
                          <w:szCs w:val="24"/>
                        </w:rPr>
                      </w:pPr>
                      <w:r w:rsidRPr="00D05851">
                        <w:rPr>
                          <w:rFonts w:ascii="標楷體" w:hAnsi="標楷體" w:hint="eastAsia"/>
                          <w:szCs w:val="24"/>
                        </w:rPr>
                        <w:t>協助通報並派員</w:t>
                      </w:r>
                    </w:p>
                    <w:p w14:paraId="22498404" w14:textId="77777777" w:rsidR="00BF57AC" w:rsidRPr="00D05851" w:rsidRDefault="00BF57AC" w:rsidP="00BF57AC">
                      <w:pPr>
                        <w:jc w:val="center"/>
                        <w:rPr>
                          <w:rFonts w:ascii="標楷體" w:hAnsi="標楷體"/>
                          <w:szCs w:val="24"/>
                        </w:rPr>
                      </w:pPr>
                      <w:r w:rsidRPr="00D05851">
                        <w:rPr>
                          <w:rFonts w:ascii="標楷體" w:hAnsi="標楷體" w:hint="eastAsia"/>
                          <w:szCs w:val="24"/>
                        </w:rPr>
                        <w:t>前往現地</w:t>
                      </w:r>
                    </w:p>
                  </w:txbxContent>
                </v:textbox>
              </v:rect>
              <v:rect id="Rectangle 11" o:spid="_x0000_s2075" style="position:absolute;left:3376;top:9486;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em8QA&#10;AADcAAAADwAAAGRycy9kb3ducmV2LnhtbESPQW/CMAyF75P2HyJP2mUaKRwGKgRUIRBcB2xnrzFN&#10;t8YpTaDdv58Pk7jZes/vfV6sBt+oG3WxDmxgPMpAEZfB1lwZOB23rzNQMSFbbAKTgV+KsFo+Piww&#10;t6Hnd7odUqUkhGOOBlxKba51LB15jKPQEot2Dp3HJGtXadthL+G+0ZMse9Mea5YGhy2tHZU/h6s3&#10;0Nf7WSy+L5vdy9F9FjYbf23ThzHPT0MxB5VoSHfz//XeCv5Ua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HpvEAAAA3AAAAA8AAAAAAAAAAAAAAAAAmAIAAGRycy9k&#10;b3ducmV2LnhtbFBLBQYAAAAABAAEAPUAAACJAwAAAAA=&#10;" strokeweight="1pt">
                <v:shadow color="#205867" opacity=".5" offset="1pt"/>
                <v:textbox style="mso-next-textbox:#Rectangle 11" inset=".1mm,.1mm,.1mm,.1mm">
                  <w:txbxContent>
                    <w:p w14:paraId="1A706E7C" w14:textId="77777777" w:rsidR="00BF57AC" w:rsidRPr="00D05851" w:rsidRDefault="00BF57AC" w:rsidP="00BF57AC">
                      <w:pPr>
                        <w:jc w:val="center"/>
                        <w:rPr>
                          <w:rFonts w:ascii="標楷體" w:hAnsi="標楷體"/>
                          <w:szCs w:val="24"/>
                        </w:rPr>
                      </w:pPr>
                      <w:r w:rsidRPr="00D05851">
                        <w:rPr>
                          <w:rFonts w:ascii="標楷體" w:hAnsi="標楷體" w:hint="eastAsia"/>
                          <w:szCs w:val="24"/>
                        </w:rPr>
                        <w:t>尋求支援</w:t>
                      </w:r>
                    </w:p>
                  </w:txbxContent>
                </v:textbox>
              </v:rect>
              <v:rect id="Rectangle 12" o:spid="_x0000_s2076" style="position:absolute;left:6836;top:9486;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7AMIA&#10;AADcAAAADwAAAGRycy9kb3ducmV2LnhtbERPyW7CMBC9I/UfrKnEBRUHDi1N46AIgcqVredpPI3T&#10;xuMQG5L+fY1Uids8vXWy5WAbcaXO144VzKYJCOLS6ZorBcfD5mkBwgdkjY1jUvBLHpb5wyjDVLue&#10;d3Tdh0rEEPYpKjAhtKmUvjRk0U9dSxy5L9dZDBF2ldQd9jHcNnKeJM/SYs2xwWBLK0Plz/5iFfT1&#10;duGL7/P6fXIwH4VOZp+bcFJq/DgUbyACDeEu/ndvdZz/8gq3Z+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LsAwgAAANwAAAAPAAAAAAAAAAAAAAAAAJgCAABkcnMvZG93&#10;bnJldi54bWxQSwUGAAAAAAQABAD1AAAAhwMAAAAA&#10;" strokeweight="1pt">
                <v:shadow color="#205867" opacity=".5" offset="1pt"/>
                <v:textbox style="mso-next-textbox:#Rectangle 12" inset=".1mm,.1mm,.1mm,.1mm">
                  <w:txbxContent>
                    <w:p w14:paraId="7011E7B1" w14:textId="77777777" w:rsidR="00BF57AC" w:rsidRPr="00D05851" w:rsidRDefault="00BF57AC" w:rsidP="00BF57AC">
                      <w:pPr>
                        <w:jc w:val="center"/>
                        <w:rPr>
                          <w:rFonts w:ascii="標楷體" w:hAnsi="標楷體"/>
                          <w:szCs w:val="24"/>
                        </w:rPr>
                      </w:pPr>
                      <w:r w:rsidRPr="00D05851">
                        <w:rPr>
                          <w:rFonts w:ascii="標楷體" w:hAnsi="標楷體" w:hint="eastAsia"/>
                          <w:szCs w:val="24"/>
                        </w:rPr>
                        <w:t>緊急護理</w:t>
                      </w:r>
                    </w:p>
                    <w:p w14:paraId="79F27625" w14:textId="77777777" w:rsidR="00BF57AC" w:rsidRPr="00D05851" w:rsidRDefault="00BF57AC" w:rsidP="00BF57AC">
                      <w:pPr>
                        <w:jc w:val="center"/>
                        <w:rPr>
                          <w:rFonts w:ascii="標楷體" w:hAnsi="標楷體"/>
                          <w:szCs w:val="24"/>
                        </w:rPr>
                      </w:pPr>
                      <w:r w:rsidRPr="00D05851">
                        <w:rPr>
                          <w:rFonts w:ascii="標楷體" w:hAnsi="標楷體" w:hint="eastAsia"/>
                          <w:szCs w:val="24"/>
                        </w:rPr>
                        <w:t>並聯絡各大醫院</w:t>
                      </w:r>
                    </w:p>
                  </w:txbxContent>
                </v:textbox>
              </v:rect>
              <v:rect id="Rectangle 13" o:spid="_x0000_s2077" style="position:absolute;left:5100;top:11110;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iusQA&#10;AADcAAAADwAAAGRycy9kb3ducmV2LnhtbESPQW/CMAyF75P4D5En7TJBCoepKgRUTaBxHWw7m8Y0&#10;hcbpmkC7fz8fJu1m6z2/93m1GX2r7tTHJrCB+SwDRVwF23Bt4OO4m+agYkK22AYmAz8UYbOePKyw&#10;sGHgd7ofUq0khGOBBlxKXaF1rBx5jLPQEYt2Dr3HJGtfa9vjIOG+1Ysse9EeG5YGhx29Oqquh5s3&#10;MDT7PJaX7+3b89F9lTabn3bp05inx7Fcgko0pn/z3/XeCn4u+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YrrEAAAA3AAAAA8AAAAAAAAAAAAAAAAAmAIAAGRycy9k&#10;b3ducmV2LnhtbFBLBQYAAAAABAAEAPUAAACJAwAAAAA=&#10;" strokeweight="1pt">
                <v:shadow color="#205867" opacity=".5" offset="1pt"/>
                <v:textbox style="mso-next-textbox:#Rectangle 13" inset=".1mm,.1mm,.1mm,.1mm">
                  <w:txbxContent>
                    <w:p w14:paraId="7C4B6D53" w14:textId="77777777" w:rsidR="00BF57AC" w:rsidRPr="00D05851" w:rsidRDefault="00BF57AC" w:rsidP="00BF57AC">
                      <w:pPr>
                        <w:jc w:val="center"/>
                        <w:rPr>
                          <w:rFonts w:ascii="標楷體" w:hAnsi="標楷體"/>
                          <w:szCs w:val="24"/>
                        </w:rPr>
                      </w:pPr>
                      <w:r w:rsidRPr="00D05851">
                        <w:rPr>
                          <w:rFonts w:ascii="標楷體" w:hAnsi="標楷體" w:hint="eastAsia"/>
                          <w:szCs w:val="24"/>
                        </w:rPr>
                        <w:t>回報公所</w:t>
                      </w:r>
                    </w:p>
                    <w:p w14:paraId="74ADF173"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災害應變中心</w:t>
                      </w:r>
                    </w:p>
                  </w:txbxContent>
                </v:textbox>
              </v:rect>
              <v:rect id="Rectangle 14" o:spid="_x0000_s2078" style="position:absolute;left:5100;top:12330;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IcEA&#10;AADcAAAADwAAAGRycy9kb3ducmV2LnhtbERPTWvCQBC9F/wPywheim7ioYToKkGUeq1Wz2N2zEaz&#10;szG7Nem/7xYKvc3jfc5yPdhGPKnztWMF6SwBQVw6XXOl4PO4m2YgfEDW2DgmBd/kYb0avSwx167n&#10;D3oeQiViCPscFZgQ2lxKXxqy6GeuJY7c1XUWQ4RdJXWHfQy3jZwnyZu0WHNsMNjSxlB5P3xZBX29&#10;z3xxe2zfX4/mXOgkvezCSanJeCgWIAIN4V/8597rOD9L4feZe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fxyHBAAAA3AAAAA8AAAAAAAAAAAAAAAAAmAIAAGRycy9kb3du&#10;cmV2LnhtbFBLBQYAAAAABAAEAPUAAACGAwAAAAA=&#10;" strokeweight="1pt">
                <v:shadow color="#205867" opacity=".5" offset="1pt"/>
                <v:textbox style="mso-next-textbox:#Rectangle 14" inset=".1mm,.1mm,.1mm,.1mm">
                  <w:txbxContent>
                    <w:p w14:paraId="47892147" w14:textId="77777777" w:rsidR="00BF57AC" w:rsidRPr="00D05851" w:rsidRDefault="00BF57AC" w:rsidP="00BF57AC">
                      <w:pPr>
                        <w:jc w:val="center"/>
                        <w:rPr>
                          <w:rFonts w:ascii="標楷體" w:hAnsi="標楷體"/>
                          <w:szCs w:val="24"/>
                        </w:rPr>
                      </w:pPr>
                      <w:r w:rsidRPr="00D05851">
                        <w:rPr>
                          <w:rFonts w:ascii="標楷體" w:hAnsi="標楷體" w:hint="eastAsia"/>
                          <w:szCs w:val="24"/>
                        </w:rPr>
                        <w:t>協助後續追蹤</w:t>
                      </w:r>
                    </w:p>
                    <w:p w14:paraId="72CE7190" w14:textId="77777777" w:rsidR="00BF57AC" w:rsidRPr="00D05851" w:rsidRDefault="00BF57AC" w:rsidP="00BF57AC">
                      <w:pPr>
                        <w:jc w:val="center"/>
                        <w:rPr>
                          <w:rFonts w:ascii="標楷體" w:hAnsi="標楷體"/>
                          <w:szCs w:val="24"/>
                        </w:rPr>
                      </w:pPr>
                      <w:r w:rsidRPr="00D05851">
                        <w:rPr>
                          <w:rFonts w:ascii="標楷體" w:hAnsi="標楷體" w:hint="eastAsia"/>
                          <w:szCs w:val="24"/>
                        </w:rPr>
                        <w:t>並列管</w:t>
                      </w:r>
                    </w:p>
                  </w:txbxContent>
                </v:textbox>
              </v:rect>
              <v:shape id="AutoShape 15" o:spid="_x0000_s2079" type="#_x0000_t32" style="position:absolute;left:6011;top:2288;width:1;height:4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AutoShape 16" o:spid="_x0000_s2080" type="#_x0000_t32" style="position:absolute;left:6012;top:3834;width:1;height:3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17" o:spid="_x0000_s2081" type="#_x0000_t32" style="position:absolute;left:6012;top:5036;width:1;height: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18" o:spid="_x0000_s2082" type="#_x0000_t32" style="position:absolute;left:6012;top:6230;width:1;height: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19" o:spid="_x0000_s2083" type="#_x0000_t32" style="position:absolute;left:6012;top:7436;width:1;height: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shape id="AutoShape 20" o:spid="_x0000_s2084" type="#_x0000_t34" style="position:absolute;left:6495;top:8153;width:850;height:181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jg8IAAADcAAAADwAAAGRycy9kb3ducmV2LnhtbERP22rCQBB9L/gPywi+NZuK1CTNKiIU&#10;fSlo9AOm2cmFZmdDdqvRr3eFQt/mcK6Tr0fTiQsNrrWs4C2KQRCXVrdcKzifPl8TEM4ja+wsk4Ib&#10;OVivJi85Ztpe+UiXwtcihLDLUEHjfZ9J6cqGDLrI9sSBq+xg0Ac41FIPeA3hppPzOH6XBlsODQ32&#10;tG2o/Cl+jYLFzR3v9JXI+aFO09LFy13F30rNpuPmA4Sn0f+L/9x7HeYnS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Qjg8IAAADcAAAADwAAAAAAAAAAAAAA&#10;AAChAgAAZHJzL2Rvd25yZXYueG1sUEsFBgAAAAAEAAQA+QAAAJADAAAAAA==&#10;">
                <v:stroke endarrow="block"/>
              </v:shape>
              <v:shape id="AutoShape 21" o:spid="_x0000_s2085" type="#_x0000_t34" style="position:absolute;left:4765;top:8239;width:850;height:1644;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I4sYAAADcAAAADwAAAGRycy9kb3ducmV2LnhtbESPQWvCQBCF7wX/wzKF3uqmPRRJXUUF&#10;IQdLaVRKb0N2mo1mZ0N2o/Hfdw4FbzO8N+99M1+OvlUX6mMT2MDLNANFXAXbcG3gsN8+z0DFhGyx&#10;DUwGbhRhuZg8zDG34cpfdClTrSSEY44GXEpdrnWsHHmM09ARi/Ybeo9J1r7WtserhPtWv2bZm/bY&#10;sDQ47GjjqDqXgzfwc/yod7fPdbnCohjcYXMavncnY54ex9U7qERjupv/rwsr+DOhlWdkAr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SOLGAAAA3AAAAA8AAAAAAAAA&#10;AAAAAAAAoQIAAGRycy9kb3ducmV2LnhtbFBLBQYAAAAABAAEAPkAAACUAwAAAAA=&#10;">
                <v:stroke endarrow="block"/>
              </v:shape>
              <v:shape id="AutoShape 22" o:spid="_x0000_s2086" type="#_x0000_t32" style="position:absolute;left:6092;top:11960;width:1;height:3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AutoShape 23" o:spid="_x0000_s2087" type="#_x0000_t34" style="position:absolute;left:6573;top:9855;width:774;height:173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SOccAAADcAAAADwAAAGRycy9kb3ducmV2LnhtbESPQWvCQBCF74X+h2UKvdVNPRSbuooV&#10;hBwspdFSehuyYzaanQ3ZjcZ/7xwKvc3w3rz3zXw5+ladqY9NYAPPkwwUcRVsw7WB/W7zNAMVE7LF&#10;NjAZuFKE5eL+bo65DRf+onOZaiUhHHM04FLqcq1j5chjnISOWLRD6D0mWfta2x4vEu5bPc2yF+2x&#10;YWlw2NHaUXUqB2/g9/uj3l4/38sVFsXg9uvj8LM9GvP4MK7eQCUa07/577qwgv8q+PKMT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tI5xwAAANwAAAAPAAAAAAAA&#10;AAAAAAAAAKECAABkcnMvZG93bnJldi54bWxQSwUGAAAAAAQABAD5AAAAlQMAAAAA&#10;">
                <v:stroke endarrow="block"/>
              </v:shape>
              <v:shape id="AutoShape 24" o:spid="_x0000_s2088" type="#_x0000_t34" style="position:absolute;left:4843;top:9861;width:774;height:172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scIAAADcAAAADwAAAGRycy9kb3ducmV2LnhtbERP22rCQBB9F/oPywi+6cYgrYlZQxFK&#10;fSk0th8wZicXzM6G7KqJX98tFPo2h3OdLB9NJ240uNaygvUqAkFcWt1yreD76225BeE8ssbOMimY&#10;yEG+f5plmGp754JuJ1+LEMIuRQWN930qpSsbMuhWticOXGUHgz7AoZZ6wHsIN52Mo+hZGmw5NDTY&#10;06Gh8nK6GgWbyRUP+tjK+LNOktJFL+8Vn5VazMfXHQhPo/8X/7mPOsxP1vD7TLh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IscIAAADcAAAADwAAAAAAAAAAAAAA&#10;AAChAgAAZHJzL2Rvd25yZXYueG1sUEsFBgAAAAAEAAQA+QAAAJADAAAAAA==&#10;">
                <v:stroke endarrow="block"/>
              </v:shape>
              <v:rect id="Rectangle 25" o:spid="_x0000_s2089" style="position:absolute;left:5020;top:1438;width:1984;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Pi8IA&#10;AADcAAAADwAAAGRycy9kb3ducmV2LnhtbERPyW7CMBC9V+IfrEHiUhEnHBBNMVGEisqVpZyn8TRO&#10;icdp7JLw93WlSr3N01tnXYy2FTfqfeNYQZakIIgrpxuuFZxPu/kKhA/IGlvHpOBOHorN5GGNuXYD&#10;H+h2DLWIIexzVGBC6HIpfWXIok9cRxy5D9dbDBH2tdQ9DjHctnKRpktpseHYYLCjraHqevy2CoZm&#10;v/Ll59fL6+PJXEqdZu+78KbUbDqWzyACjeFf/Ofe6zj/aQG/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M+LwgAAANwAAAAPAAAAAAAAAAAAAAAAAJgCAABkcnMvZG93&#10;bnJldi54bWxQSwUGAAAAAAQABAD1AAAAhwMAAAAA&#10;" strokeweight="1pt">
                <v:shadow color="#205867" opacity=".5" offset="1pt"/>
                <v:textbox style="mso-next-textbox:#Rectangle 25" inset=".1mm,.1mm,.1mm,.1mm">
                  <w:txbxContent>
                    <w:p w14:paraId="7412635F"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災害警報</w:t>
                      </w:r>
                    </w:p>
                    <w:p w14:paraId="007B282E" w14:textId="77777777" w:rsidR="00BF57AC" w:rsidRPr="00D05851" w:rsidRDefault="00BF57AC" w:rsidP="00BF57AC">
                      <w:pPr>
                        <w:jc w:val="center"/>
                        <w:rPr>
                          <w:rFonts w:ascii="標楷體" w:hAnsi="標楷體"/>
                          <w:szCs w:val="24"/>
                        </w:rPr>
                      </w:pPr>
                      <w:r w:rsidRPr="00D05851">
                        <w:rPr>
                          <w:rFonts w:ascii="標楷體" w:hAnsi="標楷體" w:hint="eastAsia"/>
                          <w:szCs w:val="24"/>
                        </w:rPr>
                        <w:t>發布</w:t>
                      </w:r>
                    </w:p>
                  </w:txbxContent>
                </v:textbox>
              </v:rect>
            </v:group>
            <w10:anchorlock/>
          </v:group>
        </w:pict>
      </w:r>
      <w:r w:rsidR="00BF57AC" w:rsidRPr="00DA002C">
        <w:rPr>
          <w:rFonts w:ascii="標楷體" w:hAnsi="標楷體"/>
          <w:color w:val="000000"/>
          <w:szCs w:val="24"/>
        </w:rPr>
        <w:t>1</w:t>
      </w:r>
      <w:r w:rsidR="00BF57AC">
        <w:rPr>
          <w:rFonts w:ascii="標楷體" w:hAnsi="標楷體"/>
          <w:color w:val="000000"/>
          <w:szCs w:val="24"/>
        </w:rPr>
        <w:t>15</w:t>
      </w:r>
      <w:r w:rsidR="00BF57AC" w:rsidRPr="00DA002C">
        <w:rPr>
          <w:rFonts w:ascii="標楷體" w:hAnsi="標楷體"/>
          <w:color w:val="000000"/>
          <w:szCs w:val="24"/>
        </w:rPr>
        <w:t>年_</w:t>
      </w:r>
      <w:r w:rsidR="00987620">
        <w:rPr>
          <w:rFonts w:ascii="標楷體" w:hAnsi="標楷體"/>
          <w:color w:val="000000"/>
          <w:szCs w:val="24"/>
        </w:rPr>
        <w:t>06</w:t>
      </w:r>
      <w:r w:rsidR="00BF57AC" w:rsidRPr="00DA002C">
        <w:rPr>
          <w:rFonts w:ascii="標楷體" w:hAnsi="標楷體"/>
          <w:color w:val="000000"/>
          <w:szCs w:val="24"/>
        </w:rPr>
        <w:t>月</w:t>
      </w:r>
      <w:r w:rsidR="00BF57AC">
        <w:rPr>
          <w:rFonts w:ascii="標楷體" w:hAnsi="標楷體"/>
          <w:color w:val="000000"/>
          <w:szCs w:val="24"/>
        </w:rPr>
        <w:t>製表</w:t>
      </w:r>
    </w:p>
    <w:p w14:paraId="00B3FB14" w14:textId="77777777" w:rsidR="00BF57AC" w:rsidRPr="00DA002C" w:rsidRDefault="00BF57AC" w:rsidP="00BF57AC">
      <w:pPr>
        <w:jc w:val="right"/>
        <w:rPr>
          <w:rFonts w:ascii="標楷體" w:hAnsi="標楷體"/>
          <w:color w:val="000000"/>
          <w:szCs w:val="24"/>
        </w:rPr>
      </w:pPr>
    </w:p>
    <w:p w14:paraId="13B3DA07" w14:textId="77777777" w:rsidR="00BF57AC" w:rsidRPr="00DA002C" w:rsidRDefault="00BF57AC" w:rsidP="00A71B86">
      <w:pPr>
        <w:pStyle w:val="afa"/>
        <w:jc w:val="center"/>
        <w:rPr>
          <w:rFonts w:ascii="標楷體" w:hAnsi="標楷體"/>
          <w:color w:val="000000"/>
          <w:sz w:val="28"/>
          <w:szCs w:val="28"/>
        </w:rPr>
      </w:pPr>
      <w:r w:rsidRPr="00DA002C">
        <w:rPr>
          <w:rFonts w:ascii="標楷體" w:hAnsi="標楷體"/>
          <w:color w:val="000000"/>
          <w:sz w:val="28"/>
          <w:szCs w:val="28"/>
        </w:rPr>
        <w:lastRenderedPageBreak/>
        <w:t>南投縣</w:t>
      </w:r>
      <w:r w:rsidRPr="00DA002C">
        <w:rPr>
          <w:rFonts w:ascii="標楷體" w:hAnsi="標楷體" w:hint="eastAsia"/>
          <w:color w:val="000000"/>
          <w:sz w:val="28"/>
          <w:szCs w:val="28"/>
        </w:rPr>
        <w:t>鹿谷鄉災害應變中心</w:t>
      </w:r>
      <w:r w:rsidRPr="0087420C">
        <w:rPr>
          <w:rFonts w:ascii="標楷體" w:hAnsi="標楷體"/>
          <w:color w:val="000000"/>
          <w:sz w:val="28"/>
          <w:szCs w:val="28"/>
          <w:highlight w:val="green"/>
        </w:rPr>
        <w:t>一級開設</w:t>
      </w:r>
      <w:r w:rsidRPr="00DA002C">
        <w:rPr>
          <w:rFonts w:ascii="標楷體" w:hAnsi="標楷體" w:hint="eastAsia"/>
          <w:color w:val="000000"/>
          <w:sz w:val="28"/>
          <w:szCs w:val="28"/>
        </w:rPr>
        <w:t>災害現場醫療站之設立、救護工作運作流程表</w:t>
      </w:r>
      <w:r w:rsidRPr="00081082">
        <w:rPr>
          <w:rFonts w:ascii="標楷體" w:hAnsi="標楷體" w:hint="eastAsia"/>
          <w:color w:val="000000"/>
          <w:sz w:val="28"/>
          <w:szCs w:val="28"/>
          <w:highlight w:val="yellow"/>
        </w:rPr>
        <w:t>(</w:t>
      </w:r>
      <w:r w:rsidRPr="004D6A0E">
        <w:rPr>
          <w:rFonts w:ascii="標楷體" w:hAnsi="標楷體" w:hint="eastAsia"/>
          <w:color w:val="000000"/>
          <w:sz w:val="28"/>
          <w:szCs w:val="28"/>
          <w:highlight w:val="yellow"/>
        </w:rPr>
        <w:t>衛生組)</w:t>
      </w:r>
    </w:p>
    <w:p w14:paraId="75BFF504"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43783708">
          <v:group id="_x0000_s2300" style="position:absolute;left:0;text-align:left;margin-left:8.5pt;margin-top:3.15pt;width:393.75pt;height:504.05pt;z-index:251650560" coordorigin="1970,2392" coordsize="7875,10081">
            <v:group id="Group 191" o:spid="_x0000_s2301" style="position:absolute;left:1970;top:2392;width:7875;height:10081" coordorigin="1970,2358" coordsize="7875,1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">
              <v:shape id="AutoShape 192" o:spid="_x0000_s2302" type="#_x0000_t109" style="position:absolute;left:4867;top:2358;width:2059;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P8YA&#10;AADcAAAADwAAAGRycy9kb3ducmV2LnhtbESPQWvCQBCF70L/wzKCF9GNVkVSVymFiB56MO2lt2l2&#10;mgSzsyG7jem/dw5CbzO8N+99szsMrlE9daH2bGAxT0ARF97WXBr4/MhmW1AhIltsPJOBPwpw2D+N&#10;dphaf+ML9XkslYRwSNFAFWObah2KihyGuW+JRfvxncMoa1dq2+FNwl2jl0my0Q5rloYKW3qrqLjm&#10;v87AcjvNj/yenVbfZ5vhevHVT5/PxkzGw+sLqEhD/Dc/rk9W8NeCL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lP8YAAADcAAAADwAAAAAAAAAAAAAAAACYAgAAZHJz&#10;L2Rvd25yZXYueG1sUEsFBgAAAAAEAAQA9QAAAIsDAAAAAA==&#10;">
                <v:textbox style="mso-next-textbox:#AutoShape 192">
                  <w:txbxContent>
                    <w:p w14:paraId="7DEE6F44"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災害發生時</w:t>
                      </w:r>
                    </w:p>
                  </w:txbxContent>
                </v:textbox>
              </v:shape>
              <v:shape id="AutoShape 193" o:spid="_x0000_s2303" type="#_x0000_t109" style="position:absolute;left:4488;top:3680;width:2946;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ApMMA&#10;AADcAAAADwAAAGRycy9kb3ducmV2LnhtbERPTWvCQBC9F/wPywhepG6itYTUVUSI6KEH0156m2an&#10;STA7G7JrjP/eFQre5vE+Z7UZTCN66lxtWUE8i0AQF1bXXCr4/speExDOI2tsLJOCGznYrEcvK0y1&#10;vfKJ+tyXIoSwS1FB5X2bSumKigy6mW2JA/dnO4M+wK6UusNrCDeNnEfRuzRYc2iosKVdRcU5vxgF&#10;82Sa7/kzO7z9HnWGy/inny6OSk3Gw/YDhKfBP8X/7oMO85cxPJ4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eApMMAAADcAAAADwAAAAAAAAAAAAAAAACYAgAAZHJzL2Rv&#10;d25yZXYueG1sUEsFBgAAAAAEAAQA9QAAAIgDAAAAAA==&#10;">
                <v:textbox style="mso-next-textbox:#AutoShape 193">
                  <w:txbxContent>
                    <w:p w14:paraId="195C25BE" w14:textId="77777777" w:rsidR="00BF57AC" w:rsidRPr="00D05851" w:rsidRDefault="00BF57AC" w:rsidP="00BF57AC">
                      <w:pPr>
                        <w:jc w:val="center"/>
                        <w:rPr>
                          <w:rFonts w:ascii="標楷體" w:hAnsi="標楷體"/>
                          <w:szCs w:val="24"/>
                        </w:rPr>
                      </w:pPr>
                      <w:r w:rsidRPr="00D05851">
                        <w:rPr>
                          <w:rFonts w:ascii="標楷體" w:hAnsi="標楷體" w:hint="eastAsia"/>
                          <w:szCs w:val="24"/>
                        </w:rPr>
                        <w:t>將於</w:t>
                      </w:r>
                      <w:r>
                        <w:rPr>
                          <w:rFonts w:ascii="標楷體" w:hAnsi="標楷體" w:hint="eastAsia"/>
                          <w:szCs w:val="24"/>
                        </w:rPr>
                        <w:t>1小時</w:t>
                      </w:r>
                      <w:r w:rsidRPr="00D05851">
                        <w:rPr>
                          <w:rFonts w:ascii="標楷體" w:hAnsi="標楷體" w:hint="eastAsia"/>
                          <w:szCs w:val="24"/>
                        </w:rPr>
                        <w:t>內協助進駐</w:t>
                      </w:r>
                    </w:p>
                  </w:txbxContent>
                </v:textbox>
              </v:shape>
              <v:shape id="AutoShape 194" o:spid="_x0000_s2304" type="#_x0000_t109" style="position:absolute;left:4370;top:4880;width:3064;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e08QA&#10;AADcAAAADwAAAGRycy9kb3ducmV2LnhtbERPTWvCQBC9F/oflin0IroxrSLRTShCih56aPTibcyO&#10;SWh2NmTXmP57Vyj0No/3OZtsNK0YqHeNZQXzWQSCuLS64UrB8ZBPVyCcR9bYWiYFv+QgS5+fNpho&#10;e+NvGgpfiRDCLkEFtfddIqUrazLoZrYjDtzF9gZ9gH0ldY+3EG5aGUfRUhpsODTU2NG2pvKnuBoF&#10;8WpSfPJXvns/73WOi/lpmLztlXp9GT/WIDyN/l/8597pMH8Rw+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HtPEAAAA3AAAAA8AAAAAAAAAAAAAAAAAmAIAAGRycy9k&#10;b3ducmV2LnhtbFBLBQYAAAAABAAEAPUAAACJAwAAAAA=&#10;">
                <v:textbox style="mso-next-textbox:#AutoShape 194">
                  <w:txbxContent>
                    <w:p w14:paraId="21892633" w14:textId="77777777" w:rsidR="00BF57AC" w:rsidRPr="00D05851" w:rsidRDefault="00BF57AC" w:rsidP="00BF57AC">
                      <w:pPr>
                        <w:jc w:val="center"/>
                        <w:rPr>
                          <w:rFonts w:ascii="標楷體" w:hAnsi="標楷體"/>
                          <w:szCs w:val="24"/>
                        </w:rPr>
                      </w:pPr>
                      <w:r w:rsidRPr="00D05851">
                        <w:rPr>
                          <w:rFonts w:ascii="標楷體" w:hAnsi="標楷體" w:hint="eastAsia"/>
                          <w:szCs w:val="24"/>
                        </w:rPr>
                        <w:t>依通報訊息至現地救援</w:t>
                      </w:r>
                    </w:p>
                  </w:txbxContent>
                </v:textbox>
              </v:shape>
              <v:shape id="AutoShape 195" o:spid="_x0000_s2305" type="#_x0000_t109" style="position:absolute;left:1970;top:6488;width:2897;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M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2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u0jEAAAA3AAAAA8AAAAAAAAAAAAAAAAAmAIAAGRycy9k&#10;b3ducmV2LnhtbFBLBQYAAAAABAAEAPUAAACJAwAAAAA=&#10;">
                <v:textbox style="mso-next-textbox:#AutoShape 195">
                  <w:txbxContent>
                    <w:p w14:paraId="693A63A2" w14:textId="77777777" w:rsidR="00BF57AC" w:rsidRPr="00D05851" w:rsidRDefault="00BF57AC" w:rsidP="00BF57AC">
                      <w:pPr>
                        <w:jc w:val="center"/>
                        <w:rPr>
                          <w:rFonts w:ascii="標楷體" w:hAnsi="標楷體"/>
                          <w:szCs w:val="24"/>
                        </w:rPr>
                      </w:pPr>
                      <w:r w:rsidRPr="00D05851">
                        <w:rPr>
                          <w:rFonts w:ascii="標楷體" w:hAnsi="標楷體" w:hint="eastAsia"/>
                          <w:szCs w:val="24"/>
                        </w:rPr>
                        <w:t>自行成立現場醫療站</w:t>
                      </w:r>
                    </w:p>
                  </w:txbxContent>
                </v:textbox>
              </v:shape>
              <v:shape id="AutoShape 196" o:spid="_x0000_s2306" type="#_x0000_t109" style="position:absolute;left:7294;top:6426;width:2551;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jPMMA&#10;AADcAAAADwAAAGRycy9kb3ducmV2LnhtbERPTYvCMBC9L/gfwgheZE11VaRrFBEqetiD1cveZpux&#10;LTaT0sRa//1GELzN433Oct2ZSrTUuNKygvEoAkGcWV1yruB8Sj4XIJxH1lhZJgUPcrBe9T6WGGt7&#10;5yO1qc9FCGEXo4LC+zqW0mUFGXQjWxMH7mIbgz7AJpe6wXsIN5WcRNFcGiw5NBRY07ag7JrejILJ&#10;Ypju+CfZT/8OOsHZ+Lcdfh2UGvS7zTcIT51/i1/uvQ7zZ1N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jPMMAAADcAAAADwAAAAAAAAAAAAAAAACYAgAAZHJzL2Rv&#10;d25yZXYueG1sUEsFBgAAAAAEAAQA9QAAAIgDAAAAAA==&#10;">
                <v:textbox style="mso-next-textbox:#AutoShape 196">
                  <w:txbxContent>
                    <w:p w14:paraId="13B4178F" w14:textId="77777777" w:rsidR="00BF57AC" w:rsidRPr="00D05851" w:rsidRDefault="00BF57AC" w:rsidP="00BF57AC">
                      <w:pPr>
                        <w:jc w:val="center"/>
                        <w:rPr>
                          <w:rFonts w:ascii="標楷體" w:hAnsi="標楷體"/>
                          <w:szCs w:val="24"/>
                        </w:rPr>
                      </w:pPr>
                      <w:r w:rsidRPr="00D05851">
                        <w:rPr>
                          <w:rFonts w:ascii="標楷體" w:hAnsi="標楷體" w:hint="eastAsia"/>
                          <w:szCs w:val="24"/>
                        </w:rPr>
                        <w:t>通報轄區醫療級醫院</w:t>
                      </w:r>
                    </w:p>
                  </w:txbxContent>
                </v:textbox>
              </v:shape>
              <v:shape id="AutoShape 197" o:spid="_x0000_s2307" type="#_x0000_t109" style="position:absolute;left:3919;top:7994;width:4068;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Gp8MA&#10;AADcAAAADwAAAGRycy9kb3ducmV2LnhtbERPTWvCQBC9C/0PyxR6kbrRmhJSVylCih48GL14G7PT&#10;JDQ7G7JrTP+9Kwje5vE+Z7EaTCN66lxtWcF0EoEgLqyuuVRwPGTvCQjnkTU2lknBPzlYLV9GC0y1&#10;vfKe+tyXIoSwS1FB5X2bSumKigy6iW2JA/drO4M+wK6UusNrCDeNnEXRpzRYc2iosKV1RcVffjEK&#10;Zsk4/+FdtpmftzrDeHrqxx9bpd5eh+8vEJ4G/xQ/3Bsd5scx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Gp8MAAADcAAAADwAAAAAAAAAAAAAAAACYAgAAZHJzL2Rv&#10;d25yZXYueG1sUEsFBgAAAAAEAAQA9QAAAIgDAAAAAA==&#10;">
                <v:textbox style="mso-next-textbox:#AutoShape 197">
                  <w:txbxContent>
                    <w:p w14:paraId="1F0672B4" w14:textId="77777777" w:rsidR="00BF57AC" w:rsidRPr="00D05851" w:rsidRDefault="00BF57AC" w:rsidP="00BF57AC">
                      <w:pPr>
                        <w:jc w:val="center"/>
                        <w:rPr>
                          <w:rFonts w:ascii="標楷體" w:hAnsi="標楷體"/>
                          <w:szCs w:val="24"/>
                        </w:rPr>
                      </w:pPr>
                      <w:r w:rsidRPr="00D05851">
                        <w:rPr>
                          <w:rFonts w:ascii="標楷體" w:hAnsi="標楷體" w:hint="eastAsia"/>
                          <w:szCs w:val="24"/>
                        </w:rPr>
                        <w:t>彙整傷病患資料並公告供家屬查詢</w:t>
                      </w:r>
                    </w:p>
                  </w:txbxContent>
                </v:textbox>
              </v:shape>
              <v:shape id="AutoShape 198" o:spid="_x0000_s2308" type="#_x0000_t109" style="position:absolute;left:4582;top:9219;width:271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4Y0MQA&#10;AADcAAAADwAAAGRycy9kb3ducmV2LnhtbERPTWvCQBC9F/oflin0InWjrSFEVylCSjz00LQXb2N2&#10;TEKzsyG7Jum/d4WCt3m8z9nsJtOKgXrXWFawmEcgiEurG64U/HxnLwkI55E1tpZJwR852G0fHzaY&#10;ajvyFw2Fr0QIYZeigtr7LpXSlTUZdHPbEQfubHuDPsC+krrHMYSbVi6jKJYGGw4NNXa0r6n8LS5G&#10;wTKZFR/8meVvp4POcLU4DrPXg1LPT9P7GoSnyd/F/+5ch/mrGG7PhAv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GNDEAAAA3AAAAA8AAAAAAAAAAAAAAAAAmAIAAGRycy9k&#10;b3ducmV2LnhtbFBLBQYAAAAABAAEAPUAAACJAwAAAAA=&#10;">
                <v:textbox style="mso-next-textbox:#AutoShape 198">
                  <w:txbxContent>
                    <w:p w14:paraId="08815283" w14:textId="77777777" w:rsidR="00BF57AC" w:rsidRPr="00D05851" w:rsidRDefault="00BF57AC" w:rsidP="00BF57AC">
                      <w:pPr>
                        <w:jc w:val="center"/>
                        <w:rPr>
                          <w:rFonts w:ascii="標楷體" w:hAnsi="標楷體"/>
                        </w:rPr>
                      </w:pPr>
                      <w:r w:rsidRPr="00D05851">
                        <w:rPr>
                          <w:rFonts w:ascii="標楷體" w:hAnsi="標楷體" w:hint="eastAsia"/>
                          <w:szCs w:val="24"/>
                        </w:rPr>
                        <w:t>通報鄉(鎮市)應變中</w:t>
                      </w:r>
                      <w:r w:rsidRPr="00D05851">
                        <w:rPr>
                          <w:rFonts w:ascii="標楷體" w:hAnsi="標楷體" w:hint="eastAsia"/>
                        </w:rPr>
                        <w:t>心</w:t>
                      </w:r>
                    </w:p>
                  </w:txbxContent>
                </v:textbox>
              </v:shape>
              <v:shape id="AutoShape 199" o:spid="_x0000_s2309" type="#_x0000_t109" style="position:absolute;left:4867;top:10375;width:2059;height: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9S8MA&#10;AADcAAAADwAAAGRycy9kb3ducmV2LnhtbERPTWvCQBC9F/wPywhepG60WiW6iggRPXho2ktvY3ZM&#10;gtnZkF1j+u9dQehtHu9zVpvOVKKlxpWWFYxHEQjizOqScwU/38n7AoTzyBory6Tgjxxs1r23Fcba&#10;3vmL2tTnIoSwi1FB4X0dS+myggy6ka2JA3exjUEfYJNL3eA9hJtKTqLoUxosOTQUWNOuoOya3oyC&#10;yWKY7vmUHKbno05wNv5thx9HpQb9brsE4anz/+KX+6DD/N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9S8MAAADcAAAADwAAAAAAAAAAAAAAAACYAgAAZHJzL2Rv&#10;d25yZXYueG1sUEsFBgAAAAAEAAQA9QAAAIgDAAAAAA==&#10;">
                <v:textbox style="mso-next-textbox:#AutoShape 199">
                  <w:txbxContent>
                    <w:p w14:paraId="1A4880C7" w14:textId="77777777" w:rsidR="00BF57AC" w:rsidRPr="00D05851" w:rsidRDefault="00BF57AC" w:rsidP="00BF57AC">
                      <w:pPr>
                        <w:jc w:val="center"/>
                        <w:rPr>
                          <w:rFonts w:ascii="標楷體" w:hAnsi="標楷體"/>
                          <w:szCs w:val="24"/>
                        </w:rPr>
                      </w:pPr>
                      <w:r w:rsidRPr="00D05851">
                        <w:rPr>
                          <w:rFonts w:ascii="標楷體" w:hAnsi="標楷體" w:hint="eastAsia"/>
                          <w:szCs w:val="24"/>
                        </w:rPr>
                        <w:t>災害警報解除</w:t>
                      </w:r>
                    </w:p>
                  </w:txbxContent>
                </v:textbox>
              </v:shape>
              <v:shape id="AutoShape 200" o:spid="_x0000_s2310" type="#_x0000_t109" style="position:absolute;left:4488;top:11820;width:3081;height: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pOcYA&#10;AADcAAAADwAAAGRycy9kb3ducmV2LnhtbESPQWvCQBCF70L/wzKCF9GNVkVSVymFiB56MO2lt2l2&#10;mgSzsyG7jem/dw5CbzO8N+99szsMrlE9daH2bGAxT0ARF97WXBr4/MhmW1AhIltsPJOBPwpw2D+N&#10;dphaf+ML9XkslYRwSNFAFWObah2KihyGuW+JRfvxncMoa1dq2+FNwl2jl0my0Q5rloYKW3qrqLjm&#10;v87AcjvNj/yenVbfZ5vhevHVT5/PxkzGw+sLqEhD/Dc/rk9W8NdCK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0pOcYAAADcAAAADwAAAAAAAAAAAAAAAACYAgAAZHJz&#10;L2Rvd25yZXYueG1sUEsFBgAAAAAEAAQA9QAAAIsDAAAAAA==&#10;">
                <v:textbox style="mso-next-textbox:#AutoShape 200">
                  <w:txbxContent>
                    <w:p w14:paraId="74C6D137" w14:textId="77777777" w:rsidR="00BF57AC" w:rsidRPr="00D05851" w:rsidRDefault="00BF57AC" w:rsidP="00BF57AC">
                      <w:pPr>
                        <w:jc w:val="center"/>
                        <w:rPr>
                          <w:rFonts w:ascii="標楷體" w:hAnsi="標楷體"/>
                          <w:szCs w:val="24"/>
                        </w:rPr>
                      </w:pPr>
                      <w:r w:rsidRPr="00D05851">
                        <w:rPr>
                          <w:rFonts w:ascii="標楷體" w:hAnsi="標楷體" w:hint="eastAsia"/>
                          <w:szCs w:val="24"/>
                        </w:rPr>
                        <w:t>後續追蹤並協助醫療諮詢</w:t>
                      </w:r>
                    </w:p>
                  </w:txbxContent>
                </v:textbox>
              </v:shape>
              <v:shape id="AutoShape 201" o:spid="_x0000_s2311" type="#_x0000_t32" style="position:absolute;left:5877;top:2893;width:17;height:7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XwQAAANwAAAAPAAAAAAAAAAAAAAAA&#10;AKECAABkcnMvZG93bnJldi54bWxQSwUGAAAAAAQABAD5AAAAjwMAAAAA&#10;">
                <v:stroke endarrow="block"/>
              </v:shape>
              <v:shape id="AutoShape 202" o:spid="_x0000_s2312" type="#_x0000_t32" style="position:absolute;left:5877;top:4160;width: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203" o:spid="_x0000_s2313" type="#_x0000_t32" style="position:absolute;left:5877;top:5382;width:0;height: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204" o:spid="_x0000_s2314" type="#_x0000_t32" style="position:absolute;left:3407;top:6002;width:53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205" o:spid="_x0000_s2315" type="#_x0000_t32" style="position:absolute;left:8765;top:6002;width:0;height:4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206" o:spid="_x0000_s2316" type="#_x0000_t32" style="position:absolute;left:3374;top:6990;width:0;height: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207" o:spid="_x0000_s2317" type="#_x0000_t32" style="position:absolute;left:8765;top:6923;width:0;height:3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208" o:spid="_x0000_s2318" type="#_x0000_t32" style="position:absolute;left:3356;top:7224;width:5409;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209" o:spid="_x0000_s2319" type="#_x0000_t32" style="position:absolute;left:5928;top:7241;width:0;height:7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210" o:spid="_x0000_s2320" type="#_x0000_t32" style="position:absolute;left:5928;top:8465;width:0;height:7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AutoShape 211" o:spid="_x0000_s2321" type="#_x0000_t32" style="position:absolute;left:5928;top:9729;width:0;height:6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aYqnDAAAA3AAAAA8AAAAAAAAAAAAA&#10;AAAAoQIAAGRycy9kb3ducmV2LnhtbFBLBQYAAAAABAAEAPkAAACRAwAAAAA=&#10;">
                <v:stroke endarrow="block"/>
              </v:shape>
              <v:shape id="AutoShape 212" o:spid="_x0000_s2322" type="#_x0000_t32" style="position:absolute;left:5911;top:10994;width:17;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group>
            <v:shape id="_x0000_s2323" type="#_x0000_t32" style="position:absolute;left:3407;top:6036;width:0;height:486" o:connectortype="straight">
              <v:stroke endarrow="block"/>
            </v:shape>
          </v:group>
        </w:pict>
      </w:r>
    </w:p>
    <w:p w14:paraId="602781D1" w14:textId="77777777" w:rsidR="00BF57AC" w:rsidRPr="00DA002C" w:rsidRDefault="00BF57AC" w:rsidP="00BF57AC">
      <w:pPr>
        <w:jc w:val="center"/>
        <w:rPr>
          <w:rFonts w:ascii="標楷體" w:hAnsi="標楷體"/>
          <w:color w:val="000000"/>
        </w:rPr>
      </w:pPr>
    </w:p>
    <w:p w14:paraId="66AC0B9C" w14:textId="77777777" w:rsidR="00BF57AC" w:rsidRPr="00DA002C" w:rsidRDefault="00BF57AC" w:rsidP="00BF57AC">
      <w:pPr>
        <w:jc w:val="center"/>
        <w:rPr>
          <w:rFonts w:ascii="標楷體" w:hAnsi="標楷體"/>
          <w:color w:val="000000"/>
        </w:rPr>
      </w:pPr>
    </w:p>
    <w:p w14:paraId="714653F5" w14:textId="77777777" w:rsidR="00BF57AC" w:rsidRPr="00DA002C" w:rsidRDefault="00BF57AC" w:rsidP="00BF57AC">
      <w:pPr>
        <w:jc w:val="center"/>
        <w:rPr>
          <w:rFonts w:ascii="標楷體" w:hAnsi="標楷體"/>
          <w:color w:val="000000"/>
        </w:rPr>
      </w:pPr>
    </w:p>
    <w:p w14:paraId="320FDA9C"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75E41348">
          <v:shape id="Text Box 213" o:spid="_x0000_s2299" type="#_x0000_t202" style="position:absolute;left:0;text-align:left;margin-left:2.1pt;margin-top:26.2pt;width:179.15pt;height:24.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" strokecolor="white">
            <v:textbox style="mso-next-textbox:#Text Box 213">
              <w:txbxContent>
                <w:p w14:paraId="7FA3049D" w14:textId="77777777" w:rsidR="00BF57AC" w:rsidRPr="00D05851" w:rsidRDefault="00BF57AC" w:rsidP="00BF57AC">
                  <w:pPr>
                    <w:jc w:val="center"/>
                    <w:rPr>
                      <w:rFonts w:ascii="標楷體" w:hAnsi="標楷體"/>
                      <w:szCs w:val="24"/>
                    </w:rPr>
                  </w:pPr>
                  <w:r w:rsidRPr="00D05851">
                    <w:rPr>
                      <w:rFonts w:ascii="標楷體" w:hAnsi="標楷體" w:hint="eastAsia"/>
                      <w:szCs w:val="24"/>
                    </w:rPr>
                    <w:t>災區內道路中斷或變成孤島時</w:t>
                  </w:r>
                </w:p>
              </w:txbxContent>
            </v:textbox>
          </v:shape>
        </w:pict>
      </w:r>
    </w:p>
    <w:p w14:paraId="25426F36"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49C4A824">
          <v:shape id="AutoShape 190" o:spid="_x0000_s2298" type="#_x0000_t32" style="position:absolute;left:0;text-align:left;margin-left:77.8pt;margin-top:5.35pt;width:.85pt;height:24.3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gy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">
            <v:stroke endarrow="block"/>
          </v:shape>
        </w:pict>
      </w:r>
    </w:p>
    <w:p w14:paraId="00B12A9C" w14:textId="77777777" w:rsidR="00BF57AC" w:rsidRPr="00DA002C" w:rsidRDefault="00BF57AC" w:rsidP="00BF57AC">
      <w:pPr>
        <w:jc w:val="center"/>
        <w:rPr>
          <w:rFonts w:ascii="標楷體" w:hAnsi="標楷體"/>
          <w:color w:val="000000"/>
        </w:rPr>
      </w:pPr>
    </w:p>
    <w:p w14:paraId="27BC5ACC" w14:textId="77777777" w:rsidR="00BF57AC" w:rsidRPr="00DA002C" w:rsidRDefault="00BF57AC" w:rsidP="00BF57AC">
      <w:pPr>
        <w:jc w:val="center"/>
        <w:rPr>
          <w:rFonts w:ascii="標楷體" w:hAnsi="標楷體"/>
          <w:color w:val="000000"/>
        </w:rPr>
      </w:pPr>
    </w:p>
    <w:p w14:paraId="7FF3F975" w14:textId="77777777" w:rsidR="00BF57AC" w:rsidRPr="00DA002C" w:rsidRDefault="00BF57AC" w:rsidP="00BF57AC">
      <w:pPr>
        <w:jc w:val="center"/>
        <w:rPr>
          <w:rFonts w:ascii="標楷體" w:hAnsi="標楷體"/>
          <w:color w:val="000000"/>
        </w:rPr>
      </w:pPr>
    </w:p>
    <w:p w14:paraId="4DB5EF6F" w14:textId="77777777" w:rsidR="00BF57AC" w:rsidRPr="00DA002C" w:rsidRDefault="00BF57AC" w:rsidP="00BF57AC">
      <w:pPr>
        <w:jc w:val="center"/>
        <w:rPr>
          <w:rFonts w:ascii="標楷體" w:hAnsi="標楷體"/>
          <w:color w:val="000000"/>
        </w:rPr>
      </w:pPr>
    </w:p>
    <w:p w14:paraId="57AF432C" w14:textId="77777777" w:rsidR="00BF57AC" w:rsidRPr="00DA002C" w:rsidRDefault="00BF57AC" w:rsidP="00BF57AC">
      <w:pPr>
        <w:jc w:val="center"/>
        <w:rPr>
          <w:rFonts w:ascii="標楷體" w:hAnsi="標楷體"/>
          <w:color w:val="000000"/>
        </w:rPr>
      </w:pPr>
    </w:p>
    <w:p w14:paraId="79B0E49E" w14:textId="77777777" w:rsidR="00BF57AC" w:rsidRPr="00DA002C" w:rsidRDefault="00BF57AC" w:rsidP="00BF57AC">
      <w:pPr>
        <w:jc w:val="center"/>
        <w:rPr>
          <w:rFonts w:ascii="標楷體" w:hAnsi="標楷體"/>
          <w:color w:val="000000"/>
        </w:rPr>
      </w:pPr>
    </w:p>
    <w:p w14:paraId="123F8859" w14:textId="77777777" w:rsidR="00BF57AC" w:rsidRPr="00DA002C" w:rsidRDefault="00BF57AC" w:rsidP="00BF57AC">
      <w:pPr>
        <w:jc w:val="center"/>
        <w:rPr>
          <w:rFonts w:ascii="標楷體" w:hAnsi="標楷體"/>
          <w:color w:val="000000"/>
        </w:rPr>
      </w:pPr>
    </w:p>
    <w:p w14:paraId="2A5E770E" w14:textId="77777777" w:rsidR="00BF57AC" w:rsidRPr="00DA002C" w:rsidRDefault="00BF57AC" w:rsidP="00BF57AC">
      <w:pPr>
        <w:jc w:val="center"/>
        <w:rPr>
          <w:rFonts w:ascii="標楷體" w:hAnsi="標楷體"/>
          <w:color w:val="000000"/>
        </w:rPr>
      </w:pPr>
    </w:p>
    <w:p w14:paraId="050A1AD2" w14:textId="77777777" w:rsidR="00BF57AC" w:rsidRPr="00DA002C" w:rsidRDefault="00BF57AC" w:rsidP="00BF57AC">
      <w:pPr>
        <w:jc w:val="center"/>
        <w:rPr>
          <w:rFonts w:ascii="標楷體" w:hAnsi="標楷體"/>
          <w:color w:val="000000"/>
        </w:rPr>
      </w:pPr>
    </w:p>
    <w:p w14:paraId="6FB3AFBF" w14:textId="77777777" w:rsidR="00BF57AC" w:rsidRPr="00DA002C" w:rsidRDefault="00BF57AC" w:rsidP="00BF57AC">
      <w:pPr>
        <w:jc w:val="center"/>
        <w:rPr>
          <w:rFonts w:ascii="標楷體" w:hAnsi="標楷體"/>
          <w:color w:val="000000"/>
        </w:rPr>
      </w:pPr>
    </w:p>
    <w:p w14:paraId="5B6A1AD6" w14:textId="77777777" w:rsidR="00BF57AC" w:rsidRPr="00DA002C" w:rsidRDefault="00BF57AC" w:rsidP="00BF57AC">
      <w:pPr>
        <w:jc w:val="center"/>
        <w:rPr>
          <w:rFonts w:ascii="標楷體" w:hAnsi="標楷體"/>
          <w:color w:val="000000"/>
        </w:rPr>
      </w:pPr>
    </w:p>
    <w:p w14:paraId="109465AD" w14:textId="77777777" w:rsidR="00BF57AC" w:rsidRPr="00DA002C" w:rsidRDefault="00BF57AC" w:rsidP="00BF57AC">
      <w:pPr>
        <w:jc w:val="right"/>
        <w:rPr>
          <w:rFonts w:ascii="標楷體" w:hAnsi="標楷體"/>
          <w:color w:val="000000"/>
          <w:szCs w:val="24"/>
        </w:rPr>
      </w:pPr>
    </w:p>
    <w:p w14:paraId="280D60D6" w14:textId="77777777" w:rsidR="00BF57AC" w:rsidRPr="00DA002C" w:rsidRDefault="00BF57AC" w:rsidP="00BF57AC">
      <w:pPr>
        <w:jc w:val="right"/>
        <w:rPr>
          <w:rFonts w:ascii="標楷體" w:hAnsi="標楷體"/>
          <w:color w:val="000000"/>
          <w:szCs w:val="24"/>
        </w:rPr>
      </w:pPr>
    </w:p>
    <w:p w14:paraId="2448B40E" w14:textId="77777777" w:rsidR="00BF57AC" w:rsidRPr="00DA002C" w:rsidRDefault="00BF57AC" w:rsidP="00BF57AC">
      <w:pPr>
        <w:jc w:val="right"/>
        <w:rPr>
          <w:rFonts w:ascii="標楷體" w:hAnsi="標楷體"/>
          <w:color w:val="000000"/>
          <w:szCs w:val="24"/>
        </w:rPr>
      </w:pPr>
    </w:p>
    <w:p w14:paraId="14304D69" w14:textId="77777777" w:rsidR="00BF57AC" w:rsidRPr="00DA002C" w:rsidRDefault="00BF57AC" w:rsidP="00BF57AC">
      <w:pPr>
        <w:jc w:val="right"/>
        <w:rPr>
          <w:rFonts w:ascii="標楷體" w:hAnsi="標楷體"/>
          <w:color w:val="000000"/>
          <w:szCs w:val="24"/>
        </w:rPr>
      </w:pPr>
    </w:p>
    <w:p w14:paraId="1C168432" w14:textId="77777777" w:rsidR="00BF57AC" w:rsidRPr="00DA002C" w:rsidRDefault="00BF57AC" w:rsidP="00BF57AC">
      <w:pPr>
        <w:jc w:val="right"/>
        <w:rPr>
          <w:rFonts w:ascii="標楷體" w:hAnsi="標楷體"/>
          <w:color w:val="000000"/>
          <w:szCs w:val="24"/>
        </w:rPr>
      </w:pPr>
    </w:p>
    <w:p w14:paraId="26DA3DD8" w14:textId="77777777" w:rsidR="00BF57AC" w:rsidRPr="00DA002C" w:rsidRDefault="00BF57AC" w:rsidP="00BF57AC">
      <w:pPr>
        <w:jc w:val="right"/>
        <w:rPr>
          <w:rFonts w:ascii="標楷體" w:hAnsi="標楷體"/>
          <w:color w:val="000000"/>
          <w:szCs w:val="24"/>
        </w:rPr>
      </w:pPr>
    </w:p>
    <w:p w14:paraId="1D834C7B" w14:textId="77777777" w:rsidR="00BF57AC" w:rsidRPr="00DA002C" w:rsidRDefault="00BF57AC" w:rsidP="00BF57AC">
      <w:pPr>
        <w:jc w:val="right"/>
        <w:rPr>
          <w:rFonts w:ascii="標楷體" w:hAnsi="標楷體"/>
          <w:color w:val="000000"/>
          <w:szCs w:val="24"/>
        </w:rPr>
      </w:pPr>
    </w:p>
    <w:p w14:paraId="5119C953" w14:textId="77777777" w:rsidR="00BF57AC" w:rsidRPr="00DA002C" w:rsidRDefault="00BF57AC" w:rsidP="00BF57AC">
      <w:pPr>
        <w:jc w:val="right"/>
        <w:rPr>
          <w:rFonts w:ascii="標楷體" w:hAnsi="標楷體"/>
          <w:color w:val="000000"/>
          <w:szCs w:val="24"/>
        </w:rPr>
      </w:pPr>
    </w:p>
    <w:p w14:paraId="654D494B" w14:textId="77777777" w:rsidR="00BF57AC" w:rsidRPr="00DA002C" w:rsidRDefault="00BF57AC" w:rsidP="00BF57AC">
      <w:pPr>
        <w:jc w:val="right"/>
        <w:rPr>
          <w:rFonts w:ascii="標楷體" w:hAnsi="標楷體"/>
          <w:color w:val="000000"/>
          <w:szCs w:val="24"/>
        </w:rPr>
      </w:pPr>
    </w:p>
    <w:p w14:paraId="6101C1C6" w14:textId="77777777" w:rsidR="00BF57AC" w:rsidRPr="00DA002C" w:rsidRDefault="00BF57AC" w:rsidP="00BF57AC">
      <w:pPr>
        <w:jc w:val="right"/>
        <w:rPr>
          <w:rFonts w:ascii="標楷體" w:hAnsi="標楷體"/>
          <w:color w:val="000000"/>
          <w:szCs w:val="24"/>
        </w:rPr>
      </w:pPr>
    </w:p>
    <w:p w14:paraId="1B73A89E" w14:textId="77777777" w:rsidR="00BF57AC" w:rsidRPr="00DA002C" w:rsidRDefault="00BF57AC" w:rsidP="00BF57AC">
      <w:pPr>
        <w:jc w:val="right"/>
        <w:rPr>
          <w:rFonts w:ascii="標楷體" w:hAnsi="標楷體"/>
          <w:color w:val="000000"/>
          <w:szCs w:val="24"/>
        </w:rPr>
      </w:pPr>
    </w:p>
    <w:p w14:paraId="3F186727" w14:textId="77777777" w:rsidR="00BF57AC" w:rsidRPr="00DA002C" w:rsidRDefault="00BF57AC" w:rsidP="00BF57AC">
      <w:pPr>
        <w:jc w:val="right"/>
        <w:rPr>
          <w:rFonts w:ascii="標楷體" w:hAnsi="標楷體"/>
          <w:color w:val="000000"/>
          <w:szCs w:val="24"/>
        </w:rPr>
      </w:pPr>
    </w:p>
    <w:p w14:paraId="263A0E06" w14:textId="77777777" w:rsidR="00BF57AC" w:rsidRPr="00DA002C" w:rsidRDefault="00BF57AC" w:rsidP="00BF57AC">
      <w:pPr>
        <w:jc w:val="right"/>
        <w:rPr>
          <w:rFonts w:ascii="標楷體" w:hAnsi="標楷體"/>
          <w:color w:val="000000"/>
          <w:szCs w:val="24"/>
        </w:rPr>
      </w:pPr>
    </w:p>
    <w:p w14:paraId="1C38C144" w14:textId="77777777" w:rsidR="00BF57AC" w:rsidRPr="00DA002C" w:rsidRDefault="00BF57AC" w:rsidP="00BF57AC">
      <w:pPr>
        <w:jc w:val="right"/>
        <w:rPr>
          <w:rFonts w:ascii="標楷體" w:hAnsi="標楷體"/>
          <w:color w:val="000000"/>
          <w:szCs w:val="24"/>
        </w:rPr>
      </w:pPr>
      <w:r>
        <w:rPr>
          <w:rFonts w:ascii="標楷體" w:hAnsi="標楷體"/>
          <w:color w:val="000000"/>
          <w:szCs w:val="24"/>
        </w:rPr>
        <w:t>115</w:t>
      </w:r>
      <w:r w:rsidRPr="00DA002C">
        <w:rPr>
          <w:rFonts w:ascii="標楷體" w:hAnsi="標楷體"/>
          <w:color w:val="000000"/>
          <w:szCs w:val="24"/>
        </w:rPr>
        <w:t>年_</w:t>
      </w:r>
      <w:r w:rsidR="00987620">
        <w:rPr>
          <w:rFonts w:ascii="標楷體" w:hAnsi="標楷體"/>
          <w:color w:val="000000"/>
          <w:szCs w:val="24"/>
        </w:rPr>
        <w:t>06</w:t>
      </w:r>
      <w:r w:rsidRPr="00DA002C">
        <w:rPr>
          <w:rFonts w:ascii="標楷體" w:hAnsi="標楷體"/>
          <w:color w:val="000000"/>
          <w:szCs w:val="24"/>
        </w:rPr>
        <w:t>月製表</w:t>
      </w:r>
    </w:p>
    <w:p w14:paraId="485B1350" w14:textId="77777777" w:rsidR="00BF57AC" w:rsidRDefault="00BF57AC" w:rsidP="00BF57AC"/>
    <w:p w14:paraId="6900B415" w14:textId="77777777" w:rsidR="00BF57AC" w:rsidRDefault="00BF57AC" w:rsidP="00BF57AC">
      <w:pPr>
        <w:widowControl/>
      </w:pPr>
      <w:r>
        <w:br w:type="page"/>
      </w:r>
    </w:p>
    <w:p w14:paraId="5B098988" w14:textId="77777777" w:rsidR="00BF57AC" w:rsidRPr="00DA002C" w:rsidRDefault="00BF57AC" w:rsidP="008A0C2A">
      <w:pPr>
        <w:pStyle w:val="afa"/>
        <w:jc w:val="center"/>
        <w:rPr>
          <w:rFonts w:ascii="標楷體" w:hAnsi="標楷體"/>
          <w:color w:val="000000"/>
          <w:sz w:val="28"/>
          <w:szCs w:val="28"/>
        </w:rPr>
      </w:pPr>
      <w:r w:rsidRPr="00DA002C">
        <w:rPr>
          <w:rFonts w:ascii="標楷體" w:hAnsi="標楷體" w:hint="eastAsia"/>
          <w:color w:val="000000"/>
          <w:sz w:val="28"/>
          <w:szCs w:val="28"/>
        </w:rPr>
        <w:lastRenderedPageBreak/>
        <w:t>南投縣災害傷患通報流程圖</w:t>
      </w:r>
      <w:r w:rsidRPr="00081082">
        <w:rPr>
          <w:rFonts w:ascii="標楷體" w:hAnsi="標楷體" w:hint="eastAsia"/>
          <w:color w:val="000000"/>
          <w:sz w:val="28"/>
          <w:szCs w:val="28"/>
          <w:highlight w:val="yellow"/>
        </w:rPr>
        <w:t>(</w:t>
      </w:r>
      <w:r w:rsidRPr="004D6A0E">
        <w:rPr>
          <w:rFonts w:ascii="標楷體" w:hAnsi="標楷體" w:hint="eastAsia"/>
          <w:color w:val="000000"/>
          <w:sz w:val="28"/>
          <w:szCs w:val="28"/>
          <w:highlight w:val="yellow"/>
        </w:rPr>
        <w:t>衛生組)</w:t>
      </w:r>
    </w:p>
    <w:p w14:paraId="17EE0292"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18735801">
          <v:group id="Group 158" o:spid="_x0000_s2113" style="position:absolute;left:0;text-align:left;margin-left:14.55pt;margin-top:-3.3pt;width:385.6pt;height:624pt;z-index:251653632" coordorigin="2091,2229" coordsize="7712,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">
            <v:rect id="Rectangle 159" o:spid="_x0000_s2114" style="position:absolute;left:5238;top:2229;width:1456;height: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style="mso-next-textbox:#Rectangle 159">
                <w:txbxContent>
                  <w:p w14:paraId="6D51E7C5" w14:textId="77777777" w:rsidR="00BF57AC" w:rsidRPr="00F767A1" w:rsidRDefault="00BF57AC" w:rsidP="00BF57AC">
                    <w:pPr>
                      <w:rPr>
                        <w:rFonts w:ascii="標楷體" w:hAnsi="標楷體"/>
                        <w:szCs w:val="24"/>
                      </w:rPr>
                    </w:pPr>
                    <w:r w:rsidRPr="00F767A1">
                      <w:rPr>
                        <w:rFonts w:ascii="標楷體" w:hAnsi="標楷體" w:hint="eastAsia"/>
                        <w:szCs w:val="24"/>
                      </w:rPr>
                      <w:t>事故發生</w:t>
                    </w:r>
                  </w:p>
                </w:txbxContent>
              </v:textbox>
            </v:rect>
            <v:rect id="Rectangle 160" o:spid="_x0000_s2115" style="position:absolute;left:4619;top:4050;width:2634;height: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style="mso-next-textbox:#Rectangle 160">
                <w:txbxContent>
                  <w:p w14:paraId="6AE1592D" w14:textId="77777777" w:rsidR="00BF57AC" w:rsidRPr="00F767A1" w:rsidRDefault="00BF57AC" w:rsidP="00BF57AC">
                    <w:pPr>
                      <w:rPr>
                        <w:rFonts w:ascii="標楷體" w:hAnsi="標楷體"/>
                        <w:szCs w:val="24"/>
                      </w:rPr>
                    </w:pPr>
                    <w:r w:rsidRPr="00F767A1">
                      <w:rPr>
                        <w:rFonts w:ascii="標楷體" w:hAnsi="標楷體" w:hint="eastAsia"/>
                        <w:szCs w:val="24"/>
                      </w:rPr>
                      <w:t>消防局救護指護中心</w:t>
                    </w:r>
                  </w:p>
                </w:txbxContent>
              </v:textbox>
            </v:rect>
            <v:rect id="Rectangle 161" o:spid="_x0000_s2116" style="position:absolute;left:6694;top:7255;width:2015;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style="mso-next-textbox:#Rectangle 161">
                <w:txbxContent>
                  <w:p w14:paraId="0E7C6D1D" w14:textId="77777777" w:rsidR="00BF57AC" w:rsidRPr="00F767A1" w:rsidRDefault="00BF57AC" w:rsidP="00BF57AC">
                    <w:pPr>
                      <w:jc w:val="center"/>
                      <w:rPr>
                        <w:rFonts w:ascii="標楷體" w:hAnsi="標楷體"/>
                        <w:szCs w:val="24"/>
                      </w:rPr>
                    </w:pPr>
                    <w:r w:rsidRPr="00F767A1">
                      <w:rPr>
                        <w:rFonts w:ascii="標楷體" w:hAnsi="標楷體" w:hint="eastAsia"/>
                        <w:szCs w:val="24"/>
                      </w:rPr>
                      <w:t>救護指揮中心</w:t>
                    </w:r>
                  </w:p>
                </w:txbxContent>
              </v:textbox>
            </v:rect>
            <v:rect id="Rectangle 162" o:spid="_x0000_s2117" style="position:absolute;left:2494;top:7255;width:1961;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style="mso-next-textbox:#Rectangle 162">
                <w:txbxContent>
                  <w:p w14:paraId="0795D13D" w14:textId="77777777" w:rsidR="00BF57AC" w:rsidRPr="00F767A1" w:rsidRDefault="00BF57AC" w:rsidP="00BF57AC">
                    <w:pPr>
                      <w:jc w:val="center"/>
                      <w:rPr>
                        <w:rFonts w:ascii="標楷體" w:hAnsi="標楷體"/>
                        <w:szCs w:val="24"/>
                      </w:rPr>
                    </w:pPr>
                    <w:r w:rsidRPr="00F767A1">
                      <w:rPr>
                        <w:rFonts w:ascii="標楷體" w:hAnsi="標楷體" w:hint="eastAsia"/>
                        <w:szCs w:val="24"/>
                      </w:rPr>
                      <w:t>急救責任醫院</w:t>
                    </w:r>
                  </w:p>
                </w:txbxContent>
              </v:textbox>
            </v:rect>
            <v:rect id="Rectangle 163" o:spid="_x0000_s2118" style="position:absolute;left:5048;top:5606;width:1646;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style="mso-next-textbox:#Rectangle 163">
                <w:txbxContent>
                  <w:p w14:paraId="303CC3C2" w14:textId="77777777" w:rsidR="00BF57AC" w:rsidRPr="00F767A1" w:rsidRDefault="00BF57AC" w:rsidP="00BF57AC">
                    <w:pPr>
                      <w:rPr>
                        <w:rFonts w:ascii="標楷體" w:hAnsi="標楷體"/>
                        <w:szCs w:val="24"/>
                      </w:rPr>
                    </w:pPr>
                    <w:r w:rsidRPr="00F767A1">
                      <w:rPr>
                        <w:rFonts w:ascii="標楷體" w:hAnsi="標楷體" w:hint="eastAsia"/>
                        <w:szCs w:val="24"/>
                      </w:rPr>
                      <w:t>救護車出勤</w:t>
                    </w:r>
                  </w:p>
                </w:txbxContent>
              </v:textbox>
            </v:rect>
            <v:rect id="Rectangle 164" o:spid="_x0000_s2119" style="position:absolute;left:6694;top:10451;width:2683;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style="mso-next-textbox:#Rectangle 164">
                <w:txbxContent>
                  <w:p w14:paraId="67B21281" w14:textId="77777777" w:rsidR="00BF57AC" w:rsidRPr="00B62C06" w:rsidRDefault="00BF57AC" w:rsidP="00BF57AC">
                    <w:pPr>
                      <w:jc w:val="center"/>
                      <w:rPr>
                        <w:rFonts w:ascii="標楷體" w:hAnsi="標楷體"/>
                        <w:sz w:val="20"/>
                        <w:szCs w:val="20"/>
                      </w:rPr>
                    </w:pPr>
                    <w:r w:rsidRPr="00B62C06">
                      <w:rPr>
                        <w:rFonts w:ascii="標楷體" w:hAnsi="標楷體" w:hint="eastAsia"/>
                        <w:sz w:val="20"/>
                        <w:szCs w:val="20"/>
                      </w:rPr>
                      <w:t>衛生福利部緊急應變中心</w:t>
                    </w:r>
                  </w:p>
                </w:txbxContent>
              </v:textbox>
            </v:rect>
            <v:rect id="Rectangle 165" o:spid="_x0000_s2120" style="position:absolute;left:3553;top:8991;width:4766;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style="mso-next-textbox:#Rectangle 165">
                <w:txbxContent>
                  <w:p w14:paraId="11E847F7" w14:textId="77777777" w:rsidR="00BF57AC" w:rsidRPr="00F767A1" w:rsidRDefault="00BF57AC" w:rsidP="00BF57AC">
                    <w:pPr>
                      <w:jc w:val="center"/>
                      <w:rPr>
                        <w:rFonts w:ascii="標楷體" w:hAnsi="標楷體"/>
                        <w:szCs w:val="24"/>
                      </w:rPr>
                    </w:pPr>
                    <w:r w:rsidRPr="00F767A1">
                      <w:rPr>
                        <w:rFonts w:ascii="標楷體" w:hAnsi="標楷體" w:hint="eastAsia"/>
                        <w:szCs w:val="24"/>
                      </w:rPr>
                      <w:t>衛生局(縣災害應變中心醫護組)</w:t>
                    </w:r>
                  </w:p>
                </w:txbxContent>
              </v:textbox>
            </v:rect>
            <v:rect id="Rectangle 166" o:spid="_x0000_s2121" style="position:absolute;left:3237;top:10392;width:1118;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style="mso-next-textbox:#Rectangle 166">
                <w:txbxContent>
                  <w:p w14:paraId="6180A3C7" w14:textId="77777777" w:rsidR="00BF57AC" w:rsidRPr="00F767A1" w:rsidRDefault="00BF57AC" w:rsidP="00BF57AC">
                    <w:pPr>
                      <w:rPr>
                        <w:rFonts w:ascii="標楷體" w:hAnsi="標楷體"/>
                        <w:szCs w:val="24"/>
                      </w:rPr>
                    </w:pPr>
                    <w:r w:rsidRPr="00F767A1">
                      <w:rPr>
                        <w:rFonts w:ascii="標楷體" w:hAnsi="標楷體" w:hint="eastAsia"/>
                        <w:szCs w:val="24"/>
                      </w:rPr>
                      <w:t>衛生所</w:t>
                    </w:r>
                  </w:p>
                </w:txbxContent>
              </v:textbox>
            </v:rect>
            <v:rect id="Rectangle 167" o:spid="_x0000_s2122" style="position:absolute;left:6442;top:12198;width:3361;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style="mso-next-textbox:#Rectangle 167">
                <w:txbxContent>
                  <w:p w14:paraId="765C93E3" w14:textId="77777777" w:rsidR="00BF57AC" w:rsidRPr="00F767A1" w:rsidRDefault="00BF57AC" w:rsidP="00BF57AC">
                    <w:pPr>
                      <w:jc w:val="center"/>
                      <w:rPr>
                        <w:rFonts w:ascii="標楷體" w:hAnsi="標楷體"/>
                        <w:sz w:val="20"/>
                        <w:szCs w:val="20"/>
                      </w:rPr>
                    </w:pPr>
                    <w:r w:rsidRPr="00F767A1">
                      <w:rPr>
                        <w:rFonts w:ascii="標楷體" w:hAnsi="標楷體" w:hint="eastAsia"/>
                        <w:sz w:val="20"/>
                        <w:szCs w:val="20"/>
                      </w:rPr>
                      <w:t>內政部消防署</w:t>
                    </w:r>
                    <w:r w:rsidRPr="00F767A1">
                      <w:rPr>
                        <w:rFonts w:ascii="標楷體" w:hAnsi="標楷體"/>
                        <w:sz w:val="20"/>
                        <w:szCs w:val="20"/>
                      </w:rPr>
                      <w:t>(</w:t>
                    </w:r>
                    <w:r w:rsidRPr="00F767A1">
                      <w:rPr>
                        <w:rFonts w:ascii="標楷體" w:hAnsi="標楷體" w:hint="eastAsia"/>
                        <w:sz w:val="20"/>
                        <w:szCs w:val="20"/>
                      </w:rPr>
                      <w:t>中央災害應變中心</w:t>
                    </w:r>
                    <w:r w:rsidRPr="00F767A1">
                      <w:rPr>
                        <w:rFonts w:ascii="標楷體" w:hAnsi="標楷體"/>
                        <w:sz w:val="20"/>
                        <w:szCs w:val="20"/>
                      </w:rPr>
                      <w:t>)</w:t>
                    </w:r>
                  </w:p>
                </w:txbxContent>
              </v:textbox>
            </v:rect>
            <v:rect id="Rectangle 168" o:spid="_x0000_s2123" style="position:absolute;left:7224;top:14178;width:1456;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style="mso-next-textbox:#Rectangle 168">
                <w:txbxContent>
                  <w:p w14:paraId="6726922D" w14:textId="77777777" w:rsidR="00BF57AC" w:rsidRPr="00F767A1" w:rsidRDefault="00BF57AC" w:rsidP="00BF57AC">
                    <w:pPr>
                      <w:jc w:val="center"/>
                      <w:rPr>
                        <w:rFonts w:ascii="標楷體" w:hAnsi="標楷體"/>
                        <w:szCs w:val="24"/>
                      </w:rPr>
                    </w:pPr>
                    <w:r w:rsidRPr="00F767A1">
                      <w:rPr>
                        <w:rFonts w:ascii="標楷體" w:hAnsi="標楷體" w:hint="eastAsia"/>
                        <w:szCs w:val="24"/>
                      </w:rPr>
                      <w:t>行政院</w:t>
                    </w:r>
                  </w:p>
                </w:txbxContent>
              </v:textbox>
            </v:rect>
            <v:shape id="AutoShape 169" o:spid="_x0000_s2124" type="#_x0000_t32" style="position:absolute;left:5878;top:6051;width:1;height:5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170" o:spid="_x0000_s2125" type="#_x0000_t32" style="position:absolute;left:3759;top:6558;width:41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171" o:spid="_x0000_s2126" type="#_x0000_t32" style="position:absolute;left:3759;top:6621;width:0;height: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72" o:spid="_x0000_s2127" type="#_x0000_t32" style="position:absolute;left:7929;top:6558;width:0;height:5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73" o:spid="_x0000_s2128" type="#_x0000_t32" style="position:absolute;left:3553;top:7903;width:0;height:4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174" o:spid="_x0000_s2129" type="#_x0000_t32" style="position:absolute;left:7929;top:7831;width:0;height:5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175" o:spid="_x0000_s2130" type="#_x0000_t32" style="position:absolute;left:3553;top:8312;width:4376;height: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176" o:spid="_x0000_s2131" type="#_x0000_t32" style="position:absolute;left:5878;top:8312;width:0;height:6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177" o:spid="_x0000_s2132" type="#_x0000_t32" style="position:absolute;left:5904;top:9585;width:0;height:3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178" o:spid="_x0000_s2133" type="#_x0000_t34" style="position:absolute;left:3807;top:9962;width:2209;height:41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IjsQAAADcAAAADwAAAGRycy9kb3ducmV2LnhtbERPS2sCMRC+F/wPYYTeatZWVl2N0lqK&#10;XhR8IB6Hzbi7uJksSaprf30jFHqbj+8503lranEl5yvLCvq9BARxbnXFhYLD/utlBMIHZI21ZVJw&#10;Jw/zWedpipm2N97SdRcKEUPYZ6igDKHJpPR5SQZ9zzbEkTtbZzBE6AqpHd5iuKnla5Kk0mDFsaHE&#10;hhYl5Zfdt1Ew2JzqFIfbD1csmqO8r39Oy/GnUs/d9n0CIlAb/sV/7pWO899SeDwTL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ciOxAAAANwAAAAPAAAAAAAAAAAA&#10;AAAAAKECAABkcnMvZG93bnJldi54bWxQSwUGAAAAAAQABAD5AAAAkgMAAAAA&#10;" adj="21531">
              <v:stroke endarrow="block"/>
            </v:shape>
            <v:shape id="AutoShape 179" o:spid="_x0000_s2134" type="#_x0000_t32" style="position:absolute;left:7945;top:13089;width:0;height:10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180" o:spid="_x0000_s2135" type="#_x0000_t32" style="position:absolute;left:7945;top:11007;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181" o:spid="_x0000_s2136" type="#_x0000_t32" style="position:absolute;left:2780;top:2481;width:0;height:4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Text Box 182" o:spid="_x0000_s2137" type="#_x0000_t202" style="position:absolute;left:2091;top:3927;width:1390;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U8QA&#10;AADcAAAADwAAAGRycy9kb3ducmV2LnhtbESPQWvCQBCF7wX/wzKCl6IbQykSXUXEoldtL70N2TEJ&#10;ZmeT7NZEf33nIHib4b1575vVZnC1ulEXKs8G5rMEFHHubcWFgZ/vr+kCVIjIFmvPZOBOATbr0dsK&#10;M+t7PtHtHAslIRwyNFDG2GRah7wkh2HmG2LRLr5zGGXtCm077CXc1TpNkk/tsGJpKLGhXUn59fzn&#10;DPh+f3ee2iR9/324w27bni5pa8xkPGyXoCIN8WV+Xh+t4H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VPEAAAA3AAAAA8AAAAAAAAAAAAAAAAAmAIAAGRycy9k&#10;b3ducmV2LnhtbFBLBQYAAAAABAAEAPUAAACJAwAAAAA=&#10;" strokecolor="white">
              <v:textbox style="mso-next-textbox:#Text Box 182">
                <w:txbxContent>
                  <w:p w14:paraId="44583D9C" w14:textId="77777777" w:rsidR="00BF57AC" w:rsidRPr="00F767A1" w:rsidRDefault="00BF57AC" w:rsidP="00BF57AC">
                    <w:pPr>
                      <w:jc w:val="center"/>
                      <w:rPr>
                        <w:rFonts w:ascii="標楷體" w:hAnsi="標楷體"/>
                        <w:sz w:val="20"/>
                        <w:szCs w:val="20"/>
                      </w:rPr>
                    </w:pPr>
                    <w:r w:rsidRPr="00F767A1">
                      <w:rPr>
                        <w:rFonts w:ascii="標楷體" w:hAnsi="標楷體" w:hint="eastAsia"/>
                        <w:sz w:val="20"/>
                        <w:szCs w:val="20"/>
                      </w:rPr>
                      <w:t>自行就醫</w:t>
                    </w:r>
                  </w:p>
                </w:txbxContent>
              </v:textbox>
            </v:shape>
            <v:shape id="Text Box 183" o:spid="_x0000_s2138" type="#_x0000_t202" style="position:absolute;left:5352;top:4855;width:1090;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QyMIA&#10;AADcAAAADwAAAGRycy9kb3ducmV2LnhtbERPTWuDQBC9B/oflinkEppVKa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xDIwgAAANwAAAAPAAAAAAAAAAAAAAAAAJgCAABkcnMvZG93&#10;bnJldi54bWxQSwUGAAAAAAQABAD1AAAAhwMAAAAA&#10;" strokecolor="white">
              <v:textbox style="mso-next-textbox:#Text Box 183">
                <w:txbxContent>
                  <w:p w14:paraId="2A9DBA19" w14:textId="77777777" w:rsidR="00BF57AC" w:rsidRPr="00F767A1" w:rsidRDefault="00BF57AC" w:rsidP="00BF57AC">
                    <w:pPr>
                      <w:jc w:val="center"/>
                      <w:rPr>
                        <w:rFonts w:ascii="標楷體" w:hAnsi="標楷體"/>
                        <w:sz w:val="20"/>
                        <w:szCs w:val="20"/>
                      </w:rPr>
                    </w:pPr>
                    <w:r w:rsidRPr="00F767A1">
                      <w:rPr>
                        <w:rFonts w:ascii="標楷體" w:hAnsi="標楷體" w:hint="eastAsia"/>
                        <w:sz w:val="20"/>
                        <w:szCs w:val="20"/>
                      </w:rPr>
                      <w:t>派遣</w:t>
                    </w:r>
                  </w:p>
                </w:txbxContent>
              </v:textbox>
            </v:shape>
            <v:shape id="Text Box 184" o:spid="_x0000_s2139" type="#_x0000_t202" style="position:absolute;left:4219;top:6318;width:1016;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Ov8EA&#10;AADcAAAADwAAAGRycy9kb3ducmV2LnhtbERPS4vCMBC+C/6HMAt7EU0tIlKbiojiXn1cvA3N2JZt&#10;Jm0Tbd1fvxEW9jYf33PSzWBq8aTOVZYVzGcRCOLc6ooLBdfLYboC4TyyxtoyKXiRg002HqWYaNvz&#10;iZ5nX4gQwi5BBaX3TSKly0sy6Ga2IQ7c3XYGfYBdIXWHfQg3tYyjaCkNVhwaSmxoV1L+fX4YBbbf&#10;v4ylNoontx9z3G3b0z1ulfr8GLZrEJ4G/y/+c3/pMH8Rw/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hjr/BAAAA3AAAAA8AAAAAAAAAAAAAAAAAmAIAAGRycy9kb3du&#10;cmV2LnhtbFBLBQYAAAAABAAEAPUAAACGAwAAAAA=&#10;" strokecolor="white">
              <v:textbox style="mso-next-textbox:#Text Box 184">
                <w:txbxContent>
                  <w:p w14:paraId="1269AE82" w14:textId="77777777" w:rsidR="00BF57AC" w:rsidRPr="00F767A1" w:rsidRDefault="00BF57AC" w:rsidP="00BF57AC">
                    <w:pPr>
                      <w:jc w:val="center"/>
                      <w:rPr>
                        <w:rFonts w:ascii="標楷體" w:hAnsi="標楷體"/>
                        <w:sz w:val="20"/>
                        <w:szCs w:val="20"/>
                      </w:rPr>
                    </w:pPr>
                    <w:r w:rsidRPr="00F767A1">
                      <w:rPr>
                        <w:rFonts w:ascii="標楷體" w:hAnsi="標楷體" w:hint="eastAsia"/>
                        <w:sz w:val="20"/>
                        <w:szCs w:val="20"/>
                      </w:rPr>
                      <w:t>填報</w:t>
                    </w:r>
                  </w:p>
                </w:txbxContent>
              </v:textbox>
            </v:shape>
            <v:shape id="Text Box 185" o:spid="_x0000_s2140" type="#_x0000_t202" style="position:absolute;left:6694;top:6318;width:851;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rJMEA&#10;AADcAAAADwAAAGRycy9kb3ducmV2LnhtbERPS4vCMBC+C/6HMIIX0dQq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KyTBAAAA3AAAAA8AAAAAAAAAAAAAAAAAmAIAAGRycy9kb3du&#10;cmV2LnhtbFBLBQYAAAAABAAEAPUAAACGAwAAAAA=&#10;" strokecolor="white">
              <v:textbox style="mso-next-textbox:#Text Box 185">
                <w:txbxContent>
                  <w:p w14:paraId="0A07D476" w14:textId="77777777" w:rsidR="00BF57AC" w:rsidRPr="00F767A1" w:rsidRDefault="00BF57AC" w:rsidP="00BF57AC">
                    <w:pPr>
                      <w:jc w:val="center"/>
                      <w:rPr>
                        <w:rFonts w:ascii="標楷體" w:hAnsi="標楷體"/>
                        <w:sz w:val="20"/>
                        <w:szCs w:val="20"/>
                      </w:rPr>
                    </w:pPr>
                    <w:r w:rsidRPr="00F767A1">
                      <w:rPr>
                        <w:rFonts w:ascii="標楷體" w:hAnsi="標楷體" w:hint="eastAsia"/>
                        <w:sz w:val="20"/>
                        <w:szCs w:val="20"/>
                      </w:rPr>
                      <w:t>回報</w:t>
                    </w:r>
                  </w:p>
                </w:txbxContent>
              </v:textbox>
            </v:shape>
            <v:shape id="Text Box 186" o:spid="_x0000_s2141" type="#_x0000_t202" style="position:absolute;left:4355;top:9679;width:1115;height:5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UMEA&#10;AADcAAAADwAAAGRycy9kb3ducmV2LnhtbERPTYvCMBC9L/gfwgh7WTS1yCLVWIoo61XXi7ehGdti&#10;M2mbaKu/frMgeJvH+5xVOpha3KlzlWUFs2kEgji3uuJCwel3N1mAcB5ZY22ZFDzIQboefaww0bbn&#10;A92PvhAhhF2CCkrvm0RKl5dk0E1tQxy4i+0M+gC7QuoO+xBuahlH0bc0WHFoKLGhTUn59XgzCmy/&#10;fRhLbRR/nZ/mZ5O1h0vcKvU5HrIlCE+Df4tf7r0O8+dz+H8mXC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s1DBAAAA3AAAAA8AAAAAAAAAAAAAAAAAmAIAAGRycy9kb3du&#10;cmV2LnhtbFBLBQYAAAAABAAEAPUAAACGAwAAAAA=&#10;" strokecolor="white">
              <v:textbox style="mso-next-textbox:#Text Box 186">
                <w:txbxContent>
                  <w:p w14:paraId="4C6183BE" w14:textId="77777777" w:rsidR="00BF57AC" w:rsidRPr="00F767A1" w:rsidRDefault="00BF57AC" w:rsidP="00BF57AC">
                    <w:pPr>
                      <w:jc w:val="center"/>
                      <w:rPr>
                        <w:rFonts w:ascii="標楷體" w:hAnsi="標楷體"/>
                        <w:sz w:val="20"/>
                        <w:szCs w:val="20"/>
                      </w:rPr>
                    </w:pPr>
                    <w:r w:rsidRPr="00F767A1">
                      <w:rPr>
                        <w:rFonts w:ascii="標楷體" w:hAnsi="標楷體" w:hint="eastAsia"/>
                        <w:sz w:val="20"/>
                        <w:szCs w:val="20"/>
                      </w:rPr>
                      <w:t>通知</w:t>
                    </w:r>
                  </w:p>
                </w:txbxContent>
              </v:textbox>
            </v:shape>
            <v:shape id="Text Box 187" o:spid="_x0000_s2142" type="#_x0000_t202" style="position:absolute;left:6016;top:9679;width:2309;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Wy8EA&#10;AADcAAAADwAAAGRycy9kb3ducmV2LnhtbERPS4vCMBC+C/6HMIIX0dSi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FsvBAAAA3AAAAA8AAAAAAAAAAAAAAAAAmAIAAGRycy9kb3du&#10;cmV2LnhtbFBLBQYAAAAABAAEAPUAAACGAwAAAAA=&#10;" strokecolor="white">
              <v:textbox style="mso-next-textbox:#Text Box 187">
                <w:txbxContent>
                  <w:p w14:paraId="4F3ECDF9" w14:textId="77777777" w:rsidR="00BF57AC" w:rsidRPr="00F767A1" w:rsidRDefault="00BF57AC" w:rsidP="00BF57AC">
                    <w:pPr>
                      <w:jc w:val="center"/>
                      <w:rPr>
                        <w:rFonts w:ascii="標楷體" w:hAnsi="標楷體"/>
                        <w:sz w:val="20"/>
                        <w:szCs w:val="20"/>
                      </w:rPr>
                    </w:pPr>
                    <w:r w:rsidRPr="00F767A1">
                      <w:rPr>
                        <w:rFonts w:ascii="標楷體" w:hAnsi="標楷體" w:hint="eastAsia"/>
                        <w:sz w:val="20"/>
                        <w:szCs w:val="20"/>
                      </w:rPr>
                      <w:t>彙整、追蹤、確認</w:t>
                    </w:r>
                  </w:p>
                </w:txbxContent>
              </v:textbox>
            </v:shape>
          </v:group>
        </w:pict>
      </w:r>
      <w:r>
        <w:rPr>
          <w:rFonts w:ascii="Calibri" w:eastAsia="新細明體" w:hAnsi="Calibri"/>
          <w:noProof/>
          <w:color w:val="000000"/>
        </w:rPr>
        <w:pict w14:anchorId="1C03D98F">
          <v:shape id="AutoShape 156" o:spid="_x0000_s2143" type="#_x0000_t32" style="position:absolute;left:0;text-align:left;margin-left:47.75pt;margin-top:8.65pt;width:124.15pt;height:0;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pKA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"/>
        </w:pict>
      </w:r>
    </w:p>
    <w:p w14:paraId="20E55E8D" w14:textId="77777777" w:rsidR="00BF57AC" w:rsidRPr="00DA002C" w:rsidRDefault="00000000" w:rsidP="00BF57AC">
      <w:pPr>
        <w:rPr>
          <w:rFonts w:ascii="標楷體" w:hAnsi="標楷體"/>
          <w:color w:val="000000"/>
        </w:rPr>
      </w:pPr>
      <w:r>
        <w:rPr>
          <w:rFonts w:ascii="Calibri" w:eastAsia="新細明體" w:hAnsi="Calibri"/>
          <w:noProof/>
          <w:color w:val="000000"/>
        </w:rPr>
        <w:pict w14:anchorId="5ABE0975">
          <v:shape id="Text Box 157" o:spid="_x0000_s2144" type="#_x0000_t202" style="position:absolute;margin-left:187.35pt;margin-top:11.95pt;width:36.35pt;height:21.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" strokecolor="white">
            <v:textbox style="mso-next-textbox:#Text Box 157">
              <w:txbxContent>
                <w:p w14:paraId="78495FDD" w14:textId="77777777" w:rsidR="00BF57AC" w:rsidRPr="002E71FC" w:rsidRDefault="00BF57AC" w:rsidP="00BF57AC">
                  <w:pPr>
                    <w:jc w:val="center"/>
                    <w:rPr>
                      <w:rFonts w:ascii="標楷體" w:hAnsi="標楷體"/>
                      <w:sz w:val="20"/>
                      <w:szCs w:val="20"/>
                    </w:rPr>
                  </w:pPr>
                  <w:r w:rsidRPr="002E71FC">
                    <w:rPr>
                      <w:rFonts w:ascii="標楷體" w:hAnsi="標楷體" w:hint="eastAsia"/>
                      <w:sz w:val="20"/>
                      <w:szCs w:val="20"/>
                    </w:rPr>
                    <w:t>1</w:t>
                  </w:r>
                  <w:r w:rsidRPr="002E71FC">
                    <w:rPr>
                      <w:rFonts w:ascii="標楷體" w:hAnsi="標楷體"/>
                      <w:sz w:val="20"/>
                      <w:szCs w:val="20"/>
                    </w:rPr>
                    <w:t>19</w:t>
                  </w:r>
                </w:p>
              </w:txbxContent>
            </v:textbox>
          </v:shape>
        </w:pict>
      </w:r>
      <w:r>
        <w:rPr>
          <w:rFonts w:ascii="Calibri" w:eastAsia="新細明體" w:hAnsi="Calibri"/>
          <w:noProof/>
          <w:color w:val="000000"/>
        </w:rPr>
        <w:pict w14:anchorId="477DA46C">
          <v:shape id="AutoShape 153" o:spid="_x0000_s2145" type="#_x0000_t32" style="position:absolute;margin-left:204.55pt;margin-top:4.45pt;width:0;height:38.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NNA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">
            <v:stroke endarrow="block"/>
          </v:shape>
        </w:pict>
      </w:r>
      <w:r w:rsidR="00BF57AC" w:rsidRPr="00DA002C">
        <w:rPr>
          <w:rFonts w:ascii="標楷體" w:hAnsi="標楷體" w:hint="eastAsia"/>
          <w:color w:val="000000"/>
        </w:rPr>
        <w:t xml:space="preserve">                       </w:t>
      </w:r>
    </w:p>
    <w:p w14:paraId="1A6913F4" w14:textId="77777777" w:rsidR="00BF57AC" w:rsidRPr="00DA002C" w:rsidRDefault="00000000" w:rsidP="00BF57AC">
      <w:pPr>
        <w:jc w:val="right"/>
        <w:rPr>
          <w:rFonts w:ascii="標楷體" w:hAnsi="標楷體"/>
          <w:color w:val="000000"/>
        </w:rPr>
      </w:pPr>
      <w:r>
        <w:rPr>
          <w:rFonts w:ascii="Calibri" w:eastAsia="新細明體" w:hAnsi="Calibri"/>
          <w:noProof/>
          <w:color w:val="000000"/>
        </w:rPr>
        <w:pict w14:anchorId="3A1991AF">
          <v:shape id="Text Box 188" o:spid="_x0000_s2146" type="#_x0000_t202" style="position:absolute;left:0;text-align:left;margin-left:250.9pt;margin-top:2.7pt;width:94.55pt;height:23.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" strokecolor="white">
            <v:textbox style="mso-next-textbox:#Text Box 188">
              <w:txbxContent>
                <w:p w14:paraId="4F35DFA0" w14:textId="77777777" w:rsidR="00BF57AC" w:rsidRPr="00D05851" w:rsidRDefault="00BF57AC" w:rsidP="00BF57AC">
                  <w:pPr>
                    <w:jc w:val="center"/>
                    <w:rPr>
                      <w:rFonts w:ascii="標楷體" w:hAnsi="標楷體"/>
                      <w:sz w:val="20"/>
                      <w:szCs w:val="20"/>
                    </w:rPr>
                  </w:pPr>
                  <w:r w:rsidRPr="00D05851">
                    <w:rPr>
                      <w:rFonts w:ascii="標楷體" w:hAnsi="標楷體" w:hint="eastAsia"/>
                      <w:sz w:val="20"/>
                      <w:szCs w:val="20"/>
                    </w:rPr>
                    <w:t>彙整報告</w:t>
                  </w:r>
                </w:p>
              </w:txbxContent>
            </v:textbox>
          </v:shape>
        </w:pict>
      </w:r>
    </w:p>
    <w:p w14:paraId="4C2F2B1E" w14:textId="77777777" w:rsidR="00BF57AC" w:rsidRPr="00DA002C" w:rsidRDefault="00000000" w:rsidP="00BF57AC">
      <w:pPr>
        <w:rPr>
          <w:rFonts w:ascii="標楷體" w:hAnsi="標楷體"/>
          <w:color w:val="000000"/>
        </w:rPr>
      </w:pPr>
      <w:r>
        <w:rPr>
          <w:rFonts w:ascii="Calibri" w:eastAsia="新細明體" w:hAnsi="Calibri"/>
          <w:noProof/>
          <w:color w:val="000000"/>
        </w:rPr>
        <w:pict w14:anchorId="01F6C73C">
          <v:shape id="AutoShape 154" o:spid="_x0000_s2147" type="#_x0000_t32" style="position:absolute;margin-left:203.9pt;margin-top:8.5pt;width:0;height:49.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ZNA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">
            <v:stroke endarrow="block"/>
          </v:shape>
        </w:pict>
      </w:r>
    </w:p>
    <w:p w14:paraId="4895EF92" w14:textId="77777777" w:rsidR="00BF57AC" w:rsidRPr="00DA002C" w:rsidRDefault="00BF57AC" w:rsidP="00BF57AC">
      <w:pPr>
        <w:pStyle w:val="afa"/>
        <w:rPr>
          <w:rFonts w:ascii="標楷體" w:hAnsi="標楷體"/>
          <w:color w:val="000000"/>
          <w:sz w:val="28"/>
          <w:szCs w:val="28"/>
        </w:rPr>
      </w:pPr>
    </w:p>
    <w:p w14:paraId="3B148D6E" w14:textId="77777777" w:rsidR="00BF57AC" w:rsidRPr="00DA002C" w:rsidRDefault="00BF57AC" w:rsidP="00BF57AC">
      <w:pPr>
        <w:pStyle w:val="afa"/>
        <w:rPr>
          <w:rFonts w:ascii="標楷體" w:hAnsi="標楷體"/>
          <w:color w:val="000000"/>
          <w:sz w:val="28"/>
          <w:szCs w:val="28"/>
        </w:rPr>
      </w:pPr>
    </w:p>
    <w:p w14:paraId="1E828330" w14:textId="77777777" w:rsidR="00BF57AC" w:rsidRPr="00DA002C" w:rsidRDefault="00BF57AC" w:rsidP="00BF57AC">
      <w:pPr>
        <w:pStyle w:val="afa"/>
        <w:rPr>
          <w:rFonts w:ascii="標楷體" w:hAnsi="標楷體"/>
          <w:color w:val="000000"/>
          <w:sz w:val="28"/>
          <w:szCs w:val="28"/>
        </w:rPr>
      </w:pPr>
    </w:p>
    <w:p w14:paraId="0FEF9431" w14:textId="77777777" w:rsidR="00BF57AC" w:rsidRPr="00DA002C" w:rsidRDefault="00000000" w:rsidP="00BF57AC">
      <w:pPr>
        <w:pStyle w:val="afa"/>
        <w:rPr>
          <w:rFonts w:ascii="標楷體" w:hAnsi="標楷體"/>
          <w:color w:val="000000"/>
          <w:sz w:val="28"/>
          <w:szCs w:val="28"/>
        </w:rPr>
      </w:pPr>
      <w:r>
        <w:rPr>
          <w:rFonts w:ascii="Calibri" w:eastAsia="新細明體" w:hAnsi="Calibri"/>
          <w:noProof/>
          <w:color w:val="000000"/>
        </w:rPr>
        <w:pict w14:anchorId="73460868">
          <v:shape id="Text Box 189" o:spid="_x0000_s2148" type="#_x0000_t202" style="position:absolute;margin-left:312pt;margin-top:33.15pt;width:71.35pt;height:21.9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" strokecolor="white">
            <v:textbox style="mso-next-textbox:#Text Box 189">
              <w:txbxContent>
                <w:p w14:paraId="46D67346" w14:textId="77777777" w:rsidR="00BF57AC" w:rsidRPr="00D05851" w:rsidRDefault="00BF57AC" w:rsidP="00BF57AC">
                  <w:pPr>
                    <w:jc w:val="center"/>
                    <w:rPr>
                      <w:rFonts w:ascii="標楷體" w:hAnsi="標楷體"/>
                      <w:sz w:val="20"/>
                      <w:szCs w:val="20"/>
                    </w:rPr>
                  </w:pPr>
                  <w:r w:rsidRPr="00D05851">
                    <w:rPr>
                      <w:rFonts w:ascii="標楷體" w:hAnsi="標楷體" w:hint="eastAsia"/>
                      <w:sz w:val="20"/>
                      <w:szCs w:val="20"/>
                    </w:rPr>
                    <w:t>災情彙整</w:t>
                  </w:r>
                </w:p>
              </w:txbxContent>
            </v:textbox>
          </v:shape>
        </w:pict>
      </w:r>
    </w:p>
    <w:p w14:paraId="7514E7C6" w14:textId="77777777" w:rsidR="00BF57AC" w:rsidRPr="00DA002C" w:rsidRDefault="00BF57AC" w:rsidP="00BF57AC">
      <w:pPr>
        <w:pStyle w:val="afa"/>
        <w:rPr>
          <w:rFonts w:ascii="標楷體" w:hAnsi="標楷體"/>
          <w:color w:val="000000"/>
          <w:sz w:val="28"/>
          <w:szCs w:val="28"/>
        </w:rPr>
      </w:pPr>
    </w:p>
    <w:p w14:paraId="3E0C9E2D" w14:textId="77777777" w:rsidR="00BF57AC" w:rsidRPr="00DA002C" w:rsidRDefault="00BF57AC" w:rsidP="00BF57AC">
      <w:pPr>
        <w:pStyle w:val="afa"/>
        <w:rPr>
          <w:rFonts w:ascii="標楷體" w:hAnsi="標楷體"/>
          <w:color w:val="000000"/>
          <w:sz w:val="28"/>
          <w:szCs w:val="28"/>
        </w:rPr>
      </w:pPr>
    </w:p>
    <w:p w14:paraId="051CF8F2" w14:textId="77777777" w:rsidR="00BF57AC" w:rsidRPr="00DA002C" w:rsidRDefault="00BF57AC" w:rsidP="00BF57AC">
      <w:pPr>
        <w:pStyle w:val="afa"/>
        <w:rPr>
          <w:rFonts w:ascii="標楷體" w:hAnsi="標楷體"/>
          <w:color w:val="000000"/>
          <w:sz w:val="28"/>
          <w:szCs w:val="28"/>
        </w:rPr>
      </w:pPr>
    </w:p>
    <w:p w14:paraId="4387122A" w14:textId="77777777" w:rsidR="00BF57AC" w:rsidRPr="00DA002C" w:rsidRDefault="00BF57AC" w:rsidP="00BF57AC">
      <w:pPr>
        <w:pStyle w:val="afa"/>
        <w:rPr>
          <w:rFonts w:ascii="標楷體" w:hAnsi="標楷體"/>
          <w:color w:val="000000"/>
          <w:sz w:val="28"/>
          <w:szCs w:val="28"/>
        </w:rPr>
      </w:pPr>
    </w:p>
    <w:p w14:paraId="2FD09C37" w14:textId="77777777" w:rsidR="00BF57AC" w:rsidRPr="00DA002C" w:rsidRDefault="00000000" w:rsidP="00BF57AC">
      <w:pPr>
        <w:pStyle w:val="afa"/>
        <w:rPr>
          <w:rFonts w:ascii="標楷體" w:hAnsi="標楷體"/>
          <w:color w:val="000000"/>
          <w:sz w:val="28"/>
          <w:szCs w:val="28"/>
        </w:rPr>
      </w:pPr>
      <w:r>
        <w:rPr>
          <w:rFonts w:ascii="Calibri" w:eastAsia="新細明體" w:hAnsi="Calibri"/>
          <w:noProof/>
          <w:color w:val="000000"/>
        </w:rPr>
        <w:pict w14:anchorId="60BD8627">
          <v:shape id="AutoShape 155" o:spid="_x0000_s2149" type="#_x0000_t34" style="position:absolute;margin-left:212.8pt;margin-top:23.35pt;width:95.8pt;height:24.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" adj="21814">
            <v:stroke endarrow="block"/>
          </v:shape>
        </w:pict>
      </w:r>
    </w:p>
    <w:p w14:paraId="7105C457" w14:textId="77777777" w:rsidR="00BF57AC" w:rsidRPr="00DA002C" w:rsidRDefault="00BF57AC" w:rsidP="00BF57AC">
      <w:pPr>
        <w:pStyle w:val="afa"/>
        <w:rPr>
          <w:rFonts w:ascii="標楷體" w:hAnsi="標楷體"/>
          <w:color w:val="000000"/>
          <w:sz w:val="28"/>
          <w:szCs w:val="28"/>
        </w:rPr>
      </w:pPr>
    </w:p>
    <w:p w14:paraId="054A400F" w14:textId="77777777" w:rsidR="00BF57AC" w:rsidRPr="00DA002C" w:rsidRDefault="00BF57AC" w:rsidP="00BF57AC">
      <w:pPr>
        <w:pStyle w:val="afa"/>
        <w:rPr>
          <w:rFonts w:ascii="標楷體" w:hAnsi="標楷體"/>
          <w:color w:val="000000"/>
          <w:sz w:val="28"/>
          <w:szCs w:val="28"/>
        </w:rPr>
      </w:pPr>
    </w:p>
    <w:p w14:paraId="0C883C12" w14:textId="77777777" w:rsidR="00BF57AC" w:rsidRPr="00DA002C" w:rsidRDefault="00BF57AC" w:rsidP="00BF57AC">
      <w:pPr>
        <w:pStyle w:val="afa"/>
        <w:rPr>
          <w:rFonts w:ascii="標楷體" w:hAnsi="標楷體"/>
          <w:color w:val="000000"/>
          <w:sz w:val="28"/>
          <w:szCs w:val="28"/>
        </w:rPr>
      </w:pPr>
    </w:p>
    <w:p w14:paraId="61752FFD" w14:textId="77777777" w:rsidR="00BF57AC" w:rsidRPr="00DA002C" w:rsidRDefault="00BF57AC" w:rsidP="00BF57AC">
      <w:pPr>
        <w:pStyle w:val="afa"/>
        <w:rPr>
          <w:rFonts w:ascii="標楷體" w:hAnsi="標楷體"/>
          <w:color w:val="000000"/>
          <w:sz w:val="28"/>
          <w:szCs w:val="28"/>
        </w:rPr>
      </w:pPr>
    </w:p>
    <w:p w14:paraId="67BEF89D" w14:textId="77777777" w:rsidR="00BF57AC" w:rsidRPr="00DA002C" w:rsidRDefault="00BF57AC" w:rsidP="00BF57AC">
      <w:pPr>
        <w:pStyle w:val="afa"/>
        <w:rPr>
          <w:rFonts w:ascii="標楷體" w:hAnsi="標楷體"/>
          <w:color w:val="000000"/>
          <w:sz w:val="28"/>
          <w:szCs w:val="28"/>
        </w:rPr>
      </w:pPr>
    </w:p>
    <w:p w14:paraId="24549AF8" w14:textId="77777777" w:rsidR="00BF57AC" w:rsidRPr="00DA002C" w:rsidRDefault="00BF57AC" w:rsidP="00BF57AC">
      <w:pPr>
        <w:pStyle w:val="afa"/>
        <w:rPr>
          <w:rFonts w:ascii="標楷體" w:hAnsi="標楷體"/>
          <w:color w:val="000000"/>
          <w:sz w:val="28"/>
          <w:szCs w:val="28"/>
        </w:rPr>
      </w:pPr>
    </w:p>
    <w:p w14:paraId="5CC9E034" w14:textId="77777777" w:rsidR="00BF57AC" w:rsidRPr="00DA002C" w:rsidRDefault="00BF57AC" w:rsidP="00BF57AC">
      <w:pPr>
        <w:rPr>
          <w:color w:val="000000"/>
        </w:rPr>
      </w:pPr>
    </w:p>
    <w:p w14:paraId="47AB0900" w14:textId="77777777" w:rsidR="00BF57AC" w:rsidRPr="00DA002C" w:rsidRDefault="00BF57AC" w:rsidP="00BF57AC">
      <w:pPr>
        <w:wordWrap w:val="0"/>
        <w:jc w:val="right"/>
        <w:rPr>
          <w:rFonts w:ascii="標楷體" w:hAnsi="標楷體"/>
          <w:color w:val="000000"/>
          <w:szCs w:val="24"/>
        </w:rPr>
      </w:pPr>
      <w:r w:rsidRPr="00DA002C">
        <w:rPr>
          <w:rFonts w:ascii="標楷體" w:hAnsi="標楷體" w:hint="eastAsia"/>
          <w:color w:val="000000"/>
          <w:sz w:val="28"/>
          <w:szCs w:val="28"/>
        </w:rPr>
        <w:t xml:space="preserve">                                         </w:t>
      </w:r>
      <w:r w:rsidRPr="00DA002C">
        <w:rPr>
          <w:rFonts w:ascii="標楷體" w:hAnsi="標楷體"/>
          <w:color w:val="000000"/>
          <w:szCs w:val="24"/>
        </w:rPr>
        <w:t xml:space="preserve"> </w:t>
      </w:r>
      <w:r w:rsidRPr="00DA002C">
        <w:rPr>
          <w:rFonts w:ascii="標楷體" w:hAnsi="標楷體" w:hint="eastAsia"/>
          <w:color w:val="000000"/>
          <w:szCs w:val="24"/>
        </w:rPr>
        <w:t xml:space="preserve">   </w:t>
      </w:r>
      <w:r w:rsidRPr="00DA002C">
        <w:rPr>
          <w:rFonts w:ascii="標楷體" w:hAnsi="標楷體"/>
          <w:color w:val="000000"/>
          <w:szCs w:val="24"/>
        </w:rPr>
        <w:t xml:space="preserve"> 1</w:t>
      </w:r>
      <w:r>
        <w:rPr>
          <w:rFonts w:ascii="標楷體" w:hAnsi="標楷體"/>
          <w:color w:val="000000"/>
          <w:szCs w:val="24"/>
        </w:rPr>
        <w:t>15</w:t>
      </w:r>
      <w:r w:rsidRPr="00DA002C">
        <w:rPr>
          <w:rFonts w:ascii="標楷體" w:hAnsi="標楷體"/>
          <w:color w:val="000000"/>
          <w:szCs w:val="24"/>
        </w:rPr>
        <w:t>年</w:t>
      </w:r>
      <w:r w:rsidRPr="00DA002C">
        <w:rPr>
          <w:rFonts w:ascii="標楷體" w:hAnsi="標楷體" w:hint="eastAsia"/>
          <w:color w:val="000000"/>
          <w:szCs w:val="24"/>
        </w:rPr>
        <w:t>_</w:t>
      </w:r>
      <w:r>
        <w:rPr>
          <w:rFonts w:ascii="標楷體" w:hAnsi="標楷體" w:hint="eastAsia"/>
          <w:color w:val="000000"/>
          <w:szCs w:val="24"/>
        </w:rPr>
        <w:t>0</w:t>
      </w:r>
      <w:r w:rsidR="00987620">
        <w:rPr>
          <w:rFonts w:ascii="標楷體" w:hAnsi="標楷體" w:hint="eastAsia"/>
          <w:color w:val="000000"/>
          <w:szCs w:val="24"/>
        </w:rPr>
        <w:t>6</w:t>
      </w:r>
      <w:r w:rsidRPr="00DA002C">
        <w:rPr>
          <w:rFonts w:ascii="標楷體" w:hAnsi="標楷體"/>
          <w:color w:val="000000"/>
          <w:szCs w:val="24"/>
        </w:rPr>
        <w:t>月製表</w:t>
      </w:r>
    </w:p>
    <w:p w14:paraId="0785243D" w14:textId="77777777" w:rsidR="00BF57AC" w:rsidRPr="00DA002C" w:rsidRDefault="00BF57AC" w:rsidP="008A0C2A">
      <w:pPr>
        <w:adjustRightInd w:val="0"/>
        <w:snapToGrid w:val="0"/>
        <w:spacing w:line="360" w:lineRule="auto"/>
        <w:jc w:val="center"/>
        <w:rPr>
          <w:rFonts w:ascii="標楷體" w:hAnsi="標楷體"/>
          <w:color w:val="000000"/>
          <w:sz w:val="28"/>
          <w:szCs w:val="28"/>
        </w:rPr>
      </w:pPr>
      <w:r w:rsidRPr="00DA002C">
        <w:rPr>
          <w:rFonts w:ascii="標楷體" w:hAnsi="標楷體"/>
          <w:color w:val="000000"/>
          <w:sz w:val="28"/>
          <w:szCs w:val="28"/>
        </w:rPr>
        <w:lastRenderedPageBreak/>
        <w:t>南投縣</w:t>
      </w:r>
      <w:r w:rsidRPr="00DA002C">
        <w:rPr>
          <w:rFonts w:ascii="標楷體" w:hAnsi="標楷體" w:hint="eastAsia"/>
          <w:color w:val="000000"/>
          <w:sz w:val="28"/>
          <w:szCs w:val="28"/>
        </w:rPr>
        <w:t>鹿谷鄉災害應變中心</w:t>
      </w:r>
      <w:r w:rsidRPr="0087420C">
        <w:rPr>
          <w:rFonts w:ascii="標楷體" w:hAnsi="標楷體"/>
          <w:color w:val="000000"/>
          <w:sz w:val="28"/>
          <w:szCs w:val="28"/>
          <w:highlight w:val="green"/>
        </w:rPr>
        <w:t>一級開設</w:t>
      </w:r>
      <w:r w:rsidRPr="00DA002C">
        <w:rPr>
          <w:rFonts w:ascii="標楷體" w:hAnsi="標楷體" w:hint="eastAsia"/>
          <w:color w:val="000000"/>
          <w:sz w:val="28"/>
          <w:szCs w:val="28"/>
        </w:rPr>
        <w:t>緊急安置所災民衛生醫療保健流程表</w:t>
      </w:r>
      <w:r w:rsidRPr="00081082">
        <w:rPr>
          <w:rFonts w:ascii="標楷體" w:hAnsi="標楷體" w:hint="eastAsia"/>
          <w:color w:val="000000"/>
          <w:sz w:val="28"/>
          <w:szCs w:val="28"/>
          <w:highlight w:val="yellow"/>
        </w:rPr>
        <w:t>(</w:t>
      </w:r>
      <w:r w:rsidRPr="004D6A0E">
        <w:rPr>
          <w:rFonts w:ascii="標楷體" w:hAnsi="標楷體" w:hint="eastAsia"/>
          <w:color w:val="000000"/>
          <w:sz w:val="28"/>
          <w:szCs w:val="28"/>
          <w:highlight w:val="yellow"/>
        </w:rPr>
        <w:t>衛生組)</w:t>
      </w:r>
    </w:p>
    <w:p w14:paraId="19CBE678" w14:textId="77777777" w:rsidR="00BF57AC" w:rsidRDefault="00000000" w:rsidP="00BF57AC">
      <w:pPr>
        <w:rPr>
          <w:color w:val="000000"/>
        </w:rPr>
      </w:pPr>
      <w:r>
        <w:rPr>
          <w:color w:val="000000"/>
        </w:rPr>
      </w:r>
      <w:r>
        <w:rPr>
          <w:color w:val="000000"/>
        </w:rPr>
        <w:pict w14:anchorId="1313F1FC">
          <v:group id="畫布 26" o:spid="_x0000_s2051" editas="canvas" style="width:300.6pt;height:370.45pt;mso-position-horizontal-relative:char;mso-position-vertical-relative:line" coordsize="38176,47047">
            <v:shape id="_x0000_s2052" type="#_x0000_t75" style="position:absolute;width:38176;height:47047;visibility:visible">
              <v:fill o:detectmouseclick="t"/>
              <v:path o:connecttype="none"/>
            </v:shape>
            <v:group id="Group 28" o:spid="_x0000_s2053" style="position:absolute;left:2057;top:1327;width:34855;height:44926" coordorigin="3250,2799" coordsize="5489,7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29" o:spid="_x0000_s2054" style="position:absolute;left:5103;top:2799;width:1702;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style="mso-next-textbox:#Rectangle 29">
                  <w:txbxContent>
                    <w:p w14:paraId="2713B6A1" w14:textId="77777777" w:rsidR="00BF57AC" w:rsidRPr="00105F54" w:rsidRDefault="00BF57AC" w:rsidP="00BF57AC">
                      <w:pPr>
                        <w:jc w:val="center"/>
                        <w:rPr>
                          <w:rFonts w:ascii="標楷體" w:hAnsi="標楷體"/>
                          <w:szCs w:val="24"/>
                        </w:rPr>
                      </w:pPr>
                      <w:r w:rsidRPr="00B43C06">
                        <w:rPr>
                          <w:rFonts w:ascii="標楷體" w:hAnsi="標楷體" w:hint="eastAsia"/>
                          <w:szCs w:val="24"/>
                        </w:rPr>
                        <w:t>鄉</w:t>
                      </w:r>
                      <w:r w:rsidRPr="00105F54">
                        <w:rPr>
                          <w:rFonts w:ascii="標楷體" w:hAnsi="標楷體" w:hint="eastAsia"/>
                          <w:szCs w:val="24"/>
                        </w:rPr>
                        <w:t>災害應變中心成立</w:t>
                      </w:r>
                    </w:p>
                  </w:txbxContent>
                </v:textbox>
              </v:rect>
              <v:rect id="Rectangle 30" o:spid="_x0000_s2055" style="position:absolute;left:7037;top:5940;width:1702;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style="mso-next-textbox:#Rectangle 30">
                  <w:txbxContent>
                    <w:p w14:paraId="77D89E93" w14:textId="77777777" w:rsidR="00BF57AC" w:rsidRPr="00105F54" w:rsidRDefault="00BF57AC" w:rsidP="00BF57AC">
                      <w:pPr>
                        <w:jc w:val="center"/>
                        <w:rPr>
                          <w:rFonts w:ascii="標楷體" w:hAnsi="標楷體"/>
                          <w:szCs w:val="24"/>
                        </w:rPr>
                      </w:pPr>
                      <w:r w:rsidRPr="00105F54">
                        <w:rPr>
                          <w:rFonts w:ascii="標楷體" w:hAnsi="標楷體" w:hint="eastAsia"/>
                          <w:szCs w:val="24"/>
                        </w:rPr>
                        <w:t>緊急安置所</w:t>
                      </w:r>
                    </w:p>
                    <w:p w14:paraId="4C487685" w14:textId="77777777" w:rsidR="00BF57AC" w:rsidRPr="00105F54" w:rsidRDefault="00BF57AC" w:rsidP="00BF57AC">
                      <w:pPr>
                        <w:jc w:val="center"/>
                        <w:rPr>
                          <w:rFonts w:ascii="標楷體" w:hAnsi="標楷體"/>
                          <w:szCs w:val="24"/>
                        </w:rPr>
                      </w:pPr>
                      <w:r w:rsidRPr="00105F54">
                        <w:rPr>
                          <w:rFonts w:ascii="標楷體" w:hAnsi="標楷體" w:hint="eastAsia"/>
                          <w:szCs w:val="24"/>
                        </w:rPr>
                        <w:t>成立</w:t>
                      </w:r>
                    </w:p>
                  </w:txbxContent>
                </v:textbox>
              </v:rect>
              <v:rect id="Rectangle 31" o:spid="_x0000_s2056" style="position:absolute;left:3250;top:5940;width:1702;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style="mso-next-textbox:#Rectangle 31">
                  <w:txbxContent>
                    <w:p w14:paraId="4404034E" w14:textId="77777777" w:rsidR="00BF57AC" w:rsidRPr="00105F54" w:rsidRDefault="00BF57AC" w:rsidP="00C94941">
                      <w:pPr>
                        <w:spacing w:beforeLines="50" w:before="180" w:afterLines="50" w:after="180"/>
                        <w:jc w:val="center"/>
                        <w:rPr>
                          <w:rFonts w:ascii="標楷體" w:hAnsi="標楷體"/>
                          <w:szCs w:val="24"/>
                        </w:rPr>
                      </w:pPr>
                      <w:r w:rsidRPr="00105F54">
                        <w:rPr>
                          <w:rFonts w:ascii="標楷體" w:hAnsi="標楷體" w:hint="eastAsia"/>
                          <w:szCs w:val="24"/>
                        </w:rPr>
                        <w:t>衛生組</w:t>
                      </w:r>
                    </w:p>
                  </w:txbxContent>
                </v:textbox>
              </v:rect>
              <v:rect id="Rectangle 32" o:spid="_x0000_s2057" style="position:absolute;left:5245;top:7526;width:1984;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style="mso-next-textbox:#Rectangle 32">
                  <w:txbxContent>
                    <w:p w14:paraId="2FCBE48F" w14:textId="77777777" w:rsidR="00BF57AC" w:rsidRPr="00105F54" w:rsidRDefault="00BF57AC" w:rsidP="00BF57AC">
                      <w:pPr>
                        <w:jc w:val="center"/>
                        <w:rPr>
                          <w:rFonts w:ascii="標楷體" w:hAnsi="標楷體"/>
                          <w:szCs w:val="24"/>
                        </w:rPr>
                      </w:pPr>
                      <w:r w:rsidRPr="00105F54">
                        <w:rPr>
                          <w:rFonts w:ascii="標楷體" w:hAnsi="標楷體" w:hint="eastAsia"/>
                          <w:szCs w:val="24"/>
                        </w:rPr>
                        <w:t>了解醫療需求</w:t>
                      </w:r>
                    </w:p>
                    <w:p w14:paraId="3C0C0A1B" w14:textId="77777777" w:rsidR="00BF57AC" w:rsidRPr="00105F54" w:rsidRDefault="00BF57AC" w:rsidP="00BF57AC">
                      <w:pPr>
                        <w:jc w:val="center"/>
                        <w:rPr>
                          <w:rFonts w:ascii="標楷體" w:hAnsi="標楷體"/>
                          <w:szCs w:val="24"/>
                        </w:rPr>
                      </w:pPr>
                      <w:r w:rsidRPr="00105F54">
                        <w:rPr>
                          <w:rFonts w:ascii="標楷體" w:hAnsi="標楷體" w:hint="eastAsia"/>
                          <w:szCs w:val="24"/>
                        </w:rPr>
                        <w:t>並派員前往服務</w:t>
                      </w:r>
                    </w:p>
                  </w:txbxContent>
                </v:textbox>
              </v:rect>
              <v:rect id="Rectangle 33" o:spid="_x0000_s2058" style="position:absolute;left:5274;top:8967;width:1983;height: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style="mso-next-textbox:#Rectangle 33">
                  <w:txbxContent>
                    <w:p w14:paraId="70A6E247" w14:textId="77777777" w:rsidR="00BF57AC" w:rsidRPr="00105F54" w:rsidRDefault="00BF57AC" w:rsidP="00BF57AC">
                      <w:pPr>
                        <w:jc w:val="center"/>
                        <w:rPr>
                          <w:rFonts w:ascii="標楷體" w:hAnsi="標楷體"/>
                          <w:szCs w:val="24"/>
                        </w:rPr>
                      </w:pPr>
                      <w:r w:rsidRPr="00105F54">
                        <w:rPr>
                          <w:rFonts w:ascii="標楷體" w:hAnsi="標楷體" w:hint="eastAsia"/>
                          <w:szCs w:val="24"/>
                        </w:rPr>
                        <w:t>協調相關志工</w:t>
                      </w:r>
                    </w:p>
                    <w:p w14:paraId="4D43A6B1" w14:textId="77777777" w:rsidR="00BF57AC" w:rsidRPr="00105F54" w:rsidRDefault="00BF57AC" w:rsidP="00BF57AC">
                      <w:pPr>
                        <w:jc w:val="center"/>
                        <w:rPr>
                          <w:rFonts w:ascii="標楷體" w:hAnsi="標楷體"/>
                          <w:szCs w:val="24"/>
                        </w:rPr>
                      </w:pPr>
                      <w:r w:rsidRPr="00105F54">
                        <w:rPr>
                          <w:rFonts w:ascii="標楷體" w:hAnsi="標楷體" w:hint="eastAsia"/>
                          <w:szCs w:val="24"/>
                        </w:rPr>
                        <w:t>進行心理諮詢</w:t>
                      </w:r>
                    </w:p>
                  </w:txbxContent>
                </v:textbox>
              </v:rect>
              <v:shape id="AutoShape 34" o:spid="_x0000_s2059" type="#_x0000_t34" style="position:absolute;left:5775;top:3828;width:2291;height:193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yHMAAAADcAAAADwAAAGRycy9kb3ducmV2LnhtbERPzYrCMBC+L/gOYQRva2IPIl2jiKB4&#10;WMTVPsDQjG3XZlKSaLtvb4QFb/Px/c5yPdhWPMiHxrGG2VSBIC6dabjSUFx2nwsQISIbbB2Thj8K&#10;sF6NPpaYG9fzDz3OsRIphEOOGuoYu1zKUNZkMUxdR5y4q/MWY4K+ksZjn8JtKzOl5tJiw6mhxo62&#10;NZW3891qOGaF2u+Qst+tv34fqC/up8VN68l42HyBiDTEt/jffTBpvprB6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wJshzAAAAA3AAAAA8AAAAAAAAAAAAAAAAA&#10;oQIAAGRycy9kb3ducmV2LnhtbFBLBQYAAAAABAAEAPkAAACOAwAAAAA=&#10;" adj="10795">
                <v:stroke endarrow="block"/>
              </v:shape>
              <v:shape id="AutoShape 35" o:spid="_x0000_s2060" type="#_x0000_t34" style="position:absolute;left:3882;top:3868;width:2291;height:185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45sIAAADcAAAADwAAAGRycy9kb3ducmV2LnhtbERPS4vCMBC+C/sfwizsTVNdtFKNIgVh&#10;QRB8HbyNzdiUbSalidr99xtB8DYf33Pmy87W4k6trxwrGA4SEMSF0xWXCo6HdX8KwgdkjbVjUvBH&#10;HpaLj94cM+0evKP7PpQihrDPUIEJocmk9IUhi37gGuLIXV1rMUTYllK3+IjhtpajJJlIixXHBoMN&#10;5YaK3/3NKtgYk27T822b59+ncbmqNuuhuyj19dmtZiACdeEtfrl/dJyfjOD5TLx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f45sIAAADcAAAADwAAAAAAAAAAAAAA&#10;AAChAgAAZHJzL2Rvd25yZXYueG1sUEsFBgAAAAAEAAQA+QAAAJADAAAAAA==&#10;" adj="10795">
                <v:stroke endarrow="block"/>
              </v:shape>
              <v:shape id="AutoShape 36" o:spid="_x0000_s2061" type="#_x0000_t32" style="position:absolute;left:4952;top:6366;width:20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type id="_x0000_t33" coordsize="21600,21600" o:spt="33" o:oned="t" path="m,l21600,r,21600e" filled="f">
                <v:stroke joinstyle="miter"/>
                <v:path arrowok="t" fillok="f" o:connecttype="none"/>
                <o:lock v:ext="edit" shapetype="t"/>
              </v:shapetype>
              <v:shape id="AutoShape 37" o:spid="_x0000_s2062" type="#_x0000_t33" style="position:absolute;left:4078;top:6814;width:1189;height:114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HdMEAAADcAAAADwAAAGRycy9kb3ducmV2LnhtbERPS4vCMBC+C/6HMAt703RlEalNRdSF&#10;hcWDD9Dj0EybYjMpTdTuvzeC4G0+vudki9424kadrx0r+BonIIgLp2uuFBwPP6MZCB+QNTaOScE/&#10;eVjkw0GGqXZ33tFtHyoRQ9inqMCE0KZS+sKQRT92LXHkStdZDBF2ldQd3mO4beQkSabSYs2xwWBL&#10;K0PFZX+1Cv7cWZbubFbl2pz8xV83+rQ9KvX50S/nIAL14S1+uX91nJ98w/OZeIH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mId0wQAAANwAAAAPAAAAAAAAAAAAAAAA&#10;AKECAABkcnMvZG93bnJldi54bWxQSwUGAAAAAAQABAD5AAAAjwMAAAAA&#10;">
                <v:stroke endarrow="block"/>
              </v:shape>
              <v:shape id="AutoShape 38" o:spid="_x0000_s2063" type="#_x0000_t33" style="position:absolute;left:3373;top:7519;width:2630;height:1173;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i78EAAADcAAAADwAAAGRycy9kb3ducmV2LnhtbERPS4vCMBC+C/6HMAt703SFFalNRdSF&#10;hcWDD9Dj0EybYjMpTdTuvzeC4G0+vudki9424kadrx0r+BonIIgLp2uuFBwPP6MZCB+QNTaOScE/&#10;eVjkw0GGqXZ33tFtHyoRQ9inqMCE0KZS+sKQRT92LXHkStdZDBF2ldQd3mO4beQkSabSYs2xwWBL&#10;K0PFZX+1Cv7cWZbubFbl2pz8xV83+rQ9KvX50S/nIAL14S1+uX91nJ98w/OZeIH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1CLvwQAAANwAAAAPAAAAAAAAAAAAAAAA&#10;AKECAABkcnMvZG93bnJldi54bWxQSwUGAAAAAAQABAD5AAAAjwMAAAAA&#10;">
                <v:stroke endarrow="block"/>
              </v:shape>
              <v:rect id="Rectangle 39" o:spid="_x0000_s2064" style="position:absolute;left:5376;top:5956;width:109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m/cMA&#10;AADcAAAADwAAAGRycy9kb3ducmV2LnhtbERPTWuDQBC9B/oflin0Epo1PUix2YQilEgISE2b8+BO&#10;VOLOqrtR8++7hUJv83ifs9nNphUjDa6xrGC9ikAQl1Y3XCn4On08v4JwHllja5kU3MnBbvuw2GCi&#10;7cSfNBa+EiGEXYIKau+7REpX1mTQrWxHHLiLHQz6AIdK6gGnEG5a+RJFsTTYcGiosaO0pvJa3IyC&#10;qczH8+m4l/nynFnusz4tvg9KPT3O728gPM3+X/znznSYH8X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m/cMAAADcAAAADwAAAAAAAAAAAAAAAACYAgAAZHJzL2Rv&#10;d25yZXYueG1sUEsFBgAAAAAEAAQA9QAAAIgDAAAAAA==&#10;" filled="f" stroked="f">
                <v:textbox style="mso-next-textbox:#Rectangle 39">
                  <w:txbxContent>
                    <w:p w14:paraId="48005918" w14:textId="77777777" w:rsidR="00BF57AC" w:rsidRPr="00105F54" w:rsidRDefault="00BF57AC" w:rsidP="00BF57AC">
                      <w:pPr>
                        <w:rPr>
                          <w:rFonts w:ascii="標楷體" w:hAnsi="標楷體"/>
                          <w:sz w:val="20"/>
                          <w:szCs w:val="20"/>
                        </w:rPr>
                      </w:pPr>
                      <w:r w:rsidRPr="00105F54">
                        <w:rPr>
                          <w:rFonts w:ascii="標楷體" w:hAnsi="標楷體" w:hint="eastAsia"/>
                          <w:sz w:val="20"/>
                          <w:szCs w:val="20"/>
                        </w:rPr>
                        <w:t>派員瞭解</w:t>
                      </w:r>
                    </w:p>
                  </w:txbxContent>
                </v:textbox>
              </v:rect>
            </v:group>
            <v:rect id="Rectangle 40" o:spid="_x0000_s2065" style="position:absolute;left:5568;top:10890;width:6979;height:3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DZsMA&#10;AADcAAAADwAAAGRycy9kb3ducmV2LnhtbERPS2vCQBC+C/0PyxR6Ed20By0xGylCaSgFMT7OQ3ZM&#10;gtnZmN0m6b93BaG3+fiek6xH04ieOldbVvA6j0AQF1bXXCo47D9n7yCcR9bYWCYFf+RgnT5NEoy1&#10;HXhHfe5LEULYxaig8r6NpXRFRQbd3LbEgTvbzqAPsCul7nAI4aaRb1G0kAZrDg0VtrSpqLjkv0bB&#10;UGz70/7nS26np8zyNbtu8uO3Ui/P48cKhKfR/4sf7kyH+dES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DZsMAAADcAAAADwAAAAAAAAAAAAAAAACYAgAAZHJzL2Rv&#10;d25yZXYueG1sUEsFBgAAAAAEAAQA9QAAAIgDAAAAAA==&#10;" filled="f" stroked="f">
              <v:textbox style="mso-next-textbox:#Rectangle 40">
                <w:txbxContent>
                  <w:p w14:paraId="100E6121" w14:textId="77777777" w:rsidR="00BF57AC" w:rsidRPr="00105F54" w:rsidRDefault="00BF57AC" w:rsidP="00BF57AC">
                    <w:pPr>
                      <w:rPr>
                        <w:rFonts w:ascii="標楷體" w:hAnsi="標楷體"/>
                        <w:sz w:val="20"/>
                        <w:szCs w:val="20"/>
                      </w:rPr>
                    </w:pPr>
                    <w:r w:rsidRPr="00105F54">
                      <w:rPr>
                        <w:rFonts w:ascii="標楷體" w:hAnsi="標楷體" w:hint="eastAsia"/>
                        <w:sz w:val="20"/>
                        <w:szCs w:val="20"/>
                      </w:rPr>
                      <w:t>通知</w:t>
                    </w:r>
                  </w:p>
                </w:txbxContent>
              </v:textbox>
            </v:rect>
            <w10:anchorlock/>
          </v:group>
        </w:pict>
      </w:r>
      <w:r w:rsidR="00BF57AC" w:rsidRPr="00DA002C">
        <w:rPr>
          <w:rFonts w:ascii="標楷體" w:hAnsi="標楷體" w:hint="eastAsia"/>
          <w:color w:val="000000"/>
          <w:szCs w:val="24"/>
        </w:rPr>
        <w:t xml:space="preserve">  </w:t>
      </w:r>
      <w:r w:rsidR="00BF57AC" w:rsidRPr="00DA002C">
        <w:rPr>
          <w:rFonts w:ascii="標楷體" w:hAnsi="標楷體"/>
          <w:color w:val="000000"/>
          <w:szCs w:val="24"/>
        </w:rPr>
        <w:t xml:space="preserve"> 1</w:t>
      </w:r>
      <w:r w:rsidR="00BF57AC">
        <w:rPr>
          <w:rFonts w:ascii="標楷體" w:hAnsi="標楷體"/>
          <w:color w:val="000000"/>
          <w:szCs w:val="24"/>
        </w:rPr>
        <w:t>15</w:t>
      </w:r>
      <w:r w:rsidR="00BF57AC" w:rsidRPr="00DA002C">
        <w:rPr>
          <w:rFonts w:ascii="標楷體" w:hAnsi="標楷體"/>
          <w:color w:val="000000"/>
          <w:szCs w:val="24"/>
        </w:rPr>
        <w:t>年</w:t>
      </w:r>
      <w:r w:rsidR="00BF57AC" w:rsidRPr="00DA002C">
        <w:rPr>
          <w:rFonts w:ascii="標楷體" w:hAnsi="標楷體" w:hint="eastAsia"/>
          <w:color w:val="000000"/>
          <w:szCs w:val="24"/>
        </w:rPr>
        <w:t>_</w:t>
      </w:r>
      <w:r w:rsidR="00987620">
        <w:rPr>
          <w:rFonts w:ascii="標楷體" w:hAnsi="標楷體" w:hint="eastAsia"/>
          <w:color w:val="000000"/>
          <w:szCs w:val="24"/>
        </w:rPr>
        <w:t>06</w:t>
      </w:r>
      <w:r w:rsidR="00BF57AC" w:rsidRPr="00DA002C">
        <w:rPr>
          <w:rFonts w:ascii="標楷體" w:hAnsi="標楷體"/>
          <w:color w:val="000000"/>
          <w:szCs w:val="24"/>
        </w:rPr>
        <w:t>月製表</w:t>
      </w:r>
    </w:p>
    <w:p w14:paraId="3E5546D0" w14:textId="77777777" w:rsidR="00BF57AC" w:rsidRDefault="00BF57AC" w:rsidP="00BF57AC">
      <w:pPr>
        <w:widowControl/>
        <w:rPr>
          <w:color w:val="000000"/>
        </w:rPr>
      </w:pPr>
      <w:r>
        <w:rPr>
          <w:color w:val="000000"/>
        </w:rPr>
        <w:br w:type="page"/>
      </w:r>
    </w:p>
    <w:p w14:paraId="688A5C65" w14:textId="77777777" w:rsidR="00BF57AC" w:rsidRDefault="00BF57AC" w:rsidP="008A0C2A">
      <w:pPr>
        <w:pStyle w:val="afa"/>
        <w:jc w:val="center"/>
        <w:rPr>
          <w:rFonts w:ascii="標楷體" w:hAnsi="標楷體"/>
          <w:color w:val="000000"/>
          <w:sz w:val="28"/>
          <w:szCs w:val="28"/>
        </w:rPr>
      </w:pPr>
      <w:r w:rsidRPr="00DA002C">
        <w:rPr>
          <w:rFonts w:ascii="標楷體" w:hAnsi="標楷體"/>
          <w:color w:val="000000"/>
          <w:sz w:val="28"/>
          <w:szCs w:val="28"/>
        </w:rPr>
        <w:lastRenderedPageBreak/>
        <w:t>南投縣</w:t>
      </w:r>
      <w:r w:rsidRPr="00DA002C">
        <w:rPr>
          <w:rFonts w:ascii="標楷體" w:hAnsi="標楷體" w:hint="eastAsia"/>
          <w:color w:val="000000"/>
          <w:sz w:val="28"/>
          <w:szCs w:val="28"/>
        </w:rPr>
        <w:t>鹿谷鄉災害應變中心</w:t>
      </w:r>
      <w:r w:rsidRPr="0087420C">
        <w:rPr>
          <w:rFonts w:ascii="標楷體" w:hAnsi="標楷體"/>
          <w:color w:val="000000"/>
          <w:sz w:val="28"/>
          <w:szCs w:val="28"/>
          <w:highlight w:val="green"/>
        </w:rPr>
        <w:t>一級開設</w:t>
      </w:r>
      <w:r w:rsidRPr="00DA002C">
        <w:rPr>
          <w:rFonts w:ascii="標楷體" w:hAnsi="標楷體" w:hint="eastAsia"/>
          <w:color w:val="000000"/>
          <w:sz w:val="28"/>
          <w:szCs w:val="28"/>
        </w:rPr>
        <w:t>災區防疫流程表</w:t>
      </w:r>
    </w:p>
    <w:p w14:paraId="1F078FCC" w14:textId="77777777" w:rsidR="00BF57AC" w:rsidRPr="00DA002C" w:rsidRDefault="00BF57AC" w:rsidP="008A0C2A">
      <w:pPr>
        <w:pStyle w:val="afa"/>
        <w:jc w:val="center"/>
        <w:rPr>
          <w:rFonts w:ascii="標楷體" w:hAnsi="標楷體"/>
          <w:color w:val="000000"/>
          <w:sz w:val="28"/>
          <w:szCs w:val="28"/>
        </w:rPr>
      </w:pPr>
      <w:r w:rsidRPr="00081082">
        <w:rPr>
          <w:rFonts w:ascii="標楷體" w:hAnsi="標楷體" w:hint="eastAsia"/>
          <w:color w:val="000000"/>
          <w:sz w:val="28"/>
          <w:szCs w:val="28"/>
          <w:highlight w:val="yellow"/>
        </w:rPr>
        <w:t>(</w:t>
      </w:r>
      <w:r w:rsidRPr="004D6A0E">
        <w:rPr>
          <w:rFonts w:ascii="標楷體" w:hAnsi="標楷體" w:hint="eastAsia"/>
          <w:color w:val="000000"/>
          <w:sz w:val="28"/>
          <w:szCs w:val="28"/>
          <w:highlight w:val="yellow"/>
        </w:rPr>
        <w:t>衛生組)</w:t>
      </w:r>
    </w:p>
    <w:p w14:paraId="00243751" w14:textId="77777777" w:rsidR="00BF57AC" w:rsidRPr="00DA002C" w:rsidRDefault="00000000" w:rsidP="00BF57AC">
      <w:pPr>
        <w:rPr>
          <w:rFonts w:ascii="標楷體" w:hAnsi="標楷體"/>
          <w:color w:val="000000"/>
        </w:rPr>
      </w:pPr>
      <w:r>
        <w:rPr>
          <w:rFonts w:ascii="Calibri" w:eastAsia="新細明體" w:hAnsi="Calibri"/>
          <w:noProof/>
          <w:color w:val="000000"/>
        </w:rPr>
        <w:pict w14:anchorId="7F371DF2">
          <v:group id="Group 129" o:spid="_x0000_s2329" style="position:absolute;margin-left:-54.45pt;margin-top:7.2pt;width:508pt;height:486.35pt;z-index:251661824" coordorigin="711,3159" coordsize="10160,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">
            <v:shape id="AutoShape 130" o:spid="_x0000_s2330" type="#_x0000_t109" style="position:absolute;left:4109;top:3159;width:2706;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8d8YA&#10;AADbAAAADwAAAGRycy9kb3ducmV2LnhtbESPQWvCQBSE74L/YXlCL1I3prWVNBuRQkQPPTT20ttr&#10;9jUJZt+G7BrTf+8KBY/DzHzDpJvRtGKg3jWWFSwXEQji0uqGKwVfx/xxDcJ5ZI2tZVLwRw422XSS&#10;YqLthT9pKHwlAoRdggpq77tESlfWZNAtbEccvF/bG/RB9pXUPV4C3LQyjqIXabDhsFBjR+81lafi&#10;bBTE63mx4498//xz0Dmult/D/Omg1MNs3L6B8DT6e/i/vdcKXmO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L8d8YAAADbAAAADwAAAAAAAAAAAAAAAACYAgAAZHJz&#10;L2Rvd25yZXYueG1sUEsFBgAAAAAEAAQA9QAAAIsDAAAAAA==&#10;">
              <v:textbox style="mso-next-textbox:#AutoShape 130">
                <w:txbxContent>
                  <w:p w14:paraId="2515561D" w14:textId="77777777" w:rsidR="00BF57AC" w:rsidRPr="00105F54" w:rsidRDefault="00BF57AC" w:rsidP="00BF57AC">
                    <w:pPr>
                      <w:jc w:val="center"/>
                      <w:rPr>
                        <w:rFonts w:ascii="標楷體" w:hAnsi="標楷體"/>
                        <w:szCs w:val="24"/>
                      </w:rPr>
                    </w:pPr>
                    <w:r w:rsidRPr="00B43C06">
                      <w:rPr>
                        <w:rFonts w:ascii="標楷體" w:hAnsi="標楷體" w:hint="eastAsia"/>
                        <w:szCs w:val="24"/>
                      </w:rPr>
                      <w:t>鄉</w:t>
                    </w:r>
                    <w:r w:rsidRPr="00105F54">
                      <w:rPr>
                        <w:rFonts w:ascii="標楷體" w:hAnsi="標楷體" w:hint="eastAsia"/>
                        <w:szCs w:val="24"/>
                      </w:rPr>
                      <w:t>災害應變中心成立</w:t>
                    </w:r>
                  </w:p>
                </w:txbxContent>
              </v:textbox>
            </v:shape>
            <v:shape id="AutoShape 131" o:spid="_x0000_s2331" type="#_x0000_t109" style="position:absolute;left:4468;top:4370;width:2010;height: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Z7MUA&#10;AADbAAAADwAAAGRycy9kb3ducmV2LnhtbESPQWvCQBSE70L/w/IKXkQ3aq2SugmlENGDB1Mv3l6z&#10;r0lo9m3IrjH++26h4HGYmW+YbTqYRvTUudqygvksAkFcWF1zqeD8mU03IJxH1thYJgV3cpAmT6Mt&#10;xtre+ER97ksRIOxiVFB538ZSuqIig25mW+LgfdvOoA+yK6Xu8BbgppGLKHqVBmsOCxW29FFR8ZNf&#10;jYLFZpLv+JjtX74OOsPV/NJPlgelxs/D+xsIT4N/hP/be61gvYS/L+EH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lnsxQAAANsAAAAPAAAAAAAAAAAAAAAAAJgCAABkcnMv&#10;ZG93bnJldi54bWxQSwUGAAAAAAQABAD1AAAAigMAAAAA&#10;">
              <v:textbox style="mso-next-textbox:#AutoShape 131">
                <w:txbxContent>
                  <w:p w14:paraId="03C03EAD" w14:textId="77777777" w:rsidR="00BF57AC" w:rsidRPr="00105F54" w:rsidRDefault="00BF57AC" w:rsidP="00BF57AC">
                    <w:pPr>
                      <w:jc w:val="center"/>
                      <w:rPr>
                        <w:rFonts w:ascii="標楷體" w:hAnsi="標楷體"/>
                        <w:szCs w:val="24"/>
                      </w:rPr>
                    </w:pPr>
                    <w:r w:rsidRPr="00105F54">
                      <w:rPr>
                        <w:rFonts w:ascii="標楷體" w:hAnsi="標楷體" w:hint="eastAsia"/>
                        <w:szCs w:val="24"/>
                      </w:rPr>
                      <w:t>衛生組進駐</w:t>
                    </w:r>
                  </w:p>
                </w:txbxContent>
              </v:textbox>
            </v:shape>
            <v:shape id="AutoShape 132" o:spid="_x0000_s2332" type="#_x0000_t109" style="position:absolute;left:2842;top:8025;width:1267;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BmMUA&#10;AADbAAAADwAAAGRycy9kb3ducmV2LnhtbESPQWvCQBSE74L/YXmCF6kbrW1D6ioipOjBQ9Neentm&#10;n0lo9m3IrjH+e1cQPA4z8w2zXPemFh21rrKsYDaNQBDnVldcKPj9SV9iEM4ja6wtk4IrOVivhoMl&#10;Jtpe+Ju6zBciQNglqKD0vkmkdHlJBt3UNsTBO9nWoA+yLaRu8RLgppbzKHqXBisOCyU2tC0p/8/O&#10;RsE8nmRffEh3i+Nep/g2++smr3ulxqN+8wnCU++f4Ud7pxV8LO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8GYxQAAANsAAAAPAAAAAAAAAAAAAAAAAJgCAABkcnMv&#10;ZG93bnJldi54bWxQSwUGAAAAAAQABAD1AAAAigMAAAAA&#10;">
              <v:textbox style="mso-next-textbox:#AutoShape 132">
                <w:txbxContent>
                  <w:p w14:paraId="53CC2484" w14:textId="77777777" w:rsidR="00BF57AC" w:rsidRPr="00105F54" w:rsidRDefault="00BF57AC" w:rsidP="00BF57AC">
                    <w:pPr>
                      <w:jc w:val="center"/>
                      <w:rPr>
                        <w:rFonts w:ascii="標楷體" w:hAnsi="標楷體"/>
                        <w:szCs w:val="24"/>
                      </w:rPr>
                    </w:pPr>
                    <w:r w:rsidRPr="00105F54">
                      <w:rPr>
                        <w:rFonts w:ascii="標楷體" w:hAnsi="標楷體" w:hint="eastAsia"/>
                        <w:szCs w:val="24"/>
                      </w:rPr>
                      <w:t>環境消毒</w:t>
                    </w:r>
                  </w:p>
                </w:txbxContent>
              </v:textbox>
            </v:shape>
            <v:shape id="AutoShape 133" o:spid="_x0000_s2333" type="#_x0000_t109" style="position:absolute;left:4794;top:7961;width:1330;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kA8UA&#10;AADbAAAADwAAAGRycy9kb3ducmV2LnhtbESPQWvCQBSE7wX/w/IEL1I3Wq0SXUWEiB48NO2lt2f2&#10;mQSzb0N2jem/dwWhx2FmvmFWm85UoqXGlZYVjEcRCOLM6pJzBT/fyfsChPPIGivLpOCPHGzWvbcV&#10;xtre+Yva1OciQNjFqKDwvo6ldFlBBt3I1sTBu9jGoA+yyaVu8B7gppKTKPqUBksOCwXWtCsou6Y3&#10;o2CyGKZ7PiWH6fmoE5yNf9vhx1GpQb/bLkF46vx/+NU+aAXzG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2QDxQAAANsAAAAPAAAAAAAAAAAAAAAAAJgCAABkcnMv&#10;ZG93bnJldi54bWxQSwUGAAAAAAQABAD1AAAAigMAAAAA&#10;">
              <v:textbox style="mso-next-textbox:#AutoShape 133">
                <w:txbxContent>
                  <w:p w14:paraId="2CCABE3E" w14:textId="77777777" w:rsidR="00BF57AC" w:rsidRPr="00105F54" w:rsidRDefault="00BF57AC" w:rsidP="00BF57AC">
                    <w:pPr>
                      <w:jc w:val="center"/>
                      <w:rPr>
                        <w:rFonts w:ascii="標楷體" w:hAnsi="標楷體"/>
                        <w:szCs w:val="24"/>
                      </w:rPr>
                    </w:pPr>
                    <w:r w:rsidRPr="00105F54">
                      <w:rPr>
                        <w:rFonts w:ascii="標楷體" w:hAnsi="標楷體" w:hint="eastAsia"/>
                        <w:szCs w:val="24"/>
                      </w:rPr>
                      <w:t>衛生宣導</w:t>
                    </w:r>
                  </w:p>
                </w:txbxContent>
              </v:textbox>
            </v:shape>
            <v:shape id="AutoShape 134" o:spid="_x0000_s2334" type="#_x0000_t109" style="position:absolute;left:3858;top:5667;width:3339;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6dMYA&#10;AADbAAAADwAAAGRycy9kb3ducmV2LnhtbESPQWvCQBSE7wX/w/KEXkQ3aptKzEakkKIHD4299Paa&#10;fSbB7NuQ3cb477uFQo/DzHzDpLvRtGKg3jWWFSwXEQji0uqGKwUf53y+AeE8ssbWMim4k4NdNnlI&#10;MdH2xu80FL4SAcIuQQW1910ipStrMugWtiMO3sX2Bn2QfSV1j7cAN61cRVEsDTYcFmrs6LWm8lp8&#10;GwWrzax441N+ePo66hyfl5/DbH1U6nE67rcgPI3+P/zXPmgFLzH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n6dMYAAADbAAAADwAAAAAAAAAAAAAAAACYAgAAZHJz&#10;L2Rvd25yZXYueG1sUEsFBgAAAAAEAAQA9QAAAIsDAAAAAA==&#10;">
              <v:textbox style="mso-next-textbox:#AutoShape 134">
                <w:txbxContent>
                  <w:p w14:paraId="5796DC16" w14:textId="77777777" w:rsidR="00BF57AC" w:rsidRPr="00105F54" w:rsidRDefault="00BF57AC" w:rsidP="00BF57AC">
                    <w:pPr>
                      <w:jc w:val="center"/>
                      <w:rPr>
                        <w:rFonts w:ascii="標楷體" w:hAnsi="標楷體"/>
                        <w:szCs w:val="24"/>
                      </w:rPr>
                    </w:pPr>
                    <w:r w:rsidRPr="00105F54">
                      <w:rPr>
                        <w:rFonts w:ascii="標楷體" w:hAnsi="標楷體" w:hint="eastAsia"/>
                        <w:szCs w:val="24"/>
                      </w:rPr>
                      <w:t>動員防疫人員掌握災區衛生</w:t>
                    </w:r>
                  </w:p>
                </w:txbxContent>
              </v:textbox>
            </v:shape>
            <v:shape id="AutoShape 135" o:spid="_x0000_s2335" type="#_x0000_t109" style="position:absolute;left:9510;top:8025;width:1361;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f78YA&#10;AADbAAAADwAAAGRycy9kb3ducmV2LnhtbESPQWvCQBSE74X+h+UVehHdqK2RmI2UQooePDR68fbM&#10;PpPQ7NuQ3cb477uFQo/DzHzDpNvRtGKg3jWWFcxnEQji0uqGKwWnYz5dg3AeWWNrmRTcycE2e3xI&#10;MdH2xp80FL4SAcIuQQW1910ipStrMuhmtiMO3tX2Bn2QfSV1j7cAN61cRNFKGmw4LNTY0XtN5Vfx&#10;bRQs1pPigw/57uWy1zm+zs/DZLlX6vlpfNuA8DT6//Bfe6cVxDH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f78YAAADbAAAADwAAAAAAAAAAAAAAAACYAgAAZHJz&#10;L2Rvd25yZXYueG1sUEsFBgAAAAAEAAQA9QAAAIsDAAAAAA==&#10;">
              <v:textbox style="mso-next-textbox:#AutoShape 135">
                <w:txbxContent>
                  <w:p w14:paraId="1EA372D9" w14:textId="77777777" w:rsidR="00BF57AC" w:rsidRPr="00105F54" w:rsidRDefault="00BF57AC" w:rsidP="00BF57AC">
                    <w:pPr>
                      <w:jc w:val="center"/>
                      <w:rPr>
                        <w:rFonts w:ascii="標楷體" w:hAnsi="標楷體"/>
                        <w:szCs w:val="24"/>
                      </w:rPr>
                    </w:pPr>
                    <w:r>
                      <w:rPr>
                        <w:rFonts w:ascii="標楷體" w:hAnsi="標楷體" w:hint="eastAsia"/>
                        <w:szCs w:val="24"/>
                      </w:rPr>
                      <w:t>預防接種</w:t>
                    </w:r>
                  </w:p>
                </w:txbxContent>
              </v:textbox>
            </v:shape>
            <v:shape id="AutoShape 136" o:spid="_x0000_s2336" type="#_x0000_t109" style="position:absolute;left:7422;top:8025;width:1313;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LncIA&#10;AADbAAAADwAAAGRycy9kb3ducmV2LnhtbERPy4rCMBTdD/gP4QpuRFMfo1KNMgxUdOFiqht31+ba&#10;Fpub0sTa+fvJQpjl4bw3u85UoqXGlZYVTMYRCOLM6pJzBZdzMlqBcB5ZY2WZFPySg92297HBWNsX&#10;/1Cb+lyEEHYxKii8r2MpXVaQQTe2NXHg7rYx6ANscqkbfIVwU8lpFC2kwZJDQ4E1fReUPdKnUTBd&#10;DdM9n5LD/HbUCX5Oru1wdlRq0O++1iA8df5f/HYftIJlGBu+h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sudwgAAANsAAAAPAAAAAAAAAAAAAAAAAJgCAABkcnMvZG93&#10;bnJldi54bWxQSwUGAAAAAAQABAD1AAAAhwMAAAAA&#10;">
              <v:textbox style="mso-next-textbox:#AutoShape 136">
                <w:txbxContent>
                  <w:p w14:paraId="7A03AEF8" w14:textId="77777777" w:rsidR="00BF57AC" w:rsidRPr="00105F54" w:rsidRDefault="00BF57AC" w:rsidP="00BF57AC">
                    <w:pPr>
                      <w:jc w:val="center"/>
                      <w:rPr>
                        <w:rFonts w:ascii="標楷體" w:hAnsi="標楷體"/>
                        <w:szCs w:val="24"/>
                      </w:rPr>
                    </w:pPr>
                    <w:r w:rsidRPr="00105F54">
                      <w:rPr>
                        <w:rFonts w:ascii="標楷體" w:hAnsi="標楷體" w:hint="eastAsia"/>
                        <w:szCs w:val="24"/>
                      </w:rPr>
                      <w:t>隔離治療</w:t>
                    </w:r>
                  </w:p>
                </w:txbxContent>
              </v:textbox>
            </v:shape>
            <v:shape id="AutoShape 137" o:spid="_x0000_s2337" type="#_x0000_t32" style="position:absolute;left:5460;top:4929;width:0;height:7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138" o:spid="_x0000_s2338" type="#_x0000_t109" style="position:absolute;left:711;top:7984;width:1345;height:6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hRMAA&#10;AADbAAAADwAAAGRycy9kb3ducmV2LnhtbERPTWvCQBC9F/wPyxR6q5t6KBJdg5QGcqrVKngcsmMS&#10;zM7G7Jik/757EHp8vO91NrlWDdSHxrOBt3kCirj0tuHKwPEnf12CCoJssfVMBn4pQLaZPa0xtX7k&#10;PQ0HqVQM4ZCigVqkS7UOZU0Ow9x3xJG7+N6hRNhX2vY4xnDX6kWSvGuHDceGGjv6qKm8Hu7OQHer&#10;vnIJ38XnKP6Un1m7Ybcz5uV52q5ACU3yL364C2tgGdfHL/EH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hRMAAAADbAAAADwAAAAAAAAAAAAAAAACYAgAAZHJzL2Rvd25y&#10;ZXYueG1sUEsFBgAAAAAEAAQA9QAAAIUDAAAAAA==&#10;" filled="f">
              <v:textbox style="mso-next-textbox:#AutoShape 138">
                <w:txbxContent>
                  <w:p w14:paraId="442F1DA2" w14:textId="77777777" w:rsidR="00BF57AC" w:rsidRPr="00105F54" w:rsidRDefault="00BF57AC" w:rsidP="00BF57AC">
                    <w:pPr>
                      <w:jc w:val="center"/>
                      <w:rPr>
                        <w:rFonts w:ascii="標楷體" w:hAnsi="標楷體"/>
                        <w:szCs w:val="24"/>
                      </w:rPr>
                    </w:pPr>
                    <w:r w:rsidRPr="00105F54">
                      <w:rPr>
                        <w:rFonts w:ascii="標楷體" w:hAnsi="標楷體" w:hint="eastAsia"/>
                        <w:szCs w:val="24"/>
                      </w:rPr>
                      <w:t>疫情通報</w:t>
                    </w:r>
                  </w:p>
                </w:txbxContent>
              </v:textbox>
            </v:shape>
            <v:shape id="AutoShape 139" o:spid="_x0000_s2339" type="#_x0000_t32" style="position:absolute;left:5460;top:6185;width:0;height:16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140" o:spid="_x0000_s2340" type="#_x0000_t32" style="position:absolute;left:1282;top:7044;width:9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AutoShape 141" o:spid="_x0000_s2341" type="#_x0000_t32" style="position:absolute;left:1282;top:7059;width:0;height:9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142" o:spid="_x0000_s2342" type="#_x0000_t32" style="position:absolute;left:3526;top:7044;width:0;height:9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143" o:spid="_x0000_s2343" type="#_x0000_t32" style="position:absolute;left:10302;top:7059;width:0;height:9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144" o:spid="_x0000_s2344" type="#_x0000_t109" style="position:absolute;left:4294;top:9969;width:2521;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KU8UA&#10;AADbAAAADwAAAGRycy9kb3ducmV2LnhtbESPQWvCQBSE7wX/w/IEL1I3WhtC6iqlENGDh0Yvvb1m&#10;n0kw+zZk1xj/fVcQehxm5htmtRlMI3rqXG1ZwXwWgSAurK65VHA6Zq8JCOeRNTaWScGdHGzWo5cV&#10;ptre+Jv63JciQNilqKDyvk2ldEVFBt3MtsTBO9vOoA+yK6Xu8BbgppGLKIqlwZrDQoUtfVVUXPKr&#10;UbBIpvmWD9lu+bvXGb7Pf/rp216pyXj4/ADhafD/4Wd7pxUkMT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IpTxQAAANsAAAAPAAAAAAAAAAAAAAAAAJgCAABkcnMv&#10;ZG93bnJldi54bWxQSwUGAAAAAAQABAD1AAAAigMAAAAA&#10;">
              <v:textbox style="mso-next-textbox:#AutoShape 144">
                <w:txbxContent>
                  <w:p w14:paraId="6F0FB9DE" w14:textId="77777777" w:rsidR="00BF57AC" w:rsidRPr="00105F54" w:rsidRDefault="00BF57AC" w:rsidP="00BF57AC">
                    <w:pPr>
                      <w:jc w:val="center"/>
                      <w:rPr>
                        <w:rFonts w:ascii="標楷體" w:hAnsi="標楷體"/>
                        <w:szCs w:val="24"/>
                      </w:rPr>
                    </w:pPr>
                    <w:r w:rsidRPr="00105F54">
                      <w:rPr>
                        <w:rFonts w:ascii="標楷體" w:hAnsi="標楷體" w:hint="eastAsia"/>
                        <w:szCs w:val="24"/>
                      </w:rPr>
                      <w:t>通報</w:t>
                    </w:r>
                    <w:r w:rsidRPr="00B43C06">
                      <w:rPr>
                        <w:rFonts w:ascii="標楷體" w:hAnsi="標楷體" w:hint="eastAsia"/>
                        <w:szCs w:val="24"/>
                      </w:rPr>
                      <w:t>鄉</w:t>
                    </w:r>
                    <w:r w:rsidRPr="00105F54">
                      <w:rPr>
                        <w:rFonts w:ascii="標楷體" w:hAnsi="標楷體" w:hint="eastAsia"/>
                        <w:szCs w:val="24"/>
                      </w:rPr>
                      <w:t>應變中心</w:t>
                    </w:r>
                  </w:p>
                </w:txbxContent>
              </v:textbox>
            </v:shape>
            <v:shape id="AutoShape 145" o:spid="_x0000_s2345" type="#_x0000_t32" style="position:absolute;left:5458;top:8595;width:1;height:12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146" o:spid="_x0000_s2346" type="#_x0000_t109" style="position:absolute;left:1789;top:12344;width:2505;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usMA&#10;AADbAAAADwAAAGRycy9kb3ducmV2LnhtbERPTWuDQBC9F/IflgnkEpI1aRvEZpVQMJhDDzW59DZ1&#10;pypxZ8Xdqv333UOhx8f7Pmaz6cRIg2stK9htIxDEldUt1wpu13wTg3AeWWNnmRT8kIMsXTwcMdF2&#10;4ncaS1+LEMIuQQWN930ipasaMui2ticO3JcdDPoAh1rqAacQbjq5j6KDNNhyaGiwp9eGqnv5bRTs&#10;43V55re8ePq86Byfdx/j+vGi1Go5n15AeJr9v/jPXWgFcRgbvoQf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7usMAAADbAAAADwAAAAAAAAAAAAAAAACYAgAAZHJzL2Rv&#10;d25yZXYueG1sUEsFBgAAAAAEAAQA9QAAAIgDAAAAAA==&#10;">
              <v:textbox style="mso-next-textbox:#AutoShape 146">
                <w:txbxContent>
                  <w:p w14:paraId="2B9D5900" w14:textId="77777777" w:rsidR="00BF57AC" w:rsidRPr="00105F54" w:rsidRDefault="00BF57AC" w:rsidP="00BF57AC">
                    <w:pPr>
                      <w:jc w:val="center"/>
                      <w:rPr>
                        <w:rFonts w:ascii="標楷體" w:hAnsi="標楷體"/>
                        <w:szCs w:val="24"/>
                      </w:rPr>
                    </w:pPr>
                    <w:r w:rsidRPr="00105F54">
                      <w:rPr>
                        <w:rFonts w:ascii="標楷體" w:hAnsi="標楷體" w:hint="eastAsia"/>
                        <w:szCs w:val="24"/>
                      </w:rPr>
                      <w:t>尋求支援</w:t>
                    </w:r>
                  </w:p>
                </w:txbxContent>
              </v:textbox>
            </v:shape>
            <v:shape id="AutoShape 147" o:spid="_x0000_s2347" type="#_x0000_t109" style="position:absolute;left:7009;top:12344;width:2722;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eIcUA&#10;AADbAAAADwAAAGRycy9kb3ducmV2LnhtbESPT2vCQBTE7wW/w/IKXqRu/FdidBURUvTgwdhLb8/s&#10;MwnNvg3ZbYzfvlsQehxm5jfMetubWnTUusqygsk4AkGcW11xoeDzkr7FIJxH1lhbJgUPcrDdDF7W&#10;mGh75zN1mS9EgLBLUEHpfZNI6fKSDLqxbYiDd7OtQR9kW0jd4j3ATS2nUfQuDVYcFkpsaF9S/p39&#10;GAXTeJR98Ck9zK9HneJi8tWNZkelhq/9bgXCU+//w8/2QSuI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x4hxQAAANsAAAAPAAAAAAAAAAAAAAAAAJgCAABkcnMv&#10;ZG93bnJldi54bWxQSwUGAAAAAAQABAD1AAAAigMAAAAA&#10;">
              <v:textbox style="mso-next-textbox:#AutoShape 147">
                <w:txbxContent>
                  <w:p w14:paraId="2511B984" w14:textId="77777777" w:rsidR="00BF57AC" w:rsidRPr="00105F54" w:rsidRDefault="00BF57AC" w:rsidP="00BF57AC">
                    <w:pPr>
                      <w:jc w:val="center"/>
                      <w:rPr>
                        <w:rFonts w:ascii="標楷體" w:hAnsi="標楷體"/>
                        <w:szCs w:val="24"/>
                      </w:rPr>
                    </w:pPr>
                    <w:r w:rsidRPr="00105F54">
                      <w:rPr>
                        <w:rFonts w:ascii="標楷體" w:hAnsi="標楷體" w:hint="eastAsia"/>
                        <w:szCs w:val="24"/>
                      </w:rPr>
                      <w:t>通報衛生局</w:t>
                    </w:r>
                  </w:p>
                </w:txbxContent>
              </v:textbox>
            </v:shape>
            <v:shape id="AutoShape 148" o:spid="_x0000_s2348" type="#_x0000_t32" style="position:absolute;left:5458;top:10576;width:2;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49" o:spid="_x0000_s2349" type="#_x0000_t32" style="position:absolute;left:3015;top:11221;width:5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50" o:spid="_x0000_s2350" type="#_x0000_t32" style="position:absolute;left:8386;top:11221;width:1;height:11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AutoShape 151" o:spid="_x0000_s2351" type="#_x0000_t32" style="position:absolute;left:8089;top:7044;width:16;height:9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152" o:spid="_x0000_s2352" type="#_x0000_t32" style="position:absolute;left:5460;top:3674;width:0;height:6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group>
        </w:pict>
      </w:r>
    </w:p>
    <w:p w14:paraId="086AC65E" w14:textId="77777777" w:rsidR="00BF57AC" w:rsidRPr="00DA002C" w:rsidRDefault="00BF57AC" w:rsidP="00BF57AC">
      <w:pPr>
        <w:jc w:val="right"/>
        <w:rPr>
          <w:rFonts w:ascii="標楷體" w:hAnsi="標楷體"/>
          <w:color w:val="000000"/>
        </w:rPr>
      </w:pPr>
    </w:p>
    <w:p w14:paraId="0348B083" w14:textId="77777777" w:rsidR="00BF57AC" w:rsidRPr="00DA002C" w:rsidRDefault="00BF57AC" w:rsidP="00BF57AC">
      <w:pPr>
        <w:pStyle w:val="afa"/>
        <w:rPr>
          <w:rFonts w:ascii="標楷體" w:hAnsi="標楷體"/>
          <w:color w:val="000000"/>
          <w:sz w:val="28"/>
          <w:szCs w:val="28"/>
        </w:rPr>
      </w:pPr>
    </w:p>
    <w:p w14:paraId="16A84176" w14:textId="77777777" w:rsidR="00BF57AC" w:rsidRPr="00DA002C" w:rsidRDefault="00BF57AC" w:rsidP="00BF57AC">
      <w:pPr>
        <w:rPr>
          <w:color w:val="000000"/>
        </w:rPr>
      </w:pPr>
    </w:p>
    <w:p w14:paraId="4FE41913" w14:textId="77777777" w:rsidR="00BF57AC" w:rsidRPr="00DA002C" w:rsidRDefault="00BF57AC" w:rsidP="00BF57AC">
      <w:pPr>
        <w:rPr>
          <w:color w:val="000000"/>
        </w:rPr>
      </w:pPr>
    </w:p>
    <w:p w14:paraId="7CA2C339" w14:textId="77777777" w:rsidR="00BF57AC" w:rsidRPr="00DA002C" w:rsidRDefault="00BF57AC" w:rsidP="00BF57AC">
      <w:pPr>
        <w:rPr>
          <w:color w:val="000000"/>
        </w:rPr>
      </w:pPr>
    </w:p>
    <w:p w14:paraId="0B286582" w14:textId="77777777" w:rsidR="00BF57AC" w:rsidRPr="00DA002C" w:rsidRDefault="00BF57AC" w:rsidP="00BF57AC">
      <w:pPr>
        <w:rPr>
          <w:color w:val="000000"/>
        </w:rPr>
      </w:pPr>
    </w:p>
    <w:p w14:paraId="27CAF32F" w14:textId="77777777" w:rsidR="00BF57AC" w:rsidRPr="00DA002C" w:rsidRDefault="00BF57AC" w:rsidP="00BF57AC">
      <w:pPr>
        <w:rPr>
          <w:color w:val="000000"/>
        </w:rPr>
      </w:pPr>
    </w:p>
    <w:p w14:paraId="2FE02C70" w14:textId="77777777" w:rsidR="00BF57AC" w:rsidRPr="00DA002C" w:rsidRDefault="00BF57AC" w:rsidP="00BF57AC">
      <w:pPr>
        <w:rPr>
          <w:color w:val="000000"/>
        </w:rPr>
      </w:pPr>
    </w:p>
    <w:p w14:paraId="4615A0C6" w14:textId="77777777" w:rsidR="00BF57AC" w:rsidRPr="00DA002C" w:rsidRDefault="00BF57AC" w:rsidP="00BF57AC">
      <w:pPr>
        <w:rPr>
          <w:color w:val="000000"/>
        </w:rPr>
      </w:pPr>
    </w:p>
    <w:p w14:paraId="46C5AED6" w14:textId="77777777" w:rsidR="00BF57AC" w:rsidRPr="00DA002C" w:rsidRDefault="00BF57AC" w:rsidP="00BF57AC">
      <w:pPr>
        <w:rPr>
          <w:color w:val="000000"/>
        </w:rPr>
      </w:pPr>
    </w:p>
    <w:p w14:paraId="28D11897" w14:textId="77777777" w:rsidR="00BF57AC" w:rsidRPr="00DA002C" w:rsidRDefault="00BF57AC" w:rsidP="00BF57AC">
      <w:pPr>
        <w:rPr>
          <w:color w:val="000000"/>
        </w:rPr>
      </w:pPr>
    </w:p>
    <w:p w14:paraId="78A93251" w14:textId="77777777" w:rsidR="00BF57AC" w:rsidRPr="00DA002C" w:rsidRDefault="00BF57AC" w:rsidP="00BF57AC">
      <w:pPr>
        <w:rPr>
          <w:rFonts w:ascii="標楷體" w:hAnsi="標楷體"/>
          <w:color w:val="000000"/>
        </w:rPr>
      </w:pPr>
    </w:p>
    <w:p w14:paraId="0DFC48FC" w14:textId="77777777" w:rsidR="00BF57AC" w:rsidRPr="00DA002C" w:rsidRDefault="00BF57AC" w:rsidP="00BF57AC">
      <w:pPr>
        <w:rPr>
          <w:rFonts w:ascii="標楷體" w:hAnsi="標楷體"/>
          <w:color w:val="000000"/>
        </w:rPr>
      </w:pPr>
    </w:p>
    <w:p w14:paraId="2288B341" w14:textId="77777777" w:rsidR="00BF57AC" w:rsidRPr="00DA002C" w:rsidRDefault="00000000" w:rsidP="00BF57AC">
      <w:pPr>
        <w:rPr>
          <w:rFonts w:ascii="標楷體" w:hAnsi="標楷體"/>
          <w:color w:val="000000"/>
        </w:rPr>
      </w:pPr>
      <w:r>
        <w:rPr>
          <w:rFonts w:ascii="Calibri" w:eastAsia="新細明體" w:hAnsi="Calibri"/>
          <w:noProof/>
          <w:color w:val="000000"/>
        </w:rPr>
        <w:pict w14:anchorId="0084BF1C">
          <v:shape id="Text Box 125" o:spid="_x0000_s2325" type="#_x0000_t202" style="position:absolute;margin-left:289.9pt;margin-top:6.2pt;width:49.85pt;height:23.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" strokecolor="white">
            <v:textbox style="mso-next-textbox:#Text Box 125">
              <w:txbxContent>
                <w:p w14:paraId="01C4C574" w14:textId="77777777" w:rsidR="00BF57AC" w:rsidRPr="00105F54" w:rsidRDefault="00BF57AC" w:rsidP="00BF57AC">
                  <w:pPr>
                    <w:rPr>
                      <w:rFonts w:ascii="標楷體" w:hAnsi="標楷體"/>
                      <w:szCs w:val="24"/>
                    </w:rPr>
                  </w:pPr>
                  <w:r w:rsidRPr="00105F54">
                    <w:rPr>
                      <w:rFonts w:ascii="標楷體" w:hAnsi="標楷體" w:hint="eastAsia"/>
                      <w:szCs w:val="24"/>
                    </w:rPr>
                    <w:t>治療</w:t>
                  </w:r>
                </w:p>
              </w:txbxContent>
            </v:textbox>
          </v:shape>
        </w:pict>
      </w:r>
      <w:r>
        <w:rPr>
          <w:rFonts w:ascii="Calibri" w:eastAsia="新細明體" w:hAnsi="Calibri"/>
          <w:noProof/>
          <w:color w:val="000000"/>
        </w:rPr>
        <w:pict w14:anchorId="7FA441C0">
          <v:shape id="Text Box 124" o:spid="_x0000_s2324" type="#_x0000_t202" style="position:absolute;margin-left:34.95pt;margin-top:6.2pt;width:46.65pt;height:23.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" strokecolor="white">
            <v:textbox style="mso-next-textbox:#Text Box 124">
              <w:txbxContent>
                <w:p w14:paraId="0F8D33AC" w14:textId="77777777" w:rsidR="00BF57AC" w:rsidRPr="00105F54" w:rsidRDefault="00BF57AC" w:rsidP="00BF57AC">
                  <w:pPr>
                    <w:rPr>
                      <w:rFonts w:ascii="標楷體" w:hAnsi="標楷體"/>
                    </w:rPr>
                  </w:pPr>
                  <w:r w:rsidRPr="00105F54">
                    <w:rPr>
                      <w:rFonts w:ascii="標楷體" w:hAnsi="標楷體" w:hint="eastAsia"/>
                      <w:szCs w:val="24"/>
                    </w:rPr>
                    <w:t>防疫</w:t>
                  </w:r>
                </w:p>
              </w:txbxContent>
            </v:textbox>
          </v:shape>
        </w:pict>
      </w:r>
    </w:p>
    <w:p w14:paraId="715197EE" w14:textId="77777777" w:rsidR="00BF57AC" w:rsidRPr="00DA002C" w:rsidRDefault="00BF57AC" w:rsidP="00BF57AC">
      <w:pPr>
        <w:rPr>
          <w:rFonts w:ascii="標楷體" w:hAnsi="標楷體"/>
          <w:color w:val="000000"/>
        </w:rPr>
      </w:pPr>
    </w:p>
    <w:p w14:paraId="623E8510" w14:textId="77777777" w:rsidR="00BF57AC" w:rsidRPr="00DA002C" w:rsidRDefault="00BF57AC" w:rsidP="00BF57AC">
      <w:pPr>
        <w:rPr>
          <w:rFonts w:ascii="標楷體" w:hAnsi="標楷體"/>
          <w:color w:val="000000"/>
        </w:rPr>
      </w:pPr>
    </w:p>
    <w:p w14:paraId="13839D8B" w14:textId="77777777" w:rsidR="00BF57AC" w:rsidRPr="00DA002C" w:rsidRDefault="00BF57AC" w:rsidP="00BF57AC">
      <w:pPr>
        <w:rPr>
          <w:rFonts w:ascii="標楷體" w:hAnsi="標楷體"/>
          <w:color w:val="000000"/>
        </w:rPr>
      </w:pPr>
    </w:p>
    <w:p w14:paraId="3B3F9219" w14:textId="77777777" w:rsidR="00BF57AC" w:rsidRPr="00DA002C" w:rsidRDefault="00BF57AC" w:rsidP="00BF57AC">
      <w:pPr>
        <w:rPr>
          <w:rFonts w:ascii="標楷體" w:hAnsi="標楷體"/>
          <w:color w:val="000000"/>
        </w:rPr>
      </w:pPr>
    </w:p>
    <w:p w14:paraId="10D49031" w14:textId="77777777" w:rsidR="00BF57AC" w:rsidRPr="00DA002C" w:rsidRDefault="00BF57AC" w:rsidP="00BF57AC">
      <w:pPr>
        <w:rPr>
          <w:rFonts w:ascii="標楷體" w:hAnsi="標楷體"/>
          <w:color w:val="000000"/>
        </w:rPr>
      </w:pPr>
    </w:p>
    <w:p w14:paraId="45AC69BD" w14:textId="77777777" w:rsidR="00BF57AC" w:rsidRPr="00DA002C" w:rsidRDefault="00000000" w:rsidP="00BF57AC">
      <w:pPr>
        <w:rPr>
          <w:rFonts w:ascii="標楷體" w:hAnsi="標楷體"/>
          <w:color w:val="000000"/>
        </w:rPr>
      </w:pPr>
      <w:r>
        <w:rPr>
          <w:rFonts w:ascii="Calibri" w:eastAsia="新細明體" w:hAnsi="Calibri"/>
          <w:noProof/>
          <w:color w:val="000000"/>
        </w:rPr>
        <w:pict w14:anchorId="5B7B65E0">
          <v:shape id="Text Box 127" o:spid="_x0000_s2327" type="#_x0000_t202" style="position:absolute;margin-left:-25.85pt;margin-top:6.9pt;width:150.55pt;height:22.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" strokecolor="white">
            <v:textbox style="mso-next-textbox:#Text Box 127">
              <w:txbxContent>
                <w:p w14:paraId="30076AA5" w14:textId="77777777" w:rsidR="00BF57AC" w:rsidRPr="00105F54" w:rsidRDefault="00BF57AC" w:rsidP="00BF57AC">
                  <w:pPr>
                    <w:rPr>
                      <w:rFonts w:ascii="標楷體" w:hAnsi="標楷體"/>
                    </w:rPr>
                  </w:pPr>
                  <w:r w:rsidRPr="00105F54">
                    <w:rPr>
                      <w:rFonts w:ascii="標楷體" w:hAnsi="標楷體" w:hint="eastAsia"/>
                      <w:szCs w:val="24"/>
                    </w:rPr>
                    <w:t>非</w:t>
                  </w:r>
                  <w:r w:rsidRPr="00B43C06">
                    <w:rPr>
                      <w:rFonts w:ascii="標楷體" w:hAnsi="標楷體" w:hint="eastAsia"/>
                      <w:szCs w:val="24"/>
                    </w:rPr>
                    <w:t>鄉公所</w:t>
                  </w:r>
                  <w:r w:rsidRPr="00105F54">
                    <w:rPr>
                      <w:rFonts w:ascii="標楷體" w:hAnsi="標楷體" w:hint="eastAsia"/>
                      <w:szCs w:val="24"/>
                    </w:rPr>
                    <w:t>能力所</w:t>
                  </w:r>
                  <w:r w:rsidRPr="00105F54">
                    <w:rPr>
                      <w:rFonts w:ascii="標楷體" w:hAnsi="標楷體" w:hint="eastAsia"/>
                    </w:rPr>
                    <w:t>及</w:t>
                  </w:r>
                </w:p>
              </w:txbxContent>
            </v:textbox>
          </v:shape>
        </w:pict>
      </w:r>
      <w:r>
        <w:rPr>
          <w:rFonts w:ascii="Calibri" w:eastAsia="新細明體" w:hAnsi="Calibri"/>
          <w:noProof/>
          <w:color w:val="000000"/>
        </w:rPr>
        <w:pict w14:anchorId="280022CF">
          <v:shape id="Text Box 128" o:spid="_x0000_s2328" type="#_x0000_t202" style="position:absolute;margin-left:275.05pt;margin-top:.05pt;width:86.2pt;height:22.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" strokecolor="white">
            <v:textbox style="mso-next-textbox:#Text Box 128">
              <w:txbxContent>
                <w:p w14:paraId="4CE6174C" w14:textId="77777777" w:rsidR="00BF57AC" w:rsidRPr="00105F54" w:rsidRDefault="00BF57AC" w:rsidP="00BF57AC">
                  <w:pPr>
                    <w:jc w:val="center"/>
                    <w:rPr>
                      <w:rFonts w:ascii="標楷體" w:hAnsi="標楷體"/>
                      <w:szCs w:val="24"/>
                    </w:rPr>
                  </w:pPr>
                  <w:r w:rsidRPr="00105F54">
                    <w:rPr>
                      <w:rFonts w:ascii="標楷體" w:hAnsi="標楷體" w:hint="eastAsia"/>
                      <w:szCs w:val="24"/>
                    </w:rPr>
                    <w:t>疫情發生</w:t>
                  </w:r>
                </w:p>
              </w:txbxContent>
            </v:textbox>
          </v:shape>
        </w:pict>
      </w:r>
      <w:r>
        <w:rPr>
          <w:rFonts w:ascii="Calibri" w:eastAsia="新細明體" w:hAnsi="Calibri"/>
          <w:noProof/>
          <w:color w:val="000000"/>
        </w:rPr>
        <w:pict w14:anchorId="28443046">
          <v:shape id="AutoShape 126" o:spid="_x0000_s2326" type="#_x0000_t32" style="position:absolute;margin-left:60.85pt;margin-top:32.3pt;width:0;height:56.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PY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">
            <v:stroke endarrow="block"/>
          </v:shape>
        </w:pict>
      </w:r>
    </w:p>
    <w:p w14:paraId="02614B82" w14:textId="77777777" w:rsidR="00BF57AC" w:rsidRPr="00DA002C" w:rsidRDefault="00BF57AC" w:rsidP="00BF57AC">
      <w:pPr>
        <w:rPr>
          <w:rFonts w:ascii="標楷體" w:hAnsi="標楷體"/>
          <w:color w:val="000000"/>
        </w:rPr>
      </w:pPr>
    </w:p>
    <w:p w14:paraId="699A7784" w14:textId="77777777" w:rsidR="00BF57AC" w:rsidRPr="00DA002C" w:rsidRDefault="00BF57AC" w:rsidP="00BF57AC">
      <w:pPr>
        <w:rPr>
          <w:rFonts w:ascii="標楷體" w:hAnsi="標楷體"/>
          <w:color w:val="000000"/>
        </w:rPr>
      </w:pPr>
    </w:p>
    <w:p w14:paraId="65E7F31F" w14:textId="77777777" w:rsidR="00BF57AC" w:rsidRPr="00DA002C" w:rsidRDefault="00BF57AC" w:rsidP="00BF57AC">
      <w:pPr>
        <w:rPr>
          <w:rFonts w:ascii="標楷體" w:hAnsi="標楷體"/>
          <w:color w:val="000000"/>
        </w:rPr>
      </w:pPr>
    </w:p>
    <w:p w14:paraId="0E66D9E3" w14:textId="77777777" w:rsidR="00BF57AC" w:rsidRPr="00DA002C" w:rsidRDefault="00BF57AC" w:rsidP="00BF57AC">
      <w:pPr>
        <w:jc w:val="right"/>
        <w:rPr>
          <w:rFonts w:ascii="標楷體" w:hAnsi="標楷體"/>
          <w:color w:val="000000"/>
        </w:rPr>
      </w:pPr>
      <w:r w:rsidRPr="00DA002C">
        <w:rPr>
          <w:rFonts w:ascii="標楷體" w:hAnsi="標楷體" w:hint="eastAsia"/>
          <w:color w:val="000000"/>
        </w:rPr>
        <w:t xml:space="preserve">                                                </w:t>
      </w:r>
    </w:p>
    <w:p w14:paraId="1AC182FA" w14:textId="77777777" w:rsidR="00BF57AC" w:rsidRPr="00DA002C" w:rsidRDefault="00BF57AC" w:rsidP="00BF57AC">
      <w:pPr>
        <w:jc w:val="right"/>
        <w:rPr>
          <w:rFonts w:ascii="標楷體" w:hAnsi="標楷體"/>
          <w:color w:val="000000"/>
        </w:rPr>
      </w:pPr>
    </w:p>
    <w:p w14:paraId="0CCA7C6D" w14:textId="77777777" w:rsidR="00BF57AC" w:rsidRPr="00DA002C" w:rsidRDefault="00BF57AC" w:rsidP="00BF57AC">
      <w:pPr>
        <w:jc w:val="right"/>
        <w:rPr>
          <w:rFonts w:ascii="標楷體" w:hAnsi="標楷體"/>
          <w:color w:val="000000"/>
        </w:rPr>
      </w:pPr>
    </w:p>
    <w:p w14:paraId="4F141FA3" w14:textId="77777777" w:rsidR="00BF57AC" w:rsidRPr="00DA002C" w:rsidRDefault="00BF57AC" w:rsidP="00BF57AC">
      <w:pPr>
        <w:jc w:val="right"/>
        <w:rPr>
          <w:rFonts w:ascii="標楷體" w:hAnsi="標楷體"/>
          <w:color w:val="000000"/>
        </w:rPr>
      </w:pPr>
    </w:p>
    <w:p w14:paraId="520E9957" w14:textId="77777777" w:rsidR="00BF57AC" w:rsidRPr="00DA002C" w:rsidRDefault="00BF57AC" w:rsidP="00BF57AC">
      <w:pPr>
        <w:jc w:val="right"/>
        <w:rPr>
          <w:rFonts w:ascii="標楷體" w:hAnsi="標楷體"/>
          <w:color w:val="000000"/>
          <w:szCs w:val="24"/>
        </w:rPr>
      </w:pPr>
      <w:r w:rsidRPr="00DA002C">
        <w:rPr>
          <w:rFonts w:ascii="標楷體" w:hAnsi="標楷體" w:hint="eastAsia"/>
          <w:color w:val="000000"/>
          <w:szCs w:val="24"/>
        </w:rPr>
        <w:t xml:space="preserve">  </w:t>
      </w:r>
      <w:r w:rsidRPr="00DA002C">
        <w:rPr>
          <w:rFonts w:ascii="標楷體" w:hAnsi="標楷體"/>
          <w:color w:val="000000"/>
          <w:szCs w:val="24"/>
        </w:rPr>
        <w:t xml:space="preserve"> 1</w:t>
      </w:r>
      <w:r>
        <w:rPr>
          <w:rFonts w:ascii="標楷體" w:hAnsi="標楷體"/>
          <w:color w:val="000000"/>
          <w:szCs w:val="24"/>
        </w:rPr>
        <w:t>15</w:t>
      </w:r>
      <w:r w:rsidRPr="00DA002C">
        <w:rPr>
          <w:rFonts w:ascii="標楷體" w:hAnsi="標楷體"/>
          <w:color w:val="000000"/>
          <w:szCs w:val="24"/>
        </w:rPr>
        <w:t>年</w:t>
      </w:r>
      <w:r w:rsidRPr="00DA002C">
        <w:rPr>
          <w:rFonts w:ascii="標楷體" w:hAnsi="標楷體" w:hint="eastAsia"/>
          <w:color w:val="000000"/>
          <w:szCs w:val="24"/>
        </w:rPr>
        <w:t>_</w:t>
      </w:r>
      <w:r w:rsidR="00987620">
        <w:rPr>
          <w:rFonts w:ascii="標楷體" w:hAnsi="標楷體" w:hint="eastAsia"/>
          <w:color w:val="000000"/>
          <w:szCs w:val="24"/>
        </w:rPr>
        <w:t>06</w:t>
      </w:r>
      <w:r w:rsidRPr="00DA002C">
        <w:rPr>
          <w:rFonts w:ascii="標楷體" w:hAnsi="標楷體"/>
          <w:color w:val="000000"/>
          <w:szCs w:val="24"/>
        </w:rPr>
        <w:t>月製表</w:t>
      </w:r>
      <w:r w:rsidRPr="00DA002C">
        <w:rPr>
          <w:rFonts w:ascii="標楷體" w:hAnsi="標楷體" w:hint="eastAsia"/>
          <w:color w:val="000000"/>
        </w:rPr>
        <w:t xml:space="preserve">     </w:t>
      </w:r>
    </w:p>
    <w:p w14:paraId="151D7261" w14:textId="77777777" w:rsidR="00BF57AC" w:rsidRDefault="00BF57AC" w:rsidP="00BF57AC"/>
    <w:p w14:paraId="25B9A990" w14:textId="77777777" w:rsidR="00BF57AC" w:rsidRDefault="00BF57AC" w:rsidP="00BF57AC">
      <w:pPr>
        <w:widowControl/>
      </w:pPr>
      <w:r>
        <w:br w:type="page"/>
      </w:r>
    </w:p>
    <w:p w14:paraId="5EAAC73D" w14:textId="77777777" w:rsidR="00BF57AC" w:rsidRPr="00DA002C" w:rsidRDefault="00BF57AC" w:rsidP="008A0C2A">
      <w:pPr>
        <w:pStyle w:val="afa"/>
        <w:jc w:val="center"/>
        <w:rPr>
          <w:rFonts w:ascii="標楷體" w:hAnsi="標楷體"/>
          <w:color w:val="000000"/>
          <w:sz w:val="28"/>
          <w:szCs w:val="28"/>
        </w:rPr>
      </w:pPr>
      <w:r w:rsidRPr="00DA002C">
        <w:rPr>
          <w:rFonts w:ascii="標楷體" w:hAnsi="標楷體"/>
          <w:color w:val="000000"/>
          <w:sz w:val="28"/>
          <w:szCs w:val="28"/>
        </w:rPr>
        <w:lastRenderedPageBreak/>
        <w:t>南投縣鹿谷鄉災害應變中心</w:t>
      </w:r>
      <w:r w:rsidRPr="0087420C">
        <w:rPr>
          <w:rFonts w:ascii="標楷體" w:hAnsi="標楷體"/>
          <w:color w:val="000000"/>
          <w:sz w:val="28"/>
          <w:szCs w:val="28"/>
          <w:highlight w:val="green"/>
        </w:rPr>
        <w:t>一級開設</w:t>
      </w:r>
      <w:r w:rsidRPr="004D6A0E">
        <w:rPr>
          <w:rFonts w:ascii="標楷體" w:hAnsi="標楷體"/>
          <w:color w:val="000000"/>
          <w:sz w:val="28"/>
          <w:szCs w:val="28"/>
          <w:highlight w:val="yellow"/>
        </w:rPr>
        <w:t>工務組</w:t>
      </w:r>
      <w:r w:rsidRPr="00DA002C">
        <w:rPr>
          <w:rFonts w:ascii="標楷體" w:hAnsi="標楷體"/>
          <w:color w:val="000000"/>
          <w:sz w:val="28"/>
          <w:szCs w:val="28"/>
        </w:rPr>
        <w:t>作業流程圖</w:t>
      </w:r>
    </w:p>
    <w:p w14:paraId="58AA4567" w14:textId="77777777" w:rsidR="00BF57AC" w:rsidRPr="00DA002C" w:rsidRDefault="00000000" w:rsidP="00BF57AC">
      <w:pPr>
        <w:rPr>
          <w:rFonts w:ascii="標楷體" w:hAnsi="標楷體"/>
          <w:color w:val="000000"/>
        </w:rPr>
      </w:pPr>
      <w:r>
        <w:rPr>
          <w:rFonts w:ascii="Calibri" w:eastAsia="新細明體" w:hAnsi="Calibri"/>
          <w:noProof/>
          <w:color w:val="000000"/>
        </w:rPr>
        <w:pict w14:anchorId="5AFCB56F">
          <v:group id="Group 101" o:spid="_x0000_s2354" style="position:absolute;margin-left:8.15pt;margin-top:13.9pt;width:356.95pt;height:549.75pt;z-index:251667968" coordorigin="1963,2593" coordsize="7139,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">
            <v:shape id="AutoShape 102" o:spid="_x0000_s2355" type="#_x0000_t109" style="position:absolute;left:4380;top:2593;width:2436;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textbox style="mso-next-textbox:#AutoShape 102">
                <w:txbxContent>
                  <w:p w14:paraId="778E6390" w14:textId="77777777" w:rsidR="00BF57AC" w:rsidRPr="00105F54" w:rsidRDefault="00BF57AC" w:rsidP="00BF57AC">
                    <w:pPr>
                      <w:jc w:val="center"/>
                      <w:rPr>
                        <w:rFonts w:ascii="標楷體" w:hAnsi="標楷體"/>
                        <w:szCs w:val="24"/>
                      </w:rPr>
                    </w:pPr>
                    <w:r w:rsidRPr="00105F54">
                      <w:rPr>
                        <w:rFonts w:ascii="標楷體" w:hAnsi="標楷體"/>
                        <w:szCs w:val="24"/>
                      </w:rPr>
                      <w:t>天然災害警報發布</w:t>
                    </w:r>
                  </w:p>
                </w:txbxContent>
              </v:textbox>
            </v:shape>
            <v:shape id="AutoShape 103" o:spid="_x0000_s2356" type="#_x0000_t109" style="position:absolute;left:4471;top:6640;width:2447;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euvsYA&#10;AADbAAAADwAAAGRycy9kb3ducmV2LnhtbESPQWvCQBSE7wX/w/IEL1I3plokdZVSiCSHHoy99Paa&#10;fU1Cs29Ddk3iv+8WCh6HmfmG2R8n04qBetdYVrBeRSCIS6sbrhR8XNLHHQjnkTW2lknBjRwcD7OH&#10;PSbajnymofCVCBB2CSqove8SKV1Zk0G3sh1x8L5tb9AH2VdS9zgGuGllHEXP0mDDYaHGjt5qKn+K&#10;q1EQ75bFid/TbPOV6xS3689h+ZQrtZhPry8gPE3+Hv5vZ1rBZgt/X8IP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euvsYAAADbAAAADwAAAAAAAAAAAAAAAACYAgAAZHJz&#10;L2Rvd25yZXYueG1sUEsFBgAAAAAEAAQA9QAAAIsDAAAAAA==&#10;">
              <v:textbox style="mso-next-textbox:#AutoShape 103">
                <w:txbxContent>
                  <w:p w14:paraId="72A5230B" w14:textId="77777777" w:rsidR="00BF57AC" w:rsidRPr="00105F54" w:rsidRDefault="00BF57AC" w:rsidP="00BF57AC">
                    <w:pPr>
                      <w:jc w:val="center"/>
                      <w:rPr>
                        <w:rFonts w:ascii="標楷體" w:hAnsi="標楷體"/>
                        <w:szCs w:val="24"/>
                      </w:rPr>
                    </w:pPr>
                    <w:r w:rsidRPr="00105F54">
                      <w:rPr>
                        <w:rFonts w:ascii="標楷體" w:hAnsi="標楷體"/>
                        <w:szCs w:val="24"/>
                      </w:rPr>
                      <w:t>接獲指示進行搶修</w:t>
                    </w:r>
                  </w:p>
                </w:txbxContent>
              </v:textbox>
            </v:shape>
            <v:shape id="AutoShape 104" o:spid="_x0000_s2357" type="#_x0000_t109" style="position:absolute;left:4380;top:4220;width:2436;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wycYA&#10;AADbAAAADwAAAGRycy9kb3ducmV2LnhtbESPQWvCQBSE74X+h+UVepG60doQoqsUISUeejDtxdsz&#10;+0xCs29Ddk3Sf+8KhR6HmfmG2ewm04qBetdYVrCYRyCIS6sbrhR8f2UvCQjnkTW2lknBLznYbR8f&#10;NphqO/KRhsJXIkDYpaig9r5LpXRlTQbd3HbEwbvY3qAPsq+k7nEMcNPKZRTF0mDDYaHGjvY1lT/F&#10;1ShYJrPigz+zfHU+6AzfFqdh9npQ6vlpel+D8DT5//BfO9cKVjHcv4Qf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wycYAAADbAAAADwAAAAAAAAAAAAAAAACYAgAAZHJz&#10;L2Rvd25yZXYueG1sUEsFBgAAAAAEAAQA9QAAAIsDAAAAAA==&#10;">
              <v:textbox style="mso-next-textbox:#AutoShape 104">
                <w:txbxContent>
                  <w:p w14:paraId="262E6F00" w14:textId="77777777" w:rsidR="00BF57AC" w:rsidRPr="00105F54" w:rsidRDefault="00BF57AC" w:rsidP="00BF57AC">
                    <w:pPr>
                      <w:jc w:val="center"/>
                      <w:rPr>
                        <w:rFonts w:ascii="標楷體" w:hAnsi="標楷體"/>
                        <w:szCs w:val="24"/>
                      </w:rPr>
                    </w:pPr>
                    <w:r w:rsidRPr="00105F54">
                      <w:rPr>
                        <w:rFonts w:ascii="標楷體" w:hAnsi="標楷體"/>
                        <w:szCs w:val="24"/>
                      </w:rPr>
                      <w:t>成立災害應變中心</w:t>
                    </w:r>
                  </w:p>
                </w:txbxContent>
              </v:textbox>
            </v:shape>
            <v:shape id="AutoShape 105" o:spid="_x0000_s2358" type="#_x0000_t109" style="position:absolute;left:4257;top:5469;width:2787;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VUsUA&#10;AADbAAAADwAAAGRycy9kb3ducmV2LnhtbESPQWvCQBSE74L/YXmCF6kbrW1D6ioipOjBQ9Neentm&#10;n0lo9m3IrjH+e1cQPA4z8w2zXPemFh21rrKsYDaNQBDnVldcKPj9SV9iEM4ja6wtk4IrOVivhoMl&#10;Jtpe+Ju6zBciQNglqKD0vkmkdHlJBt3UNsTBO9nWoA+yLaRu8RLgppbzKHqXBisOCyU2tC0p/8/O&#10;RsE8nmRffEh3i+Nep/g2++smr3ulxqN+8wnCU++f4Ud7pxUsPu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ZVSxQAAANsAAAAPAAAAAAAAAAAAAAAAAJgCAABkcnMv&#10;ZG93bnJldi54bWxQSwUGAAAAAAQABAD1AAAAigMAAAAA&#10;">
              <v:textbox style="mso-next-textbox:#AutoShape 105">
                <w:txbxContent>
                  <w:p w14:paraId="66B8D0D7" w14:textId="77777777" w:rsidR="00BF57AC" w:rsidRPr="00105F54" w:rsidRDefault="00BF57AC" w:rsidP="00BF57AC">
                    <w:pPr>
                      <w:jc w:val="center"/>
                      <w:rPr>
                        <w:rFonts w:ascii="標楷體" w:hAnsi="標楷體"/>
                        <w:szCs w:val="24"/>
                      </w:rPr>
                    </w:pPr>
                    <w:r>
                      <w:rPr>
                        <w:rFonts w:ascii="標楷體" w:hAnsi="標楷體" w:hint="eastAsia"/>
                        <w:szCs w:val="24"/>
                      </w:rPr>
                      <w:t>1小時</w:t>
                    </w:r>
                    <w:r w:rsidRPr="00105F54">
                      <w:rPr>
                        <w:rFonts w:ascii="標楷體" w:hAnsi="標楷體"/>
                        <w:szCs w:val="24"/>
                      </w:rPr>
                      <w:t>內完成進駐待命</w:t>
                    </w:r>
                  </w:p>
                </w:txbxContent>
              </v:textbox>
            </v:shape>
            <v:shape id="AutoShape 106" o:spid="_x0000_s2359" type="#_x0000_t109" style="position:absolute;left:6816;top:9727;width:2286;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BIMIA&#10;AADbAAAADwAAAGRycy9kb3ducmV2LnhtbERPz2vCMBS+D/wfwhN2KZrqdEhnlDHosIcdrLt4e2ue&#10;TbF5KU1Wu/9+OQgeP77f2/1oWzFQ7xvHChbzFARx5XTDtYLvUz7bgPABWWPrmBT8kYf9bvK0xUy7&#10;Gx9pKEMtYgj7DBWYELpMSl8ZsujnriOO3MX1FkOEfS11j7cYblu5TNNXabHh2GCwow9D1bX8tQqW&#10;m6T85K/8sPopdI7rxXlIXgqlnqfj+xuIQGN4iO/ug1awimP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EgwgAAANsAAAAPAAAAAAAAAAAAAAAAAJgCAABkcnMvZG93&#10;bnJldi54bWxQSwUGAAAAAAQABAD1AAAAhwMAAAAA&#10;">
              <v:textbox style="mso-next-textbox:#AutoShape 106">
                <w:txbxContent>
                  <w:p w14:paraId="781FC046" w14:textId="77777777" w:rsidR="00BF57AC" w:rsidRPr="00105F54" w:rsidRDefault="00BF57AC" w:rsidP="00BF57AC">
                    <w:pPr>
                      <w:jc w:val="center"/>
                      <w:rPr>
                        <w:rFonts w:ascii="標楷體" w:hAnsi="標楷體"/>
                        <w:szCs w:val="24"/>
                      </w:rPr>
                    </w:pPr>
                    <w:r w:rsidRPr="00105F54">
                      <w:rPr>
                        <w:rFonts w:ascii="標楷體" w:hAnsi="標楷體" w:hint="eastAsia"/>
                        <w:szCs w:val="24"/>
                      </w:rPr>
                      <w:t>聯繫開口合約廠商</w:t>
                    </w:r>
                  </w:p>
                </w:txbxContent>
              </v:textbox>
            </v:shape>
            <v:shape id="AutoShape 107" o:spid="_x0000_s2360" type="#_x0000_t109" style="position:absolute;left:4471;top:7890;width:2345;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textbox style="mso-next-textbox:#AutoShape 107">
                <w:txbxContent>
                  <w:p w14:paraId="7211545A" w14:textId="77777777" w:rsidR="00BF57AC" w:rsidRPr="00105F54" w:rsidRDefault="00BF57AC" w:rsidP="00BF57AC">
                    <w:pPr>
                      <w:jc w:val="center"/>
                      <w:rPr>
                        <w:rFonts w:ascii="標楷體" w:hAnsi="標楷體"/>
                        <w:szCs w:val="24"/>
                      </w:rPr>
                    </w:pPr>
                    <w:r w:rsidRPr="00105F54">
                      <w:rPr>
                        <w:rFonts w:ascii="標楷體" w:hAnsi="標楷體"/>
                        <w:szCs w:val="24"/>
                      </w:rPr>
                      <w:t>通報災</w:t>
                    </w:r>
                    <w:r w:rsidRPr="00105F54">
                      <w:rPr>
                        <w:rFonts w:ascii="標楷體" w:hAnsi="標楷體" w:hint="eastAsia"/>
                        <w:szCs w:val="24"/>
                      </w:rPr>
                      <w:t>害應變中心</w:t>
                    </w:r>
                  </w:p>
                </w:txbxContent>
              </v:textbox>
            </v:shape>
            <v:shape id="AutoShape 108" o:spid="_x0000_s2361" type="#_x0000_t109" style="position:absolute;left:1963;top:9727;width:2152;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b+8EA&#10;AADbAAAADwAAAGRycy9kb3ducmV2LnhtbERPTYvCMBC9C/6HMIIX0VRXRapRZKGihz1YvXgbm7Et&#10;NpPSZGv335uDsMfH+97sOlOJlhpXWlYwnUQgiDOrS84VXC/JeAXCeWSNlWVS8EcOdtt+b4Oxti8+&#10;U5v6XIQQdjEqKLyvYyldVpBBN7E1ceAetjHoA2xyqRt8hXBTyVkULaXBkkNDgTV9F5Q901+jYLYa&#10;pQf+SY7z+0knuJje2tHXSanhoNuvQXjq/L/44z5qBYuwPnw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5m/vBAAAA2wAAAA8AAAAAAAAAAAAAAAAAmAIAAGRycy9kb3du&#10;cmV2LnhtbFBLBQYAAAAABAAEAPUAAACGAwAAAAA=&#10;">
              <v:textbox style="mso-next-textbox:#AutoShape 108">
                <w:txbxContent>
                  <w:p w14:paraId="64BEF860" w14:textId="77777777" w:rsidR="00BF57AC" w:rsidRPr="00105F54" w:rsidRDefault="00BF57AC" w:rsidP="00BF57AC">
                    <w:pPr>
                      <w:jc w:val="center"/>
                      <w:rPr>
                        <w:rFonts w:ascii="標楷體" w:hAnsi="標楷體"/>
                        <w:szCs w:val="24"/>
                      </w:rPr>
                    </w:pPr>
                    <w:r w:rsidRPr="00105F54">
                      <w:rPr>
                        <w:rFonts w:ascii="標楷體" w:hAnsi="標楷體" w:hint="eastAsia"/>
                        <w:szCs w:val="24"/>
                      </w:rPr>
                      <w:t>尋求支援</w:t>
                    </w:r>
                  </w:p>
                </w:txbxContent>
              </v:textbox>
            </v:shape>
            <v:shape id="AutoShape 109" o:spid="_x0000_s2362" type="#_x0000_t109" style="position:absolute;left:4588;top:11561;width:2137;height: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YMUA&#10;AADbAAAADwAAAGRycy9kb3ducmV2LnhtbESPQWvCQBSE7wX/w/IEL1I30VpC6ioiRPTQg2kvvb1m&#10;X5Ng9m3IrjH+e1coeBxm5htmtRlMI3rqXG1ZQTyLQBAXVtdcKvj+yl4TEM4ja2wsk4IbOdisRy8r&#10;TLW98on63JciQNilqKDyvk2ldEVFBt3MtsTB+7OdQR9kV0rd4TXATSPnUfQuDdYcFipsaVdRcc4v&#10;RsE8meZ7/swOb79HneEy/umni6NSk/Gw/QDhafDP8H/7oBUsY3h8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T5gxQAAANsAAAAPAAAAAAAAAAAAAAAAAJgCAABkcnMv&#10;ZG93bnJldi54bWxQSwUGAAAAAAQABAD1AAAAigMAAAAA&#10;">
              <v:textbox style="mso-next-textbox:#AutoShape 109">
                <w:txbxContent>
                  <w:p w14:paraId="1F8D502E" w14:textId="77777777" w:rsidR="00BF57AC" w:rsidRPr="00105F54" w:rsidRDefault="00BF57AC" w:rsidP="00BF57AC">
                    <w:pPr>
                      <w:jc w:val="center"/>
                      <w:rPr>
                        <w:rFonts w:ascii="標楷體" w:hAnsi="標楷體"/>
                        <w:szCs w:val="24"/>
                      </w:rPr>
                    </w:pPr>
                    <w:r w:rsidRPr="00105F54">
                      <w:rPr>
                        <w:rFonts w:ascii="標楷體" w:hAnsi="標楷體" w:hint="eastAsia"/>
                        <w:szCs w:val="24"/>
                      </w:rPr>
                      <w:t>填寫相關表單</w:t>
                    </w:r>
                  </w:p>
                  <w:p w14:paraId="0B49AA5D" w14:textId="77777777" w:rsidR="00BF57AC" w:rsidRPr="00105F54" w:rsidRDefault="00BF57AC" w:rsidP="00BF57AC">
                    <w:pPr>
                      <w:rPr>
                        <w:rFonts w:ascii="標楷體" w:hAnsi="標楷體"/>
                        <w:szCs w:val="24"/>
                      </w:rPr>
                    </w:pPr>
                  </w:p>
                </w:txbxContent>
              </v:textbox>
            </v:shape>
            <v:shape id="AutoShape 110" o:spid="_x0000_s2363" type="#_x0000_t109" style="position:absolute;left:4573;top:12972;width:2137;height: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gF8UA&#10;AADbAAAADwAAAGRycy9kb3ducmV2LnhtbESPQWvCQBSE74L/YXmCF6kbo5aQuooUInrwYNpLb6/Z&#10;1ySYfRuy2xj/fbcgeBxm5htmsxtMI3rqXG1ZwWIegSAurK65VPD5kb0kIJxH1thYJgV3crDbjkcb&#10;TLW98YX63JciQNilqKDyvk2ldEVFBt3ctsTB+7GdQR9kV0rd4S3ATSPjKHqVBmsOCxW29F5Rcc1/&#10;jYI4meUHPmfH1fdJZ7hefPWz5Ump6WTYv4HwNPhn+NE+agX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AXxQAAANsAAAAPAAAAAAAAAAAAAAAAAJgCAABkcnMv&#10;ZG93bnJldi54bWxQSwUGAAAAAAQABAD1AAAAigMAAAAA&#10;">
              <v:textbox style="mso-next-textbox:#AutoShape 110">
                <w:txbxContent>
                  <w:p w14:paraId="7D9F0963" w14:textId="77777777" w:rsidR="00BF57AC" w:rsidRPr="00105F54" w:rsidRDefault="00BF57AC" w:rsidP="00BF57AC">
                    <w:pPr>
                      <w:jc w:val="center"/>
                      <w:rPr>
                        <w:rFonts w:ascii="標楷體" w:hAnsi="標楷體"/>
                        <w:szCs w:val="24"/>
                      </w:rPr>
                    </w:pPr>
                    <w:r w:rsidRPr="00105F54">
                      <w:rPr>
                        <w:rFonts w:ascii="標楷體" w:hAnsi="標楷體" w:hint="eastAsia"/>
                        <w:szCs w:val="24"/>
                      </w:rPr>
                      <w:t>結案</w:t>
                    </w:r>
                  </w:p>
                </w:txbxContent>
              </v:textbox>
            </v:shape>
            <v:shape id="AutoShape 111" o:spid="_x0000_s2364" type="#_x0000_t32" style="position:absolute;left:5618;top:3274;width:15;height:9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12" o:spid="_x0000_s2365" type="#_x0000_t32" style="position:absolute;left:5633;top:4901;width:0;height:5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13" o:spid="_x0000_s2366" type="#_x0000_t32" style="position:absolute;left:5633;top:6150;width:0;height:4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114" o:spid="_x0000_s2367" type="#_x0000_t32" style="position:absolute;left:5633;top:7321;width:0;height: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115" o:spid="_x0000_s2368" type="#_x0000_t32" style="position:absolute;left:5633;top:8571;width:0;height:3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116" o:spid="_x0000_s2369" type="#_x0000_t32" style="position:absolute;left:3038;top:8903;width:52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117" o:spid="_x0000_s2370" type="#_x0000_t32" style="position:absolute;left:8244;top:8903;width:0;height:8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118" o:spid="_x0000_s2371" type="#_x0000_t32" style="position:absolute;left:3038;top:10408;width:0;height:3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19" o:spid="_x0000_s2372" type="#_x0000_t32" style="position:absolute;left:8244;top:10408;width:0;height:3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120" o:spid="_x0000_s2373" type="#_x0000_t32" style="position:absolute;left:3038;top:10739;width:52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121" o:spid="_x0000_s2374" type="#_x0000_t32" style="position:absolute;left:5713;top:10739;width:0;height:8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122" o:spid="_x0000_s2375" type="#_x0000_t32" style="position:absolute;left:5618;top:12305;width:15;height:7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Text Box 123" o:spid="_x0000_s2376" type="#_x0000_t202" style="position:absolute;left:2643;top:8650;width:1930;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W08MA&#10;AADbAAAADwAAAGRycy9kb3ducmV2LnhtbESPT4vCMBTE7wt+h/AEL4umFla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wW08MAAADbAAAADwAAAAAAAAAAAAAAAACYAgAAZHJzL2Rv&#10;d25yZXYueG1sUEsFBgAAAAAEAAQA9QAAAIgDAAAAAA==&#10;" strokecolor="white">
              <v:textbox style="mso-next-textbox:#Text Box 123">
                <w:txbxContent>
                  <w:p w14:paraId="585A53A9" w14:textId="77777777" w:rsidR="00BF57AC" w:rsidRPr="00105F54" w:rsidRDefault="00BF57AC" w:rsidP="00BF57AC">
                    <w:pPr>
                      <w:jc w:val="center"/>
                      <w:rPr>
                        <w:rFonts w:ascii="標楷體" w:hAnsi="標楷體"/>
                        <w:sz w:val="22"/>
                      </w:rPr>
                    </w:pPr>
                    <w:r w:rsidRPr="00105F54">
                      <w:rPr>
                        <w:rFonts w:ascii="標楷體" w:hAnsi="標楷體" w:hint="eastAsia"/>
                        <w:sz w:val="22"/>
                      </w:rPr>
                      <w:t>非公所能力所及</w:t>
                    </w:r>
                  </w:p>
                </w:txbxContent>
              </v:textbox>
            </v:shape>
          </v:group>
        </w:pict>
      </w:r>
    </w:p>
    <w:p w14:paraId="17355CE2" w14:textId="77777777" w:rsidR="00BF57AC" w:rsidRPr="00DA002C" w:rsidRDefault="00BF57AC" w:rsidP="00BF57AC">
      <w:pPr>
        <w:jc w:val="right"/>
        <w:rPr>
          <w:rFonts w:ascii="標楷體" w:hAnsi="標楷體"/>
          <w:color w:val="000000"/>
        </w:rPr>
      </w:pPr>
    </w:p>
    <w:p w14:paraId="7539031E" w14:textId="77777777" w:rsidR="00BF57AC" w:rsidRPr="00DA002C" w:rsidRDefault="00BF57AC" w:rsidP="00BF57AC">
      <w:pPr>
        <w:jc w:val="right"/>
        <w:rPr>
          <w:rFonts w:ascii="標楷體" w:hAnsi="標楷體"/>
          <w:color w:val="000000"/>
        </w:rPr>
      </w:pPr>
    </w:p>
    <w:p w14:paraId="27399EDF" w14:textId="77777777" w:rsidR="00BF57AC" w:rsidRPr="00DA002C" w:rsidRDefault="00BF57AC" w:rsidP="00BF57AC">
      <w:pPr>
        <w:jc w:val="right"/>
        <w:rPr>
          <w:rFonts w:ascii="標楷體" w:hAnsi="標楷體"/>
          <w:color w:val="000000"/>
        </w:rPr>
      </w:pPr>
    </w:p>
    <w:p w14:paraId="689085FC" w14:textId="77777777" w:rsidR="00BF57AC" w:rsidRPr="00DA002C" w:rsidRDefault="00BF57AC" w:rsidP="00BF57AC">
      <w:pPr>
        <w:jc w:val="right"/>
        <w:rPr>
          <w:rFonts w:ascii="標楷體" w:hAnsi="標楷體"/>
          <w:color w:val="000000"/>
        </w:rPr>
      </w:pPr>
    </w:p>
    <w:p w14:paraId="0B70FE80" w14:textId="77777777" w:rsidR="00BF57AC" w:rsidRPr="00DA002C" w:rsidRDefault="00BF57AC" w:rsidP="00BF57AC">
      <w:pPr>
        <w:jc w:val="right"/>
        <w:rPr>
          <w:rFonts w:ascii="標楷體" w:hAnsi="標楷體"/>
          <w:color w:val="000000"/>
        </w:rPr>
      </w:pPr>
    </w:p>
    <w:p w14:paraId="08E021D6" w14:textId="77777777" w:rsidR="00BF57AC" w:rsidRPr="00DA002C" w:rsidRDefault="00BF57AC" w:rsidP="00BF57AC">
      <w:pPr>
        <w:jc w:val="right"/>
        <w:rPr>
          <w:rFonts w:ascii="標楷體" w:hAnsi="標楷體"/>
          <w:color w:val="000000"/>
        </w:rPr>
      </w:pPr>
    </w:p>
    <w:p w14:paraId="197EBE19" w14:textId="77777777" w:rsidR="00BF57AC" w:rsidRPr="00DA002C" w:rsidRDefault="00BF57AC" w:rsidP="00BF57AC">
      <w:pPr>
        <w:jc w:val="right"/>
        <w:rPr>
          <w:rFonts w:ascii="標楷體" w:hAnsi="標楷體"/>
          <w:color w:val="000000"/>
        </w:rPr>
      </w:pPr>
    </w:p>
    <w:p w14:paraId="2E4F9721" w14:textId="77777777" w:rsidR="00BF57AC" w:rsidRPr="00DA002C" w:rsidRDefault="00BF57AC" w:rsidP="00BF57AC">
      <w:pPr>
        <w:jc w:val="right"/>
        <w:rPr>
          <w:rFonts w:ascii="標楷體" w:hAnsi="標楷體"/>
          <w:color w:val="000000"/>
        </w:rPr>
      </w:pPr>
    </w:p>
    <w:p w14:paraId="3E65A2DB" w14:textId="77777777" w:rsidR="00BF57AC" w:rsidRPr="00DA002C" w:rsidRDefault="00BF57AC" w:rsidP="00BF57AC">
      <w:pPr>
        <w:jc w:val="right"/>
        <w:rPr>
          <w:rFonts w:ascii="標楷體" w:hAnsi="標楷體"/>
          <w:color w:val="000000"/>
        </w:rPr>
      </w:pPr>
    </w:p>
    <w:p w14:paraId="5C258B8A" w14:textId="77777777" w:rsidR="00BF57AC" w:rsidRPr="00DA002C" w:rsidRDefault="00BF57AC" w:rsidP="00BF57AC">
      <w:pPr>
        <w:jc w:val="right"/>
        <w:rPr>
          <w:rFonts w:ascii="標楷體" w:hAnsi="標楷體"/>
          <w:color w:val="000000"/>
        </w:rPr>
      </w:pPr>
    </w:p>
    <w:p w14:paraId="27672120" w14:textId="77777777" w:rsidR="00BF57AC" w:rsidRPr="00DA002C" w:rsidRDefault="00BF57AC" w:rsidP="00BF57AC">
      <w:pPr>
        <w:jc w:val="right"/>
        <w:rPr>
          <w:rFonts w:ascii="標楷體" w:hAnsi="標楷體"/>
          <w:color w:val="000000"/>
        </w:rPr>
      </w:pPr>
    </w:p>
    <w:p w14:paraId="3A6E82FF" w14:textId="77777777" w:rsidR="00BF57AC" w:rsidRPr="00DA002C" w:rsidRDefault="00BF57AC" w:rsidP="00BF57AC">
      <w:pPr>
        <w:jc w:val="right"/>
        <w:rPr>
          <w:rFonts w:ascii="標楷體" w:hAnsi="標楷體"/>
          <w:color w:val="000000"/>
        </w:rPr>
      </w:pPr>
    </w:p>
    <w:p w14:paraId="3CA43738" w14:textId="77777777" w:rsidR="00BF57AC" w:rsidRPr="00DA002C" w:rsidRDefault="00BF57AC" w:rsidP="00BF57AC">
      <w:pPr>
        <w:jc w:val="right"/>
        <w:rPr>
          <w:rFonts w:ascii="標楷體" w:hAnsi="標楷體"/>
          <w:color w:val="000000"/>
        </w:rPr>
      </w:pPr>
    </w:p>
    <w:p w14:paraId="02E73D3C" w14:textId="77777777" w:rsidR="00BF57AC" w:rsidRPr="00DA002C" w:rsidRDefault="00BF57AC" w:rsidP="00BF57AC">
      <w:pPr>
        <w:jc w:val="right"/>
        <w:rPr>
          <w:rFonts w:ascii="標楷體" w:hAnsi="標楷體"/>
          <w:color w:val="000000"/>
        </w:rPr>
      </w:pPr>
    </w:p>
    <w:p w14:paraId="7C24CAC2" w14:textId="77777777" w:rsidR="00BF57AC" w:rsidRPr="00DA002C" w:rsidRDefault="00BF57AC" w:rsidP="00BF57AC">
      <w:pPr>
        <w:jc w:val="right"/>
        <w:rPr>
          <w:rFonts w:ascii="標楷體" w:hAnsi="標楷體"/>
          <w:color w:val="000000"/>
        </w:rPr>
      </w:pPr>
    </w:p>
    <w:p w14:paraId="2A837BE0" w14:textId="77777777" w:rsidR="00BF57AC" w:rsidRPr="00DA002C" w:rsidRDefault="00BF57AC" w:rsidP="00BF57AC">
      <w:pPr>
        <w:jc w:val="right"/>
        <w:rPr>
          <w:rFonts w:ascii="標楷體" w:hAnsi="標楷體"/>
          <w:color w:val="000000"/>
        </w:rPr>
      </w:pPr>
    </w:p>
    <w:p w14:paraId="11341379" w14:textId="77777777" w:rsidR="00BF57AC" w:rsidRPr="00DA002C" w:rsidRDefault="00BF57AC" w:rsidP="00BF57AC">
      <w:pPr>
        <w:jc w:val="right"/>
        <w:rPr>
          <w:rFonts w:ascii="標楷體" w:hAnsi="標楷體"/>
          <w:color w:val="000000"/>
        </w:rPr>
      </w:pPr>
    </w:p>
    <w:p w14:paraId="15DBCD4B" w14:textId="77777777" w:rsidR="00BF57AC" w:rsidRPr="00DA002C" w:rsidRDefault="00000000" w:rsidP="00BF57AC">
      <w:pPr>
        <w:jc w:val="right"/>
        <w:rPr>
          <w:rFonts w:ascii="標楷體" w:hAnsi="標楷體"/>
          <w:color w:val="000000"/>
        </w:rPr>
      </w:pPr>
      <w:r>
        <w:rPr>
          <w:rFonts w:ascii="Calibri" w:eastAsia="新細明體" w:hAnsi="Calibri"/>
          <w:noProof/>
          <w:color w:val="000000"/>
        </w:rPr>
        <w:pict w14:anchorId="2BC95285">
          <v:shape id="AutoShape 100" o:spid="_x0000_s2353" type="#_x0000_t32" style="position:absolute;left:0;text-align:left;margin-left:61.9pt;margin-top:4.45pt;width:0;height:41.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">
            <v:stroke endarrow="block"/>
          </v:shape>
        </w:pict>
      </w:r>
    </w:p>
    <w:p w14:paraId="2C5F82E6" w14:textId="77777777" w:rsidR="00BF57AC" w:rsidRPr="00DA002C" w:rsidRDefault="00BF57AC" w:rsidP="00BF57AC">
      <w:pPr>
        <w:jc w:val="right"/>
        <w:rPr>
          <w:rFonts w:ascii="標楷體" w:hAnsi="標楷體"/>
          <w:color w:val="000000"/>
          <w:szCs w:val="24"/>
        </w:rPr>
      </w:pPr>
    </w:p>
    <w:p w14:paraId="672D846C" w14:textId="77777777" w:rsidR="00BF57AC" w:rsidRPr="00DA002C" w:rsidRDefault="00BF57AC" w:rsidP="00BF57AC">
      <w:pPr>
        <w:jc w:val="right"/>
        <w:rPr>
          <w:rFonts w:ascii="標楷體" w:hAnsi="標楷體"/>
          <w:color w:val="000000"/>
          <w:szCs w:val="24"/>
        </w:rPr>
      </w:pPr>
    </w:p>
    <w:p w14:paraId="583E1F64" w14:textId="77777777" w:rsidR="00BF57AC" w:rsidRPr="00DA002C" w:rsidRDefault="00BF57AC" w:rsidP="00BF57AC">
      <w:pPr>
        <w:jc w:val="right"/>
        <w:rPr>
          <w:rFonts w:ascii="標楷體" w:hAnsi="標楷體"/>
          <w:color w:val="000000"/>
          <w:szCs w:val="24"/>
        </w:rPr>
      </w:pPr>
    </w:p>
    <w:p w14:paraId="62471857" w14:textId="77777777" w:rsidR="00BF57AC" w:rsidRPr="00DA002C" w:rsidRDefault="00BF57AC" w:rsidP="00BF57AC">
      <w:pPr>
        <w:jc w:val="right"/>
        <w:rPr>
          <w:rFonts w:ascii="標楷體" w:hAnsi="標楷體"/>
          <w:color w:val="000000"/>
          <w:szCs w:val="24"/>
        </w:rPr>
      </w:pPr>
    </w:p>
    <w:p w14:paraId="5C7DB9B7" w14:textId="77777777" w:rsidR="00BF57AC" w:rsidRPr="00DA002C" w:rsidRDefault="00BF57AC" w:rsidP="00BF57AC">
      <w:pPr>
        <w:jc w:val="right"/>
        <w:rPr>
          <w:rFonts w:ascii="標楷體" w:hAnsi="標楷體"/>
          <w:color w:val="000000"/>
          <w:szCs w:val="24"/>
        </w:rPr>
      </w:pPr>
    </w:p>
    <w:p w14:paraId="5E4A81D6" w14:textId="77777777" w:rsidR="00BF57AC" w:rsidRPr="00DA002C" w:rsidRDefault="00BF57AC" w:rsidP="00BF57AC">
      <w:pPr>
        <w:jc w:val="right"/>
        <w:rPr>
          <w:rFonts w:ascii="標楷體" w:hAnsi="標楷體"/>
          <w:color w:val="000000"/>
          <w:szCs w:val="24"/>
        </w:rPr>
      </w:pPr>
    </w:p>
    <w:p w14:paraId="6B63DF35" w14:textId="77777777" w:rsidR="00BF57AC" w:rsidRPr="00DA002C" w:rsidRDefault="00BF57AC" w:rsidP="00BF57AC">
      <w:pPr>
        <w:jc w:val="right"/>
        <w:rPr>
          <w:rFonts w:ascii="標楷體" w:hAnsi="標楷體"/>
          <w:color w:val="000000"/>
          <w:szCs w:val="24"/>
        </w:rPr>
      </w:pPr>
    </w:p>
    <w:p w14:paraId="7176E6BE" w14:textId="77777777" w:rsidR="00BF57AC" w:rsidRPr="00DA002C" w:rsidRDefault="00BF57AC" w:rsidP="00BF57AC">
      <w:pPr>
        <w:jc w:val="right"/>
        <w:rPr>
          <w:rFonts w:ascii="標楷體" w:hAnsi="標楷體"/>
          <w:color w:val="000000"/>
          <w:szCs w:val="24"/>
        </w:rPr>
      </w:pPr>
    </w:p>
    <w:p w14:paraId="797EF5D7" w14:textId="77777777" w:rsidR="00BF57AC" w:rsidRPr="00DA002C" w:rsidRDefault="00BF57AC" w:rsidP="00BF57AC">
      <w:pPr>
        <w:jc w:val="right"/>
        <w:rPr>
          <w:rFonts w:ascii="標楷體" w:hAnsi="標楷體"/>
          <w:color w:val="000000"/>
          <w:szCs w:val="24"/>
        </w:rPr>
      </w:pPr>
    </w:p>
    <w:p w14:paraId="16AA2BD3" w14:textId="77777777" w:rsidR="00BF57AC" w:rsidRPr="00DA002C" w:rsidRDefault="00BF57AC" w:rsidP="00BF57AC">
      <w:pPr>
        <w:jc w:val="right"/>
        <w:rPr>
          <w:rFonts w:ascii="標楷體" w:hAnsi="標楷體"/>
          <w:color w:val="000000"/>
          <w:szCs w:val="24"/>
        </w:rPr>
      </w:pPr>
    </w:p>
    <w:p w14:paraId="195FF4BA" w14:textId="77777777" w:rsidR="00BF57AC" w:rsidRPr="00DA002C" w:rsidRDefault="00BF57AC" w:rsidP="00BF57AC">
      <w:pPr>
        <w:jc w:val="right"/>
        <w:rPr>
          <w:rFonts w:ascii="標楷體" w:hAnsi="標楷體"/>
          <w:color w:val="000000"/>
          <w:szCs w:val="24"/>
        </w:rPr>
      </w:pPr>
    </w:p>
    <w:p w14:paraId="113C4A75" w14:textId="77777777" w:rsidR="00BF57AC" w:rsidRPr="00DA002C" w:rsidRDefault="00BF57AC" w:rsidP="00BF57AC">
      <w:pPr>
        <w:jc w:val="right"/>
        <w:rPr>
          <w:rFonts w:ascii="標楷體" w:hAnsi="標楷體"/>
          <w:color w:val="000000"/>
          <w:szCs w:val="24"/>
        </w:rPr>
      </w:pPr>
    </w:p>
    <w:p w14:paraId="51011789" w14:textId="77777777" w:rsidR="00BF57AC" w:rsidRPr="00DA002C" w:rsidRDefault="00BF57AC" w:rsidP="00BF57AC">
      <w:pPr>
        <w:jc w:val="right"/>
        <w:rPr>
          <w:rFonts w:ascii="標楷體" w:hAnsi="標楷體"/>
          <w:color w:val="000000"/>
          <w:szCs w:val="24"/>
        </w:rPr>
      </w:pPr>
    </w:p>
    <w:p w14:paraId="31F0C2FB" w14:textId="77777777" w:rsidR="00BF57AC" w:rsidRPr="00DA002C" w:rsidRDefault="00BF57AC" w:rsidP="00BF57AC">
      <w:pPr>
        <w:jc w:val="right"/>
        <w:rPr>
          <w:rFonts w:ascii="標楷體" w:hAnsi="標楷體"/>
          <w:color w:val="000000"/>
          <w:szCs w:val="24"/>
        </w:rPr>
      </w:pPr>
    </w:p>
    <w:p w14:paraId="7C74D359" w14:textId="77777777" w:rsidR="00BF57AC" w:rsidRPr="00DA002C" w:rsidRDefault="00BF57AC" w:rsidP="00BF57AC">
      <w:pPr>
        <w:jc w:val="right"/>
        <w:rPr>
          <w:rFonts w:ascii="標楷體" w:hAnsi="標楷體"/>
          <w:color w:val="000000"/>
          <w:szCs w:val="24"/>
        </w:rPr>
      </w:pPr>
      <w:r w:rsidRPr="00DA002C">
        <w:rPr>
          <w:rFonts w:ascii="標楷體" w:hAnsi="標楷體"/>
          <w:color w:val="000000"/>
          <w:szCs w:val="24"/>
        </w:rPr>
        <w:t>1</w:t>
      </w:r>
      <w:r>
        <w:rPr>
          <w:rFonts w:ascii="標楷體" w:hAnsi="標楷體"/>
          <w:color w:val="000000"/>
          <w:szCs w:val="24"/>
        </w:rPr>
        <w:t>15</w:t>
      </w:r>
      <w:r w:rsidRPr="00DA002C">
        <w:rPr>
          <w:rFonts w:ascii="標楷體" w:hAnsi="標楷體"/>
          <w:color w:val="000000"/>
          <w:szCs w:val="24"/>
        </w:rPr>
        <w:t>年＿</w:t>
      </w:r>
      <w:r w:rsidR="00987620">
        <w:rPr>
          <w:rFonts w:ascii="標楷體" w:hAnsi="標楷體"/>
          <w:color w:val="000000"/>
          <w:szCs w:val="24"/>
        </w:rPr>
        <w:t>06</w:t>
      </w:r>
      <w:r w:rsidRPr="00DA002C">
        <w:rPr>
          <w:rFonts w:ascii="標楷體" w:hAnsi="標楷體"/>
          <w:color w:val="000000"/>
          <w:szCs w:val="24"/>
        </w:rPr>
        <w:t>月製表</w:t>
      </w:r>
    </w:p>
    <w:p w14:paraId="28DCF811" w14:textId="77777777" w:rsidR="00BF57AC" w:rsidRPr="00DA002C" w:rsidRDefault="00BF57AC" w:rsidP="00BF57AC">
      <w:pPr>
        <w:pStyle w:val="afa"/>
        <w:rPr>
          <w:rFonts w:ascii="標楷體" w:hAnsi="標楷體"/>
          <w:color w:val="000000"/>
        </w:rPr>
        <w:sectPr w:rsidR="00BF57AC" w:rsidRPr="00DA002C" w:rsidSect="00BF57AC">
          <w:pgSz w:w="11906" w:h="16838"/>
          <w:pgMar w:top="1440" w:right="1800" w:bottom="1440" w:left="1800" w:header="851" w:footer="992" w:gutter="0"/>
          <w:cols w:space="425"/>
          <w:docGrid w:type="lines" w:linePitch="360"/>
        </w:sectPr>
      </w:pPr>
    </w:p>
    <w:p w14:paraId="40256C08" w14:textId="77777777" w:rsidR="00BF57AC" w:rsidRPr="00DA002C" w:rsidRDefault="00BF57AC" w:rsidP="008A0C2A">
      <w:pPr>
        <w:pStyle w:val="afa"/>
        <w:jc w:val="center"/>
        <w:rPr>
          <w:rFonts w:ascii="標楷體" w:hAnsi="標楷體"/>
          <w:color w:val="000000"/>
          <w:sz w:val="28"/>
          <w:szCs w:val="28"/>
        </w:rPr>
      </w:pPr>
      <w:r w:rsidRPr="00DA002C">
        <w:rPr>
          <w:rFonts w:ascii="標楷體" w:hAnsi="標楷體"/>
          <w:color w:val="000000"/>
          <w:sz w:val="28"/>
          <w:szCs w:val="28"/>
        </w:rPr>
        <w:lastRenderedPageBreak/>
        <w:t>南投縣鹿谷鄉災害應變中心</w:t>
      </w:r>
      <w:r w:rsidRPr="0087420C">
        <w:rPr>
          <w:rFonts w:ascii="標楷體" w:hAnsi="標楷體"/>
          <w:color w:val="000000"/>
          <w:sz w:val="28"/>
          <w:szCs w:val="28"/>
          <w:highlight w:val="green"/>
        </w:rPr>
        <w:t>一級開設</w:t>
      </w:r>
      <w:r w:rsidRPr="00800443">
        <w:rPr>
          <w:rFonts w:ascii="標楷體" w:hAnsi="標楷體"/>
          <w:color w:val="000000"/>
          <w:sz w:val="28"/>
          <w:szCs w:val="28"/>
          <w:highlight w:val="yellow"/>
        </w:rPr>
        <w:t>環保組</w:t>
      </w:r>
      <w:r w:rsidRPr="00DA002C">
        <w:rPr>
          <w:rFonts w:ascii="標楷體" w:hAnsi="標楷體"/>
          <w:color w:val="000000"/>
          <w:sz w:val="28"/>
          <w:szCs w:val="28"/>
        </w:rPr>
        <w:t>作業流程圖</w:t>
      </w:r>
    </w:p>
    <w:p w14:paraId="76AE5029" w14:textId="77777777" w:rsidR="00BF57AC" w:rsidRPr="00DA002C" w:rsidRDefault="00000000" w:rsidP="00BF57AC">
      <w:pPr>
        <w:jc w:val="center"/>
        <w:rPr>
          <w:rFonts w:ascii="標楷體" w:hAnsi="標楷體"/>
          <w:color w:val="000000"/>
        </w:rPr>
      </w:pPr>
      <w:r>
        <w:rPr>
          <w:rFonts w:ascii="Calibri" w:eastAsia="新細明體" w:hAnsi="Calibri"/>
          <w:noProof/>
          <w:color w:val="000000"/>
        </w:rPr>
        <w:pict w14:anchorId="656F8112">
          <v:group id="Group 73" o:spid="_x0000_s2380" style="position:absolute;left:0;text-align:left;margin-left:25.75pt;margin-top:1.25pt;width:426.25pt;height:628.8pt;z-index:251670016" coordorigin="2315,2340" coordsize="8525,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">
            <v:shape id="AutoShape 74" o:spid="_x0000_s2381" type="#_x0000_t109" style="position:absolute;left:4811;top:2340;width:212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7HMAA&#10;AADbAAAADwAAAGRycy9kb3ducmV2LnhtbERPTYvCMBC9C/6HMII3TVekSjXKIgp6Ea27nodmbIvN&#10;pCRRu/9+IyzsbR7vc5brzjTiSc7XlhV8jBMQxIXVNZcKvi670RyED8gaG8uk4Ic8rFf93hIzbV98&#10;pmceShFD2GeooAqhzaT0RUUG/di2xJG7WWcwROhKqR2+Yrhp5CRJUmmw5thQYUubiop7/jAKTofr&#10;fHrkzcnMDvv0221t2CZTpYaD7nMBIlAX/sV/7r2O81N4/x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I7HMAAAADbAAAADwAAAAAAAAAAAAAAAACYAgAAZHJzL2Rvd25y&#10;ZXYueG1sUEsFBgAAAAAEAAQA9QAAAIUDAAAAAA==&#10;" filled="f" strokeweight="1pt">
              <v:textbox style="mso-next-textbox:#AutoShape 74">
                <w:txbxContent>
                  <w:p w14:paraId="1F3BA34E" w14:textId="77777777" w:rsidR="00BF57AC" w:rsidRPr="00105F54" w:rsidRDefault="00BF57AC" w:rsidP="00BF57AC">
                    <w:pPr>
                      <w:jc w:val="center"/>
                      <w:rPr>
                        <w:rFonts w:ascii="標楷體" w:hAnsi="標楷體"/>
                        <w:sz w:val="22"/>
                      </w:rPr>
                    </w:pPr>
                    <w:r w:rsidRPr="00105F54">
                      <w:rPr>
                        <w:rFonts w:ascii="標楷體" w:hAnsi="標楷體" w:hint="eastAsia"/>
                        <w:sz w:val="22"/>
                      </w:rPr>
                      <w:t>災害警報發布</w:t>
                    </w:r>
                  </w:p>
                </w:txbxContent>
              </v:textbox>
            </v:shape>
            <v:shape id="AutoShape 75" o:spid="_x0000_s2382" type="#_x0000_t109" style="position:absolute;left:4811;top:3634;width:212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eh8EA&#10;AADbAAAADwAAAGRycy9kb3ducmV2LnhtbERPS2vCQBC+F/wPywi91Y0SokQ3oYgFcylqH+chOyah&#10;2dmwu43pv+8WCt7m43vOrpxML0ZyvrOsYLlIQBDXVnfcKHh/e3nagPABWWNvmRT8kIeymD3sMNf2&#10;xmcaL6ERMYR9jgraEIZcSl+3ZNAv7EAcuat1BkOErpHa4S2Gm16ukiSTBjuODS0OtG+p/rp8GwWn&#10;6nOTvvL+ZNbVMftwBxsOSarU43x63oIINIW7+N991HH+Gv5+i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enofBAAAA2wAAAA8AAAAAAAAAAAAAAAAAmAIAAGRycy9kb3du&#10;cmV2LnhtbFBLBQYAAAAABAAEAPUAAACGAwAAAAA=&#10;" filled="f" strokeweight="1pt">
              <v:textbox style="mso-next-textbox:#AutoShape 75">
                <w:txbxContent>
                  <w:p w14:paraId="3F1CEA1E" w14:textId="77777777" w:rsidR="00BF57AC" w:rsidRPr="00105F54" w:rsidRDefault="00BF57AC" w:rsidP="00BF57AC">
                    <w:pPr>
                      <w:jc w:val="center"/>
                      <w:rPr>
                        <w:rFonts w:ascii="標楷體" w:hAnsi="標楷體"/>
                        <w:sz w:val="22"/>
                      </w:rPr>
                    </w:pPr>
                    <w:r w:rsidRPr="00105F54">
                      <w:rPr>
                        <w:rFonts w:ascii="標楷體" w:hAnsi="標楷體" w:hint="eastAsia"/>
                        <w:sz w:val="22"/>
                      </w:rPr>
                      <w:t>成立應變災害中心</w:t>
                    </w:r>
                  </w:p>
                </w:txbxContent>
              </v:textbox>
            </v:shape>
            <v:shape id="AutoShape 76" o:spid="_x0000_s2383" type="#_x0000_t109" style="position:absolute;left:4811;top:5802;width:212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K9cMA&#10;AADbAAAADwAAAGRycy9kb3ducmV2LnhtbESPQWsCQQyF7wX/wxChtzqriMrqKCIKeilqq+ewE3cX&#10;dzLLzKjbf98cCr0lvJf3vixWnWvUk0KsPRsYDjJQxIW3NZcGvr92HzNQMSFbbDyTgR+KsFr23haY&#10;W//iEz3PqVQSwjFHA1VKba51LCpyGAe+JRbt5oPDJGsotQ34knDX6FGWTbTDmqWhwpY2FRX388MZ&#10;OB6us/Enb45uethPLmHr0zYbG/Pe79ZzUIm69G/+u95b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EK9cMAAADbAAAADwAAAAAAAAAAAAAAAACYAgAAZHJzL2Rv&#10;d25yZXYueG1sUEsFBgAAAAAEAAQA9QAAAIgDAAAAAA==&#10;" filled="f" strokeweight="1pt">
              <v:textbox style="mso-next-textbox:#AutoShape 76">
                <w:txbxContent>
                  <w:p w14:paraId="00E4ABDC" w14:textId="77777777" w:rsidR="00BF57AC" w:rsidRPr="00105F54" w:rsidRDefault="00BF57AC" w:rsidP="00BF57AC">
                    <w:pPr>
                      <w:jc w:val="center"/>
                      <w:rPr>
                        <w:rFonts w:ascii="標楷體" w:hAnsi="標楷體"/>
                        <w:sz w:val="22"/>
                      </w:rPr>
                    </w:pPr>
                    <w:r w:rsidRPr="00105F54">
                      <w:rPr>
                        <w:rFonts w:ascii="標楷體" w:hAnsi="標楷體" w:hint="eastAsia"/>
                        <w:sz w:val="22"/>
                      </w:rPr>
                      <w:t>參與整備會議</w:t>
                    </w:r>
                  </w:p>
                </w:txbxContent>
              </v:textbox>
            </v:shape>
            <v:shape id="AutoShape 77" o:spid="_x0000_s2384" type="#_x0000_t109" style="position:absolute;left:4811;top:4726;width:212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vbsEA&#10;AADbAAAADwAAAGRycy9kb3ducmV2LnhtbERPS2vCQBC+F/wPywi9NRuLqE1dRUIKehG1j/OQnSah&#10;2dmwu43x37uC4G0+vucs14NpRU/ON5YVTJIUBHFpdcOVgq/Pj5cFCB+QNbaWScGFPKxXo6clZtqe&#10;+Uj9KVQihrDPUEEdQpdJ6cuaDPrEdsSR+7XOYIjQVVI7PMdw08rXNJ1Jgw3Hhho7ymsq/07/RsFh&#10;97OY7jk/mPluO/t2hQ1FOlXqeTxs3kEEGsJDfHdvdZz/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Nr27BAAAA2wAAAA8AAAAAAAAAAAAAAAAAmAIAAGRycy9kb3du&#10;cmV2LnhtbFBLBQYAAAAABAAEAPUAAACGAwAAAAA=&#10;" filled="f" strokeweight="1pt">
              <v:textbox style="mso-next-textbox:#AutoShape 77">
                <w:txbxContent>
                  <w:p w14:paraId="5E8509B7" w14:textId="77777777" w:rsidR="00BF57AC" w:rsidRPr="00105F54" w:rsidRDefault="00BF57AC" w:rsidP="00BF57AC">
                    <w:pPr>
                      <w:jc w:val="center"/>
                      <w:rPr>
                        <w:rFonts w:ascii="標楷體" w:hAnsi="標楷體"/>
                        <w:sz w:val="22"/>
                      </w:rPr>
                    </w:pPr>
                    <w:r w:rsidRPr="00105F54">
                      <w:rPr>
                        <w:rFonts w:ascii="標楷體" w:hAnsi="標楷體" w:hint="eastAsia"/>
                        <w:sz w:val="22"/>
                      </w:rPr>
                      <w:t>編組人員協助進駐</w:t>
                    </w:r>
                  </w:p>
                </w:txbxContent>
              </v:textbox>
            </v:shape>
            <v:shape id="AutoShape 78" o:spid="_x0000_s2385" type="#_x0000_t109" style="position:absolute;left:4402;top:14283;width:2733;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MTr4A&#10;AADbAAAADwAAAGRycy9kb3ducmV2LnhtbERPTYvCMBC9C/6HMII3TRVR6RpFREEvolX3PDSzbdlm&#10;UpKo9d+bg+Dx8b4Xq9bU4kHOV5YVjIYJCOLc6ooLBdfLbjAH4QOyxtoyKXiRh9Wy21lgqu2Tz/TI&#10;QiFiCPsUFZQhNKmUPi/JoB/ahjhyf9YZDBG6QmqHzxhuajlOkqk0WHFsKLGhTUn5f3Y3Ck6H3/nk&#10;yJuTmR3205vb2rBNJkr1e+36B0SgNnzFH/deKxjH9fFL/A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bzE6+AAAA2wAAAA8AAAAAAAAAAAAAAAAAmAIAAGRycy9kb3ducmV2&#10;LnhtbFBLBQYAAAAABAAEAPUAAACDAwAAAAA=&#10;" filled="f" strokeweight="1pt">
              <v:textbox style="mso-next-textbox:#AutoShape 78">
                <w:txbxContent>
                  <w:p w14:paraId="1B11B99D" w14:textId="77777777" w:rsidR="00BF57AC" w:rsidRPr="00105F54" w:rsidRDefault="00BF57AC" w:rsidP="00BF57AC">
                    <w:pPr>
                      <w:jc w:val="center"/>
                      <w:rPr>
                        <w:rFonts w:ascii="標楷體" w:hAnsi="標楷體"/>
                        <w:sz w:val="22"/>
                      </w:rPr>
                    </w:pPr>
                    <w:r w:rsidRPr="00105F54">
                      <w:rPr>
                        <w:rFonts w:ascii="標楷體" w:hAnsi="標楷體"/>
                        <w:sz w:val="22"/>
                      </w:rPr>
                      <w:t>彙整災情送鄉應變中心</w:t>
                    </w:r>
                  </w:p>
                </w:txbxContent>
              </v:textbox>
            </v:shape>
            <v:shape id="AutoShape 79" o:spid="_x0000_s2386" type="#_x0000_t109" style="position:absolute;left:4402;top:12733;width:2733;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p1cMA&#10;AADbAAAADwAAAGRycy9kb3ducmV2LnhtbESPT4vCMBTE78J+h/AW9qZpRVSqUZbigl7EP7ueH82z&#10;LTYvJclq/fZGEDwOM/MbZr7sTCOu5HxtWUE6SEAQF1bXXCr4Pf70pyB8QNbYWCYFd/KwXHz05php&#10;e+M9XQ+hFBHCPkMFVQhtJqUvKjLoB7Yljt7ZOoMhSldK7fAW4aaRwyQZS4M1x4UKW8orKi6Hf6Ng&#10;tzlNR1vOd2ayWY//3MqGVTJS6uuz+56BCNSFd/jVXmsFw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p1cMAAADbAAAADwAAAAAAAAAAAAAAAACYAgAAZHJzL2Rv&#10;d25yZXYueG1sUEsFBgAAAAAEAAQA9QAAAIgDAAAAAA==&#10;" filled="f" strokeweight="1pt">
              <v:textbox style="mso-next-textbox:#AutoShape 79">
                <w:txbxContent>
                  <w:p w14:paraId="396F97B5" w14:textId="77777777" w:rsidR="00BF57AC" w:rsidRPr="00105F54" w:rsidRDefault="00BF57AC" w:rsidP="00BF57AC">
                    <w:pPr>
                      <w:jc w:val="center"/>
                      <w:rPr>
                        <w:rFonts w:ascii="標楷體" w:hAnsi="標楷體"/>
                        <w:sz w:val="22"/>
                      </w:rPr>
                    </w:pPr>
                    <w:r w:rsidRPr="00105F54">
                      <w:rPr>
                        <w:rFonts w:ascii="標楷體" w:hAnsi="標楷體" w:hint="eastAsia"/>
                        <w:sz w:val="22"/>
                      </w:rPr>
                      <w:t>協助居民恢復家園環境</w:t>
                    </w:r>
                  </w:p>
                </w:txbxContent>
              </v:textbox>
            </v:shape>
            <v:shape id="AutoShape 80" o:spid="_x0000_s2387" type="#_x0000_t109" style="position:absolute;left:2584;top:8697;width:212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3osMA&#10;AADbAAAADwAAAGRycy9kb3ducmV2LnhtbESPT2vCQBTE7wW/w/IEb3VjCFaiqxRRMJdi7Z/zI/tM&#10;QrNvw+6axG/vFgo9DjPzG2azG00renK+saxgMU9AEJdWN1wp+Pw4Pq9A+ICssbVMCu7kYbedPG0w&#10;13bgd+ovoRIRwj5HBXUIXS6lL2sy6Oe2I47e1TqDIUpXSe1wiHDTyjRJltJgw3Ghxo72NZU/l5tR&#10;cC6+V9kb78/mpTgtv9zBhkOSKTWbjq9rEIHG8B/+a5+0gjSF3y/x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X3osMAAADbAAAADwAAAAAAAAAAAAAAAACYAgAAZHJzL2Rv&#10;d25yZXYueG1sUEsFBgAAAAAEAAQA9QAAAIgDAAAAAA==&#10;" filled="f" strokeweight="1pt">
              <v:textbox style="mso-next-textbox:#AutoShape 80">
                <w:txbxContent>
                  <w:p w14:paraId="07C98A29" w14:textId="77777777" w:rsidR="00BF57AC" w:rsidRPr="00105F54" w:rsidRDefault="00BF57AC" w:rsidP="00BF57AC">
                    <w:pPr>
                      <w:jc w:val="center"/>
                      <w:rPr>
                        <w:rFonts w:ascii="標楷體" w:hAnsi="標楷體"/>
                        <w:sz w:val="22"/>
                      </w:rPr>
                    </w:pPr>
                    <w:r w:rsidRPr="00105F54">
                      <w:rPr>
                        <w:rFonts w:ascii="標楷體" w:hAnsi="標楷體" w:hint="eastAsia"/>
                        <w:sz w:val="22"/>
                      </w:rPr>
                      <w:t>尋求支援</w:t>
                    </w:r>
                  </w:p>
                </w:txbxContent>
              </v:textbox>
            </v:shape>
            <v:shape id="AutoShape 81" o:spid="_x0000_s2388" type="#_x0000_t109" style="position:absolute;left:4704;top:11388;width:212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SOcQA&#10;AADbAAAADwAAAGRycy9kb3ducmV2LnhtbESPQWvCQBSE74X+h+UVetNNU7ESXUMRheRSNG09P7Kv&#10;SWj2bdhdNf57tyD0OMzMN8wqH00vzuR8Z1nByzQBQVxb3XGj4OtzN1mA8AFZY2+ZFFzJQ75+fFhh&#10;pu2FD3SuQiMihH2GCtoQhkxKX7dk0E/tQBy9H+sMhihdI7XDS4SbXqZJMpcGO44LLQ60aan+rU5G&#10;wb48LmYfvNmbt7KYf7utDdtkptTz0/i+BBFoDP/he7vQCtJX+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jnEAAAA2wAAAA8AAAAAAAAAAAAAAAAAmAIAAGRycy9k&#10;b3ducmV2LnhtbFBLBQYAAAAABAAEAPUAAACJAwAAAAA=&#10;" filled="f" strokeweight="1pt">
              <v:textbox style="mso-next-textbox:#AutoShape 81">
                <w:txbxContent>
                  <w:p w14:paraId="18C17B9A" w14:textId="77777777" w:rsidR="00BF57AC" w:rsidRPr="00105F54" w:rsidRDefault="00BF57AC" w:rsidP="00BF57AC">
                    <w:pPr>
                      <w:jc w:val="center"/>
                      <w:rPr>
                        <w:rFonts w:ascii="標楷體" w:hAnsi="標楷體"/>
                        <w:sz w:val="22"/>
                      </w:rPr>
                    </w:pPr>
                    <w:r w:rsidRPr="00105F54">
                      <w:rPr>
                        <w:rFonts w:ascii="標楷體" w:hAnsi="標楷體" w:hint="eastAsia"/>
                        <w:sz w:val="22"/>
                      </w:rPr>
                      <w:t>警報解除</w:t>
                    </w:r>
                  </w:p>
                </w:txbxContent>
              </v:textbox>
            </v:shape>
            <v:shape id="AutoShape 82" o:spid="_x0000_s2389" type="#_x0000_t109" style="position:absolute;left:6812;top:8697;width:2120;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KTcIA&#10;AADbAAAADwAAAGRycy9kb3ducmV2LnhtbESPT4vCMBTE78J+h/AW9qbpSlGpRhFxQS+i9c/50Tzb&#10;YvNSkqx2v/1GEDwOM/MbZrboTCPu5HxtWcH3IAFBXFhdc6ngdPzpT0D4gKyxsUwK/sjDYv7Rm2Gm&#10;7YMPdM9DKSKEfYYKqhDaTEpfVGTQD2xLHL2rdQZDlK6U2uEjwk0jh0kykgZrjgsVtrSqqLjlv0bB&#10;fnuZpDte7c14uxmd3dqGdZIq9fXZLacgAnXhHX61N1rBMIX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MpNwgAAANsAAAAPAAAAAAAAAAAAAAAAAJgCAABkcnMvZG93&#10;bnJldi54bWxQSwUGAAAAAAQABAD1AAAAhwMAAAAA&#10;" filled="f" strokeweight="1pt">
              <v:textbox style="mso-next-textbox:#AutoShape 82">
                <w:txbxContent>
                  <w:p w14:paraId="57BFEC78" w14:textId="77777777" w:rsidR="00BF57AC" w:rsidRPr="00105F54" w:rsidRDefault="00BF57AC" w:rsidP="00BF57AC">
                    <w:pPr>
                      <w:jc w:val="center"/>
                      <w:rPr>
                        <w:rFonts w:ascii="標楷體" w:hAnsi="標楷體"/>
                        <w:sz w:val="22"/>
                      </w:rPr>
                    </w:pPr>
                    <w:r w:rsidRPr="00105F54">
                      <w:rPr>
                        <w:rFonts w:ascii="標楷體" w:hAnsi="標楷體" w:hint="eastAsia"/>
                        <w:sz w:val="22"/>
                      </w:rPr>
                      <w:t>現地災情處置</w:t>
                    </w:r>
                  </w:p>
                </w:txbxContent>
              </v:textbox>
            </v:shape>
            <v:shape id="AutoShape 83" o:spid="_x0000_s2390" type="#_x0000_t32" style="position:absolute;left:5887;top:2973;width:1;height:6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84" o:spid="_x0000_s2391" type="#_x0000_t32" style="position:absolute;left:5887;top:4267;width:0;height:4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85" o:spid="_x0000_s2392" type="#_x0000_t32" style="position:absolute;left:5887;top:5359;width:0;height:4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type id="_x0000_t110" coordsize="21600,21600" o:spt="110" path="m10800,l,10800,10800,21600,21600,10800xe">
              <v:stroke joinstyle="miter"/>
              <v:path gradientshapeok="t" o:connecttype="rect" textboxrect="5400,5400,16200,16200"/>
            </v:shapetype>
            <v:shape id="AutoShape 86" o:spid="_x0000_s2393" type="#_x0000_t110" style="position:absolute;left:4811;top:6925;width:2219;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SHMAA&#10;AADbAAAADwAAAGRycy9kb3ducmV2LnhtbERPTYvCMBC9L/gfwgheFk31sCzVKCoI4kldvY/N2Fab&#10;SWlGW/31m8PCHh/ve7boXKWe1ITSs4HxKAFFnHlbcm7g9LMZfoMKgmyx8kwGXhRgMe99zDC1vuUD&#10;PY+SqxjCIUUDhUidah2yghyGka+JI3f1jUOJsMm1bbCN4a7SkyT50g5Ljg0F1rQuKLsfH86AHNxp&#10;d/9sN6vr+yz+fMnXy9vemEG/W05BCXXyL/5zb62BSRwbv8QfoO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iSHMAAAADbAAAADwAAAAAAAAAAAAAAAACYAgAAZHJzL2Rvd25y&#10;ZXYueG1sUEsFBgAAAAAEAAQA9QAAAIUDAAAAAA==&#10;" filled="f" strokeweight="1pt">
              <v:textbox style="mso-next-textbox:#AutoShape 86">
                <w:txbxContent>
                  <w:p w14:paraId="34651ACA" w14:textId="77777777" w:rsidR="00BF57AC" w:rsidRPr="00105F54" w:rsidRDefault="00BF57AC" w:rsidP="00BF57AC">
                    <w:pPr>
                      <w:rPr>
                        <w:rFonts w:ascii="標楷體" w:hAnsi="標楷體"/>
                        <w:sz w:val="22"/>
                      </w:rPr>
                    </w:pPr>
                    <w:r w:rsidRPr="00105F54">
                      <w:rPr>
                        <w:rFonts w:ascii="標楷體" w:hAnsi="標楷體" w:hint="eastAsia"/>
                        <w:sz w:val="22"/>
                      </w:rPr>
                      <w:t>接獲指示</w:t>
                    </w:r>
                  </w:p>
                </w:txbxContent>
              </v:textbox>
            </v:shape>
            <v:shape id="AutoShape 87" o:spid="_x0000_s2394" type="#_x0000_t32" style="position:absolute;left:5887;top:6435;width:1;height:4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88" o:spid="_x0000_s2395" type="#_x0000_t34" style="position:absolute;left:3714;top:7843;width:2174;height:85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5M8AAAADbAAAADwAAAGRycy9kb3ducmV2LnhtbERPy4rCMBTdD/gP4QqzG1MVZKhGEUFQ&#10;ZMBXF91dmmtTbW5KE2vn7ycLYZaH816seluLjlpfOVYwHiUgiAunKy4VXC/br28QPiBrrB2Tgl/y&#10;sFoOPhaYavfiE3XnUIoYwj5FBSaEJpXSF4Ys+pFriCN3c63FEGFbSt3iK4bbWk6SZCYtVhwbDDa0&#10;MVQ8zk+roDve8JD5U57Zo8mn98c+/9nlSn0O+/UcRKA+/Ivf7p1WMI3r45f4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q+TPAAAAA2wAAAA8AAAAAAAAAAAAAAAAA&#10;oQIAAGRycy9kb3ducmV2LnhtbFBLBQYAAAAABAAEAPkAAACOAwAAAAA=&#10;" adj="21649">
              <v:stroke endarrow="block"/>
            </v:shape>
            <v:shape id="AutoShape 89" o:spid="_x0000_s2396" type="#_x0000_t32" style="position:absolute;left:5792;top:10723;width:0;height: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90" o:spid="_x0000_s2397" type="#_x0000_t32" style="position:absolute;left:5792;top:12021;width:0;height:7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91" o:spid="_x0000_s2398" type="#_x0000_t32" style="position:absolute;left:5792;top:13413;width:0;height:8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92" o:spid="_x0000_s2399" type="#_x0000_t32" style="position:absolute;left:3714;top:9330;width:0;height:2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93" o:spid="_x0000_s2400" type="#_x0000_t32" style="position:absolute;left:7996;top:9330;width:0;height:2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94" o:spid="_x0000_s2401" type="#_x0000_t32" style="position:absolute;left:3714;top:9536;width:42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95" o:spid="_x0000_s2402" type="#_x0000_t32" style="position:absolute;left:5792;top:9536;width:0;height:5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Text Box 96" o:spid="_x0000_s2403" type="#_x0000_t202" style="position:absolute;left:2315;top:7701;width:268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WUL4A&#10;AADbAAAADwAAAGRycy9kb3ducmV2LnhtbERPy6rCMBDdC/5DGMGNaGov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llC+AAAA2wAAAA8AAAAAAAAAAAAAAAAAmAIAAGRycy9kb3ducmV2&#10;LnhtbFBLBQYAAAAABAAEAPUAAACDAwAAAAA=&#10;" strokecolor="white">
              <v:textbox style="mso-next-textbox:#Text Box 96">
                <w:txbxContent>
                  <w:p w14:paraId="0CFB943F" w14:textId="77777777" w:rsidR="00BF57AC" w:rsidRPr="00105F54" w:rsidRDefault="00BF57AC" w:rsidP="00BF57AC">
                    <w:pPr>
                      <w:jc w:val="center"/>
                      <w:rPr>
                        <w:rFonts w:ascii="標楷體" w:hAnsi="標楷體"/>
                        <w:szCs w:val="24"/>
                      </w:rPr>
                    </w:pPr>
                    <w:r w:rsidRPr="00105F54">
                      <w:rPr>
                        <w:rFonts w:ascii="標楷體" w:hAnsi="標楷體"/>
                        <w:szCs w:val="24"/>
                      </w:rPr>
                      <w:t>非鄉</w:t>
                    </w:r>
                    <w:r w:rsidRPr="00105F54">
                      <w:rPr>
                        <w:rFonts w:ascii="標楷體" w:hAnsi="標楷體" w:hint="eastAsia"/>
                        <w:szCs w:val="24"/>
                      </w:rPr>
                      <w:t>(鎮市)能</w:t>
                    </w:r>
                    <w:r w:rsidRPr="00105F54">
                      <w:rPr>
                        <w:rFonts w:ascii="標楷體" w:hAnsi="標楷體"/>
                        <w:szCs w:val="24"/>
                      </w:rPr>
                      <w:t>力所及</w:t>
                    </w:r>
                  </w:p>
                </w:txbxContent>
              </v:textbox>
            </v:shape>
            <v:shape id="AutoShape 97" o:spid="_x0000_s2404" type="#_x0000_t32" style="position:absolute;left:7030;top:7384;width:281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98" o:spid="_x0000_s2405" type="#_x0000_t32" style="position:absolute;left:6824;top:11593;width:301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Text Box 99" o:spid="_x0000_s2406" type="#_x0000_t202" style="position:absolute;left:8932;top:9916;width:1908;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style="mso-next-textbox:#Text Box 99">
                <w:txbxContent>
                  <w:p w14:paraId="155A48AF" w14:textId="77777777" w:rsidR="00BF57AC" w:rsidRPr="00105F54" w:rsidRDefault="00BF57AC" w:rsidP="00BF57AC">
                    <w:pPr>
                      <w:jc w:val="center"/>
                      <w:rPr>
                        <w:rFonts w:ascii="標楷體" w:hAnsi="標楷體"/>
                        <w:szCs w:val="24"/>
                      </w:rPr>
                    </w:pPr>
                    <w:r w:rsidRPr="00105F54">
                      <w:rPr>
                        <w:rFonts w:ascii="標楷體" w:hAnsi="標楷體"/>
                        <w:szCs w:val="24"/>
                      </w:rPr>
                      <w:t>未發生災害</w:t>
                    </w:r>
                  </w:p>
                </w:txbxContent>
              </v:textbox>
            </v:shape>
          </v:group>
        </w:pict>
      </w:r>
    </w:p>
    <w:p w14:paraId="18462C42" w14:textId="77777777" w:rsidR="00BF57AC" w:rsidRPr="00DA002C" w:rsidRDefault="00BF57AC" w:rsidP="00BF57AC">
      <w:pPr>
        <w:jc w:val="right"/>
        <w:rPr>
          <w:rFonts w:ascii="標楷體" w:hAnsi="標楷體"/>
          <w:color w:val="000000"/>
        </w:rPr>
      </w:pPr>
      <w:r w:rsidRPr="00DA002C">
        <w:rPr>
          <w:rFonts w:ascii="標楷體" w:hAnsi="標楷體" w:hint="eastAsia"/>
          <w:color w:val="000000"/>
        </w:rPr>
        <w:t xml:space="preserve"> </w:t>
      </w:r>
    </w:p>
    <w:p w14:paraId="571CA117" w14:textId="77777777" w:rsidR="00BF57AC" w:rsidRPr="00DA002C" w:rsidRDefault="00BF57AC" w:rsidP="00BF57AC">
      <w:pPr>
        <w:jc w:val="right"/>
        <w:rPr>
          <w:rFonts w:ascii="標楷體" w:hAnsi="標楷體"/>
          <w:color w:val="000000"/>
        </w:rPr>
      </w:pPr>
    </w:p>
    <w:p w14:paraId="005CC348" w14:textId="77777777" w:rsidR="00BF57AC" w:rsidRPr="00DA002C" w:rsidRDefault="00BF57AC" w:rsidP="00BF57AC">
      <w:pPr>
        <w:jc w:val="right"/>
        <w:rPr>
          <w:rFonts w:ascii="標楷體" w:hAnsi="標楷體"/>
          <w:color w:val="000000"/>
        </w:rPr>
      </w:pPr>
    </w:p>
    <w:p w14:paraId="01BC3F0F" w14:textId="77777777" w:rsidR="00BF57AC" w:rsidRPr="00DA002C" w:rsidRDefault="00BF57AC" w:rsidP="00BF57AC">
      <w:pPr>
        <w:jc w:val="right"/>
        <w:rPr>
          <w:rFonts w:ascii="標楷體" w:hAnsi="標楷體"/>
          <w:color w:val="000000"/>
        </w:rPr>
      </w:pPr>
    </w:p>
    <w:p w14:paraId="2DCBC1C6" w14:textId="77777777" w:rsidR="00BF57AC" w:rsidRPr="00DA002C" w:rsidRDefault="00BF57AC" w:rsidP="00BF57AC">
      <w:pPr>
        <w:jc w:val="right"/>
        <w:rPr>
          <w:rFonts w:ascii="標楷體" w:hAnsi="標楷體"/>
          <w:color w:val="000000"/>
        </w:rPr>
      </w:pPr>
    </w:p>
    <w:p w14:paraId="7CD587EE" w14:textId="77777777" w:rsidR="00BF57AC" w:rsidRPr="00DA002C" w:rsidRDefault="00BF57AC" w:rsidP="00BF57AC">
      <w:pPr>
        <w:jc w:val="right"/>
        <w:rPr>
          <w:rFonts w:ascii="標楷體" w:hAnsi="標楷體"/>
          <w:color w:val="000000"/>
        </w:rPr>
      </w:pPr>
    </w:p>
    <w:p w14:paraId="26CCAC90" w14:textId="77777777" w:rsidR="00BF57AC" w:rsidRPr="00DA002C" w:rsidRDefault="00BF57AC" w:rsidP="00BF57AC">
      <w:pPr>
        <w:jc w:val="right"/>
        <w:rPr>
          <w:rFonts w:ascii="標楷體" w:hAnsi="標楷體"/>
          <w:color w:val="000000"/>
        </w:rPr>
      </w:pPr>
    </w:p>
    <w:p w14:paraId="1504CC2F" w14:textId="77777777" w:rsidR="00BF57AC" w:rsidRPr="00DA002C" w:rsidRDefault="00BF57AC" w:rsidP="00BF57AC">
      <w:pPr>
        <w:jc w:val="right"/>
        <w:rPr>
          <w:rFonts w:ascii="標楷體" w:hAnsi="標楷體"/>
          <w:color w:val="000000"/>
        </w:rPr>
      </w:pPr>
    </w:p>
    <w:p w14:paraId="7419DF91" w14:textId="77777777" w:rsidR="00BF57AC" w:rsidRPr="00DA002C" w:rsidRDefault="00BF57AC" w:rsidP="00BF57AC">
      <w:pPr>
        <w:jc w:val="right"/>
        <w:rPr>
          <w:rFonts w:ascii="標楷體" w:hAnsi="標楷體"/>
          <w:color w:val="000000"/>
        </w:rPr>
      </w:pPr>
    </w:p>
    <w:p w14:paraId="1FA2BC3B" w14:textId="77777777" w:rsidR="00BF57AC" w:rsidRPr="00DA002C" w:rsidRDefault="00BF57AC" w:rsidP="00BF57AC">
      <w:pPr>
        <w:jc w:val="right"/>
        <w:rPr>
          <w:rFonts w:ascii="標楷體" w:hAnsi="標楷體"/>
          <w:color w:val="000000"/>
        </w:rPr>
      </w:pPr>
    </w:p>
    <w:p w14:paraId="411BF555" w14:textId="77777777" w:rsidR="00BF57AC" w:rsidRPr="00DA002C" w:rsidRDefault="00BF57AC" w:rsidP="00BF57AC">
      <w:pPr>
        <w:jc w:val="right"/>
        <w:rPr>
          <w:rFonts w:ascii="標楷體" w:hAnsi="標楷體"/>
          <w:color w:val="000000"/>
        </w:rPr>
      </w:pPr>
    </w:p>
    <w:p w14:paraId="689F85CF" w14:textId="77777777" w:rsidR="00BF57AC" w:rsidRPr="00DA002C" w:rsidRDefault="00BF57AC" w:rsidP="00BF57AC">
      <w:pPr>
        <w:jc w:val="right"/>
        <w:rPr>
          <w:rFonts w:ascii="標楷體" w:hAnsi="標楷體"/>
          <w:color w:val="000000"/>
        </w:rPr>
      </w:pPr>
    </w:p>
    <w:p w14:paraId="4ADD3E6D" w14:textId="77777777" w:rsidR="00BF57AC" w:rsidRPr="00DA002C" w:rsidRDefault="00BF57AC" w:rsidP="00BF57AC">
      <w:pPr>
        <w:jc w:val="right"/>
        <w:rPr>
          <w:rFonts w:ascii="標楷體" w:hAnsi="標楷體"/>
          <w:color w:val="000000"/>
        </w:rPr>
      </w:pPr>
    </w:p>
    <w:p w14:paraId="24B0A87A" w14:textId="77777777" w:rsidR="00BF57AC" w:rsidRPr="00DA002C" w:rsidRDefault="00000000" w:rsidP="00BF57AC">
      <w:pPr>
        <w:jc w:val="right"/>
        <w:rPr>
          <w:rFonts w:ascii="標楷體" w:hAnsi="標楷體"/>
          <w:color w:val="000000"/>
        </w:rPr>
      </w:pPr>
      <w:r>
        <w:rPr>
          <w:rFonts w:ascii="Calibri" w:eastAsia="新細明體" w:hAnsi="Calibri"/>
          <w:noProof/>
          <w:color w:val="000000"/>
        </w:rPr>
        <w:pict w14:anchorId="01B777B2">
          <v:shape id="AutoShape 72" o:spid="_x0000_s2379" type="#_x0000_t32" style="position:absolute;left:0;text-align:left;margin-left:402.15pt;margin-top:.5pt;width:0;height:210.4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"/>
        </w:pict>
      </w:r>
    </w:p>
    <w:p w14:paraId="283C11BC" w14:textId="77777777" w:rsidR="00BF57AC" w:rsidRPr="00DA002C" w:rsidRDefault="00000000" w:rsidP="00BF57AC">
      <w:pPr>
        <w:jc w:val="right"/>
        <w:rPr>
          <w:rFonts w:ascii="標楷體" w:hAnsi="標楷體"/>
          <w:color w:val="000000"/>
        </w:rPr>
      </w:pPr>
      <w:r>
        <w:rPr>
          <w:rFonts w:ascii="Calibri" w:eastAsia="新細明體" w:hAnsi="Calibri"/>
          <w:noProof/>
          <w:color w:val="000000"/>
        </w:rPr>
        <w:pict w14:anchorId="76778735">
          <v:shape id="AutoShape 71" o:spid="_x0000_s2378" type="#_x0000_t34" style="position:absolute;left:0;text-align:left;margin-left:199.6pt;margin-top:6.4pt;width:105.45pt;height:42.7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" adj="21641">
            <v:stroke endarrow="block"/>
          </v:shape>
        </w:pict>
      </w:r>
    </w:p>
    <w:p w14:paraId="238122BB" w14:textId="77777777" w:rsidR="00BF57AC" w:rsidRPr="00DA002C" w:rsidRDefault="00BF57AC" w:rsidP="00BF57AC">
      <w:pPr>
        <w:jc w:val="right"/>
        <w:rPr>
          <w:rFonts w:ascii="標楷體" w:hAnsi="標楷體"/>
          <w:color w:val="000000"/>
        </w:rPr>
      </w:pPr>
    </w:p>
    <w:p w14:paraId="2C1E13B6" w14:textId="77777777" w:rsidR="00BF57AC" w:rsidRPr="00DA002C" w:rsidRDefault="00BF57AC" w:rsidP="00BF57AC">
      <w:pPr>
        <w:jc w:val="right"/>
        <w:rPr>
          <w:rFonts w:ascii="標楷體" w:hAnsi="標楷體"/>
          <w:color w:val="000000"/>
        </w:rPr>
      </w:pPr>
    </w:p>
    <w:p w14:paraId="18E6F44D" w14:textId="77777777" w:rsidR="00BF57AC" w:rsidRPr="00DA002C" w:rsidRDefault="00BF57AC" w:rsidP="00BF57AC">
      <w:pPr>
        <w:jc w:val="right"/>
        <w:rPr>
          <w:rFonts w:ascii="標楷體" w:hAnsi="標楷體"/>
          <w:color w:val="000000"/>
        </w:rPr>
      </w:pPr>
    </w:p>
    <w:p w14:paraId="6F36F6E0" w14:textId="77777777" w:rsidR="00BF57AC" w:rsidRPr="00DA002C" w:rsidRDefault="00BF57AC" w:rsidP="00BF57AC">
      <w:pPr>
        <w:jc w:val="right"/>
        <w:rPr>
          <w:rFonts w:ascii="標楷體" w:hAnsi="標楷體"/>
          <w:color w:val="000000"/>
        </w:rPr>
      </w:pPr>
    </w:p>
    <w:p w14:paraId="2AA9E577" w14:textId="77777777" w:rsidR="00BF57AC" w:rsidRPr="00DA002C" w:rsidRDefault="00BF57AC" w:rsidP="00BF57AC">
      <w:pPr>
        <w:jc w:val="right"/>
        <w:rPr>
          <w:rFonts w:ascii="標楷體" w:hAnsi="標楷體"/>
          <w:color w:val="000000"/>
        </w:rPr>
      </w:pPr>
    </w:p>
    <w:p w14:paraId="52D4C3E5" w14:textId="77777777" w:rsidR="00BF57AC" w:rsidRPr="00DA002C" w:rsidRDefault="00000000" w:rsidP="00BF57AC">
      <w:pPr>
        <w:jc w:val="right"/>
        <w:rPr>
          <w:rFonts w:ascii="標楷體" w:hAnsi="標楷體"/>
          <w:color w:val="000000"/>
        </w:rPr>
      </w:pPr>
      <w:r>
        <w:rPr>
          <w:rFonts w:ascii="Calibri" w:eastAsia="新細明體" w:hAnsi="Calibri"/>
          <w:noProof/>
          <w:color w:val="000000"/>
        </w:rPr>
        <w:pict w14:anchorId="628AE827">
          <v:shape id="AutoShape 70" o:spid="_x0000_s2377" type="#_x0000_t109" style="position:absolute;left:0;text-align:left;margin-left:144.6pt;margin-top:7.75pt;width:106pt;height:31.6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" filled="f" strokeweight="1pt">
            <v:textbox style="mso-next-textbox:#AutoShape 70">
              <w:txbxContent>
                <w:p w14:paraId="64654EA2" w14:textId="77777777" w:rsidR="00BF57AC" w:rsidRPr="00105F54" w:rsidRDefault="00BF57AC" w:rsidP="00BF57AC">
                  <w:pPr>
                    <w:jc w:val="center"/>
                    <w:rPr>
                      <w:rFonts w:ascii="標楷體" w:hAnsi="標楷體"/>
                      <w:sz w:val="22"/>
                    </w:rPr>
                  </w:pPr>
                  <w:r w:rsidRPr="00105F54">
                    <w:rPr>
                      <w:rFonts w:ascii="標楷體" w:hAnsi="標楷體" w:hint="eastAsia"/>
                      <w:sz w:val="22"/>
                    </w:rPr>
                    <w:t>回報鄉應變中心</w:t>
                  </w:r>
                </w:p>
              </w:txbxContent>
            </v:textbox>
          </v:shape>
        </w:pict>
      </w:r>
    </w:p>
    <w:p w14:paraId="476C14D6" w14:textId="77777777" w:rsidR="00BF57AC" w:rsidRPr="00DA002C" w:rsidRDefault="00BF57AC" w:rsidP="00BF57AC">
      <w:pPr>
        <w:jc w:val="right"/>
        <w:rPr>
          <w:rFonts w:ascii="標楷體" w:hAnsi="標楷體"/>
          <w:color w:val="000000"/>
        </w:rPr>
      </w:pPr>
    </w:p>
    <w:p w14:paraId="18683E1F" w14:textId="77777777" w:rsidR="00BF57AC" w:rsidRPr="00DA002C" w:rsidRDefault="00BF57AC" w:rsidP="00BF57AC">
      <w:pPr>
        <w:jc w:val="right"/>
        <w:rPr>
          <w:rFonts w:ascii="標楷體" w:hAnsi="標楷體"/>
          <w:color w:val="000000"/>
        </w:rPr>
      </w:pPr>
    </w:p>
    <w:p w14:paraId="7223DFB5" w14:textId="77777777" w:rsidR="00BF57AC" w:rsidRPr="00DA002C" w:rsidRDefault="00BF57AC" w:rsidP="00BF57AC">
      <w:pPr>
        <w:jc w:val="right"/>
        <w:rPr>
          <w:rFonts w:ascii="標楷體" w:hAnsi="標楷體"/>
          <w:color w:val="000000"/>
        </w:rPr>
      </w:pPr>
    </w:p>
    <w:p w14:paraId="654A28A6" w14:textId="77777777" w:rsidR="00BF57AC" w:rsidRPr="00DA002C" w:rsidRDefault="00BF57AC" w:rsidP="00BF57AC">
      <w:pPr>
        <w:jc w:val="right"/>
        <w:rPr>
          <w:rFonts w:ascii="標楷體" w:hAnsi="標楷體"/>
          <w:color w:val="000000"/>
        </w:rPr>
      </w:pPr>
    </w:p>
    <w:p w14:paraId="690658EB" w14:textId="77777777" w:rsidR="00BF57AC" w:rsidRPr="00DA002C" w:rsidRDefault="00BF57AC" w:rsidP="00BF57AC">
      <w:pPr>
        <w:jc w:val="right"/>
        <w:rPr>
          <w:rFonts w:ascii="標楷體" w:hAnsi="標楷體"/>
          <w:color w:val="000000"/>
        </w:rPr>
      </w:pPr>
    </w:p>
    <w:p w14:paraId="338E2FCD" w14:textId="77777777" w:rsidR="00BF57AC" w:rsidRPr="00DA002C" w:rsidRDefault="00BF57AC" w:rsidP="00BF57AC">
      <w:pPr>
        <w:jc w:val="right"/>
        <w:rPr>
          <w:rFonts w:ascii="標楷體" w:hAnsi="標楷體"/>
          <w:color w:val="000000"/>
        </w:rPr>
      </w:pPr>
    </w:p>
    <w:p w14:paraId="70CC8BAF" w14:textId="77777777" w:rsidR="00BF57AC" w:rsidRPr="00DA002C" w:rsidRDefault="00BF57AC" w:rsidP="00BF57AC">
      <w:pPr>
        <w:jc w:val="right"/>
        <w:rPr>
          <w:rFonts w:ascii="標楷體" w:hAnsi="標楷體"/>
          <w:color w:val="000000"/>
        </w:rPr>
      </w:pPr>
    </w:p>
    <w:p w14:paraId="7217ABF6" w14:textId="77777777" w:rsidR="00BF57AC" w:rsidRPr="00DA002C" w:rsidRDefault="00BF57AC" w:rsidP="00BF57AC">
      <w:pPr>
        <w:jc w:val="right"/>
        <w:rPr>
          <w:rFonts w:ascii="標楷體" w:hAnsi="標楷體"/>
          <w:color w:val="000000"/>
        </w:rPr>
      </w:pPr>
    </w:p>
    <w:p w14:paraId="112CF215" w14:textId="77777777" w:rsidR="00BF57AC" w:rsidRPr="00DA002C" w:rsidRDefault="00BF57AC" w:rsidP="00BF57AC">
      <w:pPr>
        <w:jc w:val="right"/>
        <w:rPr>
          <w:rFonts w:ascii="標楷體" w:hAnsi="標楷體"/>
          <w:color w:val="000000"/>
        </w:rPr>
      </w:pPr>
    </w:p>
    <w:p w14:paraId="044FD0E5" w14:textId="77777777" w:rsidR="00BF57AC" w:rsidRPr="00DA002C" w:rsidRDefault="00BF57AC" w:rsidP="00BF57AC">
      <w:pPr>
        <w:jc w:val="right"/>
        <w:rPr>
          <w:rFonts w:ascii="標楷體" w:hAnsi="標楷體"/>
          <w:color w:val="000000"/>
        </w:rPr>
      </w:pPr>
    </w:p>
    <w:p w14:paraId="050D9CB0" w14:textId="77777777" w:rsidR="00BF57AC" w:rsidRPr="00DA002C" w:rsidRDefault="00BF57AC" w:rsidP="00BF57AC">
      <w:pPr>
        <w:jc w:val="right"/>
        <w:rPr>
          <w:rFonts w:ascii="標楷體" w:hAnsi="標楷體"/>
          <w:color w:val="000000"/>
        </w:rPr>
      </w:pPr>
    </w:p>
    <w:p w14:paraId="7640C7F4" w14:textId="77777777" w:rsidR="00BF57AC" w:rsidRPr="00DA002C" w:rsidRDefault="00BF57AC" w:rsidP="00BF57AC">
      <w:pPr>
        <w:jc w:val="right"/>
        <w:rPr>
          <w:rFonts w:ascii="標楷體" w:hAnsi="標楷體"/>
          <w:color w:val="000000"/>
        </w:rPr>
      </w:pPr>
    </w:p>
    <w:p w14:paraId="2E43C870" w14:textId="77777777" w:rsidR="00BF57AC" w:rsidRPr="00DA002C" w:rsidRDefault="00BF57AC" w:rsidP="00BF57AC">
      <w:pPr>
        <w:jc w:val="right"/>
        <w:rPr>
          <w:rFonts w:ascii="標楷體" w:hAnsi="標楷體"/>
          <w:color w:val="000000"/>
        </w:rPr>
      </w:pPr>
    </w:p>
    <w:p w14:paraId="796D40A2" w14:textId="77777777" w:rsidR="00BF57AC" w:rsidRPr="00DA002C" w:rsidRDefault="00BF57AC" w:rsidP="00BF57AC">
      <w:pPr>
        <w:jc w:val="right"/>
        <w:rPr>
          <w:rFonts w:ascii="標楷體" w:hAnsi="標楷體"/>
          <w:color w:val="000000"/>
          <w:szCs w:val="24"/>
        </w:rPr>
      </w:pPr>
      <w:r>
        <w:rPr>
          <w:rFonts w:ascii="標楷體" w:hAnsi="標楷體"/>
          <w:color w:val="000000"/>
          <w:szCs w:val="24"/>
        </w:rPr>
        <w:t>115</w:t>
      </w:r>
      <w:r w:rsidRPr="00DA002C">
        <w:rPr>
          <w:rFonts w:ascii="標楷體" w:hAnsi="標楷體" w:hint="eastAsia"/>
          <w:color w:val="000000"/>
          <w:szCs w:val="24"/>
        </w:rPr>
        <w:t>年_</w:t>
      </w:r>
      <w:r w:rsidR="00987620">
        <w:rPr>
          <w:rFonts w:ascii="標楷體" w:hAnsi="標楷體" w:hint="eastAsia"/>
          <w:color w:val="000000"/>
          <w:szCs w:val="24"/>
        </w:rPr>
        <w:t>06</w:t>
      </w:r>
      <w:r w:rsidRPr="00DA002C">
        <w:rPr>
          <w:rFonts w:ascii="標楷體" w:hAnsi="標楷體"/>
          <w:color w:val="000000"/>
          <w:szCs w:val="24"/>
        </w:rPr>
        <w:t>月製表</w:t>
      </w:r>
    </w:p>
    <w:p w14:paraId="6F557FC9" w14:textId="77777777" w:rsidR="00BF57AC" w:rsidRPr="00DA002C" w:rsidRDefault="00BF57AC" w:rsidP="00BF57AC">
      <w:pPr>
        <w:jc w:val="center"/>
        <w:rPr>
          <w:rFonts w:ascii="標楷體" w:hAnsi="標楷體"/>
          <w:color w:val="000000"/>
        </w:rPr>
        <w:sectPr w:rsidR="00BF57AC" w:rsidRPr="00DA002C" w:rsidSect="00BF57AC">
          <w:pgSz w:w="11906" w:h="16838"/>
          <w:pgMar w:top="1440" w:right="1800" w:bottom="1440" w:left="1800" w:header="851" w:footer="992" w:gutter="0"/>
          <w:cols w:space="425"/>
          <w:docGrid w:type="lines" w:linePitch="360"/>
        </w:sectPr>
      </w:pPr>
    </w:p>
    <w:p w14:paraId="3E142274" w14:textId="15EC80E7" w:rsidR="00BF57AC" w:rsidRPr="00DA002C" w:rsidRDefault="00BF57AC" w:rsidP="00E23293">
      <w:pPr>
        <w:jc w:val="center"/>
        <w:rPr>
          <w:rFonts w:ascii="標楷體" w:hAnsi="標楷體"/>
          <w:color w:val="000000"/>
          <w:sz w:val="28"/>
          <w:szCs w:val="28"/>
        </w:rPr>
      </w:pPr>
      <w:r w:rsidRPr="00DA002C">
        <w:rPr>
          <w:rFonts w:ascii="標楷體" w:hAnsi="標楷體"/>
          <w:color w:val="000000"/>
          <w:sz w:val="28"/>
          <w:szCs w:val="28"/>
        </w:rPr>
        <w:lastRenderedPageBreak/>
        <w:t>南投縣</w:t>
      </w:r>
      <w:r w:rsidRPr="00DA002C">
        <w:rPr>
          <w:rFonts w:ascii="標楷體" w:hAnsi="標楷體" w:hint="eastAsia"/>
          <w:color w:val="000000"/>
          <w:sz w:val="28"/>
          <w:szCs w:val="28"/>
        </w:rPr>
        <w:t>鹿谷鄉</w:t>
      </w:r>
      <w:r w:rsidRPr="00DA002C">
        <w:rPr>
          <w:rFonts w:ascii="標楷體" w:hAnsi="標楷體"/>
          <w:color w:val="000000"/>
          <w:sz w:val="28"/>
          <w:szCs w:val="28"/>
        </w:rPr>
        <w:t>災害應變中心</w:t>
      </w:r>
      <w:r w:rsidRPr="0087420C">
        <w:rPr>
          <w:rFonts w:ascii="標楷體" w:hAnsi="標楷體"/>
          <w:color w:val="000000"/>
          <w:sz w:val="28"/>
          <w:szCs w:val="28"/>
          <w:highlight w:val="green"/>
        </w:rPr>
        <w:t>一級開設</w:t>
      </w:r>
      <w:r w:rsidRPr="00800443">
        <w:rPr>
          <w:rFonts w:ascii="標楷體" w:hAnsi="標楷體"/>
          <w:color w:val="000000"/>
          <w:sz w:val="28"/>
          <w:szCs w:val="28"/>
          <w:highlight w:val="yellow"/>
        </w:rPr>
        <w:t>農</w:t>
      </w:r>
      <w:r w:rsidRPr="00800443">
        <w:rPr>
          <w:rFonts w:ascii="標楷體" w:hAnsi="標楷體" w:hint="eastAsia"/>
          <w:color w:val="000000"/>
          <w:sz w:val="28"/>
          <w:szCs w:val="28"/>
          <w:highlight w:val="yellow"/>
        </w:rPr>
        <w:t>經</w:t>
      </w:r>
      <w:r w:rsidRPr="00800443">
        <w:rPr>
          <w:rFonts w:ascii="標楷體" w:hAnsi="標楷體"/>
          <w:color w:val="000000"/>
          <w:sz w:val="28"/>
          <w:szCs w:val="28"/>
          <w:highlight w:val="yellow"/>
        </w:rPr>
        <w:t>組</w:t>
      </w:r>
      <w:r w:rsidRPr="00DA002C">
        <w:rPr>
          <w:rFonts w:ascii="標楷體" w:hAnsi="標楷體"/>
          <w:color w:val="000000"/>
          <w:sz w:val="28"/>
          <w:szCs w:val="28"/>
        </w:rPr>
        <w:t>標準作業程序</w:t>
      </w:r>
      <w:r w:rsidR="00741F54">
        <w:rPr>
          <w:rFonts w:ascii="標楷體" w:hAnsi="標楷體" w:hint="eastAsia"/>
          <w:color w:val="000000"/>
          <w:sz w:val="28"/>
          <w:szCs w:val="28"/>
        </w:rPr>
        <w:t>流程圖</w:t>
      </w:r>
    </w:p>
    <w:p w14:paraId="257A8D4A" w14:textId="592EBEF8" w:rsidR="00BF57AC" w:rsidRPr="00DA002C" w:rsidRDefault="000B2D85" w:rsidP="00BF57AC">
      <w:pPr>
        <w:rPr>
          <w:rFonts w:ascii="標楷體" w:hAnsi="標楷體"/>
          <w:color w:val="000000"/>
        </w:rPr>
      </w:pPr>
      <w:r>
        <w:rPr>
          <w:rFonts w:ascii="標楷體" w:hAnsi="標楷體"/>
          <w:noProof/>
          <w:color w:val="000000"/>
        </w:rPr>
        <w:drawing>
          <wp:inline distT="0" distB="0" distL="0" distR="0" wp14:anchorId="35016B0C" wp14:editId="49B8FF80">
            <wp:extent cx="5334635" cy="5106035"/>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635" cy="5106035"/>
                    </a:xfrm>
                    <a:prstGeom prst="rect">
                      <a:avLst/>
                    </a:prstGeom>
                    <a:noFill/>
                  </pic:spPr>
                </pic:pic>
              </a:graphicData>
            </a:graphic>
          </wp:inline>
        </w:drawing>
      </w:r>
    </w:p>
    <w:p w14:paraId="6489BD16" w14:textId="77777777" w:rsidR="00BF57AC" w:rsidRPr="00DA002C" w:rsidRDefault="00BF57AC" w:rsidP="00BF57AC">
      <w:pPr>
        <w:rPr>
          <w:rFonts w:ascii="標楷體" w:hAnsi="標楷體"/>
          <w:color w:val="000000"/>
        </w:rPr>
      </w:pPr>
    </w:p>
    <w:p w14:paraId="1327E28A" w14:textId="77777777" w:rsidR="00BF57AC" w:rsidRPr="00DA002C" w:rsidRDefault="00193FC2" w:rsidP="00193FC2">
      <w:pPr>
        <w:jc w:val="right"/>
        <w:rPr>
          <w:rFonts w:ascii="標楷體" w:hAnsi="標楷體"/>
          <w:color w:val="000000"/>
        </w:rPr>
      </w:pPr>
      <w:r>
        <w:rPr>
          <w:rFonts w:ascii="標楷體" w:hAnsi="標楷體"/>
          <w:color w:val="000000"/>
        </w:rPr>
        <w:t xml:space="preserve">                                                      </w:t>
      </w:r>
      <w:r>
        <w:rPr>
          <w:rFonts w:ascii="標楷體" w:hAnsi="標楷體"/>
          <w:color w:val="000000"/>
          <w:szCs w:val="24"/>
        </w:rPr>
        <w:t>115</w:t>
      </w:r>
      <w:r w:rsidRPr="00DA002C">
        <w:rPr>
          <w:rFonts w:ascii="標楷體" w:hAnsi="標楷體" w:hint="eastAsia"/>
          <w:color w:val="000000"/>
          <w:szCs w:val="24"/>
        </w:rPr>
        <w:t>年_</w:t>
      </w:r>
      <w:r w:rsidR="00987620">
        <w:rPr>
          <w:rFonts w:ascii="標楷體" w:hAnsi="標楷體" w:hint="eastAsia"/>
          <w:color w:val="000000"/>
          <w:szCs w:val="24"/>
        </w:rPr>
        <w:t>06</w:t>
      </w:r>
      <w:r w:rsidRPr="00DA002C">
        <w:rPr>
          <w:rFonts w:ascii="標楷體" w:hAnsi="標楷體"/>
          <w:color w:val="000000"/>
          <w:szCs w:val="24"/>
        </w:rPr>
        <w:t>月製表</w:t>
      </w:r>
    </w:p>
    <w:p w14:paraId="7C2A9109" w14:textId="77777777" w:rsidR="00B57C04" w:rsidRDefault="00B57C04" w:rsidP="008A0C2A">
      <w:pPr>
        <w:jc w:val="right"/>
        <w:rPr>
          <w:rFonts w:ascii="標楷體" w:hAnsi="標楷體"/>
          <w:color w:val="000000"/>
        </w:rPr>
      </w:pPr>
    </w:p>
    <w:p w14:paraId="080AFC5C" w14:textId="77777777" w:rsidR="00DD279D" w:rsidRPr="00DD279D" w:rsidRDefault="00DD279D" w:rsidP="00DD279D">
      <w:pPr>
        <w:rPr>
          <w:rFonts w:ascii="標楷體" w:hAnsi="標楷體"/>
          <w:sz w:val="32"/>
          <w:szCs w:val="32"/>
        </w:rPr>
      </w:pPr>
    </w:p>
    <w:p w14:paraId="28801317" w14:textId="77777777" w:rsidR="00DD279D" w:rsidRPr="00DD279D" w:rsidRDefault="00DD279D" w:rsidP="00DD279D">
      <w:pPr>
        <w:rPr>
          <w:rFonts w:ascii="標楷體" w:hAnsi="標楷體"/>
          <w:sz w:val="32"/>
          <w:szCs w:val="32"/>
        </w:rPr>
      </w:pPr>
    </w:p>
    <w:p w14:paraId="54691FA3" w14:textId="77777777" w:rsidR="00CA63D3" w:rsidRPr="00D439F1" w:rsidRDefault="00CA63D3" w:rsidP="00D439F1">
      <w:pPr>
        <w:tabs>
          <w:tab w:val="left" w:pos="4932"/>
        </w:tabs>
        <w:rPr>
          <w:rFonts w:ascii="標楷體" w:hAnsi="標楷體"/>
          <w:sz w:val="32"/>
          <w:szCs w:val="32"/>
        </w:rPr>
      </w:pPr>
    </w:p>
    <w:sectPr w:rsidR="00CA63D3" w:rsidRPr="00D439F1" w:rsidSect="00663032">
      <w:footerReference w:type="default" r:id="rId41"/>
      <w:pgSz w:w="11906" w:h="16838" w:code="9"/>
      <w:pgMar w:top="1440" w:right="1797" w:bottom="1440" w:left="1797"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5154" w14:textId="77777777" w:rsidR="00993EFB" w:rsidRDefault="00993EFB" w:rsidP="00863C99">
      <w:r>
        <w:separator/>
      </w:r>
    </w:p>
  </w:endnote>
  <w:endnote w:type="continuationSeparator" w:id="0">
    <w:p w14:paraId="0799C815" w14:textId="77777777" w:rsidR="00993EFB" w:rsidRDefault="00993EFB" w:rsidP="0086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4060" w14:textId="77777777" w:rsidR="00BF57AC" w:rsidRDefault="00BF57AC">
    <w:pPr>
      <w:pStyle w:val="afe"/>
      <w:jc w:val="center"/>
    </w:pPr>
  </w:p>
  <w:p w14:paraId="681D81A8" w14:textId="77777777" w:rsidR="00BF57AC" w:rsidRDefault="00BF57AC">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E057" w14:textId="77777777" w:rsidR="00BF57AC" w:rsidRDefault="000D4934">
    <w:pPr>
      <w:pStyle w:val="afe"/>
      <w:jc w:val="center"/>
    </w:pPr>
    <w:r>
      <w:fldChar w:fldCharType="begin"/>
    </w:r>
    <w:r w:rsidR="00BF57AC">
      <w:instrText>PAGE   \* MERGEFORMAT</w:instrText>
    </w:r>
    <w:r>
      <w:fldChar w:fldCharType="separate"/>
    </w:r>
    <w:r w:rsidR="00C94941" w:rsidRPr="00C94941">
      <w:rPr>
        <w:noProof/>
        <w:lang w:val="zh-TW"/>
      </w:rPr>
      <w:t>iv</w:t>
    </w:r>
    <w:r>
      <w:rPr>
        <w:noProof/>
        <w:lang w:val="zh-TW"/>
      </w:rPr>
      <w:fldChar w:fldCharType="end"/>
    </w:r>
  </w:p>
  <w:p w14:paraId="20B1508F" w14:textId="77777777" w:rsidR="00BF57AC" w:rsidRDefault="00BF57AC">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0E3F" w14:textId="77777777" w:rsidR="00BF57AC" w:rsidRDefault="000D4934" w:rsidP="001A7033">
    <w:pPr>
      <w:pStyle w:val="afe"/>
      <w:ind w:firstLineChars="2000" w:firstLine="4000"/>
    </w:pPr>
    <w:r>
      <w:fldChar w:fldCharType="begin"/>
    </w:r>
    <w:r w:rsidR="00BF57AC">
      <w:instrText>PAGE   \* MERGEFORMAT</w:instrText>
    </w:r>
    <w:r>
      <w:fldChar w:fldCharType="separate"/>
    </w:r>
    <w:r w:rsidR="00987620" w:rsidRPr="00987620">
      <w:rPr>
        <w:noProof/>
        <w:lang w:val="zh-TW"/>
      </w:rPr>
      <w:t>99</w:t>
    </w:r>
    <w:r>
      <w:rPr>
        <w:noProof/>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7659" w14:textId="77777777" w:rsidR="00B57C04" w:rsidRDefault="00A147B1" w:rsidP="001A7033">
    <w:pPr>
      <w:pStyle w:val="afe"/>
      <w:ind w:firstLineChars="2000" w:firstLine="4000"/>
    </w:pPr>
    <w:r>
      <w:rPr>
        <w:rFonts w:hint="eastAsia"/>
      </w:rPr>
      <w:t>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C9FF7" w14:textId="77777777" w:rsidR="00993EFB" w:rsidRDefault="00993EFB" w:rsidP="00863C99">
      <w:r>
        <w:separator/>
      </w:r>
    </w:p>
  </w:footnote>
  <w:footnote w:type="continuationSeparator" w:id="0">
    <w:p w14:paraId="42483C78" w14:textId="77777777" w:rsidR="00993EFB" w:rsidRDefault="00993EFB" w:rsidP="00863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F84862"/>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19615FC"/>
    <w:multiLevelType w:val="hybridMultilevel"/>
    <w:tmpl w:val="388CD254"/>
    <w:lvl w:ilvl="0" w:tplc="949834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D1631F"/>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 w15:restartNumberingAfterBreak="0">
    <w:nsid w:val="047B03A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 w15:restartNumberingAfterBreak="0">
    <w:nsid w:val="06330443"/>
    <w:multiLevelType w:val="hybridMultilevel"/>
    <w:tmpl w:val="3FDC28F0"/>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 w15:restartNumberingAfterBreak="0">
    <w:nsid w:val="08E728E9"/>
    <w:multiLevelType w:val="hybridMultilevel"/>
    <w:tmpl w:val="61101932"/>
    <w:lvl w:ilvl="0" w:tplc="C410196C">
      <w:start w:val="1"/>
      <w:numFmt w:val="decimal"/>
      <w:lvlText w:val="%1."/>
      <w:lvlJc w:val="left"/>
      <w:pPr>
        <w:ind w:left="480" w:hanging="480"/>
      </w:pPr>
      <w:rPr>
        <w:rFonts w:ascii="Times New Roman" w:eastAsia="標楷體" w:hAnsi="Times New Roman" w:hint="default"/>
        <w:b w:val="0"/>
        <w:i w:val="0"/>
        <w:sz w:val="24"/>
      </w:rPr>
    </w:lvl>
    <w:lvl w:ilvl="1" w:tplc="83DAB282" w:tentative="1">
      <w:start w:val="1"/>
      <w:numFmt w:val="ideographTraditional"/>
      <w:lvlText w:val="%2、"/>
      <w:lvlJc w:val="left"/>
      <w:pPr>
        <w:ind w:left="960" w:hanging="480"/>
      </w:pPr>
    </w:lvl>
    <w:lvl w:ilvl="2" w:tplc="A19AF834" w:tentative="1">
      <w:start w:val="1"/>
      <w:numFmt w:val="lowerRoman"/>
      <w:lvlText w:val="%3."/>
      <w:lvlJc w:val="right"/>
      <w:pPr>
        <w:ind w:left="1440" w:hanging="480"/>
      </w:pPr>
    </w:lvl>
    <w:lvl w:ilvl="3" w:tplc="A364CC26" w:tentative="1">
      <w:start w:val="1"/>
      <w:numFmt w:val="decimal"/>
      <w:lvlText w:val="%4."/>
      <w:lvlJc w:val="left"/>
      <w:pPr>
        <w:ind w:left="1920" w:hanging="480"/>
      </w:pPr>
    </w:lvl>
    <w:lvl w:ilvl="4" w:tplc="8AEC2124" w:tentative="1">
      <w:start w:val="1"/>
      <w:numFmt w:val="ideographTraditional"/>
      <w:lvlText w:val="%5、"/>
      <w:lvlJc w:val="left"/>
      <w:pPr>
        <w:ind w:left="2400" w:hanging="480"/>
      </w:pPr>
    </w:lvl>
    <w:lvl w:ilvl="5" w:tplc="CBCCDFE2" w:tentative="1">
      <w:start w:val="1"/>
      <w:numFmt w:val="lowerRoman"/>
      <w:lvlText w:val="%6."/>
      <w:lvlJc w:val="right"/>
      <w:pPr>
        <w:ind w:left="2880" w:hanging="480"/>
      </w:pPr>
    </w:lvl>
    <w:lvl w:ilvl="6" w:tplc="A482AFC0" w:tentative="1">
      <w:start w:val="1"/>
      <w:numFmt w:val="decimal"/>
      <w:lvlText w:val="%7."/>
      <w:lvlJc w:val="left"/>
      <w:pPr>
        <w:ind w:left="3360" w:hanging="480"/>
      </w:pPr>
    </w:lvl>
    <w:lvl w:ilvl="7" w:tplc="C9B24A08" w:tentative="1">
      <w:start w:val="1"/>
      <w:numFmt w:val="ideographTraditional"/>
      <w:lvlText w:val="%8、"/>
      <w:lvlJc w:val="left"/>
      <w:pPr>
        <w:ind w:left="3840" w:hanging="480"/>
      </w:pPr>
    </w:lvl>
    <w:lvl w:ilvl="8" w:tplc="645ED7BA" w:tentative="1">
      <w:start w:val="1"/>
      <w:numFmt w:val="lowerRoman"/>
      <w:lvlText w:val="%9."/>
      <w:lvlJc w:val="right"/>
      <w:pPr>
        <w:ind w:left="4320" w:hanging="480"/>
      </w:pPr>
    </w:lvl>
  </w:abstractNum>
  <w:abstractNum w:abstractNumId="6" w15:restartNumberingAfterBreak="0">
    <w:nsid w:val="09006B35"/>
    <w:multiLevelType w:val="multilevel"/>
    <w:tmpl w:val="B47C9F88"/>
    <w:styleLink w:val="a0"/>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7" w15:restartNumberingAfterBreak="0">
    <w:nsid w:val="09A41B16"/>
    <w:multiLevelType w:val="hybridMultilevel"/>
    <w:tmpl w:val="80DC2078"/>
    <w:lvl w:ilvl="0" w:tplc="57F0EC46">
      <w:start w:val="1"/>
      <w:numFmt w:val="decimal"/>
      <w:lvlText w:val="%1."/>
      <w:lvlJc w:val="left"/>
      <w:pPr>
        <w:ind w:left="480" w:hanging="480"/>
      </w:pPr>
      <w:rPr>
        <w:rFonts w:hint="eastAsia"/>
      </w:rPr>
    </w:lvl>
    <w:lvl w:ilvl="1" w:tplc="DAB85C28" w:tentative="1">
      <w:start w:val="1"/>
      <w:numFmt w:val="ideographTraditional"/>
      <w:lvlText w:val="%2、"/>
      <w:lvlJc w:val="left"/>
      <w:pPr>
        <w:ind w:left="960" w:hanging="480"/>
      </w:pPr>
    </w:lvl>
    <w:lvl w:ilvl="2" w:tplc="BF00DBDC" w:tentative="1">
      <w:start w:val="1"/>
      <w:numFmt w:val="lowerRoman"/>
      <w:lvlText w:val="%3."/>
      <w:lvlJc w:val="right"/>
      <w:pPr>
        <w:ind w:left="1440" w:hanging="480"/>
      </w:pPr>
    </w:lvl>
    <w:lvl w:ilvl="3" w:tplc="169242AA" w:tentative="1">
      <w:start w:val="1"/>
      <w:numFmt w:val="decimal"/>
      <w:lvlText w:val="%4."/>
      <w:lvlJc w:val="left"/>
      <w:pPr>
        <w:ind w:left="1920" w:hanging="480"/>
      </w:pPr>
    </w:lvl>
    <w:lvl w:ilvl="4" w:tplc="F5160CDC" w:tentative="1">
      <w:start w:val="1"/>
      <w:numFmt w:val="ideographTraditional"/>
      <w:lvlText w:val="%5、"/>
      <w:lvlJc w:val="left"/>
      <w:pPr>
        <w:ind w:left="2400" w:hanging="480"/>
      </w:pPr>
    </w:lvl>
    <w:lvl w:ilvl="5" w:tplc="C5D87758" w:tentative="1">
      <w:start w:val="1"/>
      <w:numFmt w:val="lowerRoman"/>
      <w:lvlText w:val="%6."/>
      <w:lvlJc w:val="right"/>
      <w:pPr>
        <w:ind w:left="2880" w:hanging="480"/>
      </w:pPr>
    </w:lvl>
    <w:lvl w:ilvl="6" w:tplc="06E26512" w:tentative="1">
      <w:start w:val="1"/>
      <w:numFmt w:val="decimal"/>
      <w:lvlText w:val="%7."/>
      <w:lvlJc w:val="left"/>
      <w:pPr>
        <w:ind w:left="3360" w:hanging="480"/>
      </w:pPr>
    </w:lvl>
    <w:lvl w:ilvl="7" w:tplc="DF405ACE" w:tentative="1">
      <w:start w:val="1"/>
      <w:numFmt w:val="ideographTraditional"/>
      <w:lvlText w:val="%8、"/>
      <w:lvlJc w:val="left"/>
      <w:pPr>
        <w:ind w:left="3840" w:hanging="480"/>
      </w:pPr>
    </w:lvl>
    <w:lvl w:ilvl="8" w:tplc="0A721DE8" w:tentative="1">
      <w:start w:val="1"/>
      <w:numFmt w:val="lowerRoman"/>
      <w:lvlText w:val="%9."/>
      <w:lvlJc w:val="right"/>
      <w:pPr>
        <w:ind w:left="4320" w:hanging="480"/>
      </w:pPr>
    </w:lvl>
  </w:abstractNum>
  <w:abstractNum w:abstractNumId="8" w15:restartNumberingAfterBreak="0">
    <w:nsid w:val="0A4643B9"/>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 w15:restartNumberingAfterBreak="0">
    <w:nsid w:val="0B876ED7"/>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0" w15:restartNumberingAfterBreak="0">
    <w:nsid w:val="0D7865A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1" w15:restartNumberingAfterBreak="0">
    <w:nsid w:val="0D7E47BA"/>
    <w:multiLevelType w:val="hybridMultilevel"/>
    <w:tmpl w:val="02945C86"/>
    <w:lvl w:ilvl="0" w:tplc="CEC28E48">
      <w:start w:val="1"/>
      <w:numFmt w:val="decimal"/>
      <w:lvlText w:val="%1."/>
      <w:lvlJc w:val="left"/>
      <w:pPr>
        <w:ind w:left="480" w:hanging="480"/>
      </w:pPr>
      <w:rPr>
        <w:rFonts w:hint="eastAsia"/>
      </w:rPr>
    </w:lvl>
    <w:lvl w:ilvl="1" w:tplc="DDA826EC" w:tentative="1">
      <w:start w:val="1"/>
      <w:numFmt w:val="ideographTraditional"/>
      <w:lvlText w:val="%2、"/>
      <w:lvlJc w:val="left"/>
      <w:pPr>
        <w:ind w:left="960" w:hanging="480"/>
      </w:pPr>
    </w:lvl>
    <w:lvl w:ilvl="2" w:tplc="ACF82F0A" w:tentative="1">
      <w:start w:val="1"/>
      <w:numFmt w:val="lowerRoman"/>
      <w:lvlText w:val="%3."/>
      <w:lvlJc w:val="right"/>
      <w:pPr>
        <w:ind w:left="1440" w:hanging="480"/>
      </w:pPr>
    </w:lvl>
    <w:lvl w:ilvl="3" w:tplc="E3C0F366" w:tentative="1">
      <w:start w:val="1"/>
      <w:numFmt w:val="decimal"/>
      <w:lvlText w:val="%4."/>
      <w:lvlJc w:val="left"/>
      <w:pPr>
        <w:ind w:left="1920" w:hanging="480"/>
      </w:pPr>
    </w:lvl>
    <w:lvl w:ilvl="4" w:tplc="37A4E3FA" w:tentative="1">
      <w:start w:val="1"/>
      <w:numFmt w:val="ideographTraditional"/>
      <w:lvlText w:val="%5、"/>
      <w:lvlJc w:val="left"/>
      <w:pPr>
        <w:ind w:left="2400" w:hanging="480"/>
      </w:pPr>
    </w:lvl>
    <w:lvl w:ilvl="5" w:tplc="78640D96" w:tentative="1">
      <w:start w:val="1"/>
      <w:numFmt w:val="lowerRoman"/>
      <w:lvlText w:val="%6."/>
      <w:lvlJc w:val="right"/>
      <w:pPr>
        <w:ind w:left="2880" w:hanging="480"/>
      </w:pPr>
    </w:lvl>
    <w:lvl w:ilvl="6" w:tplc="A460AA62">
      <w:start w:val="1"/>
      <w:numFmt w:val="decimal"/>
      <w:lvlText w:val="%7."/>
      <w:lvlJc w:val="left"/>
      <w:pPr>
        <w:ind w:left="3360" w:hanging="480"/>
      </w:pPr>
    </w:lvl>
    <w:lvl w:ilvl="7" w:tplc="F68E6E60" w:tentative="1">
      <w:start w:val="1"/>
      <w:numFmt w:val="ideographTraditional"/>
      <w:lvlText w:val="%8、"/>
      <w:lvlJc w:val="left"/>
      <w:pPr>
        <w:ind w:left="3840" w:hanging="480"/>
      </w:pPr>
    </w:lvl>
    <w:lvl w:ilvl="8" w:tplc="EC5AF316" w:tentative="1">
      <w:start w:val="1"/>
      <w:numFmt w:val="lowerRoman"/>
      <w:lvlText w:val="%9."/>
      <w:lvlJc w:val="right"/>
      <w:pPr>
        <w:ind w:left="4320" w:hanging="480"/>
      </w:pPr>
    </w:lvl>
  </w:abstractNum>
  <w:abstractNum w:abstractNumId="12" w15:restartNumberingAfterBreak="0">
    <w:nsid w:val="0DB21168"/>
    <w:multiLevelType w:val="hybridMultilevel"/>
    <w:tmpl w:val="F5AA4116"/>
    <w:lvl w:ilvl="0" w:tplc="A2C86788">
      <w:start w:val="1"/>
      <w:numFmt w:val="decimal"/>
      <w:lvlText w:val="%1."/>
      <w:lvlJc w:val="left"/>
      <w:pPr>
        <w:ind w:left="480" w:hanging="480"/>
      </w:pPr>
      <w:rPr>
        <w:rFonts w:ascii="Times New Roman" w:eastAsia="標楷體" w:hAnsi="Times New Roman" w:hint="default"/>
        <w:b w:val="0"/>
        <w:i w:val="0"/>
        <w:sz w:val="24"/>
      </w:rPr>
    </w:lvl>
    <w:lvl w:ilvl="1" w:tplc="4AA280CC" w:tentative="1">
      <w:start w:val="1"/>
      <w:numFmt w:val="ideographTraditional"/>
      <w:lvlText w:val="%2、"/>
      <w:lvlJc w:val="left"/>
      <w:pPr>
        <w:ind w:left="960" w:hanging="480"/>
      </w:pPr>
    </w:lvl>
    <w:lvl w:ilvl="2" w:tplc="754C5AE8" w:tentative="1">
      <w:start w:val="1"/>
      <w:numFmt w:val="lowerRoman"/>
      <w:lvlText w:val="%3."/>
      <w:lvlJc w:val="right"/>
      <w:pPr>
        <w:ind w:left="1440" w:hanging="480"/>
      </w:pPr>
    </w:lvl>
    <w:lvl w:ilvl="3" w:tplc="12024BFA" w:tentative="1">
      <w:start w:val="1"/>
      <w:numFmt w:val="decimal"/>
      <w:lvlText w:val="%4."/>
      <w:lvlJc w:val="left"/>
      <w:pPr>
        <w:ind w:left="1920" w:hanging="480"/>
      </w:pPr>
    </w:lvl>
    <w:lvl w:ilvl="4" w:tplc="3E06B8F8" w:tentative="1">
      <w:start w:val="1"/>
      <w:numFmt w:val="ideographTraditional"/>
      <w:lvlText w:val="%5、"/>
      <w:lvlJc w:val="left"/>
      <w:pPr>
        <w:ind w:left="2400" w:hanging="480"/>
      </w:pPr>
    </w:lvl>
    <w:lvl w:ilvl="5" w:tplc="8458AF2C" w:tentative="1">
      <w:start w:val="1"/>
      <w:numFmt w:val="lowerRoman"/>
      <w:lvlText w:val="%6."/>
      <w:lvlJc w:val="right"/>
      <w:pPr>
        <w:ind w:left="2880" w:hanging="480"/>
      </w:pPr>
    </w:lvl>
    <w:lvl w:ilvl="6" w:tplc="D7C4F758" w:tentative="1">
      <w:start w:val="1"/>
      <w:numFmt w:val="decimal"/>
      <w:lvlText w:val="%7."/>
      <w:lvlJc w:val="left"/>
      <w:pPr>
        <w:ind w:left="3360" w:hanging="480"/>
      </w:pPr>
    </w:lvl>
    <w:lvl w:ilvl="7" w:tplc="8468052A" w:tentative="1">
      <w:start w:val="1"/>
      <w:numFmt w:val="ideographTraditional"/>
      <w:lvlText w:val="%8、"/>
      <w:lvlJc w:val="left"/>
      <w:pPr>
        <w:ind w:left="3840" w:hanging="480"/>
      </w:pPr>
    </w:lvl>
    <w:lvl w:ilvl="8" w:tplc="7A9295C4" w:tentative="1">
      <w:start w:val="1"/>
      <w:numFmt w:val="lowerRoman"/>
      <w:lvlText w:val="%9."/>
      <w:lvlJc w:val="right"/>
      <w:pPr>
        <w:ind w:left="4320" w:hanging="480"/>
      </w:pPr>
    </w:lvl>
  </w:abstractNum>
  <w:abstractNum w:abstractNumId="13" w15:restartNumberingAfterBreak="0">
    <w:nsid w:val="0DE07058"/>
    <w:multiLevelType w:val="hybridMultilevel"/>
    <w:tmpl w:val="54489E06"/>
    <w:lvl w:ilvl="0" w:tplc="EE50FD6A">
      <w:start w:val="1"/>
      <w:numFmt w:val="decimal"/>
      <w:lvlText w:val="%1."/>
      <w:lvlJc w:val="left"/>
      <w:pPr>
        <w:ind w:left="480" w:hanging="480"/>
      </w:pPr>
      <w:rPr>
        <w:rFonts w:hint="eastAsia"/>
      </w:rPr>
    </w:lvl>
    <w:lvl w:ilvl="1" w:tplc="520E5FC2" w:tentative="1">
      <w:start w:val="1"/>
      <w:numFmt w:val="ideographTraditional"/>
      <w:lvlText w:val="%2、"/>
      <w:lvlJc w:val="left"/>
      <w:pPr>
        <w:ind w:left="960" w:hanging="480"/>
      </w:pPr>
    </w:lvl>
    <w:lvl w:ilvl="2" w:tplc="27C65004" w:tentative="1">
      <w:start w:val="1"/>
      <w:numFmt w:val="lowerRoman"/>
      <w:lvlText w:val="%3."/>
      <w:lvlJc w:val="right"/>
      <w:pPr>
        <w:ind w:left="1440" w:hanging="480"/>
      </w:pPr>
    </w:lvl>
    <w:lvl w:ilvl="3" w:tplc="06B46132" w:tentative="1">
      <w:start w:val="1"/>
      <w:numFmt w:val="decimal"/>
      <w:lvlText w:val="%4."/>
      <w:lvlJc w:val="left"/>
      <w:pPr>
        <w:ind w:left="1920" w:hanging="480"/>
      </w:pPr>
    </w:lvl>
    <w:lvl w:ilvl="4" w:tplc="4CB42654" w:tentative="1">
      <w:start w:val="1"/>
      <w:numFmt w:val="ideographTraditional"/>
      <w:lvlText w:val="%5、"/>
      <w:lvlJc w:val="left"/>
      <w:pPr>
        <w:ind w:left="2400" w:hanging="480"/>
      </w:pPr>
    </w:lvl>
    <w:lvl w:ilvl="5" w:tplc="DF4ABCF4" w:tentative="1">
      <w:start w:val="1"/>
      <w:numFmt w:val="lowerRoman"/>
      <w:lvlText w:val="%6."/>
      <w:lvlJc w:val="right"/>
      <w:pPr>
        <w:ind w:left="2880" w:hanging="480"/>
      </w:pPr>
    </w:lvl>
    <w:lvl w:ilvl="6" w:tplc="4F2C99B6" w:tentative="1">
      <w:start w:val="1"/>
      <w:numFmt w:val="decimal"/>
      <w:lvlText w:val="%7."/>
      <w:lvlJc w:val="left"/>
      <w:pPr>
        <w:ind w:left="3360" w:hanging="480"/>
      </w:pPr>
    </w:lvl>
    <w:lvl w:ilvl="7" w:tplc="6FF8DB04" w:tentative="1">
      <w:start w:val="1"/>
      <w:numFmt w:val="ideographTraditional"/>
      <w:lvlText w:val="%8、"/>
      <w:lvlJc w:val="left"/>
      <w:pPr>
        <w:ind w:left="3840" w:hanging="480"/>
      </w:pPr>
    </w:lvl>
    <w:lvl w:ilvl="8" w:tplc="C5CCA73E" w:tentative="1">
      <w:start w:val="1"/>
      <w:numFmt w:val="lowerRoman"/>
      <w:lvlText w:val="%9."/>
      <w:lvlJc w:val="right"/>
      <w:pPr>
        <w:ind w:left="4320" w:hanging="480"/>
      </w:pPr>
    </w:lvl>
  </w:abstractNum>
  <w:abstractNum w:abstractNumId="14" w15:restartNumberingAfterBreak="0">
    <w:nsid w:val="0E423C89"/>
    <w:multiLevelType w:val="hybridMultilevel"/>
    <w:tmpl w:val="3FDC28F0"/>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5" w15:restartNumberingAfterBreak="0">
    <w:nsid w:val="0EAC1BCA"/>
    <w:multiLevelType w:val="multilevel"/>
    <w:tmpl w:val="A356A53A"/>
    <w:lvl w:ilvl="0">
      <w:start w:val="1"/>
      <w:numFmt w:val="ideographLegalTraditional"/>
      <w:suff w:val="space"/>
      <w:lvlText w:val="第%1篇"/>
      <w:lvlJc w:val="left"/>
      <w:pPr>
        <w:ind w:left="1247" w:hanging="1247"/>
      </w:pPr>
      <w:rPr>
        <w:rFonts w:eastAsia="標楷體" w:hint="eastAsia"/>
      </w:rPr>
    </w:lvl>
    <w:lvl w:ilvl="1">
      <w:start w:val="1"/>
      <w:numFmt w:val="ideographLegalTraditional"/>
      <w:pStyle w:val="a1"/>
      <w:suff w:val="space"/>
      <w:lvlText w:val="第%2章"/>
      <w:lvlJc w:val="left"/>
      <w:pPr>
        <w:ind w:left="6891"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6" w15:restartNumberingAfterBreak="0">
    <w:nsid w:val="11EC3ED0"/>
    <w:multiLevelType w:val="hybridMultilevel"/>
    <w:tmpl w:val="F334CF24"/>
    <w:lvl w:ilvl="0" w:tplc="894455C0">
      <w:start w:val="1"/>
      <w:numFmt w:val="decimal"/>
      <w:lvlText w:val="(%1)"/>
      <w:lvlJc w:val="left"/>
      <w:pPr>
        <w:ind w:left="1983" w:hanging="480"/>
      </w:pPr>
      <w:rPr>
        <w:rFonts w:ascii="Times New Roman" w:hAnsi="Times New Roman" w:hint="default"/>
        <w:b w:val="0"/>
        <w:i w:val="0"/>
        <w:sz w:val="24"/>
      </w:rPr>
    </w:lvl>
    <w:lvl w:ilvl="1" w:tplc="3F04DBA6" w:tentative="1">
      <w:start w:val="1"/>
      <w:numFmt w:val="ideographTraditional"/>
      <w:lvlText w:val="%2、"/>
      <w:lvlJc w:val="left"/>
      <w:pPr>
        <w:ind w:left="2463" w:hanging="480"/>
      </w:pPr>
    </w:lvl>
    <w:lvl w:ilvl="2" w:tplc="001A4898" w:tentative="1">
      <w:start w:val="1"/>
      <w:numFmt w:val="lowerRoman"/>
      <w:lvlText w:val="%3."/>
      <w:lvlJc w:val="right"/>
      <w:pPr>
        <w:ind w:left="2943" w:hanging="480"/>
      </w:pPr>
    </w:lvl>
    <w:lvl w:ilvl="3" w:tplc="69F8A9FA" w:tentative="1">
      <w:start w:val="1"/>
      <w:numFmt w:val="decimal"/>
      <w:lvlText w:val="%4."/>
      <w:lvlJc w:val="left"/>
      <w:pPr>
        <w:ind w:left="3423" w:hanging="480"/>
      </w:pPr>
    </w:lvl>
    <w:lvl w:ilvl="4" w:tplc="8FF2D01E" w:tentative="1">
      <w:start w:val="1"/>
      <w:numFmt w:val="ideographTraditional"/>
      <w:lvlText w:val="%5、"/>
      <w:lvlJc w:val="left"/>
      <w:pPr>
        <w:ind w:left="3903" w:hanging="480"/>
      </w:pPr>
    </w:lvl>
    <w:lvl w:ilvl="5" w:tplc="B6625524" w:tentative="1">
      <w:start w:val="1"/>
      <w:numFmt w:val="lowerRoman"/>
      <w:lvlText w:val="%6."/>
      <w:lvlJc w:val="right"/>
      <w:pPr>
        <w:ind w:left="4383" w:hanging="480"/>
      </w:pPr>
    </w:lvl>
    <w:lvl w:ilvl="6" w:tplc="DED083DA" w:tentative="1">
      <w:start w:val="1"/>
      <w:numFmt w:val="decimal"/>
      <w:lvlText w:val="%7."/>
      <w:lvlJc w:val="left"/>
      <w:pPr>
        <w:ind w:left="4863" w:hanging="480"/>
      </w:pPr>
    </w:lvl>
    <w:lvl w:ilvl="7" w:tplc="B2145D50" w:tentative="1">
      <w:start w:val="1"/>
      <w:numFmt w:val="ideographTraditional"/>
      <w:lvlText w:val="%8、"/>
      <w:lvlJc w:val="left"/>
      <w:pPr>
        <w:ind w:left="5343" w:hanging="480"/>
      </w:pPr>
    </w:lvl>
    <w:lvl w:ilvl="8" w:tplc="27C2AC16" w:tentative="1">
      <w:start w:val="1"/>
      <w:numFmt w:val="lowerRoman"/>
      <w:lvlText w:val="%9."/>
      <w:lvlJc w:val="right"/>
      <w:pPr>
        <w:ind w:left="5823" w:hanging="480"/>
      </w:pPr>
    </w:lvl>
  </w:abstractNum>
  <w:abstractNum w:abstractNumId="17" w15:restartNumberingAfterBreak="0">
    <w:nsid w:val="11F21559"/>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8" w15:restartNumberingAfterBreak="0">
    <w:nsid w:val="12155270"/>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9" w15:restartNumberingAfterBreak="0">
    <w:nsid w:val="12492263"/>
    <w:multiLevelType w:val="multilevel"/>
    <w:tmpl w:val="1AAC77E4"/>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0" w15:restartNumberingAfterBreak="0">
    <w:nsid w:val="146801E1"/>
    <w:multiLevelType w:val="multilevel"/>
    <w:tmpl w:val="3DA427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1" w15:restartNumberingAfterBreak="0">
    <w:nsid w:val="15C014DA"/>
    <w:multiLevelType w:val="hybridMultilevel"/>
    <w:tmpl w:val="4284468E"/>
    <w:lvl w:ilvl="0" w:tplc="71CC337C">
      <w:start w:val="1"/>
      <w:numFmt w:val="decimal"/>
      <w:lvlText w:val="%1."/>
      <w:lvlJc w:val="left"/>
      <w:pPr>
        <w:ind w:left="480" w:hanging="480"/>
      </w:pPr>
      <w:rPr>
        <w:rFonts w:ascii="Times New Roman" w:eastAsia="標楷體" w:hAnsi="Times New Roman" w:hint="default"/>
        <w:b w:val="0"/>
        <w:i w:val="0"/>
        <w:sz w:val="24"/>
      </w:rPr>
    </w:lvl>
    <w:lvl w:ilvl="1" w:tplc="666805BC" w:tentative="1">
      <w:start w:val="1"/>
      <w:numFmt w:val="ideographTraditional"/>
      <w:lvlText w:val="%2、"/>
      <w:lvlJc w:val="left"/>
      <w:pPr>
        <w:ind w:left="960" w:hanging="480"/>
      </w:pPr>
    </w:lvl>
    <w:lvl w:ilvl="2" w:tplc="6C963E44" w:tentative="1">
      <w:start w:val="1"/>
      <w:numFmt w:val="lowerRoman"/>
      <w:lvlText w:val="%3."/>
      <w:lvlJc w:val="right"/>
      <w:pPr>
        <w:ind w:left="1440" w:hanging="480"/>
      </w:pPr>
    </w:lvl>
    <w:lvl w:ilvl="3" w:tplc="2F265386" w:tentative="1">
      <w:start w:val="1"/>
      <w:numFmt w:val="decimal"/>
      <w:lvlText w:val="%4."/>
      <w:lvlJc w:val="left"/>
      <w:pPr>
        <w:ind w:left="1920" w:hanging="480"/>
      </w:pPr>
    </w:lvl>
    <w:lvl w:ilvl="4" w:tplc="CF2661AE" w:tentative="1">
      <w:start w:val="1"/>
      <w:numFmt w:val="ideographTraditional"/>
      <w:lvlText w:val="%5、"/>
      <w:lvlJc w:val="left"/>
      <w:pPr>
        <w:ind w:left="2400" w:hanging="480"/>
      </w:pPr>
    </w:lvl>
    <w:lvl w:ilvl="5" w:tplc="DE96A046" w:tentative="1">
      <w:start w:val="1"/>
      <w:numFmt w:val="lowerRoman"/>
      <w:lvlText w:val="%6."/>
      <w:lvlJc w:val="right"/>
      <w:pPr>
        <w:ind w:left="2880" w:hanging="480"/>
      </w:pPr>
    </w:lvl>
    <w:lvl w:ilvl="6" w:tplc="2E62C85E" w:tentative="1">
      <w:start w:val="1"/>
      <w:numFmt w:val="decimal"/>
      <w:lvlText w:val="%7."/>
      <w:lvlJc w:val="left"/>
      <w:pPr>
        <w:ind w:left="3360" w:hanging="480"/>
      </w:pPr>
    </w:lvl>
    <w:lvl w:ilvl="7" w:tplc="419ECBD8" w:tentative="1">
      <w:start w:val="1"/>
      <w:numFmt w:val="ideographTraditional"/>
      <w:lvlText w:val="%8、"/>
      <w:lvlJc w:val="left"/>
      <w:pPr>
        <w:ind w:left="3840" w:hanging="480"/>
      </w:pPr>
    </w:lvl>
    <w:lvl w:ilvl="8" w:tplc="AABC99A0" w:tentative="1">
      <w:start w:val="1"/>
      <w:numFmt w:val="lowerRoman"/>
      <w:lvlText w:val="%9."/>
      <w:lvlJc w:val="right"/>
      <w:pPr>
        <w:ind w:left="4320" w:hanging="480"/>
      </w:pPr>
    </w:lvl>
  </w:abstractNum>
  <w:abstractNum w:abstractNumId="22" w15:restartNumberingAfterBreak="0">
    <w:nsid w:val="16BF5026"/>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3" w15:restartNumberingAfterBreak="0">
    <w:nsid w:val="16C65132"/>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4" w15:restartNumberingAfterBreak="0">
    <w:nsid w:val="18E71805"/>
    <w:multiLevelType w:val="multilevel"/>
    <w:tmpl w:val="D2A8114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5" w15:restartNumberingAfterBreak="0">
    <w:nsid w:val="18F64943"/>
    <w:multiLevelType w:val="hybridMultilevel"/>
    <w:tmpl w:val="A42A91C6"/>
    <w:lvl w:ilvl="0" w:tplc="D162467A">
      <w:start w:val="1"/>
      <w:numFmt w:val="decimal"/>
      <w:lvlText w:val="(%1)"/>
      <w:lvlJc w:val="left"/>
      <w:pPr>
        <w:ind w:left="1983" w:hanging="480"/>
      </w:pPr>
      <w:rPr>
        <w:rFonts w:hint="eastAsia"/>
      </w:rPr>
    </w:lvl>
    <w:lvl w:ilvl="1" w:tplc="365481AE" w:tentative="1">
      <w:start w:val="1"/>
      <w:numFmt w:val="ideographTraditional"/>
      <w:lvlText w:val="%2、"/>
      <w:lvlJc w:val="left"/>
      <w:pPr>
        <w:ind w:left="2463" w:hanging="480"/>
      </w:pPr>
    </w:lvl>
    <w:lvl w:ilvl="2" w:tplc="80B4014A" w:tentative="1">
      <w:start w:val="1"/>
      <w:numFmt w:val="lowerRoman"/>
      <w:lvlText w:val="%3."/>
      <w:lvlJc w:val="right"/>
      <w:pPr>
        <w:ind w:left="2943" w:hanging="480"/>
      </w:pPr>
    </w:lvl>
    <w:lvl w:ilvl="3" w:tplc="E40C4A5A" w:tentative="1">
      <w:start w:val="1"/>
      <w:numFmt w:val="decimal"/>
      <w:lvlText w:val="%4."/>
      <w:lvlJc w:val="left"/>
      <w:pPr>
        <w:ind w:left="3423" w:hanging="480"/>
      </w:pPr>
    </w:lvl>
    <w:lvl w:ilvl="4" w:tplc="DA7ED400" w:tentative="1">
      <w:start w:val="1"/>
      <w:numFmt w:val="ideographTraditional"/>
      <w:lvlText w:val="%5、"/>
      <w:lvlJc w:val="left"/>
      <w:pPr>
        <w:ind w:left="3903" w:hanging="480"/>
      </w:pPr>
    </w:lvl>
    <w:lvl w:ilvl="5" w:tplc="7F4043A4" w:tentative="1">
      <w:start w:val="1"/>
      <w:numFmt w:val="lowerRoman"/>
      <w:lvlText w:val="%6."/>
      <w:lvlJc w:val="right"/>
      <w:pPr>
        <w:ind w:left="4383" w:hanging="480"/>
      </w:pPr>
    </w:lvl>
    <w:lvl w:ilvl="6" w:tplc="438E2A64" w:tentative="1">
      <w:start w:val="1"/>
      <w:numFmt w:val="decimal"/>
      <w:lvlText w:val="%7."/>
      <w:lvlJc w:val="left"/>
      <w:pPr>
        <w:ind w:left="4863" w:hanging="480"/>
      </w:pPr>
    </w:lvl>
    <w:lvl w:ilvl="7" w:tplc="C82E30EA" w:tentative="1">
      <w:start w:val="1"/>
      <w:numFmt w:val="ideographTraditional"/>
      <w:lvlText w:val="%8、"/>
      <w:lvlJc w:val="left"/>
      <w:pPr>
        <w:ind w:left="5343" w:hanging="480"/>
      </w:pPr>
    </w:lvl>
    <w:lvl w:ilvl="8" w:tplc="DAE044C0" w:tentative="1">
      <w:start w:val="1"/>
      <w:numFmt w:val="lowerRoman"/>
      <w:lvlText w:val="%9."/>
      <w:lvlJc w:val="right"/>
      <w:pPr>
        <w:ind w:left="5823" w:hanging="480"/>
      </w:pPr>
    </w:lvl>
  </w:abstractNum>
  <w:abstractNum w:abstractNumId="26" w15:restartNumberingAfterBreak="0">
    <w:nsid w:val="1A3C2BB1"/>
    <w:multiLevelType w:val="multilevel"/>
    <w:tmpl w:val="D2A8114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7" w15:restartNumberingAfterBreak="0">
    <w:nsid w:val="1AE04449"/>
    <w:multiLevelType w:val="hybridMultilevel"/>
    <w:tmpl w:val="F1C6E6E4"/>
    <w:lvl w:ilvl="0" w:tplc="088AEF1A">
      <w:start w:val="1"/>
      <w:numFmt w:val="decimal"/>
      <w:lvlText w:val="(%1)"/>
      <w:lvlJc w:val="left"/>
      <w:pPr>
        <w:ind w:left="1983" w:hanging="480"/>
      </w:pPr>
      <w:rPr>
        <w:rFonts w:ascii="Times New Roman" w:hAnsi="Times New Roman" w:hint="default"/>
        <w:b w:val="0"/>
        <w:i w:val="0"/>
        <w:sz w:val="24"/>
      </w:rPr>
    </w:lvl>
    <w:lvl w:ilvl="1" w:tplc="3640C23E" w:tentative="1">
      <w:start w:val="1"/>
      <w:numFmt w:val="ideographTraditional"/>
      <w:lvlText w:val="%2、"/>
      <w:lvlJc w:val="left"/>
      <w:pPr>
        <w:ind w:left="2463" w:hanging="480"/>
      </w:pPr>
    </w:lvl>
    <w:lvl w:ilvl="2" w:tplc="620CD740" w:tentative="1">
      <w:start w:val="1"/>
      <w:numFmt w:val="lowerRoman"/>
      <w:lvlText w:val="%3."/>
      <w:lvlJc w:val="right"/>
      <w:pPr>
        <w:ind w:left="2943" w:hanging="480"/>
      </w:pPr>
    </w:lvl>
    <w:lvl w:ilvl="3" w:tplc="43966352" w:tentative="1">
      <w:start w:val="1"/>
      <w:numFmt w:val="decimal"/>
      <w:lvlText w:val="%4."/>
      <w:lvlJc w:val="left"/>
      <w:pPr>
        <w:ind w:left="3423" w:hanging="480"/>
      </w:pPr>
    </w:lvl>
    <w:lvl w:ilvl="4" w:tplc="B082E6CE" w:tentative="1">
      <w:start w:val="1"/>
      <w:numFmt w:val="ideographTraditional"/>
      <w:lvlText w:val="%5、"/>
      <w:lvlJc w:val="left"/>
      <w:pPr>
        <w:ind w:left="3903" w:hanging="480"/>
      </w:pPr>
    </w:lvl>
    <w:lvl w:ilvl="5" w:tplc="EC8AE7A2" w:tentative="1">
      <w:start w:val="1"/>
      <w:numFmt w:val="lowerRoman"/>
      <w:lvlText w:val="%6."/>
      <w:lvlJc w:val="right"/>
      <w:pPr>
        <w:ind w:left="4383" w:hanging="480"/>
      </w:pPr>
    </w:lvl>
    <w:lvl w:ilvl="6" w:tplc="CA20D95C" w:tentative="1">
      <w:start w:val="1"/>
      <w:numFmt w:val="decimal"/>
      <w:lvlText w:val="%7."/>
      <w:lvlJc w:val="left"/>
      <w:pPr>
        <w:ind w:left="4863" w:hanging="480"/>
      </w:pPr>
    </w:lvl>
    <w:lvl w:ilvl="7" w:tplc="500407B4" w:tentative="1">
      <w:start w:val="1"/>
      <w:numFmt w:val="ideographTraditional"/>
      <w:lvlText w:val="%8、"/>
      <w:lvlJc w:val="left"/>
      <w:pPr>
        <w:ind w:left="5343" w:hanging="480"/>
      </w:pPr>
    </w:lvl>
    <w:lvl w:ilvl="8" w:tplc="E2F0AC04" w:tentative="1">
      <w:start w:val="1"/>
      <w:numFmt w:val="lowerRoman"/>
      <w:lvlText w:val="%9."/>
      <w:lvlJc w:val="right"/>
      <w:pPr>
        <w:ind w:left="5823" w:hanging="480"/>
      </w:pPr>
    </w:lvl>
  </w:abstractNum>
  <w:abstractNum w:abstractNumId="28" w15:restartNumberingAfterBreak="0">
    <w:nsid w:val="1CC3229A"/>
    <w:multiLevelType w:val="hybridMultilevel"/>
    <w:tmpl w:val="48AC3CA0"/>
    <w:lvl w:ilvl="0" w:tplc="0ED66586">
      <w:start w:val="1"/>
      <w:numFmt w:val="decimal"/>
      <w:lvlText w:val="%1."/>
      <w:lvlJc w:val="left"/>
      <w:pPr>
        <w:ind w:left="480" w:hanging="480"/>
      </w:pPr>
      <w:rPr>
        <w:rFonts w:hint="eastAsia"/>
      </w:rPr>
    </w:lvl>
    <w:lvl w:ilvl="1" w:tplc="5A2CC9CE" w:tentative="1">
      <w:start w:val="1"/>
      <w:numFmt w:val="ideographTraditional"/>
      <w:lvlText w:val="%2、"/>
      <w:lvlJc w:val="left"/>
      <w:pPr>
        <w:ind w:left="960" w:hanging="480"/>
      </w:pPr>
    </w:lvl>
    <w:lvl w:ilvl="2" w:tplc="9E941784">
      <w:start w:val="1"/>
      <w:numFmt w:val="lowerRoman"/>
      <w:lvlText w:val="%3."/>
      <w:lvlJc w:val="right"/>
      <w:pPr>
        <w:ind w:left="1440" w:hanging="480"/>
      </w:pPr>
    </w:lvl>
    <w:lvl w:ilvl="3" w:tplc="9F725A3A" w:tentative="1">
      <w:start w:val="1"/>
      <w:numFmt w:val="decimal"/>
      <w:lvlText w:val="%4."/>
      <w:lvlJc w:val="left"/>
      <w:pPr>
        <w:ind w:left="1920" w:hanging="480"/>
      </w:pPr>
    </w:lvl>
    <w:lvl w:ilvl="4" w:tplc="BB100606" w:tentative="1">
      <w:start w:val="1"/>
      <w:numFmt w:val="ideographTraditional"/>
      <w:lvlText w:val="%5、"/>
      <w:lvlJc w:val="left"/>
      <w:pPr>
        <w:ind w:left="2400" w:hanging="480"/>
      </w:pPr>
    </w:lvl>
    <w:lvl w:ilvl="5" w:tplc="9522AE58" w:tentative="1">
      <w:start w:val="1"/>
      <w:numFmt w:val="lowerRoman"/>
      <w:lvlText w:val="%6."/>
      <w:lvlJc w:val="right"/>
      <w:pPr>
        <w:ind w:left="2880" w:hanging="480"/>
      </w:pPr>
    </w:lvl>
    <w:lvl w:ilvl="6" w:tplc="D0C47BFC">
      <w:start w:val="1"/>
      <w:numFmt w:val="decimal"/>
      <w:lvlText w:val="%7."/>
      <w:lvlJc w:val="left"/>
      <w:pPr>
        <w:ind w:left="3360" w:hanging="480"/>
      </w:pPr>
    </w:lvl>
    <w:lvl w:ilvl="7" w:tplc="17D837F2" w:tentative="1">
      <w:start w:val="1"/>
      <w:numFmt w:val="ideographTraditional"/>
      <w:lvlText w:val="%8、"/>
      <w:lvlJc w:val="left"/>
      <w:pPr>
        <w:ind w:left="3840" w:hanging="480"/>
      </w:pPr>
    </w:lvl>
    <w:lvl w:ilvl="8" w:tplc="899A5DFE" w:tentative="1">
      <w:start w:val="1"/>
      <w:numFmt w:val="lowerRoman"/>
      <w:lvlText w:val="%9."/>
      <w:lvlJc w:val="right"/>
      <w:pPr>
        <w:ind w:left="4320" w:hanging="480"/>
      </w:pPr>
    </w:lvl>
  </w:abstractNum>
  <w:abstractNum w:abstractNumId="29" w15:restartNumberingAfterBreak="0">
    <w:nsid w:val="1D740FD8"/>
    <w:multiLevelType w:val="multilevel"/>
    <w:tmpl w:val="7F7C3D14"/>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0" w15:restartNumberingAfterBreak="0">
    <w:nsid w:val="1D9A6076"/>
    <w:multiLevelType w:val="hybridMultilevel"/>
    <w:tmpl w:val="C688CE2A"/>
    <w:lvl w:ilvl="0" w:tplc="8E365396">
      <w:start w:val="1"/>
      <w:numFmt w:val="decimal"/>
      <w:lvlText w:val="%1."/>
      <w:lvlJc w:val="left"/>
      <w:pPr>
        <w:ind w:left="480" w:hanging="480"/>
      </w:pPr>
      <w:rPr>
        <w:rFonts w:ascii="Times New Roman" w:eastAsia="標楷體" w:hAnsi="Times New Roman" w:hint="default"/>
        <w:b w:val="0"/>
        <w:i w:val="0"/>
        <w:sz w:val="24"/>
      </w:rPr>
    </w:lvl>
    <w:lvl w:ilvl="1" w:tplc="359AAF30" w:tentative="1">
      <w:start w:val="1"/>
      <w:numFmt w:val="ideographTraditional"/>
      <w:lvlText w:val="%2、"/>
      <w:lvlJc w:val="left"/>
      <w:pPr>
        <w:ind w:left="960" w:hanging="480"/>
      </w:pPr>
    </w:lvl>
    <w:lvl w:ilvl="2" w:tplc="49081F52" w:tentative="1">
      <w:start w:val="1"/>
      <w:numFmt w:val="lowerRoman"/>
      <w:lvlText w:val="%3."/>
      <w:lvlJc w:val="right"/>
      <w:pPr>
        <w:ind w:left="1440" w:hanging="480"/>
      </w:pPr>
    </w:lvl>
    <w:lvl w:ilvl="3" w:tplc="DA2C7B56" w:tentative="1">
      <w:start w:val="1"/>
      <w:numFmt w:val="decimal"/>
      <w:lvlText w:val="%4."/>
      <w:lvlJc w:val="left"/>
      <w:pPr>
        <w:ind w:left="1920" w:hanging="480"/>
      </w:pPr>
    </w:lvl>
    <w:lvl w:ilvl="4" w:tplc="1500F0EA" w:tentative="1">
      <w:start w:val="1"/>
      <w:numFmt w:val="ideographTraditional"/>
      <w:lvlText w:val="%5、"/>
      <w:lvlJc w:val="left"/>
      <w:pPr>
        <w:ind w:left="2400" w:hanging="480"/>
      </w:pPr>
    </w:lvl>
    <w:lvl w:ilvl="5" w:tplc="026E9F18" w:tentative="1">
      <w:start w:val="1"/>
      <w:numFmt w:val="lowerRoman"/>
      <w:lvlText w:val="%6."/>
      <w:lvlJc w:val="right"/>
      <w:pPr>
        <w:ind w:left="2880" w:hanging="480"/>
      </w:pPr>
    </w:lvl>
    <w:lvl w:ilvl="6" w:tplc="CE787E60" w:tentative="1">
      <w:start w:val="1"/>
      <w:numFmt w:val="decimal"/>
      <w:lvlText w:val="%7."/>
      <w:lvlJc w:val="left"/>
      <w:pPr>
        <w:ind w:left="3360" w:hanging="480"/>
      </w:pPr>
    </w:lvl>
    <w:lvl w:ilvl="7" w:tplc="BBE4A0B2" w:tentative="1">
      <w:start w:val="1"/>
      <w:numFmt w:val="ideographTraditional"/>
      <w:lvlText w:val="%8、"/>
      <w:lvlJc w:val="left"/>
      <w:pPr>
        <w:ind w:left="3840" w:hanging="480"/>
      </w:pPr>
    </w:lvl>
    <w:lvl w:ilvl="8" w:tplc="3EE2D740" w:tentative="1">
      <w:start w:val="1"/>
      <w:numFmt w:val="lowerRoman"/>
      <w:lvlText w:val="%9."/>
      <w:lvlJc w:val="right"/>
      <w:pPr>
        <w:ind w:left="4320" w:hanging="480"/>
      </w:pPr>
    </w:lvl>
  </w:abstractNum>
  <w:abstractNum w:abstractNumId="31" w15:restartNumberingAfterBreak="0">
    <w:nsid w:val="1DCB246D"/>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2" w15:restartNumberingAfterBreak="0">
    <w:nsid w:val="1E9853B3"/>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3" w15:restartNumberingAfterBreak="0">
    <w:nsid w:val="20E51B87"/>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4" w15:restartNumberingAfterBreak="0">
    <w:nsid w:val="211C632B"/>
    <w:multiLevelType w:val="hybridMultilevel"/>
    <w:tmpl w:val="EDA6C1C8"/>
    <w:lvl w:ilvl="0" w:tplc="87BA63B4">
      <w:start w:val="1"/>
      <w:numFmt w:val="decimal"/>
      <w:lvlText w:val="%1."/>
      <w:lvlJc w:val="left"/>
      <w:pPr>
        <w:ind w:left="480" w:hanging="480"/>
      </w:pPr>
      <w:rPr>
        <w:rFonts w:ascii="Times New Roman" w:eastAsia="標楷體" w:hAnsi="Times New Roman" w:hint="default"/>
        <w:b w:val="0"/>
        <w:i w:val="0"/>
        <w:sz w:val="24"/>
      </w:rPr>
    </w:lvl>
    <w:lvl w:ilvl="1" w:tplc="71AA0086" w:tentative="1">
      <w:start w:val="1"/>
      <w:numFmt w:val="ideographTraditional"/>
      <w:lvlText w:val="%2、"/>
      <w:lvlJc w:val="left"/>
      <w:pPr>
        <w:ind w:left="960" w:hanging="480"/>
      </w:pPr>
    </w:lvl>
    <w:lvl w:ilvl="2" w:tplc="5942CA7E" w:tentative="1">
      <w:start w:val="1"/>
      <w:numFmt w:val="lowerRoman"/>
      <w:lvlText w:val="%3."/>
      <w:lvlJc w:val="right"/>
      <w:pPr>
        <w:ind w:left="1440" w:hanging="480"/>
      </w:pPr>
    </w:lvl>
    <w:lvl w:ilvl="3" w:tplc="F9607BA6" w:tentative="1">
      <w:start w:val="1"/>
      <w:numFmt w:val="decimal"/>
      <w:lvlText w:val="%4."/>
      <w:lvlJc w:val="left"/>
      <w:pPr>
        <w:ind w:left="1920" w:hanging="480"/>
      </w:pPr>
    </w:lvl>
    <w:lvl w:ilvl="4" w:tplc="14347096" w:tentative="1">
      <w:start w:val="1"/>
      <w:numFmt w:val="ideographTraditional"/>
      <w:lvlText w:val="%5、"/>
      <w:lvlJc w:val="left"/>
      <w:pPr>
        <w:ind w:left="2400" w:hanging="480"/>
      </w:pPr>
    </w:lvl>
    <w:lvl w:ilvl="5" w:tplc="ACCCA1C8" w:tentative="1">
      <w:start w:val="1"/>
      <w:numFmt w:val="lowerRoman"/>
      <w:lvlText w:val="%6."/>
      <w:lvlJc w:val="right"/>
      <w:pPr>
        <w:ind w:left="2880" w:hanging="480"/>
      </w:pPr>
    </w:lvl>
    <w:lvl w:ilvl="6" w:tplc="DD9662C4" w:tentative="1">
      <w:start w:val="1"/>
      <w:numFmt w:val="decimal"/>
      <w:lvlText w:val="%7."/>
      <w:lvlJc w:val="left"/>
      <w:pPr>
        <w:ind w:left="3360" w:hanging="480"/>
      </w:pPr>
    </w:lvl>
    <w:lvl w:ilvl="7" w:tplc="8398F3A6" w:tentative="1">
      <w:start w:val="1"/>
      <w:numFmt w:val="ideographTraditional"/>
      <w:lvlText w:val="%8、"/>
      <w:lvlJc w:val="left"/>
      <w:pPr>
        <w:ind w:left="3840" w:hanging="480"/>
      </w:pPr>
    </w:lvl>
    <w:lvl w:ilvl="8" w:tplc="E0304A06" w:tentative="1">
      <w:start w:val="1"/>
      <w:numFmt w:val="lowerRoman"/>
      <w:lvlText w:val="%9."/>
      <w:lvlJc w:val="right"/>
      <w:pPr>
        <w:ind w:left="4320" w:hanging="480"/>
      </w:pPr>
    </w:lvl>
  </w:abstractNum>
  <w:abstractNum w:abstractNumId="35" w15:restartNumberingAfterBreak="0">
    <w:nsid w:val="218B088B"/>
    <w:multiLevelType w:val="hybridMultilevel"/>
    <w:tmpl w:val="C8C6EFCE"/>
    <w:lvl w:ilvl="0" w:tplc="7A72C5DA">
      <w:start w:val="1"/>
      <w:numFmt w:val="decimal"/>
      <w:lvlText w:val="%1."/>
      <w:lvlJc w:val="left"/>
      <w:pPr>
        <w:ind w:left="480" w:hanging="480"/>
      </w:pPr>
      <w:rPr>
        <w:rFonts w:hint="eastAsia"/>
      </w:rPr>
    </w:lvl>
    <w:lvl w:ilvl="1" w:tplc="E02C80BA" w:tentative="1">
      <w:start w:val="1"/>
      <w:numFmt w:val="ideographTraditional"/>
      <w:lvlText w:val="%2、"/>
      <w:lvlJc w:val="left"/>
      <w:pPr>
        <w:ind w:left="960" w:hanging="480"/>
      </w:pPr>
    </w:lvl>
    <w:lvl w:ilvl="2" w:tplc="F4121F40" w:tentative="1">
      <w:start w:val="1"/>
      <w:numFmt w:val="lowerRoman"/>
      <w:lvlText w:val="%3."/>
      <w:lvlJc w:val="right"/>
      <w:pPr>
        <w:ind w:left="1440" w:hanging="480"/>
      </w:pPr>
    </w:lvl>
    <w:lvl w:ilvl="3" w:tplc="3F68E0E0" w:tentative="1">
      <w:start w:val="1"/>
      <w:numFmt w:val="decimal"/>
      <w:lvlText w:val="%4."/>
      <w:lvlJc w:val="left"/>
      <w:pPr>
        <w:ind w:left="1920" w:hanging="480"/>
      </w:pPr>
    </w:lvl>
    <w:lvl w:ilvl="4" w:tplc="B2F879E0" w:tentative="1">
      <w:start w:val="1"/>
      <w:numFmt w:val="ideographTraditional"/>
      <w:lvlText w:val="%5、"/>
      <w:lvlJc w:val="left"/>
      <w:pPr>
        <w:ind w:left="2400" w:hanging="480"/>
      </w:pPr>
    </w:lvl>
    <w:lvl w:ilvl="5" w:tplc="18E0B3BC" w:tentative="1">
      <w:start w:val="1"/>
      <w:numFmt w:val="lowerRoman"/>
      <w:lvlText w:val="%6."/>
      <w:lvlJc w:val="right"/>
      <w:pPr>
        <w:ind w:left="2880" w:hanging="480"/>
      </w:pPr>
    </w:lvl>
    <w:lvl w:ilvl="6" w:tplc="B37AC002" w:tentative="1">
      <w:start w:val="1"/>
      <w:numFmt w:val="decimal"/>
      <w:lvlText w:val="%7."/>
      <w:lvlJc w:val="left"/>
      <w:pPr>
        <w:ind w:left="3360" w:hanging="480"/>
      </w:pPr>
    </w:lvl>
    <w:lvl w:ilvl="7" w:tplc="9204408C" w:tentative="1">
      <w:start w:val="1"/>
      <w:numFmt w:val="ideographTraditional"/>
      <w:lvlText w:val="%8、"/>
      <w:lvlJc w:val="left"/>
      <w:pPr>
        <w:ind w:left="3840" w:hanging="480"/>
      </w:pPr>
    </w:lvl>
    <w:lvl w:ilvl="8" w:tplc="BC524844" w:tentative="1">
      <w:start w:val="1"/>
      <w:numFmt w:val="lowerRoman"/>
      <w:lvlText w:val="%9."/>
      <w:lvlJc w:val="right"/>
      <w:pPr>
        <w:ind w:left="4320" w:hanging="480"/>
      </w:pPr>
    </w:lvl>
  </w:abstractNum>
  <w:abstractNum w:abstractNumId="36" w15:restartNumberingAfterBreak="0">
    <w:nsid w:val="219B6B12"/>
    <w:multiLevelType w:val="hybridMultilevel"/>
    <w:tmpl w:val="ABBE2336"/>
    <w:lvl w:ilvl="0" w:tplc="FFE2101A">
      <w:start w:val="1"/>
      <w:numFmt w:val="decimal"/>
      <w:lvlText w:val="(%1)"/>
      <w:lvlJc w:val="left"/>
      <w:pPr>
        <w:ind w:left="1983" w:hanging="480"/>
      </w:pPr>
      <w:rPr>
        <w:rFonts w:ascii="Times New Roman" w:hAnsi="Times New Roman" w:hint="default"/>
        <w:b w:val="0"/>
        <w:i w:val="0"/>
        <w:sz w:val="24"/>
      </w:rPr>
    </w:lvl>
    <w:lvl w:ilvl="1" w:tplc="1B68BC50" w:tentative="1">
      <w:start w:val="1"/>
      <w:numFmt w:val="ideographTraditional"/>
      <w:lvlText w:val="%2、"/>
      <w:lvlJc w:val="left"/>
      <w:pPr>
        <w:ind w:left="2463" w:hanging="480"/>
      </w:pPr>
    </w:lvl>
    <w:lvl w:ilvl="2" w:tplc="C53C41C2" w:tentative="1">
      <w:start w:val="1"/>
      <w:numFmt w:val="lowerRoman"/>
      <w:lvlText w:val="%3."/>
      <w:lvlJc w:val="right"/>
      <w:pPr>
        <w:ind w:left="2943" w:hanging="480"/>
      </w:pPr>
    </w:lvl>
    <w:lvl w:ilvl="3" w:tplc="13C4A9B0" w:tentative="1">
      <w:start w:val="1"/>
      <w:numFmt w:val="decimal"/>
      <w:lvlText w:val="%4."/>
      <w:lvlJc w:val="left"/>
      <w:pPr>
        <w:ind w:left="3423" w:hanging="480"/>
      </w:pPr>
    </w:lvl>
    <w:lvl w:ilvl="4" w:tplc="6EB0F206" w:tentative="1">
      <w:start w:val="1"/>
      <w:numFmt w:val="ideographTraditional"/>
      <w:lvlText w:val="%5、"/>
      <w:lvlJc w:val="left"/>
      <w:pPr>
        <w:ind w:left="3903" w:hanging="480"/>
      </w:pPr>
    </w:lvl>
    <w:lvl w:ilvl="5" w:tplc="5F442A7E" w:tentative="1">
      <w:start w:val="1"/>
      <w:numFmt w:val="lowerRoman"/>
      <w:lvlText w:val="%6."/>
      <w:lvlJc w:val="right"/>
      <w:pPr>
        <w:ind w:left="4383" w:hanging="480"/>
      </w:pPr>
    </w:lvl>
    <w:lvl w:ilvl="6" w:tplc="85B29E14" w:tentative="1">
      <w:start w:val="1"/>
      <w:numFmt w:val="decimal"/>
      <w:lvlText w:val="%7."/>
      <w:lvlJc w:val="left"/>
      <w:pPr>
        <w:ind w:left="4863" w:hanging="480"/>
      </w:pPr>
    </w:lvl>
    <w:lvl w:ilvl="7" w:tplc="D404595C" w:tentative="1">
      <w:start w:val="1"/>
      <w:numFmt w:val="ideographTraditional"/>
      <w:lvlText w:val="%8、"/>
      <w:lvlJc w:val="left"/>
      <w:pPr>
        <w:ind w:left="5343" w:hanging="480"/>
      </w:pPr>
    </w:lvl>
    <w:lvl w:ilvl="8" w:tplc="90CE95A6" w:tentative="1">
      <w:start w:val="1"/>
      <w:numFmt w:val="lowerRoman"/>
      <w:lvlText w:val="%9."/>
      <w:lvlJc w:val="right"/>
      <w:pPr>
        <w:ind w:left="5823" w:hanging="480"/>
      </w:pPr>
    </w:lvl>
  </w:abstractNum>
  <w:abstractNum w:abstractNumId="37" w15:restartNumberingAfterBreak="0">
    <w:nsid w:val="237C7AA3"/>
    <w:multiLevelType w:val="hybridMultilevel"/>
    <w:tmpl w:val="2EFAA0A8"/>
    <w:lvl w:ilvl="0" w:tplc="EEB68028">
      <w:start w:val="1"/>
      <w:numFmt w:val="taiwaneseCountingThousand"/>
      <w:lvlText w:val="%1、"/>
      <w:lvlJc w:val="left"/>
      <w:pPr>
        <w:ind w:left="480" w:hanging="480"/>
      </w:pPr>
    </w:lvl>
    <w:lvl w:ilvl="1" w:tplc="DB1A266E" w:tentative="1">
      <w:start w:val="1"/>
      <w:numFmt w:val="ideographTraditional"/>
      <w:lvlText w:val="%2、"/>
      <w:lvlJc w:val="left"/>
      <w:pPr>
        <w:ind w:left="960" w:hanging="480"/>
      </w:pPr>
    </w:lvl>
    <w:lvl w:ilvl="2" w:tplc="952AE7D0" w:tentative="1">
      <w:start w:val="1"/>
      <w:numFmt w:val="lowerRoman"/>
      <w:lvlText w:val="%3."/>
      <w:lvlJc w:val="right"/>
      <w:pPr>
        <w:ind w:left="1440" w:hanging="480"/>
      </w:pPr>
    </w:lvl>
    <w:lvl w:ilvl="3" w:tplc="A3E4F23C" w:tentative="1">
      <w:start w:val="1"/>
      <w:numFmt w:val="decimal"/>
      <w:lvlText w:val="%4."/>
      <w:lvlJc w:val="left"/>
      <w:pPr>
        <w:ind w:left="1920" w:hanging="480"/>
      </w:pPr>
    </w:lvl>
    <w:lvl w:ilvl="4" w:tplc="982C6C4C" w:tentative="1">
      <w:start w:val="1"/>
      <w:numFmt w:val="ideographTraditional"/>
      <w:lvlText w:val="%5、"/>
      <w:lvlJc w:val="left"/>
      <w:pPr>
        <w:ind w:left="2400" w:hanging="480"/>
      </w:pPr>
    </w:lvl>
    <w:lvl w:ilvl="5" w:tplc="067E5E54" w:tentative="1">
      <w:start w:val="1"/>
      <w:numFmt w:val="lowerRoman"/>
      <w:lvlText w:val="%6."/>
      <w:lvlJc w:val="right"/>
      <w:pPr>
        <w:ind w:left="2880" w:hanging="480"/>
      </w:pPr>
    </w:lvl>
    <w:lvl w:ilvl="6" w:tplc="1E924A86" w:tentative="1">
      <w:start w:val="1"/>
      <w:numFmt w:val="decimal"/>
      <w:lvlText w:val="%7."/>
      <w:lvlJc w:val="left"/>
      <w:pPr>
        <w:ind w:left="3360" w:hanging="480"/>
      </w:pPr>
    </w:lvl>
    <w:lvl w:ilvl="7" w:tplc="70D8A266" w:tentative="1">
      <w:start w:val="1"/>
      <w:numFmt w:val="ideographTraditional"/>
      <w:lvlText w:val="%8、"/>
      <w:lvlJc w:val="left"/>
      <w:pPr>
        <w:ind w:left="3840" w:hanging="480"/>
      </w:pPr>
    </w:lvl>
    <w:lvl w:ilvl="8" w:tplc="9CBC4900" w:tentative="1">
      <w:start w:val="1"/>
      <w:numFmt w:val="lowerRoman"/>
      <w:lvlText w:val="%9."/>
      <w:lvlJc w:val="right"/>
      <w:pPr>
        <w:ind w:left="4320" w:hanging="480"/>
      </w:pPr>
    </w:lvl>
  </w:abstractNum>
  <w:abstractNum w:abstractNumId="38" w15:restartNumberingAfterBreak="0">
    <w:nsid w:val="254861EF"/>
    <w:multiLevelType w:val="hybridMultilevel"/>
    <w:tmpl w:val="91E44616"/>
    <w:lvl w:ilvl="0" w:tplc="38CAE51E">
      <w:start w:val="1"/>
      <w:numFmt w:val="decimal"/>
      <w:lvlText w:val="%1."/>
      <w:lvlJc w:val="left"/>
      <w:pPr>
        <w:ind w:left="480" w:hanging="480"/>
      </w:pPr>
      <w:rPr>
        <w:rFonts w:hint="eastAsia"/>
      </w:rPr>
    </w:lvl>
    <w:lvl w:ilvl="1" w:tplc="47562F46" w:tentative="1">
      <w:start w:val="1"/>
      <w:numFmt w:val="ideographTraditional"/>
      <w:lvlText w:val="%2、"/>
      <w:lvlJc w:val="left"/>
      <w:pPr>
        <w:ind w:left="960" w:hanging="480"/>
      </w:pPr>
    </w:lvl>
    <w:lvl w:ilvl="2" w:tplc="13644870" w:tentative="1">
      <w:start w:val="1"/>
      <w:numFmt w:val="lowerRoman"/>
      <w:lvlText w:val="%3."/>
      <w:lvlJc w:val="right"/>
      <w:pPr>
        <w:ind w:left="1440" w:hanging="480"/>
      </w:pPr>
    </w:lvl>
    <w:lvl w:ilvl="3" w:tplc="53EE43AC" w:tentative="1">
      <w:start w:val="1"/>
      <w:numFmt w:val="decimal"/>
      <w:lvlText w:val="%4."/>
      <w:lvlJc w:val="left"/>
      <w:pPr>
        <w:ind w:left="1920" w:hanging="480"/>
      </w:pPr>
    </w:lvl>
    <w:lvl w:ilvl="4" w:tplc="8070CF04" w:tentative="1">
      <w:start w:val="1"/>
      <w:numFmt w:val="ideographTraditional"/>
      <w:lvlText w:val="%5、"/>
      <w:lvlJc w:val="left"/>
      <w:pPr>
        <w:ind w:left="2400" w:hanging="480"/>
      </w:pPr>
    </w:lvl>
    <w:lvl w:ilvl="5" w:tplc="8856E97A" w:tentative="1">
      <w:start w:val="1"/>
      <w:numFmt w:val="lowerRoman"/>
      <w:lvlText w:val="%6."/>
      <w:lvlJc w:val="right"/>
      <w:pPr>
        <w:ind w:left="2880" w:hanging="480"/>
      </w:pPr>
    </w:lvl>
    <w:lvl w:ilvl="6" w:tplc="6C6A9BE4" w:tentative="1">
      <w:start w:val="1"/>
      <w:numFmt w:val="decimal"/>
      <w:lvlText w:val="%7."/>
      <w:lvlJc w:val="left"/>
      <w:pPr>
        <w:ind w:left="3360" w:hanging="480"/>
      </w:pPr>
    </w:lvl>
    <w:lvl w:ilvl="7" w:tplc="1C1A7D1A" w:tentative="1">
      <w:start w:val="1"/>
      <w:numFmt w:val="ideographTraditional"/>
      <w:lvlText w:val="%8、"/>
      <w:lvlJc w:val="left"/>
      <w:pPr>
        <w:ind w:left="3840" w:hanging="480"/>
      </w:pPr>
    </w:lvl>
    <w:lvl w:ilvl="8" w:tplc="F0163804" w:tentative="1">
      <w:start w:val="1"/>
      <w:numFmt w:val="lowerRoman"/>
      <w:lvlText w:val="%9."/>
      <w:lvlJc w:val="right"/>
      <w:pPr>
        <w:ind w:left="4320" w:hanging="480"/>
      </w:pPr>
    </w:lvl>
  </w:abstractNum>
  <w:abstractNum w:abstractNumId="39" w15:restartNumberingAfterBreak="0">
    <w:nsid w:val="25543A22"/>
    <w:multiLevelType w:val="hybridMultilevel"/>
    <w:tmpl w:val="DC16B93E"/>
    <w:lvl w:ilvl="0" w:tplc="0666D626">
      <w:start w:val="1"/>
      <w:numFmt w:val="decimal"/>
      <w:lvlText w:val="%1."/>
      <w:lvlJc w:val="left"/>
      <w:pPr>
        <w:ind w:left="480" w:hanging="480"/>
      </w:pPr>
      <w:rPr>
        <w:rFonts w:ascii="Times New Roman" w:eastAsia="標楷體" w:hAnsi="Times New Roman" w:hint="default"/>
        <w:b w:val="0"/>
        <w:i w:val="0"/>
        <w:sz w:val="24"/>
      </w:rPr>
    </w:lvl>
    <w:lvl w:ilvl="1" w:tplc="EA78B21E" w:tentative="1">
      <w:start w:val="1"/>
      <w:numFmt w:val="ideographTraditional"/>
      <w:lvlText w:val="%2、"/>
      <w:lvlJc w:val="left"/>
      <w:pPr>
        <w:ind w:left="960" w:hanging="480"/>
      </w:pPr>
    </w:lvl>
    <w:lvl w:ilvl="2" w:tplc="D3E6AEF6" w:tentative="1">
      <w:start w:val="1"/>
      <w:numFmt w:val="lowerRoman"/>
      <w:lvlText w:val="%3."/>
      <w:lvlJc w:val="right"/>
      <w:pPr>
        <w:ind w:left="1440" w:hanging="480"/>
      </w:pPr>
    </w:lvl>
    <w:lvl w:ilvl="3" w:tplc="AA644344" w:tentative="1">
      <w:start w:val="1"/>
      <w:numFmt w:val="decimal"/>
      <w:lvlText w:val="%4."/>
      <w:lvlJc w:val="left"/>
      <w:pPr>
        <w:ind w:left="1920" w:hanging="480"/>
      </w:pPr>
    </w:lvl>
    <w:lvl w:ilvl="4" w:tplc="EF02D180" w:tentative="1">
      <w:start w:val="1"/>
      <w:numFmt w:val="ideographTraditional"/>
      <w:lvlText w:val="%5、"/>
      <w:lvlJc w:val="left"/>
      <w:pPr>
        <w:ind w:left="2400" w:hanging="480"/>
      </w:pPr>
    </w:lvl>
    <w:lvl w:ilvl="5" w:tplc="D8CA3BAA" w:tentative="1">
      <w:start w:val="1"/>
      <w:numFmt w:val="lowerRoman"/>
      <w:lvlText w:val="%6."/>
      <w:lvlJc w:val="right"/>
      <w:pPr>
        <w:ind w:left="2880" w:hanging="480"/>
      </w:pPr>
    </w:lvl>
    <w:lvl w:ilvl="6" w:tplc="3AF2E326" w:tentative="1">
      <w:start w:val="1"/>
      <w:numFmt w:val="decimal"/>
      <w:lvlText w:val="%7."/>
      <w:lvlJc w:val="left"/>
      <w:pPr>
        <w:ind w:left="3360" w:hanging="480"/>
      </w:pPr>
    </w:lvl>
    <w:lvl w:ilvl="7" w:tplc="BAECA3CE" w:tentative="1">
      <w:start w:val="1"/>
      <w:numFmt w:val="ideographTraditional"/>
      <w:lvlText w:val="%8、"/>
      <w:lvlJc w:val="left"/>
      <w:pPr>
        <w:ind w:left="3840" w:hanging="480"/>
      </w:pPr>
    </w:lvl>
    <w:lvl w:ilvl="8" w:tplc="AC54A832" w:tentative="1">
      <w:start w:val="1"/>
      <w:numFmt w:val="lowerRoman"/>
      <w:lvlText w:val="%9."/>
      <w:lvlJc w:val="right"/>
      <w:pPr>
        <w:ind w:left="4320" w:hanging="480"/>
      </w:pPr>
    </w:lvl>
  </w:abstractNum>
  <w:abstractNum w:abstractNumId="40" w15:restartNumberingAfterBreak="0">
    <w:nsid w:val="2AB46B94"/>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1" w15:restartNumberingAfterBreak="0">
    <w:nsid w:val="2B00550D"/>
    <w:multiLevelType w:val="hybridMultilevel"/>
    <w:tmpl w:val="240EB56E"/>
    <w:lvl w:ilvl="0" w:tplc="87CC2C3C">
      <w:start w:val="1"/>
      <w:numFmt w:val="decimal"/>
      <w:lvlText w:val="%1."/>
      <w:lvlJc w:val="left"/>
      <w:pPr>
        <w:ind w:left="480" w:hanging="480"/>
      </w:pPr>
      <w:rPr>
        <w:rFonts w:ascii="Times New Roman" w:eastAsia="標楷體" w:hAnsi="Times New Roman" w:hint="default"/>
        <w:b w:val="0"/>
        <w:i w:val="0"/>
        <w:sz w:val="24"/>
      </w:rPr>
    </w:lvl>
    <w:lvl w:ilvl="1" w:tplc="518032AA" w:tentative="1">
      <w:start w:val="1"/>
      <w:numFmt w:val="ideographTraditional"/>
      <w:lvlText w:val="%2、"/>
      <w:lvlJc w:val="left"/>
      <w:pPr>
        <w:ind w:left="960" w:hanging="480"/>
      </w:pPr>
    </w:lvl>
    <w:lvl w:ilvl="2" w:tplc="33E2D0A8" w:tentative="1">
      <w:start w:val="1"/>
      <w:numFmt w:val="lowerRoman"/>
      <w:lvlText w:val="%3."/>
      <w:lvlJc w:val="right"/>
      <w:pPr>
        <w:ind w:left="1440" w:hanging="480"/>
      </w:pPr>
    </w:lvl>
    <w:lvl w:ilvl="3" w:tplc="7AA21648" w:tentative="1">
      <w:start w:val="1"/>
      <w:numFmt w:val="decimal"/>
      <w:lvlText w:val="%4."/>
      <w:lvlJc w:val="left"/>
      <w:pPr>
        <w:ind w:left="1920" w:hanging="480"/>
      </w:pPr>
    </w:lvl>
    <w:lvl w:ilvl="4" w:tplc="0596A6DA" w:tentative="1">
      <w:start w:val="1"/>
      <w:numFmt w:val="ideographTraditional"/>
      <w:lvlText w:val="%5、"/>
      <w:lvlJc w:val="left"/>
      <w:pPr>
        <w:ind w:left="2400" w:hanging="480"/>
      </w:pPr>
    </w:lvl>
    <w:lvl w:ilvl="5" w:tplc="92568254" w:tentative="1">
      <w:start w:val="1"/>
      <w:numFmt w:val="lowerRoman"/>
      <w:lvlText w:val="%6."/>
      <w:lvlJc w:val="right"/>
      <w:pPr>
        <w:ind w:left="2880" w:hanging="480"/>
      </w:pPr>
    </w:lvl>
    <w:lvl w:ilvl="6" w:tplc="6FF806F4" w:tentative="1">
      <w:start w:val="1"/>
      <w:numFmt w:val="decimal"/>
      <w:lvlText w:val="%7."/>
      <w:lvlJc w:val="left"/>
      <w:pPr>
        <w:ind w:left="3360" w:hanging="480"/>
      </w:pPr>
    </w:lvl>
    <w:lvl w:ilvl="7" w:tplc="32A2F966" w:tentative="1">
      <w:start w:val="1"/>
      <w:numFmt w:val="ideographTraditional"/>
      <w:lvlText w:val="%8、"/>
      <w:lvlJc w:val="left"/>
      <w:pPr>
        <w:ind w:left="3840" w:hanging="480"/>
      </w:pPr>
    </w:lvl>
    <w:lvl w:ilvl="8" w:tplc="57C0DF40" w:tentative="1">
      <w:start w:val="1"/>
      <w:numFmt w:val="lowerRoman"/>
      <w:lvlText w:val="%9."/>
      <w:lvlJc w:val="right"/>
      <w:pPr>
        <w:ind w:left="4320" w:hanging="480"/>
      </w:pPr>
    </w:lvl>
  </w:abstractNum>
  <w:abstractNum w:abstractNumId="42" w15:restartNumberingAfterBreak="0">
    <w:nsid w:val="2B341465"/>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3" w15:restartNumberingAfterBreak="0">
    <w:nsid w:val="2BDA031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4" w15:restartNumberingAfterBreak="0">
    <w:nsid w:val="2CE10173"/>
    <w:multiLevelType w:val="hybridMultilevel"/>
    <w:tmpl w:val="6FAA292C"/>
    <w:lvl w:ilvl="0" w:tplc="CE02DDBC">
      <w:start w:val="1"/>
      <w:numFmt w:val="decimal"/>
      <w:lvlText w:val="(%1)"/>
      <w:lvlJc w:val="left"/>
      <w:pPr>
        <w:ind w:left="1983" w:hanging="480"/>
      </w:pPr>
      <w:rPr>
        <w:rFonts w:ascii="Times New Roman" w:hAnsi="Times New Roman" w:hint="default"/>
        <w:b w:val="0"/>
        <w:i w:val="0"/>
        <w:sz w:val="24"/>
      </w:rPr>
    </w:lvl>
    <w:lvl w:ilvl="1" w:tplc="21EA5C3A" w:tentative="1">
      <w:start w:val="1"/>
      <w:numFmt w:val="ideographTraditional"/>
      <w:lvlText w:val="%2、"/>
      <w:lvlJc w:val="left"/>
      <w:pPr>
        <w:ind w:left="2463" w:hanging="480"/>
      </w:pPr>
    </w:lvl>
    <w:lvl w:ilvl="2" w:tplc="BA7E27C4" w:tentative="1">
      <w:start w:val="1"/>
      <w:numFmt w:val="lowerRoman"/>
      <w:lvlText w:val="%3."/>
      <w:lvlJc w:val="right"/>
      <w:pPr>
        <w:ind w:left="2943" w:hanging="480"/>
      </w:pPr>
    </w:lvl>
    <w:lvl w:ilvl="3" w:tplc="EFB20AC8" w:tentative="1">
      <w:start w:val="1"/>
      <w:numFmt w:val="decimal"/>
      <w:lvlText w:val="%4."/>
      <w:lvlJc w:val="left"/>
      <w:pPr>
        <w:ind w:left="3423" w:hanging="480"/>
      </w:pPr>
    </w:lvl>
    <w:lvl w:ilvl="4" w:tplc="058626EA" w:tentative="1">
      <w:start w:val="1"/>
      <w:numFmt w:val="ideographTraditional"/>
      <w:lvlText w:val="%5、"/>
      <w:lvlJc w:val="left"/>
      <w:pPr>
        <w:ind w:left="3903" w:hanging="480"/>
      </w:pPr>
    </w:lvl>
    <w:lvl w:ilvl="5" w:tplc="3AB45C40" w:tentative="1">
      <w:start w:val="1"/>
      <w:numFmt w:val="lowerRoman"/>
      <w:lvlText w:val="%6."/>
      <w:lvlJc w:val="right"/>
      <w:pPr>
        <w:ind w:left="4383" w:hanging="480"/>
      </w:pPr>
    </w:lvl>
    <w:lvl w:ilvl="6" w:tplc="7B6C6826" w:tentative="1">
      <w:start w:val="1"/>
      <w:numFmt w:val="decimal"/>
      <w:lvlText w:val="%7."/>
      <w:lvlJc w:val="left"/>
      <w:pPr>
        <w:ind w:left="4863" w:hanging="480"/>
      </w:pPr>
    </w:lvl>
    <w:lvl w:ilvl="7" w:tplc="051090EC" w:tentative="1">
      <w:start w:val="1"/>
      <w:numFmt w:val="ideographTraditional"/>
      <w:lvlText w:val="%8、"/>
      <w:lvlJc w:val="left"/>
      <w:pPr>
        <w:ind w:left="5343" w:hanging="480"/>
      </w:pPr>
    </w:lvl>
    <w:lvl w:ilvl="8" w:tplc="49C6C3A4" w:tentative="1">
      <w:start w:val="1"/>
      <w:numFmt w:val="lowerRoman"/>
      <w:lvlText w:val="%9."/>
      <w:lvlJc w:val="right"/>
      <w:pPr>
        <w:ind w:left="5823" w:hanging="480"/>
      </w:pPr>
    </w:lvl>
  </w:abstractNum>
  <w:abstractNum w:abstractNumId="45" w15:restartNumberingAfterBreak="0">
    <w:nsid w:val="2E180BDF"/>
    <w:multiLevelType w:val="hybridMultilevel"/>
    <w:tmpl w:val="2D988654"/>
    <w:lvl w:ilvl="0" w:tplc="3FF032B0">
      <w:start w:val="1"/>
      <w:numFmt w:val="decimal"/>
      <w:lvlText w:val="(%1)"/>
      <w:lvlJc w:val="left"/>
      <w:pPr>
        <w:ind w:left="1983" w:hanging="480"/>
      </w:pPr>
      <w:rPr>
        <w:rFonts w:ascii="Times New Roman" w:hAnsi="Times New Roman" w:hint="default"/>
        <w:b w:val="0"/>
        <w:i w:val="0"/>
        <w:sz w:val="24"/>
      </w:rPr>
    </w:lvl>
    <w:lvl w:ilvl="1" w:tplc="D736D4D2" w:tentative="1">
      <w:start w:val="1"/>
      <w:numFmt w:val="ideographTraditional"/>
      <w:lvlText w:val="%2、"/>
      <w:lvlJc w:val="left"/>
      <w:pPr>
        <w:ind w:left="2463" w:hanging="480"/>
      </w:pPr>
    </w:lvl>
    <w:lvl w:ilvl="2" w:tplc="F5D0B8EE" w:tentative="1">
      <w:start w:val="1"/>
      <w:numFmt w:val="lowerRoman"/>
      <w:lvlText w:val="%3."/>
      <w:lvlJc w:val="right"/>
      <w:pPr>
        <w:ind w:left="2943" w:hanging="480"/>
      </w:pPr>
    </w:lvl>
    <w:lvl w:ilvl="3" w:tplc="F86E58DC" w:tentative="1">
      <w:start w:val="1"/>
      <w:numFmt w:val="decimal"/>
      <w:lvlText w:val="%4."/>
      <w:lvlJc w:val="left"/>
      <w:pPr>
        <w:ind w:left="3423" w:hanging="480"/>
      </w:pPr>
    </w:lvl>
    <w:lvl w:ilvl="4" w:tplc="43DA7796" w:tentative="1">
      <w:start w:val="1"/>
      <w:numFmt w:val="ideographTraditional"/>
      <w:lvlText w:val="%5、"/>
      <w:lvlJc w:val="left"/>
      <w:pPr>
        <w:ind w:left="3903" w:hanging="480"/>
      </w:pPr>
    </w:lvl>
    <w:lvl w:ilvl="5" w:tplc="2BF4B29A" w:tentative="1">
      <w:start w:val="1"/>
      <w:numFmt w:val="lowerRoman"/>
      <w:lvlText w:val="%6."/>
      <w:lvlJc w:val="right"/>
      <w:pPr>
        <w:ind w:left="4383" w:hanging="480"/>
      </w:pPr>
    </w:lvl>
    <w:lvl w:ilvl="6" w:tplc="5E402D68" w:tentative="1">
      <w:start w:val="1"/>
      <w:numFmt w:val="decimal"/>
      <w:lvlText w:val="%7."/>
      <w:lvlJc w:val="left"/>
      <w:pPr>
        <w:ind w:left="4863" w:hanging="480"/>
      </w:pPr>
    </w:lvl>
    <w:lvl w:ilvl="7" w:tplc="7B4CB5D8" w:tentative="1">
      <w:start w:val="1"/>
      <w:numFmt w:val="ideographTraditional"/>
      <w:lvlText w:val="%8、"/>
      <w:lvlJc w:val="left"/>
      <w:pPr>
        <w:ind w:left="5343" w:hanging="480"/>
      </w:pPr>
    </w:lvl>
    <w:lvl w:ilvl="8" w:tplc="D5F4A7F2" w:tentative="1">
      <w:start w:val="1"/>
      <w:numFmt w:val="lowerRoman"/>
      <w:lvlText w:val="%9."/>
      <w:lvlJc w:val="right"/>
      <w:pPr>
        <w:ind w:left="5823" w:hanging="480"/>
      </w:pPr>
    </w:lvl>
  </w:abstractNum>
  <w:abstractNum w:abstractNumId="46" w15:restartNumberingAfterBreak="0">
    <w:nsid w:val="2F0F1CB4"/>
    <w:multiLevelType w:val="hybridMultilevel"/>
    <w:tmpl w:val="3FDC28F0"/>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47" w15:restartNumberingAfterBreak="0">
    <w:nsid w:val="2F191B20"/>
    <w:multiLevelType w:val="hybridMultilevel"/>
    <w:tmpl w:val="FCBC6DCA"/>
    <w:lvl w:ilvl="0" w:tplc="98D801E2">
      <w:start w:val="1"/>
      <w:numFmt w:val="bullet"/>
      <w:pStyle w:val="a2"/>
      <w:lvlText w:val="■"/>
      <w:lvlJc w:val="left"/>
      <w:pPr>
        <w:ind w:left="1331" w:hanging="480"/>
      </w:pPr>
      <w:rPr>
        <w:rFonts w:ascii="標楷體" w:eastAsia="標楷體" w:hAnsi="標楷體" w:hint="eastAsia"/>
      </w:rPr>
    </w:lvl>
    <w:lvl w:ilvl="1" w:tplc="AF5AA76E" w:tentative="1">
      <w:start w:val="1"/>
      <w:numFmt w:val="bullet"/>
      <w:lvlText w:val=""/>
      <w:lvlJc w:val="left"/>
      <w:pPr>
        <w:ind w:left="960" w:hanging="480"/>
      </w:pPr>
      <w:rPr>
        <w:rFonts w:ascii="Wingdings" w:hAnsi="Wingdings" w:hint="default"/>
      </w:rPr>
    </w:lvl>
    <w:lvl w:ilvl="2" w:tplc="A9AE081E" w:tentative="1">
      <w:start w:val="1"/>
      <w:numFmt w:val="bullet"/>
      <w:lvlText w:val=""/>
      <w:lvlJc w:val="left"/>
      <w:pPr>
        <w:ind w:left="1440" w:hanging="480"/>
      </w:pPr>
      <w:rPr>
        <w:rFonts w:ascii="Wingdings" w:hAnsi="Wingdings" w:hint="default"/>
      </w:rPr>
    </w:lvl>
    <w:lvl w:ilvl="3" w:tplc="B0AE8468" w:tentative="1">
      <w:start w:val="1"/>
      <w:numFmt w:val="bullet"/>
      <w:lvlText w:val=""/>
      <w:lvlJc w:val="left"/>
      <w:pPr>
        <w:ind w:left="1920" w:hanging="480"/>
      </w:pPr>
      <w:rPr>
        <w:rFonts w:ascii="Wingdings" w:hAnsi="Wingdings" w:hint="default"/>
      </w:rPr>
    </w:lvl>
    <w:lvl w:ilvl="4" w:tplc="2A9E6464" w:tentative="1">
      <w:start w:val="1"/>
      <w:numFmt w:val="bullet"/>
      <w:lvlText w:val=""/>
      <w:lvlJc w:val="left"/>
      <w:pPr>
        <w:ind w:left="2400" w:hanging="480"/>
      </w:pPr>
      <w:rPr>
        <w:rFonts w:ascii="Wingdings" w:hAnsi="Wingdings" w:hint="default"/>
      </w:rPr>
    </w:lvl>
    <w:lvl w:ilvl="5" w:tplc="B84CB334" w:tentative="1">
      <w:start w:val="1"/>
      <w:numFmt w:val="bullet"/>
      <w:lvlText w:val=""/>
      <w:lvlJc w:val="left"/>
      <w:pPr>
        <w:ind w:left="2880" w:hanging="480"/>
      </w:pPr>
      <w:rPr>
        <w:rFonts w:ascii="Wingdings" w:hAnsi="Wingdings" w:hint="default"/>
      </w:rPr>
    </w:lvl>
    <w:lvl w:ilvl="6" w:tplc="4A143C60" w:tentative="1">
      <w:start w:val="1"/>
      <w:numFmt w:val="bullet"/>
      <w:lvlText w:val=""/>
      <w:lvlJc w:val="left"/>
      <w:pPr>
        <w:ind w:left="3360" w:hanging="480"/>
      </w:pPr>
      <w:rPr>
        <w:rFonts w:ascii="Wingdings" w:hAnsi="Wingdings" w:hint="default"/>
      </w:rPr>
    </w:lvl>
    <w:lvl w:ilvl="7" w:tplc="B848177A" w:tentative="1">
      <w:start w:val="1"/>
      <w:numFmt w:val="bullet"/>
      <w:lvlText w:val=""/>
      <w:lvlJc w:val="left"/>
      <w:pPr>
        <w:ind w:left="3840" w:hanging="480"/>
      </w:pPr>
      <w:rPr>
        <w:rFonts w:ascii="Wingdings" w:hAnsi="Wingdings" w:hint="default"/>
      </w:rPr>
    </w:lvl>
    <w:lvl w:ilvl="8" w:tplc="E520A386" w:tentative="1">
      <w:start w:val="1"/>
      <w:numFmt w:val="bullet"/>
      <w:lvlText w:val=""/>
      <w:lvlJc w:val="left"/>
      <w:pPr>
        <w:ind w:left="4320" w:hanging="480"/>
      </w:pPr>
      <w:rPr>
        <w:rFonts w:ascii="Wingdings" w:hAnsi="Wingdings" w:hint="default"/>
      </w:rPr>
    </w:lvl>
  </w:abstractNum>
  <w:abstractNum w:abstractNumId="48" w15:restartNumberingAfterBreak="0">
    <w:nsid w:val="2F5E5EEA"/>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9" w15:restartNumberingAfterBreak="0">
    <w:nsid w:val="302946E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0" w15:restartNumberingAfterBreak="0">
    <w:nsid w:val="31EF6B33"/>
    <w:multiLevelType w:val="hybridMultilevel"/>
    <w:tmpl w:val="9FA27B66"/>
    <w:lvl w:ilvl="0" w:tplc="FC48FB7E">
      <w:start w:val="1"/>
      <w:numFmt w:val="decimal"/>
      <w:lvlText w:val="(%1)"/>
      <w:lvlJc w:val="left"/>
      <w:pPr>
        <w:ind w:left="1983" w:hanging="480"/>
      </w:pPr>
      <w:rPr>
        <w:rFonts w:ascii="Times New Roman" w:hAnsi="Times New Roman" w:hint="default"/>
        <w:b w:val="0"/>
        <w:i w:val="0"/>
        <w:sz w:val="24"/>
      </w:rPr>
    </w:lvl>
    <w:lvl w:ilvl="1" w:tplc="DAC4229C" w:tentative="1">
      <w:start w:val="1"/>
      <w:numFmt w:val="ideographTraditional"/>
      <w:lvlText w:val="%2、"/>
      <w:lvlJc w:val="left"/>
      <w:pPr>
        <w:ind w:left="2463" w:hanging="480"/>
      </w:pPr>
    </w:lvl>
    <w:lvl w:ilvl="2" w:tplc="3B069D5A" w:tentative="1">
      <w:start w:val="1"/>
      <w:numFmt w:val="lowerRoman"/>
      <w:lvlText w:val="%3."/>
      <w:lvlJc w:val="right"/>
      <w:pPr>
        <w:ind w:left="2943" w:hanging="480"/>
      </w:pPr>
    </w:lvl>
    <w:lvl w:ilvl="3" w:tplc="FCC22514" w:tentative="1">
      <w:start w:val="1"/>
      <w:numFmt w:val="decimal"/>
      <w:lvlText w:val="%4."/>
      <w:lvlJc w:val="left"/>
      <w:pPr>
        <w:ind w:left="3423" w:hanging="480"/>
      </w:pPr>
    </w:lvl>
    <w:lvl w:ilvl="4" w:tplc="C51E9D7A" w:tentative="1">
      <w:start w:val="1"/>
      <w:numFmt w:val="ideographTraditional"/>
      <w:lvlText w:val="%5、"/>
      <w:lvlJc w:val="left"/>
      <w:pPr>
        <w:ind w:left="3903" w:hanging="480"/>
      </w:pPr>
    </w:lvl>
    <w:lvl w:ilvl="5" w:tplc="DDE8A8DA" w:tentative="1">
      <w:start w:val="1"/>
      <w:numFmt w:val="lowerRoman"/>
      <w:lvlText w:val="%6."/>
      <w:lvlJc w:val="right"/>
      <w:pPr>
        <w:ind w:left="4383" w:hanging="480"/>
      </w:pPr>
    </w:lvl>
    <w:lvl w:ilvl="6" w:tplc="4DF4E5D0" w:tentative="1">
      <w:start w:val="1"/>
      <w:numFmt w:val="decimal"/>
      <w:lvlText w:val="%7."/>
      <w:lvlJc w:val="left"/>
      <w:pPr>
        <w:ind w:left="4863" w:hanging="480"/>
      </w:pPr>
    </w:lvl>
    <w:lvl w:ilvl="7" w:tplc="0840CDB4" w:tentative="1">
      <w:start w:val="1"/>
      <w:numFmt w:val="ideographTraditional"/>
      <w:lvlText w:val="%8、"/>
      <w:lvlJc w:val="left"/>
      <w:pPr>
        <w:ind w:left="5343" w:hanging="480"/>
      </w:pPr>
    </w:lvl>
    <w:lvl w:ilvl="8" w:tplc="10D03878" w:tentative="1">
      <w:start w:val="1"/>
      <w:numFmt w:val="lowerRoman"/>
      <w:lvlText w:val="%9."/>
      <w:lvlJc w:val="right"/>
      <w:pPr>
        <w:ind w:left="5823" w:hanging="480"/>
      </w:pPr>
    </w:lvl>
  </w:abstractNum>
  <w:abstractNum w:abstractNumId="51" w15:restartNumberingAfterBreak="0">
    <w:nsid w:val="32314DB6"/>
    <w:multiLevelType w:val="multilevel"/>
    <w:tmpl w:val="C3C059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2" w15:restartNumberingAfterBreak="0">
    <w:nsid w:val="32F7663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3" w15:restartNumberingAfterBreak="0">
    <w:nsid w:val="35DF751E"/>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4" w15:restartNumberingAfterBreak="0">
    <w:nsid w:val="36040540"/>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5" w15:restartNumberingAfterBreak="0">
    <w:nsid w:val="37087E5A"/>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6" w15:restartNumberingAfterBreak="0">
    <w:nsid w:val="3748135D"/>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7" w15:restartNumberingAfterBreak="0">
    <w:nsid w:val="37CA7CD4"/>
    <w:multiLevelType w:val="multilevel"/>
    <w:tmpl w:val="6BAE4E3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pStyle w:val="a3"/>
      <w:suff w:val="nothing"/>
      <w:lvlText w:val="(%6)"/>
      <w:lvlJc w:val="left"/>
      <w:pPr>
        <w:ind w:left="1418" w:hanging="567"/>
      </w:pPr>
      <w:rPr>
        <w:rFonts w:hint="eastAsia"/>
      </w:rPr>
    </w:lvl>
    <w:lvl w:ilvl="6">
      <w:start w:val="1"/>
      <w:numFmt w:val="decimalFullWidth"/>
      <w:lvlRestart w:val="0"/>
      <w:pStyle w:val="1"/>
      <w:suff w:val="nothing"/>
      <w:lvlText w:val="%7."/>
      <w:lvlJc w:val="left"/>
      <w:pPr>
        <w:ind w:left="1559" w:hanging="538"/>
      </w:pPr>
      <w:rPr>
        <w:rFonts w:ascii="Times New Roman" w:eastAsia="標楷體" w:hAnsi="Times New Roman" w:hint="default"/>
      </w:rPr>
    </w:lvl>
    <w:lvl w:ilvl="7">
      <w:start w:val="1"/>
      <w:numFmt w:val="decimalFullWidth"/>
      <w:lvlRestart w:val="0"/>
      <w:pStyle w:val="1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8" w15:restartNumberingAfterBreak="0">
    <w:nsid w:val="386403FD"/>
    <w:multiLevelType w:val="multilevel"/>
    <w:tmpl w:val="8D36CF44"/>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pStyle w:val="a4"/>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pStyle w:val="a5"/>
      <w:suff w:val="nothing"/>
      <w:lvlText w:val="%7."/>
      <w:lvlJc w:val="left"/>
      <w:pPr>
        <w:ind w:left="1559" w:hanging="538"/>
      </w:pPr>
      <w:rPr>
        <w:rFonts w:ascii="Times New Roman" w:eastAsia="標楷體" w:hAnsi="Times New Roman" w:hint="default"/>
        <w:sz w:val="22"/>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9" w15:restartNumberingAfterBreak="0">
    <w:nsid w:val="38682C86"/>
    <w:multiLevelType w:val="hybridMultilevel"/>
    <w:tmpl w:val="BB02E162"/>
    <w:lvl w:ilvl="0" w:tplc="1D409C0A">
      <w:start w:val="1"/>
      <w:numFmt w:val="decimal"/>
      <w:lvlText w:val="%1."/>
      <w:lvlJc w:val="left"/>
      <w:pPr>
        <w:ind w:left="1302" w:hanging="480"/>
      </w:pPr>
      <w:rPr>
        <w:rFonts w:ascii="Times New Roman" w:eastAsia="標楷體" w:hAnsi="Times New Roman" w:hint="default"/>
        <w:b w:val="0"/>
        <w:i w:val="0"/>
        <w:sz w:val="24"/>
      </w:rPr>
    </w:lvl>
    <w:lvl w:ilvl="1" w:tplc="BF06E004" w:tentative="1">
      <w:start w:val="1"/>
      <w:numFmt w:val="ideographTraditional"/>
      <w:lvlText w:val="%2、"/>
      <w:lvlJc w:val="left"/>
      <w:pPr>
        <w:ind w:left="1782" w:hanging="480"/>
      </w:pPr>
    </w:lvl>
    <w:lvl w:ilvl="2" w:tplc="82266390" w:tentative="1">
      <w:start w:val="1"/>
      <w:numFmt w:val="lowerRoman"/>
      <w:lvlText w:val="%3."/>
      <w:lvlJc w:val="right"/>
      <w:pPr>
        <w:ind w:left="2262" w:hanging="480"/>
      </w:pPr>
    </w:lvl>
    <w:lvl w:ilvl="3" w:tplc="E124D590" w:tentative="1">
      <w:start w:val="1"/>
      <w:numFmt w:val="decimal"/>
      <w:lvlText w:val="%4."/>
      <w:lvlJc w:val="left"/>
      <w:pPr>
        <w:ind w:left="2742" w:hanging="480"/>
      </w:pPr>
    </w:lvl>
    <w:lvl w:ilvl="4" w:tplc="83A83D94" w:tentative="1">
      <w:start w:val="1"/>
      <w:numFmt w:val="ideographTraditional"/>
      <w:lvlText w:val="%5、"/>
      <w:lvlJc w:val="left"/>
      <w:pPr>
        <w:ind w:left="3222" w:hanging="480"/>
      </w:pPr>
    </w:lvl>
    <w:lvl w:ilvl="5" w:tplc="EB20E50A" w:tentative="1">
      <w:start w:val="1"/>
      <w:numFmt w:val="lowerRoman"/>
      <w:lvlText w:val="%6."/>
      <w:lvlJc w:val="right"/>
      <w:pPr>
        <w:ind w:left="3702" w:hanging="480"/>
      </w:pPr>
    </w:lvl>
    <w:lvl w:ilvl="6" w:tplc="76CAC618" w:tentative="1">
      <w:start w:val="1"/>
      <w:numFmt w:val="decimal"/>
      <w:lvlText w:val="%7."/>
      <w:lvlJc w:val="left"/>
      <w:pPr>
        <w:ind w:left="4182" w:hanging="480"/>
      </w:pPr>
    </w:lvl>
    <w:lvl w:ilvl="7" w:tplc="3322086E" w:tentative="1">
      <w:start w:val="1"/>
      <w:numFmt w:val="ideographTraditional"/>
      <w:lvlText w:val="%8、"/>
      <w:lvlJc w:val="left"/>
      <w:pPr>
        <w:ind w:left="4662" w:hanging="480"/>
      </w:pPr>
    </w:lvl>
    <w:lvl w:ilvl="8" w:tplc="A31C1568" w:tentative="1">
      <w:start w:val="1"/>
      <w:numFmt w:val="lowerRoman"/>
      <w:lvlText w:val="%9."/>
      <w:lvlJc w:val="right"/>
      <w:pPr>
        <w:ind w:left="5142" w:hanging="480"/>
      </w:pPr>
    </w:lvl>
  </w:abstractNum>
  <w:abstractNum w:abstractNumId="60" w15:restartNumberingAfterBreak="0">
    <w:nsid w:val="3C107236"/>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61" w15:restartNumberingAfterBreak="0">
    <w:nsid w:val="3E544E2C"/>
    <w:multiLevelType w:val="multilevel"/>
    <w:tmpl w:val="8BB2D80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sz w:val="22"/>
        <w:lang w:val="en-US"/>
      </w:rPr>
    </w:lvl>
    <w:lvl w:ilvl="7">
      <w:start w:val="1"/>
      <w:numFmt w:val="decimal"/>
      <w:lvlText w:val="%8."/>
      <w:lvlJc w:val="left"/>
      <w:pPr>
        <w:ind w:left="1701" w:hanging="510"/>
      </w:pPr>
      <w:rPr>
        <w:rFonts w:hint="default"/>
      </w:rPr>
    </w:lvl>
    <w:lvl w:ilvl="8">
      <w:start w:val="1"/>
      <w:numFmt w:val="decimal"/>
      <w:lvlText w:val="%1.%2.%3.%4.%5.%6.%7.%8.%9"/>
      <w:lvlJc w:val="left"/>
      <w:pPr>
        <w:ind w:left="5102" w:hanging="1700"/>
      </w:pPr>
      <w:rPr>
        <w:rFonts w:hint="eastAsia"/>
      </w:rPr>
    </w:lvl>
  </w:abstractNum>
  <w:abstractNum w:abstractNumId="62" w15:restartNumberingAfterBreak="0">
    <w:nsid w:val="3F5568E5"/>
    <w:multiLevelType w:val="hybridMultilevel"/>
    <w:tmpl w:val="C5749B20"/>
    <w:lvl w:ilvl="0" w:tplc="13E0C75C">
      <w:start w:val="1"/>
      <w:numFmt w:val="decimal"/>
      <w:lvlText w:val="%1."/>
      <w:lvlJc w:val="left"/>
      <w:pPr>
        <w:ind w:left="480" w:hanging="480"/>
      </w:pPr>
      <w:rPr>
        <w:rFonts w:ascii="Times New Roman" w:eastAsia="標楷體" w:hAnsi="Times New Roman" w:hint="default"/>
        <w:b w:val="0"/>
        <w:i w:val="0"/>
        <w:sz w:val="24"/>
      </w:rPr>
    </w:lvl>
    <w:lvl w:ilvl="1" w:tplc="95AC4DB4" w:tentative="1">
      <w:start w:val="1"/>
      <w:numFmt w:val="ideographTraditional"/>
      <w:lvlText w:val="%2、"/>
      <w:lvlJc w:val="left"/>
      <w:pPr>
        <w:ind w:left="960" w:hanging="480"/>
      </w:pPr>
    </w:lvl>
    <w:lvl w:ilvl="2" w:tplc="665C38F0" w:tentative="1">
      <w:start w:val="1"/>
      <w:numFmt w:val="lowerRoman"/>
      <w:lvlText w:val="%3."/>
      <w:lvlJc w:val="right"/>
      <w:pPr>
        <w:ind w:left="1440" w:hanging="480"/>
      </w:pPr>
    </w:lvl>
    <w:lvl w:ilvl="3" w:tplc="C6D2FEC8" w:tentative="1">
      <w:start w:val="1"/>
      <w:numFmt w:val="decimal"/>
      <w:lvlText w:val="%4."/>
      <w:lvlJc w:val="left"/>
      <w:pPr>
        <w:ind w:left="1920" w:hanging="480"/>
      </w:pPr>
    </w:lvl>
    <w:lvl w:ilvl="4" w:tplc="04A8F8F0" w:tentative="1">
      <w:start w:val="1"/>
      <w:numFmt w:val="ideographTraditional"/>
      <w:lvlText w:val="%5、"/>
      <w:lvlJc w:val="left"/>
      <w:pPr>
        <w:ind w:left="2400" w:hanging="480"/>
      </w:pPr>
    </w:lvl>
    <w:lvl w:ilvl="5" w:tplc="C18822B0" w:tentative="1">
      <w:start w:val="1"/>
      <w:numFmt w:val="lowerRoman"/>
      <w:lvlText w:val="%6."/>
      <w:lvlJc w:val="right"/>
      <w:pPr>
        <w:ind w:left="2880" w:hanging="480"/>
      </w:pPr>
    </w:lvl>
    <w:lvl w:ilvl="6" w:tplc="0A94305C" w:tentative="1">
      <w:start w:val="1"/>
      <w:numFmt w:val="decimal"/>
      <w:lvlText w:val="%7."/>
      <w:lvlJc w:val="left"/>
      <w:pPr>
        <w:ind w:left="3360" w:hanging="480"/>
      </w:pPr>
    </w:lvl>
    <w:lvl w:ilvl="7" w:tplc="8884CE8A" w:tentative="1">
      <w:start w:val="1"/>
      <w:numFmt w:val="ideographTraditional"/>
      <w:lvlText w:val="%8、"/>
      <w:lvlJc w:val="left"/>
      <w:pPr>
        <w:ind w:left="3840" w:hanging="480"/>
      </w:pPr>
    </w:lvl>
    <w:lvl w:ilvl="8" w:tplc="27D0AE24" w:tentative="1">
      <w:start w:val="1"/>
      <w:numFmt w:val="lowerRoman"/>
      <w:lvlText w:val="%9."/>
      <w:lvlJc w:val="right"/>
      <w:pPr>
        <w:ind w:left="4320" w:hanging="480"/>
      </w:pPr>
    </w:lvl>
  </w:abstractNum>
  <w:abstractNum w:abstractNumId="63" w15:restartNumberingAfterBreak="0">
    <w:nsid w:val="43F720F8"/>
    <w:multiLevelType w:val="hybridMultilevel"/>
    <w:tmpl w:val="F886C042"/>
    <w:lvl w:ilvl="0" w:tplc="3916726E">
      <w:start w:val="1"/>
      <w:numFmt w:val="decimal"/>
      <w:lvlText w:val="%1."/>
      <w:lvlJc w:val="left"/>
      <w:pPr>
        <w:ind w:left="480" w:hanging="480"/>
      </w:pPr>
      <w:rPr>
        <w:rFonts w:ascii="Times New Roman" w:eastAsia="標楷體" w:hAnsi="Times New Roman" w:hint="default"/>
        <w:b w:val="0"/>
        <w:i w:val="0"/>
        <w:sz w:val="24"/>
      </w:rPr>
    </w:lvl>
    <w:lvl w:ilvl="1" w:tplc="60C032CA" w:tentative="1">
      <w:start w:val="1"/>
      <w:numFmt w:val="ideographTraditional"/>
      <w:lvlText w:val="%2、"/>
      <w:lvlJc w:val="left"/>
      <w:pPr>
        <w:ind w:left="960" w:hanging="480"/>
      </w:pPr>
    </w:lvl>
    <w:lvl w:ilvl="2" w:tplc="BEE6F9DC" w:tentative="1">
      <w:start w:val="1"/>
      <w:numFmt w:val="lowerRoman"/>
      <w:lvlText w:val="%3."/>
      <w:lvlJc w:val="right"/>
      <w:pPr>
        <w:ind w:left="1440" w:hanging="480"/>
      </w:pPr>
    </w:lvl>
    <w:lvl w:ilvl="3" w:tplc="28F4663A" w:tentative="1">
      <w:start w:val="1"/>
      <w:numFmt w:val="decimal"/>
      <w:lvlText w:val="%4."/>
      <w:lvlJc w:val="left"/>
      <w:pPr>
        <w:ind w:left="1920" w:hanging="480"/>
      </w:pPr>
    </w:lvl>
    <w:lvl w:ilvl="4" w:tplc="196A5090" w:tentative="1">
      <w:start w:val="1"/>
      <w:numFmt w:val="ideographTraditional"/>
      <w:lvlText w:val="%5、"/>
      <w:lvlJc w:val="left"/>
      <w:pPr>
        <w:ind w:left="2400" w:hanging="480"/>
      </w:pPr>
    </w:lvl>
    <w:lvl w:ilvl="5" w:tplc="0552677C" w:tentative="1">
      <w:start w:val="1"/>
      <w:numFmt w:val="lowerRoman"/>
      <w:lvlText w:val="%6."/>
      <w:lvlJc w:val="right"/>
      <w:pPr>
        <w:ind w:left="2880" w:hanging="480"/>
      </w:pPr>
    </w:lvl>
    <w:lvl w:ilvl="6" w:tplc="9AE4B436" w:tentative="1">
      <w:start w:val="1"/>
      <w:numFmt w:val="decimal"/>
      <w:lvlText w:val="%7."/>
      <w:lvlJc w:val="left"/>
      <w:pPr>
        <w:ind w:left="3360" w:hanging="480"/>
      </w:pPr>
    </w:lvl>
    <w:lvl w:ilvl="7" w:tplc="F9086752" w:tentative="1">
      <w:start w:val="1"/>
      <w:numFmt w:val="ideographTraditional"/>
      <w:lvlText w:val="%8、"/>
      <w:lvlJc w:val="left"/>
      <w:pPr>
        <w:ind w:left="3840" w:hanging="480"/>
      </w:pPr>
    </w:lvl>
    <w:lvl w:ilvl="8" w:tplc="1BE23330" w:tentative="1">
      <w:start w:val="1"/>
      <w:numFmt w:val="lowerRoman"/>
      <w:lvlText w:val="%9."/>
      <w:lvlJc w:val="right"/>
      <w:pPr>
        <w:ind w:left="4320" w:hanging="480"/>
      </w:pPr>
    </w:lvl>
  </w:abstractNum>
  <w:abstractNum w:abstractNumId="64" w15:restartNumberingAfterBreak="0">
    <w:nsid w:val="442051EB"/>
    <w:multiLevelType w:val="hybridMultilevel"/>
    <w:tmpl w:val="DF2AE7B8"/>
    <w:lvl w:ilvl="0" w:tplc="3250B34C">
      <w:start w:val="1"/>
      <w:numFmt w:val="decimal"/>
      <w:lvlText w:val="%1."/>
      <w:lvlJc w:val="left"/>
      <w:pPr>
        <w:ind w:left="480" w:hanging="480"/>
      </w:pPr>
      <w:rPr>
        <w:rFonts w:ascii="Times New Roman" w:eastAsia="標楷體" w:hAnsi="Times New Roman" w:hint="default"/>
        <w:b w:val="0"/>
        <w:i w:val="0"/>
        <w:sz w:val="24"/>
      </w:rPr>
    </w:lvl>
    <w:lvl w:ilvl="1" w:tplc="16CE37FC" w:tentative="1">
      <w:start w:val="1"/>
      <w:numFmt w:val="ideographTraditional"/>
      <w:lvlText w:val="%2、"/>
      <w:lvlJc w:val="left"/>
      <w:pPr>
        <w:ind w:left="960" w:hanging="480"/>
      </w:pPr>
    </w:lvl>
    <w:lvl w:ilvl="2" w:tplc="1220BDF8" w:tentative="1">
      <w:start w:val="1"/>
      <w:numFmt w:val="lowerRoman"/>
      <w:lvlText w:val="%3."/>
      <w:lvlJc w:val="right"/>
      <w:pPr>
        <w:ind w:left="1440" w:hanging="480"/>
      </w:pPr>
    </w:lvl>
    <w:lvl w:ilvl="3" w:tplc="46BE41C0" w:tentative="1">
      <w:start w:val="1"/>
      <w:numFmt w:val="decimal"/>
      <w:lvlText w:val="%4."/>
      <w:lvlJc w:val="left"/>
      <w:pPr>
        <w:ind w:left="1920" w:hanging="480"/>
      </w:pPr>
    </w:lvl>
    <w:lvl w:ilvl="4" w:tplc="CA8CD84C" w:tentative="1">
      <w:start w:val="1"/>
      <w:numFmt w:val="ideographTraditional"/>
      <w:lvlText w:val="%5、"/>
      <w:lvlJc w:val="left"/>
      <w:pPr>
        <w:ind w:left="2400" w:hanging="480"/>
      </w:pPr>
    </w:lvl>
    <w:lvl w:ilvl="5" w:tplc="5E2EA53E" w:tentative="1">
      <w:start w:val="1"/>
      <w:numFmt w:val="lowerRoman"/>
      <w:lvlText w:val="%6."/>
      <w:lvlJc w:val="right"/>
      <w:pPr>
        <w:ind w:left="2880" w:hanging="480"/>
      </w:pPr>
    </w:lvl>
    <w:lvl w:ilvl="6" w:tplc="C312280A" w:tentative="1">
      <w:start w:val="1"/>
      <w:numFmt w:val="decimal"/>
      <w:lvlText w:val="%7."/>
      <w:lvlJc w:val="left"/>
      <w:pPr>
        <w:ind w:left="3360" w:hanging="480"/>
      </w:pPr>
    </w:lvl>
    <w:lvl w:ilvl="7" w:tplc="6EB0DB86" w:tentative="1">
      <w:start w:val="1"/>
      <w:numFmt w:val="ideographTraditional"/>
      <w:lvlText w:val="%8、"/>
      <w:lvlJc w:val="left"/>
      <w:pPr>
        <w:ind w:left="3840" w:hanging="480"/>
      </w:pPr>
    </w:lvl>
    <w:lvl w:ilvl="8" w:tplc="425AE51C" w:tentative="1">
      <w:start w:val="1"/>
      <w:numFmt w:val="lowerRoman"/>
      <w:lvlText w:val="%9."/>
      <w:lvlJc w:val="right"/>
      <w:pPr>
        <w:ind w:left="4320" w:hanging="480"/>
      </w:pPr>
    </w:lvl>
  </w:abstractNum>
  <w:abstractNum w:abstractNumId="65" w15:restartNumberingAfterBreak="0">
    <w:nsid w:val="44B76187"/>
    <w:multiLevelType w:val="hybridMultilevel"/>
    <w:tmpl w:val="A516BFF0"/>
    <w:lvl w:ilvl="0" w:tplc="02FCC010">
      <w:start w:val="1"/>
      <w:numFmt w:val="decimal"/>
      <w:lvlText w:val="%1."/>
      <w:lvlJc w:val="left"/>
      <w:pPr>
        <w:ind w:left="480" w:hanging="480"/>
      </w:pPr>
      <w:rPr>
        <w:rFonts w:hint="eastAsia"/>
      </w:rPr>
    </w:lvl>
    <w:lvl w:ilvl="1" w:tplc="A788B038" w:tentative="1">
      <w:start w:val="1"/>
      <w:numFmt w:val="ideographTraditional"/>
      <w:lvlText w:val="%2、"/>
      <w:lvlJc w:val="left"/>
      <w:pPr>
        <w:ind w:left="960" w:hanging="480"/>
      </w:pPr>
    </w:lvl>
    <w:lvl w:ilvl="2" w:tplc="FFE22F8C" w:tentative="1">
      <w:start w:val="1"/>
      <w:numFmt w:val="lowerRoman"/>
      <w:lvlText w:val="%3."/>
      <w:lvlJc w:val="right"/>
      <w:pPr>
        <w:ind w:left="1440" w:hanging="480"/>
      </w:pPr>
    </w:lvl>
    <w:lvl w:ilvl="3" w:tplc="99CEF2D2" w:tentative="1">
      <w:start w:val="1"/>
      <w:numFmt w:val="decimal"/>
      <w:lvlText w:val="%4."/>
      <w:lvlJc w:val="left"/>
      <w:pPr>
        <w:ind w:left="1920" w:hanging="480"/>
      </w:pPr>
    </w:lvl>
    <w:lvl w:ilvl="4" w:tplc="1DA0DA3C" w:tentative="1">
      <w:start w:val="1"/>
      <w:numFmt w:val="ideographTraditional"/>
      <w:lvlText w:val="%5、"/>
      <w:lvlJc w:val="left"/>
      <w:pPr>
        <w:ind w:left="2400" w:hanging="480"/>
      </w:pPr>
    </w:lvl>
    <w:lvl w:ilvl="5" w:tplc="D8B2A3A8" w:tentative="1">
      <w:start w:val="1"/>
      <w:numFmt w:val="lowerRoman"/>
      <w:lvlText w:val="%6."/>
      <w:lvlJc w:val="right"/>
      <w:pPr>
        <w:ind w:left="2880" w:hanging="480"/>
      </w:pPr>
    </w:lvl>
    <w:lvl w:ilvl="6" w:tplc="EC7018CA" w:tentative="1">
      <w:start w:val="1"/>
      <w:numFmt w:val="decimal"/>
      <w:lvlText w:val="%7."/>
      <w:lvlJc w:val="left"/>
      <w:pPr>
        <w:ind w:left="3360" w:hanging="480"/>
      </w:pPr>
    </w:lvl>
    <w:lvl w:ilvl="7" w:tplc="6466F6A0" w:tentative="1">
      <w:start w:val="1"/>
      <w:numFmt w:val="ideographTraditional"/>
      <w:lvlText w:val="%8、"/>
      <w:lvlJc w:val="left"/>
      <w:pPr>
        <w:ind w:left="3840" w:hanging="480"/>
      </w:pPr>
    </w:lvl>
    <w:lvl w:ilvl="8" w:tplc="F66A067A" w:tentative="1">
      <w:start w:val="1"/>
      <w:numFmt w:val="lowerRoman"/>
      <w:lvlText w:val="%9."/>
      <w:lvlJc w:val="right"/>
      <w:pPr>
        <w:ind w:left="4320" w:hanging="480"/>
      </w:pPr>
    </w:lvl>
  </w:abstractNum>
  <w:abstractNum w:abstractNumId="66" w15:restartNumberingAfterBreak="0">
    <w:nsid w:val="45382B3A"/>
    <w:multiLevelType w:val="hybridMultilevel"/>
    <w:tmpl w:val="1FBCE66E"/>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67" w15:restartNumberingAfterBreak="0">
    <w:nsid w:val="45B14BCA"/>
    <w:multiLevelType w:val="hybridMultilevel"/>
    <w:tmpl w:val="7EFAD1FA"/>
    <w:lvl w:ilvl="0" w:tplc="B4B06C58">
      <w:start w:val="1"/>
      <w:numFmt w:val="decimal"/>
      <w:lvlText w:val="%1."/>
      <w:lvlJc w:val="left"/>
      <w:pPr>
        <w:ind w:left="480" w:hanging="480"/>
      </w:pPr>
      <w:rPr>
        <w:rFonts w:hint="eastAsia"/>
      </w:rPr>
    </w:lvl>
    <w:lvl w:ilvl="1" w:tplc="D9C62FA6">
      <w:start w:val="1"/>
      <w:numFmt w:val="ideographTraditional"/>
      <w:lvlText w:val="%2、"/>
      <w:lvlJc w:val="left"/>
      <w:pPr>
        <w:ind w:left="960" w:hanging="480"/>
      </w:pPr>
    </w:lvl>
    <w:lvl w:ilvl="2" w:tplc="4A3A27C4" w:tentative="1">
      <w:start w:val="1"/>
      <w:numFmt w:val="lowerRoman"/>
      <w:lvlText w:val="%3."/>
      <w:lvlJc w:val="right"/>
      <w:pPr>
        <w:ind w:left="1440" w:hanging="480"/>
      </w:pPr>
    </w:lvl>
    <w:lvl w:ilvl="3" w:tplc="130C11C0" w:tentative="1">
      <w:start w:val="1"/>
      <w:numFmt w:val="decimal"/>
      <w:lvlText w:val="%4."/>
      <w:lvlJc w:val="left"/>
      <w:pPr>
        <w:ind w:left="1920" w:hanging="480"/>
      </w:pPr>
    </w:lvl>
    <w:lvl w:ilvl="4" w:tplc="70F855D4" w:tentative="1">
      <w:start w:val="1"/>
      <w:numFmt w:val="ideographTraditional"/>
      <w:lvlText w:val="%5、"/>
      <w:lvlJc w:val="left"/>
      <w:pPr>
        <w:ind w:left="2400" w:hanging="480"/>
      </w:pPr>
    </w:lvl>
    <w:lvl w:ilvl="5" w:tplc="F98AE1C2" w:tentative="1">
      <w:start w:val="1"/>
      <w:numFmt w:val="lowerRoman"/>
      <w:lvlText w:val="%6."/>
      <w:lvlJc w:val="right"/>
      <w:pPr>
        <w:ind w:left="2880" w:hanging="480"/>
      </w:pPr>
    </w:lvl>
    <w:lvl w:ilvl="6" w:tplc="611E4B06" w:tentative="1">
      <w:start w:val="1"/>
      <w:numFmt w:val="decimal"/>
      <w:lvlText w:val="%7."/>
      <w:lvlJc w:val="left"/>
      <w:pPr>
        <w:ind w:left="3360" w:hanging="480"/>
      </w:pPr>
    </w:lvl>
    <w:lvl w:ilvl="7" w:tplc="8B1AD97C" w:tentative="1">
      <w:start w:val="1"/>
      <w:numFmt w:val="ideographTraditional"/>
      <w:lvlText w:val="%8、"/>
      <w:lvlJc w:val="left"/>
      <w:pPr>
        <w:ind w:left="3840" w:hanging="480"/>
      </w:pPr>
    </w:lvl>
    <w:lvl w:ilvl="8" w:tplc="ED3800FE" w:tentative="1">
      <w:start w:val="1"/>
      <w:numFmt w:val="lowerRoman"/>
      <w:lvlText w:val="%9."/>
      <w:lvlJc w:val="right"/>
      <w:pPr>
        <w:ind w:left="4320" w:hanging="480"/>
      </w:pPr>
    </w:lvl>
  </w:abstractNum>
  <w:abstractNum w:abstractNumId="68" w15:restartNumberingAfterBreak="0">
    <w:nsid w:val="45E81421"/>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69" w15:restartNumberingAfterBreak="0">
    <w:nsid w:val="461F5F4A"/>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70" w15:restartNumberingAfterBreak="0">
    <w:nsid w:val="476C47FA"/>
    <w:multiLevelType w:val="hybridMultilevel"/>
    <w:tmpl w:val="80BA03EA"/>
    <w:lvl w:ilvl="0" w:tplc="C980E364">
      <w:start w:val="1"/>
      <w:numFmt w:val="upperLetter"/>
      <w:pStyle w:val="9"/>
      <w:lvlText w:val="%1."/>
      <w:lvlJc w:val="left"/>
      <w:pPr>
        <w:tabs>
          <w:tab w:val="num" w:pos="480"/>
        </w:tabs>
        <w:ind w:left="480" w:hanging="480"/>
      </w:pPr>
    </w:lvl>
    <w:lvl w:ilvl="1" w:tplc="EEC458F2" w:tentative="1">
      <w:start w:val="1"/>
      <w:numFmt w:val="ideographTraditional"/>
      <w:lvlText w:val="%2、"/>
      <w:lvlJc w:val="left"/>
      <w:pPr>
        <w:tabs>
          <w:tab w:val="num" w:pos="960"/>
        </w:tabs>
        <w:ind w:left="960" w:hanging="480"/>
      </w:pPr>
    </w:lvl>
    <w:lvl w:ilvl="2" w:tplc="AE1C0386" w:tentative="1">
      <w:start w:val="1"/>
      <w:numFmt w:val="lowerRoman"/>
      <w:lvlText w:val="%3."/>
      <w:lvlJc w:val="right"/>
      <w:pPr>
        <w:tabs>
          <w:tab w:val="num" w:pos="1440"/>
        </w:tabs>
        <w:ind w:left="1440" w:hanging="480"/>
      </w:pPr>
    </w:lvl>
    <w:lvl w:ilvl="3" w:tplc="868ADFD6" w:tentative="1">
      <w:start w:val="1"/>
      <w:numFmt w:val="decimal"/>
      <w:lvlText w:val="%4."/>
      <w:lvlJc w:val="left"/>
      <w:pPr>
        <w:tabs>
          <w:tab w:val="num" w:pos="1920"/>
        </w:tabs>
        <w:ind w:left="1920" w:hanging="480"/>
      </w:pPr>
    </w:lvl>
    <w:lvl w:ilvl="4" w:tplc="AF4693C8" w:tentative="1">
      <w:start w:val="1"/>
      <w:numFmt w:val="ideographTraditional"/>
      <w:lvlText w:val="%5、"/>
      <w:lvlJc w:val="left"/>
      <w:pPr>
        <w:tabs>
          <w:tab w:val="num" w:pos="2400"/>
        </w:tabs>
        <w:ind w:left="2400" w:hanging="480"/>
      </w:pPr>
    </w:lvl>
    <w:lvl w:ilvl="5" w:tplc="D57EC874" w:tentative="1">
      <w:start w:val="1"/>
      <w:numFmt w:val="lowerRoman"/>
      <w:lvlText w:val="%6."/>
      <w:lvlJc w:val="right"/>
      <w:pPr>
        <w:tabs>
          <w:tab w:val="num" w:pos="2880"/>
        </w:tabs>
        <w:ind w:left="2880" w:hanging="480"/>
      </w:pPr>
    </w:lvl>
    <w:lvl w:ilvl="6" w:tplc="A246C0DE" w:tentative="1">
      <w:start w:val="1"/>
      <w:numFmt w:val="decimal"/>
      <w:lvlText w:val="%7."/>
      <w:lvlJc w:val="left"/>
      <w:pPr>
        <w:tabs>
          <w:tab w:val="num" w:pos="3360"/>
        </w:tabs>
        <w:ind w:left="3360" w:hanging="480"/>
      </w:pPr>
    </w:lvl>
    <w:lvl w:ilvl="7" w:tplc="B12C8910" w:tentative="1">
      <w:start w:val="1"/>
      <w:numFmt w:val="ideographTraditional"/>
      <w:lvlText w:val="%8、"/>
      <w:lvlJc w:val="left"/>
      <w:pPr>
        <w:tabs>
          <w:tab w:val="num" w:pos="3840"/>
        </w:tabs>
        <w:ind w:left="3840" w:hanging="480"/>
      </w:pPr>
    </w:lvl>
    <w:lvl w:ilvl="8" w:tplc="B75AA72E" w:tentative="1">
      <w:start w:val="1"/>
      <w:numFmt w:val="lowerRoman"/>
      <w:lvlText w:val="%9."/>
      <w:lvlJc w:val="right"/>
      <w:pPr>
        <w:tabs>
          <w:tab w:val="num" w:pos="4320"/>
        </w:tabs>
        <w:ind w:left="4320" w:hanging="480"/>
      </w:pPr>
    </w:lvl>
  </w:abstractNum>
  <w:abstractNum w:abstractNumId="71" w15:restartNumberingAfterBreak="0">
    <w:nsid w:val="48C163F9"/>
    <w:multiLevelType w:val="multilevel"/>
    <w:tmpl w:val="3DA427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72" w15:restartNumberingAfterBreak="0">
    <w:nsid w:val="49947194"/>
    <w:multiLevelType w:val="hybridMultilevel"/>
    <w:tmpl w:val="10060878"/>
    <w:lvl w:ilvl="0" w:tplc="6B70323C">
      <w:start w:val="1"/>
      <w:numFmt w:val="decimal"/>
      <w:lvlText w:val="%1."/>
      <w:lvlJc w:val="left"/>
      <w:pPr>
        <w:ind w:left="480" w:hanging="480"/>
      </w:pPr>
      <w:rPr>
        <w:rFonts w:ascii="Times New Roman" w:eastAsia="標楷體" w:hAnsi="Times New Roman" w:hint="default"/>
        <w:b w:val="0"/>
        <w:i w:val="0"/>
        <w:sz w:val="24"/>
      </w:rPr>
    </w:lvl>
    <w:lvl w:ilvl="1" w:tplc="A97EC9E2" w:tentative="1">
      <w:start w:val="1"/>
      <w:numFmt w:val="ideographTraditional"/>
      <w:lvlText w:val="%2、"/>
      <w:lvlJc w:val="left"/>
      <w:pPr>
        <w:ind w:left="960" w:hanging="480"/>
      </w:pPr>
    </w:lvl>
    <w:lvl w:ilvl="2" w:tplc="97C4AA36" w:tentative="1">
      <w:start w:val="1"/>
      <w:numFmt w:val="lowerRoman"/>
      <w:lvlText w:val="%3."/>
      <w:lvlJc w:val="right"/>
      <w:pPr>
        <w:ind w:left="1440" w:hanging="480"/>
      </w:pPr>
    </w:lvl>
    <w:lvl w:ilvl="3" w:tplc="7DE2C4B8" w:tentative="1">
      <w:start w:val="1"/>
      <w:numFmt w:val="decimal"/>
      <w:lvlText w:val="%4."/>
      <w:lvlJc w:val="left"/>
      <w:pPr>
        <w:ind w:left="1920" w:hanging="480"/>
      </w:pPr>
    </w:lvl>
    <w:lvl w:ilvl="4" w:tplc="82BC0CF2" w:tentative="1">
      <w:start w:val="1"/>
      <w:numFmt w:val="ideographTraditional"/>
      <w:lvlText w:val="%5、"/>
      <w:lvlJc w:val="left"/>
      <w:pPr>
        <w:ind w:left="2400" w:hanging="480"/>
      </w:pPr>
    </w:lvl>
    <w:lvl w:ilvl="5" w:tplc="E2624E08" w:tentative="1">
      <w:start w:val="1"/>
      <w:numFmt w:val="lowerRoman"/>
      <w:lvlText w:val="%6."/>
      <w:lvlJc w:val="right"/>
      <w:pPr>
        <w:ind w:left="2880" w:hanging="480"/>
      </w:pPr>
    </w:lvl>
    <w:lvl w:ilvl="6" w:tplc="1368006C" w:tentative="1">
      <w:start w:val="1"/>
      <w:numFmt w:val="decimal"/>
      <w:lvlText w:val="%7."/>
      <w:lvlJc w:val="left"/>
      <w:pPr>
        <w:ind w:left="3360" w:hanging="480"/>
      </w:pPr>
    </w:lvl>
    <w:lvl w:ilvl="7" w:tplc="AD88C5AC" w:tentative="1">
      <w:start w:val="1"/>
      <w:numFmt w:val="ideographTraditional"/>
      <w:lvlText w:val="%8、"/>
      <w:lvlJc w:val="left"/>
      <w:pPr>
        <w:ind w:left="3840" w:hanging="480"/>
      </w:pPr>
    </w:lvl>
    <w:lvl w:ilvl="8" w:tplc="02861EC0" w:tentative="1">
      <w:start w:val="1"/>
      <w:numFmt w:val="lowerRoman"/>
      <w:lvlText w:val="%9."/>
      <w:lvlJc w:val="right"/>
      <w:pPr>
        <w:ind w:left="4320" w:hanging="480"/>
      </w:pPr>
    </w:lvl>
  </w:abstractNum>
  <w:abstractNum w:abstractNumId="73" w15:restartNumberingAfterBreak="0">
    <w:nsid w:val="4AE73565"/>
    <w:multiLevelType w:val="hybridMultilevel"/>
    <w:tmpl w:val="56300370"/>
    <w:lvl w:ilvl="0" w:tplc="96DE57D0">
      <w:start w:val="1"/>
      <w:numFmt w:val="decimal"/>
      <w:lvlText w:val="(%1)"/>
      <w:lvlJc w:val="left"/>
      <w:pPr>
        <w:ind w:left="1983" w:hanging="480"/>
      </w:pPr>
      <w:rPr>
        <w:rFonts w:ascii="Times New Roman" w:hAnsi="Times New Roman" w:hint="default"/>
        <w:b w:val="0"/>
        <w:i w:val="0"/>
        <w:sz w:val="24"/>
      </w:rPr>
    </w:lvl>
    <w:lvl w:ilvl="1" w:tplc="56E86254" w:tentative="1">
      <w:start w:val="1"/>
      <w:numFmt w:val="ideographTraditional"/>
      <w:lvlText w:val="%2、"/>
      <w:lvlJc w:val="left"/>
      <w:pPr>
        <w:ind w:left="2463" w:hanging="480"/>
      </w:pPr>
    </w:lvl>
    <w:lvl w:ilvl="2" w:tplc="9C1C6DB2" w:tentative="1">
      <w:start w:val="1"/>
      <w:numFmt w:val="lowerRoman"/>
      <w:lvlText w:val="%3."/>
      <w:lvlJc w:val="right"/>
      <w:pPr>
        <w:ind w:left="2943" w:hanging="480"/>
      </w:pPr>
    </w:lvl>
    <w:lvl w:ilvl="3" w:tplc="9F261A1A" w:tentative="1">
      <w:start w:val="1"/>
      <w:numFmt w:val="decimal"/>
      <w:lvlText w:val="%4."/>
      <w:lvlJc w:val="left"/>
      <w:pPr>
        <w:ind w:left="3423" w:hanging="480"/>
      </w:pPr>
    </w:lvl>
    <w:lvl w:ilvl="4" w:tplc="B9EE93FE" w:tentative="1">
      <w:start w:val="1"/>
      <w:numFmt w:val="ideographTraditional"/>
      <w:lvlText w:val="%5、"/>
      <w:lvlJc w:val="left"/>
      <w:pPr>
        <w:ind w:left="3903" w:hanging="480"/>
      </w:pPr>
    </w:lvl>
    <w:lvl w:ilvl="5" w:tplc="DE6A398A" w:tentative="1">
      <w:start w:val="1"/>
      <w:numFmt w:val="lowerRoman"/>
      <w:lvlText w:val="%6."/>
      <w:lvlJc w:val="right"/>
      <w:pPr>
        <w:ind w:left="4383" w:hanging="480"/>
      </w:pPr>
    </w:lvl>
    <w:lvl w:ilvl="6" w:tplc="D4AC694C" w:tentative="1">
      <w:start w:val="1"/>
      <w:numFmt w:val="decimal"/>
      <w:lvlText w:val="%7."/>
      <w:lvlJc w:val="left"/>
      <w:pPr>
        <w:ind w:left="4863" w:hanging="480"/>
      </w:pPr>
    </w:lvl>
    <w:lvl w:ilvl="7" w:tplc="28F48E9E" w:tentative="1">
      <w:start w:val="1"/>
      <w:numFmt w:val="ideographTraditional"/>
      <w:lvlText w:val="%8、"/>
      <w:lvlJc w:val="left"/>
      <w:pPr>
        <w:ind w:left="5343" w:hanging="480"/>
      </w:pPr>
    </w:lvl>
    <w:lvl w:ilvl="8" w:tplc="A8BA526E" w:tentative="1">
      <w:start w:val="1"/>
      <w:numFmt w:val="lowerRoman"/>
      <w:lvlText w:val="%9."/>
      <w:lvlJc w:val="right"/>
      <w:pPr>
        <w:ind w:left="5823" w:hanging="480"/>
      </w:pPr>
    </w:lvl>
  </w:abstractNum>
  <w:abstractNum w:abstractNumId="74" w15:restartNumberingAfterBreak="0">
    <w:nsid w:val="4B5A780C"/>
    <w:multiLevelType w:val="hybridMultilevel"/>
    <w:tmpl w:val="4B9C1AD8"/>
    <w:lvl w:ilvl="0" w:tplc="E7B48C36">
      <w:start w:val="1"/>
      <w:numFmt w:val="decimal"/>
      <w:lvlText w:val="(%1)"/>
      <w:lvlJc w:val="left"/>
      <w:pPr>
        <w:ind w:left="1983" w:hanging="480"/>
      </w:pPr>
      <w:rPr>
        <w:rFonts w:ascii="Times New Roman" w:hAnsi="Times New Roman" w:hint="default"/>
        <w:b w:val="0"/>
        <w:i w:val="0"/>
        <w:sz w:val="24"/>
      </w:rPr>
    </w:lvl>
    <w:lvl w:ilvl="1" w:tplc="8ED6210A" w:tentative="1">
      <w:start w:val="1"/>
      <w:numFmt w:val="ideographTraditional"/>
      <w:lvlText w:val="%2、"/>
      <w:lvlJc w:val="left"/>
      <w:pPr>
        <w:ind w:left="2463" w:hanging="480"/>
      </w:pPr>
    </w:lvl>
    <w:lvl w:ilvl="2" w:tplc="DC74D1FE" w:tentative="1">
      <w:start w:val="1"/>
      <w:numFmt w:val="lowerRoman"/>
      <w:lvlText w:val="%3."/>
      <w:lvlJc w:val="right"/>
      <w:pPr>
        <w:ind w:left="2943" w:hanging="480"/>
      </w:pPr>
    </w:lvl>
    <w:lvl w:ilvl="3" w:tplc="BD5E30F4" w:tentative="1">
      <w:start w:val="1"/>
      <w:numFmt w:val="decimal"/>
      <w:lvlText w:val="%4."/>
      <w:lvlJc w:val="left"/>
      <w:pPr>
        <w:ind w:left="3423" w:hanging="480"/>
      </w:pPr>
    </w:lvl>
    <w:lvl w:ilvl="4" w:tplc="5E36B09C" w:tentative="1">
      <w:start w:val="1"/>
      <w:numFmt w:val="ideographTraditional"/>
      <w:lvlText w:val="%5、"/>
      <w:lvlJc w:val="left"/>
      <w:pPr>
        <w:ind w:left="3903" w:hanging="480"/>
      </w:pPr>
    </w:lvl>
    <w:lvl w:ilvl="5" w:tplc="C1705624" w:tentative="1">
      <w:start w:val="1"/>
      <w:numFmt w:val="lowerRoman"/>
      <w:lvlText w:val="%6."/>
      <w:lvlJc w:val="right"/>
      <w:pPr>
        <w:ind w:left="4383" w:hanging="480"/>
      </w:pPr>
    </w:lvl>
    <w:lvl w:ilvl="6" w:tplc="16A87F80" w:tentative="1">
      <w:start w:val="1"/>
      <w:numFmt w:val="decimal"/>
      <w:lvlText w:val="%7."/>
      <w:lvlJc w:val="left"/>
      <w:pPr>
        <w:ind w:left="4863" w:hanging="480"/>
      </w:pPr>
    </w:lvl>
    <w:lvl w:ilvl="7" w:tplc="C6B24D66" w:tentative="1">
      <w:start w:val="1"/>
      <w:numFmt w:val="ideographTraditional"/>
      <w:lvlText w:val="%8、"/>
      <w:lvlJc w:val="left"/>
      <w:pPr>
        <w:ind w:left="5343" w:hanging="480"/>
      </w:pPr>
    </w:lvl>
    <w:lvl w:ilvl="8" w:tplc="D1FC2CC0" w:tentative="1">
      <w:start w:val="1"/>
      <w:numFmt w:val="lowerRoman"/>
      <w:lvlText w:val="%9."/>
      <w:lvlJc w:val="right"/>
      <w:pPr>
        <w:ind w:left="5823" w:hanging="480"/>
      </w:pPr>
    </w:lvl>
  </w:abstractNum>
  <w:abstractNum w:abstractNumId="75" w15:restartNumberingAfterBreak="0">
    <w:nsid w:val="4C4A66D5"/>
    <w:multiLevelType w:val="hybridMultilevel"/>
    <w:tmpl w:val="6CEC0680"/>
    <w:lvl w:ilvl="0" w:tplc="1E9CA3BA">
      <w:start w:val="1"/>
      <w:numFmt w:val="decimal"/>
      <w:lvlText w:val="%1."/>
      <w:lvlJc w:val="left"/>
      <w:pPr>
        <w:ind w:left="1472" w:hanging="480"/>
      </w:pPr>
      <w:rPr>
        <w:rFonts w:hint="eastAsia"/>
      </w:rPr>
    </w:lvl>
    <w:lvl w:ilvl="1" w:tplc="BCE8C4FC" w:tentative="1">
      <w:start w:val="1"/>
      <w:numFmt w:val="ideographTraditional"/>
      <w:lvlText w:val="%2、"/>
      <w:lvlJc w:val="left"/>
      <w:pPr>
        <w:ind w:left="1952" w:hanging="480"/>
      </w:pPr>
    </w:lvl>
    <w:lvl w:ilvl="2" w:tplc="A9A0F0E2" w:tentative="1">
      <w:start w:val="1"/>
      <w:numFmt w:val="lowerRoman"/>
      <w:lvlText w:val="%3."/>
      <w:lvlJc w:val="right"/>
      <w:pPr>
        <w:ind w:left="2432" w:hanging="480"/>
      </w:pPr>
    </w:lvl>
    <w:lvl w:ilvl="3" w:tplc="8F7ADE28" w:tentative="1">
      <w:start w:val="1"/>
      <w:numFmt w:val="decimal"/>
      <w:lvlText w:val="%4."/>
      <w:lvlJc w:val="left"/>
      <w:pPr>
        <w:ind w:left="2912" w:hanging="480"/>
      </w:pPr>
    </w:lvl>
    <w:lvl w:ilvl="4" w:tplc="36DCFCC2" w:tentative="1">
      <w:start w:val="1"/>
      <w:numFmt w:val="ideographTraditional"/>
      <w:lvlText w:val="%5、"/>
      <w:lvlJc w:val="left"/>
      <w:pPr>
        <w:ind w:left="3392" w:hanging="480"/>
      </w:pPr>
    </w:lvl>
    <w:lvl w:ilvl="5" w:tplc="35CE8918" w:tentative="1">
      <w:start w:val="1"/>
      <w:numFmt w:val="lowerRoman"/>
      <w:lvlText w:val="%6."/>
      <w:lvlJc w:val="right"/>
      <w:pPr>
        <w:ind w:left="3872" w:hanging="480"/>
      </w:pPr>
    </w:lvl>
    <w:lvl w:ilvl="6" w:tplc="E65AAF2E" w:tentative="1">
      <w:start w:val="1"/>
      <w:numFmt w:val="decimal"/>
      <w:lvlText w:val="%7."/>
      <w:lvlJc w:val="left"/>
      <w:pPr>
        <w:ind w:left="4352" w:hanging="480"/>
      </w:pPr>
    </w:lvl>
    <w:lvl w:ilvl="7" w:tplc="EE421C20" w:tentative="1">
      <w:start w:val="1"/>
      <w:numFmt w:val="ideographTraditional"/>
      <w:lvlText w:val="%8、"/>
      <w:lvlJc w:val="left"/>
      <w:pPr>
        <w:ind w:left="4832" w:hanging="480"/>
      </w:pPr>
    </w:lvl>
    <w:lvl w:ilvl="8" w:tplc="52529480" w:tentative="1">
      <w:start w:val="1"/>
      <w:numFmt w:val="lowerRoman"/>
      <w:lvlText w:val="%9."/>
      <w:lvlJc w:val="right"/>
      <w:pPr>
        <w:ind w:left="5312" w:hanging="480"/>
      </w:pPr>
    </w:lvl>
  </w:abstractNum>
  <w:abstractNum w:abstractNumId="76" w15:restartNumberingAfterBreak="0">
    <w:nsid w:val="4E125FEE"/>
    <w:multiLevelType w:val="hybridMultilevel"/>
    <w:tmpl w:val="F4BEE668"/>
    <w:lvl w:ilvl="0" w:tplc="EA30B99E">
      <w:start w:val="1"/>
      <w:numFmt w:val="decimal"/>
      <w:lvlText w:val="%1."/>
      <w:lvlJc w:val="left"/>
      <w:pPr>
        <w:ind w:left="480" w:hanging="480"/>
      </w:pPr>
      <w:rPr>
        <w:rFonts w:hint="eastAsia"/>
      </w:rPr>
    </w:lvl>
    <w:lvl w:ilvl="1" w:tplc="98DCAAFA">
      <w:start w:val="1"/>
      <w:numFmt w:val="ideographTraditional"/>
      <w:lvlText w:val="%2、"/>
      <w:lvlJc w:val="left"/>
      <w:pPr>
        <w:ind w:left="960" w:hanging="480"/>
      </w:pPr>
    </w:lvl>
    <w:lvl w:ilvl="2" w:tplc="DED08156" w:tentative="1">
      <w:start w:val="1"/>
      <w:numFmt w:val="lowerRoman"/>
      <w:lvlText w:val="%3."/>
      <w:lvlJc w:val="right"/>
      <w:pPr>
        <w:ind w:left="1440" w:hanging="480"/>
      </w:pPr>
    </w:lvl>
    <w:lvl w:ilvl="3" w:tplc="63567A96" w:tentative="1">
      <w:start w:val="1"/>
      <w:numFmt w:val="decimal"/>
      <w:lvlText w:val="%4."/>
      <w:lvlJc w:val="left"/>
      <w:pPr>
        <w:ind w:left="1920" w:hanging="480"/>
      </w:pPr>
    </w:lvl>
    <w:lvl w:ilvl="4" w:tplc="44BC5E7C" w:tentative="1">
      <w:start w:val="1"/>
      <w:numFmt w:val="ideographTraditional"/>
      <w:lvlText w:val="%5、"/>
      <w:lvlJc w:val="left"/>
      <w:pPr>
        <w:ind w:left="2400" w:hanging="480"/>
      </w:pPr>
    </w:lvl>
    <w:lvl w:ilvl="5" w:tplc="14D0C666" w:tentative="1">
      <w:start w:val="1"/>
      <w:numFmt w:val="lowerRoman"/>
      <w:lvlText w:val="%6."/>
      <w:lvlJc w:val="right"/>
      <w:pPr>
        <w:ind w:left="2880" w:hanging="480"/>
      </w:pPr>
    </w:lvl>
    <w:lvl w:ilvl="6" w:tplc="C9CE9EE6" w:tentative="1">
      <w:start w:val="1"/>
      <w:numFmt w:val="decimal"/>
      <w:lvlText w:val="%7."/>
      <w:lvlJc w:val="left"/>
      <w:pPr>
        <w:ind w:left="3360" w:hanging="480"/>
      </w:pPr>
    </w:lvl>
    <w:lvl w:ilvl="7" w:tplc="76E0CF04" w:tentative="1">
      <w:start w:val="1"/>
      <w:numFmt w:val="ideographTraditional"/>
      <w:lvlText w:val="%8、"/>
      <w:lvlJc w:val="left"/>
      <w:pPr>
        <w:ind w:left="3840" w:hanging="480"/>
      </w:pPr>
    </w:lvl>
    <w:lvl w:ilvl="8" w:tplc="78865350" w:tentative="1">
      <w:start w:val="1"/>
      <w:numFmt w:val="lowerRoman"/>
      <w:lvlText w:val="%9."/>
      <w:lvlJc w:val="right"/>
      <w:pPr>
        <w:ind w:left="4320" w:hanging="480"/>
      </w:pPr>
    </w:lvl>
  </w:abstractNum>
  <w:abstractNum w:abstractNumId="77" w15:restartNumberingAfterBreak="0">
    <w:nsid w:val="50E40AB3"/>
    <w:multiLevelType w:val="hybridMultilevel"/>
    <w:tmpl w:val="29E487EA"/>
    <w:lvl w:ilvl="0" w:tplc="5CE2DB16">
      <w:start w:val="1"/>
      <w:numFmt w:val="decimal"/>
      <w:lvlText w:val="(%1)"/>
      <w:lvlJc w:val="left"/>
      <w:pPr>
        <w:ind w:left="1983" w:hanging="480"/>
      </w:pPr>
      <w:rPr>
        <w:rFonts w:ascii="Times New Roman" w:hAnsi="Times New Roman" w:hint="default"/>
        <w:b w:val="0"/>
        <w:i w:val="0"/>
        <w:sz w:val="24"/>
      </w:rPr>
    </w:lvl>
    <w:lvl w:ilvl="1" w:tplc="6B8A0C18" w:tentative="1">
      <w:start w:val="1"/>
      <w:numFmt w:val="ideographTraditional"/>
      <w:lvlText w:val="%2、"/>
      <w:lvlJc w:val="left"/>
      <w:pPr>
        <w:ind w:left="2463" w:hanging="480"/>
      </w:pPr>
    </w:lvl>
    <w:lvl w:ilvl="2" w:tplc="3484F62E" w:tentative="1">
      <w:start w:val="1"/>
      <w:numFmt w:val="lowerRoman"/>
      <w:lvlText w:val="%3."/>
      <w:lvlJc w:val="right"/>
      <w:pPr>
        <w:ind w:left="2943" w:hanging="480"/>
      </w:pPr>
    </w:lvl>
    <w:lvl w:ilvl="3" w:tplc="DE725DE2" w:tentative="1">
      <w:start w:val="1"/>
      <w:numFmt w:val="decimal"/>
      <w:lvlText w:val="%4."/>
      <w:lvlJc w:val="left"/>
      <w:pPr>
        <w:ind w:left="3423" w:hanging="480"/>
      </w:pPr>
    </w:lvl>
    <w:lvl w:ilvl="4" w:tplc="0978907E" w:tentative="1">
      <w:start w:val="1"/>
      <w:numFmt w:val="ideographTraditional"/>
      <w:lvlText w:val="%5、"/>
      <w:lvlJc w:val="left"/>
      <w:pPr>
        <w:ind w:left="3903" w:hanging="480"/>
      </w:pPr>
    </w:lvl>
    <w:lvl w:ilvl="5" w:tplc="B7E211BA" w:tentative="1">
      <w:start w:val="1"/>
      <w:numFmt w:val="lowerRoman"/>
      <w:lvlText w:val="%6."/>
      <w:lvlJc w:val="right"/>
      <w:pPr>
        <w:ind w:left="4383" w:hanging="480"/>
      </w:pPr>
    </w:lvl>
    <w:lvl w:ilvl="6" w:tplc="900A7C26" w:tentative="1">
      <w:start w:val="1"/>
      <w:numFmt w:val="decimal"/>
      <w:lvlText w:val="%7."/>
      <w:lvlJc w:val="left"/>
      <w:pPr>
        <w:ind w:left="4863" w:hanging="480"/>
      </w:pPr>
    </w:lvl>
    <w:lvl w:ilvl="7" w:tplc="60A4ED3E" w:tentative="1">
      <w:start w:val="1"/>
      <w:numFmt w:val="ideographTraditional"/>
      <w:lvlText w:val="%8、"/>
      <w:lvlJc w:val="left"/>
      <w:pPr>
        <w:ind w:left="5343" w:hanging="480"/>
      </w:pPr>
    </w:lvl>
    <w:lvl w:ilvl="8" w:tplc="081C578E" w:tentative="1">
      <w:start w:val="1"/>
      <w:numFmt w:val="lowerRoman"/>
      <w:lvlText w:val="%9."/>
      <w:lvlJc w:val="right"/>
      <w:pPr>
        <w:ind w:left="5823" w:hanging="480"/>
      </w:pPr>
    </w:lvl>
  </w:abstractNum>
  <w:abstractNum w:abstractNumId="78" w15:restartNumberingAfterBreak="0">
    <w:nsid w:val="513517A0"/>
    <w:multiLevelType w:val="hybridMultilevel"/>
    <w:tmpl w:val="2E1099F2"/>
    <w:lvl w:ilvl="0" w:tplc="9244E26E">
      <w:start w:val="1"/>
      <w:numFmt w:val="decimal"/>
      <w:lvlText w:val="%1."/>
      <w:lvlJc w:val="left"/>
      <w:pPr>
        <w:ind w:left="480" w:hanging="480"/>
      </w:pPr>
      <w:rPr>
        <w:rFonts w:hint="eastAsia"/>
      </w:rPr>
    </w:lvl>
    <w:lvl w:ilvl="1" w:tplc="5928DB2C" w:tentative="1">
      <w:start w:val="1"/>
      <w:numFmt w:val="ideographTraditional"/>
      <w:lvlText w:val="%2、"/>
      <w:lvlJc w:val="left"/>
      <w:pPr>
        <w:ind w:left="960" w:hanging="480"/>
      </w:pPr>
    </w:lvl>
    <w:lvl w:ilvl="2" w:tplc="CAB03FB4" w:tentative="1">
      <w:start w:val="1"/>
      <w:numFmt w:val="lowerRoman"/>
      <w:lvlText w:val="%3."/>
      <w:lvlJc w:val="right"/>
      <w:pPr>
        <w:ind w:left="1440" w:hanging="480"/>
      </w:pPr>
    </w:lvl>
    <w:lvl w:ilvl="3" w:tplc="437078D4" w:tentative="1">
      <w:start w:val="1"/>
      <w:numFmt w:val="decimal"/>
      <w:lvlText w:val="%4."/>
      <w:lvlJc w:val="left"/>
      <w:pPr>
        <w:ind w:left="1920" w:hanging="480"/>
      </w:pPr>
    </w:lvl>
    <w:lvl w:ilvl="4" w:tplc="C04C93D2" w:tentative="1">
      <w:start w:val="1"/>
      <w:numFmt w:val="ideographTraditional"/>
      <w:lvlText w:val="%5、"/>
      <w:lvlJc w:val="left"/>
      <w:pPr>
        <w:ind w:left="2400" w:hanging="480"/>
      </w:pPr>
    </w:lvl>
    <w:lvl w:ilvl="5" w:tplc="4EE86C72" w:tentative="1">
      <w:start w:val="1"/>
      <w:numFmt w:val="lowerRoman"/>
      <w:lvlText w:val="%6."/>
      <w:lvlJc w:val="right"/>
      <w:pPr>
        <w:ind w:left="2880" w:hanging="480"/>
      </w:pPr>
    </w:lvl>
    <w:lvl w:ilvl="6" w:tplc="C71C0C0A" w:tentative="1">
      <w:start w:val="1"/>
      <w:numFmt w:val="decimal"/>
      <w:lvlText w:val="%7."/>
      <w:lvlJc w:val="left"/>
      <w:pPr>
        <w:ind w:left="3360" w:hanging="480"/>
      </w:pPr>
    </w:lvl>
    <w:lvl w:ilvl="7" w:tplc="2F96F7F2" w:tentative="1">
      <w:start w:val="1"/>
      <w:numFmt w:val="ideographTraditional"/>
      <w:lvlText w:val="%8、"/>
      <w:lvlJc w:val="left"/>
      <w:pPr>
        <w:ind w:left="3840" w:hanging="480"/>
      </w:pPr>
    </w:lvl>
    <w:lvl w:ilvl="8" w:tplc="AA8A0BD8" w:tentative="1">
      <w:start w:val="1"/>
      <w:numFmt w:val="lowerRoman"/>
      <w:lvlText w:val="%9."/>
      <w:lvlJc w:val="right"/>
      <w:pPr>
        <w:ind w:left="4320" w:hanging="480"/>
      </w:pPr>
    </w:lvl>
  </w:abstractNum>
  <w:abstractNum w:abstractNumId="79" w15:restartNumberingAfterBreak="0">
    <w:nsid w:val="53122F80"/>
    <w:multiLevelType w:val="multilevel"/>
    <w:tmpl w:val="55007A12"/>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pStyle w:val="11"/>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0" w15:restartNumberingAfterBreak="0">
    <w:nsid w:val="5723271C"/>
    <w:multiLevelType w:val="multilevel"/>
    <w:tmpl w:val="1AAC77E4"/>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1" w15:restartNumberingAfterBreak="0">
    <w:nsid w:val="5872661C"/>
    <w:multiLevelType w:val="hybridMultilevel"/>
    <w:tmpl w:val="2FCABAAC"/>
    <w:lvl w:ilvl="0" w:tplc="D3D6358A">
      <w:start w:val="1"/>
      <w:numFmt w:val="decimal"/>
      <w:lvlText w:val="%1."/>
      <w:lvlJc w:val="left"/>
      <w:pPr>
        <w:ind w:left="480" w:hanging="480"/>
      </w:pPr>
      <w:rPr>
        <w:rFonts w:hint="eastAsia"/>
      </w:rPr>
    </w:lvl>
    <w:lvl w:ilvl="1" w:tplc="6C600D0C" w:tentative="1">
      <w:start w:val="1"/>
      <w:numFmt w:val="ideographTraditional"/>
      <w:lvlText w:val="%2、"/>
      <w:lvlJc w:val="left"/>
      <w:pPr>
        <w:ind w:left="960" w:hanging="480"/>
      </w:pPr>
    </w:lvl>
    <w:lvl w:ilvl="2" w:tplc="D37AA07C">
      <w:start w:val="1"/>
      <w:numFmt w:val="lowerRoman"/>
      <w:lvlText w:val="%3."/>
      <w:lvlJc w:val="right"/>
      <w:pPr>
        <w:ind w:left="1440" w:hanging="480"/>
      </w:pPr>
    </w:lvl>
    <w:lvl w:ilvl="3" w:tplc="2572C9CC" w:tentative="1">
      <w:start w:val="1"/>
      <w:numFmt w:val="decimal"/>
      <w:lvlText w:val="%4."/>
      <w:lvlJc w:val="left"/>
      <w:pPr>
        <w:ind w:left="1920" w:hanging="480"/>
      </w:pPr>
    </w:lvl>
    <w:lvl w:ilvl="4" w:tplc="31DC2D66" w:tentative="1">
      <w:start w:val="1"/>
      <w:numFmt w:val="ideographTraditional"/>
      <w:lvlText w:val="%5、"/>
      <w:lvlJc w:val="left"/>
      <w:pPr>
        <w:ind w:left="2400" w:hanging="480"/>
      </w:pPr>
    </w:lvl>
    <w:lvl w:ilvl="5" w:tplc="06B824CA" w:tentative="1">
      <w:start w:val="1"/>
      <w:numFmt w:val="lowerRoman"/>
      <w:lvlText w:val="%6."/>
      <w:lvlJc w:val="right"/>
      <w:pPr>
        <w:ind w:left="2880" w:hanging="480"/>
      </w:pPr>
    </w:lvl>
    <w:lvl w:ilvl="6" w:tplc="B7B66F74" w:tentative="1">
      <w:start w:val="1"/>
      <w:numFmt w:val="decimal"/>
      <w:lvlText w:val="%7."/>
      <w:lvlJc w:val="left"/>
      <w:pPr>
        <w:ind w:left="3360" w:hanging="480"/>
      </w:pPr>
    </w:lvl>
    <w:lvl w:ilvl="7" w:tplc="555AD972" w:tentative="1">
      <w:start w:val="1"/>
      <w:numFmt w:val="ideographTraditional"/>
      <w:lvlText w:val="%8、"/>
      <w:lvlJc w:val="left"/>
      <w:pPr>
        <w:ind w:left="3840" w:hanging="480"/>
      </w:pPr>
    </w:lvl>
    <w:lvl w:ilvl="8" w:tplc="69987FF6" w:tentative="1">
      <w:start w:val="1"/>
      <w:numFmt w:val="lowerRoman"/>
      <w:lvlText w:val="%9."/>
      <w:lvlJc w:val="right"/>
      <w:pPr>
        <w:ind w:left="4320" w:hanging="480"/>
      </w:pPr>
    </w:lvl>
  </w:abstractNum>
  <w:abstractNum w:abstractNumId="82" w15:restartNumberingAfterBreak="0">
    <w:nsid w:val="59141CC0"/>
    <w:multiLevelType w:val="hybridMultilevel"/>
    <w:tmpl w:val="3154F25A"/>
    <w:lvl w:ilvl="0" w:tplc="5948A128">
      <w:start w:val="1"/>
      <w:numFmt w:val="decimal"/>
      <w:lvlText w:val="%1."/>
      <w:lvlJc w:val="left"/>
      <w:pPr>
        <w:ind w:left="1642" w:hanging="480"/>
      </w:pPr>
      <w:rPr>
        <w:rFonts w:hint="eastAsia"/>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83" w15:restartNumberingAfterBreak="0">
    <w:nsid w:val="59E31B89"/>
    <w:multiLevelType w:val="hybridMultilevel"/>
    <w:tmpl w:val="6438580A"/>
    <w:lvl w:ilvl="0" w:tplc="C9EACA20">
      <w:start w:val="1"/>
      <w:numFmt w:val="decimal"/>
      <w:pStyle w:val="12"/>
      <w:lvlText w:val="(%1)"/>
      <w:lvlJc w:val="left"/>
      <w:pPr>
        <w:ind w:left="1841" w:hanging="480"/>
      </w:pPr>
      <w:rPr>
        <w:rFonts w:ascii="Times New Roman"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84" w15:restartNumberingAfterBreak="0">
    <w:nsid w:val="5AA64D1C"/>
    <w:multiLevelType w:val="hybridMultilevel"/>
    <w:tmpl w:val="FE42BB1A"/>
    <w:lvl w:ilvl="0" w:tplc="F9EEC65C">
      <w:start w:val="1"/>
      <w:numFmt w:val="decimal"/>
      <w:lvlText w:val="%1."/>
      <w:lvlJc w:val="left"/>
      <w:pPr>
        <w:ind w:left="480" w:hanging="480"/>
      </w:pPr>
      <w:rPr>
        <w:rFonts w:ascii="Times New Roman" w:eastAsia="標楷體" w:hAnsi="Times New Roman" w:hint="default"/>
        <w:b w:val="0"/>
        <w:i w:val="0"/>
        <w:sz w:val="24"/>
      </w:rPr>
    </w:lvl>
    <w:lvl w:ilvl="1" w:tplc="52BA25F4" w:tentative="1">
      <w:start w:val="1"/>
      <w:numFmt w:val="ideographTraditional"/>
      <w:lvlText w:val="%2、"/>
      <w:lvlJc w:val="left"/>
      <w:pPr>
        <w:ind w:left="960" w:hanging="480"/>
      </w:pPr>
    </w:lvl>
    <w:lvl w:ilvl="2" w:tplc="5D367D98" w:tentative="1">
      <w:start w:val="1"/>
      <w:numFmt w:val="lowerRoman"/>
      <w:lvlText w:val="%3."/>
      <w:lvlJc w:val="right"/>
      <w:pPr>
        <w:ind w:left="1440" w:hanging="480"/>
      </w:pPr>
    </w:lvl>
    <w:lvl w:ilvl="3" w:tplc="C076F5CC" w:tentative="1">
      <w:start w:val="1"/>
      <w:numFmt w:val="decimal"/>
      <w:lvlText w:val="%4."/>
      <w:lvlJc w:val="left"/>
      <w:pPr>
        <w:ind w:left="1920" w:hanging="480"/>
      </w:pPr>
    </w:lvl>
    <w:lvl w:ilvl="4" w:tplc="5046EDDE" w:tentative="1">
      <w:start w:val="1"/>
      <w:numFmt w:val="ideographTraditional"/>
      <w:lvlText w:val="%5、"/>
      <w:lvlJc w:val="left"/>
      <w:pPr>
        <w:ind w:left="2400" w:hanging="480"/>
      </w:pPr>
    </w:lvl>
    <w:lvl w:ilvl="5" w:tplc="25CA3238" w:tentative="1">
      <w:start w:val="1"/>
      <w:numFmt w:val="lowerRoman"/>
      <w:lvlText w:val="%6."/>
      <w:lvlJc w:val="right"/>
      <w:pPr>
        <w:ind w:left="2880" w:hanging="480"/>
      </w:pPr>
    </w:lvl>
    <w:lvl w:ilvl="6" w:tplc="E24290BE" w:tentative="1">
      <w:start w:val="1"/>
      <w:numFmt w:val="decimal"/>
      <w:lvlText w:val="%7."/>
      <w:lvlJc w:val="left"/>
      <w:pPr>
        <w:ind w:left="3360" w:hanging="480"/>
      </w:pPr>
    </w:lvl>
    <w:lvl w:ilvl="7" w:tplc="5F6ACEBE" w:tentative="1">
      <w:start w:val="1"/>
      <w:numFmt w:val="ideographTraditional"/>
      <w:lvlText w:val="%8、"/>
      <w:lvlJc w:val="left"/>
      <w:pPr>
        <w:ind w:left="3840" w:hanging="480"/>
      </w:pPr>
    </w:lvl>
    <w:lvl w:ilvl="8" w:tplc="EA681FFA" w:tentative="1">
      <w:start w:val="1"/>
      <w:numFmt w:val="lowerRoman"/>
      <w:lvlText w:val="%9."/>
      <w:lvlJc w:val="right"/>
      <w:pPr>
        <w:ind w:left="4320" w:hanging="480"/>
      </w:pPr>
    </w:lvl>
  </w:abstractNum>
  <w:abstractNum w:abstractNumId="85" w15:restartNumberingAfterBreak="0">
    <w:nsid w:val="5CA73784"/>
    <w:multiLevelType w:val="hybridMultilevel"/>
    <w:tmpl w:val="19CCE9EC"/>
    <w:lvl w:ilvl="0" w:tplc="AD4EF896">
      <w:start w:val="1"/>
      <w:numFmt w:val="decimal"/>
      <w:lvlText w:val="%1."/>
      <w:lvlJc w:val="left"/>
      <w:pPr>
        <w:ind w:left="480" w:hanging="480"/>
      </w:pPr>
      <w:rPr>
        <w:rFonts w:ascii="Times New Roman" w:eastAsia="標楷體" w:hAnsi="Times New Roman" w:hint="default"/>
        <w:b w:val="0"/>
        <w:i w:val="0"/>
        <w:sz w:val="24"/>
      </w:rPr>
    </w:lvl>
    <w:lvl w:ilvl="1" w:tplc="28E4F5A6" w:tentative="1">
      <w:start w:val="1"/>
      <w:numFmt w:val="ideographTraditional"/>
      <w:lvlText w:val="%2、"/>
      <w:lvlJc w:val="left"/>
      <w:pPr>
        <w:ind w:left="960" w:hanging="480"/>
      </w:pPr>
    </w:lvl>
    <w:lvl w:ilvl="2" w:tplc="7422A0FA" w:tentative="1">
      <w:start w:val="1"/>
      <w:numFmt w:val="lowerRoman"/>
      <w:lvlText w:val="%3."/>
      <w:lvlJc w:val="right"/>
      <w:pPr>
        <w:ind w:left="1440" w:hanging="480"/>
      </w:pPr>
    </w:lvl>
    <w:lvl w:ilvl="3" w:tplc="34C0044C" w:tentative="1">
      <w:start w:val="1"/>
      <w:numFmt w:val="decimal"/>
      <w:lvlText w:val="%4."/>
      <w:lvlJc w:val="left"/>
      <w:pPr>
        <w:ind w:left="1920" w:hanging="480"/>
      </w:pPr>
    </w:lvl>
    <w:lvl w:ilvl="4" w:tplc="2F7CF7D6" w:tentative="1">
      <w:start w:val="1"/>
      <w:numFmt w:val="ideographTraditional"/>
      <w:lvlText w:val="%5、"/>
      <w:lvlJc w:val="left"/>
      <w:pPr>
        <w:ind w:left="2400" w:hanging="480"/>
      </w:pPr>
    </w:lvl>
    <w:lvl w:ilvl="5" w:tplc="70B68518" w:tentative="1">
      <w:start w:val="1"/>
      <w:numFmt w:val="lowerRoman"/>
      <w:lvlText w:val="%6."/>
      <w:lvlJc w:val="right"/>
      <w:pPr>
        <w:ind w:left="2880" w:hanging="480"/>
      </w:pPr>
    </w:lvl>
    <w:lvl w:ilvl="6" w:tplc="7B3C4D0C" w:tentative="1">
      <w:start w:val="1"/>
      <w:numFmt w:val="decimal"/>
      <w:lvlText w:val="%7."/>
      <w:lvlJc w:val="left"/>
      <w:pPr>
        <w:ind w:left="3360" w:hanging="480"/>
      </w:pPr>
    </w:lvl>
    <w:lvl w:ilvl="7" w:tplc="335E0D50" w:tentative="1">
      <w:start w:val="1"/>
      <w:numFmt w:val="ideographTraditional"/>
      <w:lvlText w:val="%8、"/>
      <w:lvlJc w:val="left"/>
      <w:pPr>
        <w:ind w:left="3840" w:hanging="480"/>
      </w:pPr>
    </w:lvl>
    <w:lvl w:ilvl="8" w:tplc="FC341F1E" w:tentative="1">
      <w:start w:val="1"/>
      <w:numFmt w:val="lowerRoman"/>
      <w:lvlText w:val="%9."/>
      <w:lvlJc w:val="right"/>
      <w:pPr>
        <w:ind w:left="4320" w:hanging="480"/>
      </w:pPr>
    </w:lvl>
  </w:abstractNum>
  <w:abstractNum w:abstractNumId="86" w15:restartNumberingAfterBreak="0">
    <w:nsid w:val="5D2518DE"/>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7" w15:restartNumberingAfterBreak="0">
    <w:nsid w:val="5DB93AAF"/>
    <w:multiLevelType w:val="hybridMultilevel"/>
    <w:tmpl w:val="0CAC6CCA"/>
    <w:lvl w:ilvl="0" w:tplc="39864288">
      <w:start w:val="1"/>
      <w:numFmt w:val="decimal"/>
      <w:lvlText w:val="%1."/>
      <w:lvlJc w:val="left"/>
      <w:pPr>
        <w:ind w:left="480" w:hanging="480"/>
      </w:pPr>
      <w:rPr>
        <w:rFonts w:hint="eastAsia"/>
      </w:rPr>
    </w:lvl>
    <w:lvl w:ilvl="1" w:tplc="B63E1246">
      <w:start w:val="1"/>
      <w:numFmt w:val="ideographTraditional"/>
      <w:lvlText w:val="%2、"/>
      <w:lvlJc w:val="left"/>
      <w:pPr>
        <w:ind w:left="960" w:hanging="480"/>
      </w:pPr>
    </w:lvl>
    <w:lvl w:ilvl="2" w:tplc="479A5674">
      <w:start w:val="1"/>
      <w:numFmt w:val="lowerRoman"/>
      <w:lvlText w:val="%3."/>
      <w:lvlJc w:val="right"/>
      <w:pPr>
        <w:ind w:left="1440" w:hanging="480"/>
      </w:pPr>
    </w:lvl>
    <w:lvl w:ilvl="3" w:tplc="163079FC" w:tentative="1">
      <w:start w:val="1"/>
      <w:numFmt w:val="decimal"/>
      <w:lvlText w:val="%4."/>
      <w:lvlJc w:val="left"/>
      <w:pPr>
        <w:ind w:left="1920" w:hanging="480"/>
      </w:pPr>
    </w:lvl>
    <w:lvl w:ilvl="4" w:tplc="456EF18A" w:tentative="1">
      <w:start w:val="1"/>
      <w:numFmt w:val="ideographTraditional"/>
      <w:lvlText w:val="%5、"/>
      <w:lvlJc w:val="left"/>
      <w:pPr>
        <w:ind w:left="2400" w:hanging="480"/>
      </w:pPr>
    </w:lvl>
    <w:lvl w:ilvl="5" w:tplc="CE2866CA" w:tentative="1">
      <w:start w:val="1"/>
      <w:numFmt w:val="lowerRoman"/>
      <w:lvlText w:val="%6."/>
      <w:lvlJc w:val="right"/>
      <w:pPr>
        <w:ind w:left="2880" w:hanging="480"/>
      </w:pPr>
    </w:lvl>
    <w:lvl w:ilvl="6" w:tplc="ED56BA92" w:tentative="1">
      <w:start w:val="1"/>
      <w:numFmt w:val="decimal"/>
      <w:lvlText w:val="%7."/>
      <w:lvlJc w:val="left"/>
      <w:pPr>
        <w:ind w:left="3360" w:hanging="480"/>
      </w:pPr>
    </w:lvl>
    <w:lvl w:ilvl="7" w:tplc="1A769AC0" w:tentative="1">
      <w:start w:val="1"/>
      <w:numFmt w:val="ideographTraditional"/>
      <w:lvlText w:val="%8、"/>
      <w:lvlJc w:val="left"/>
      <w:pPr>
        <w:ind w:left="3840" w:hanging="480"/>
      </w:pPr>
    </w:lvl>
    <w:lvl w:ilvl="8" w:tplc="3C8EA832" w:tentative="1">
      <w:start w:val="1"/>
      <w:numFmt w:val="lowerRoman"/>
      <w:lvlText w:val="%9."/>
      <w:lvlJc w:val="right"/>
      <w:pPr>
        <w:ind w:left="4320" w:hanging="480"/>
      </w:pPr>
    </w:lvl>
  </w:abstractNum>
  <w:abstractNum w:abstractNumId="88" w15:restartNumberingAfterBreak="0">
    <w:nsid w:val="5DD33403"/>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9" w15:restartNumberingAfterBreak="0">
    <w:nsid w:val="621F0D00"/>
    <w:multiLevelType w:val="hybridMultilevel"/>
    <w:tmpl w:val="EDA6C1C8"/>
    <w:lvl w:ilvl="0" w:tplc="87BA63B4">
      <w:start w:val="1"/>
      <w:numFmt w:val="decimal"/>
      <w:lvlText w:val="%1."/>
      <w:lvlJc w:val="left"/>
      <w:pPr>
        <w:ind w:left="480" w:hanging="480"/>
      </w:pPr>
      <w:rPr>
        <w:rFonts w:ascii="Times New Roman" w:eastAsia="標楷體" w:hAnsi="Times New Roman" w:hint="default"/>
        <w:b w:val="0"/>
        <w:i w:val="0"/>
        <w:sz w:val="24"/>
      </w:rPr>
    </w:lvl>
    <w:lvl w:ilvl="1" w:tplc="71AA0086" w:tentative="1">
      <w:start w:val="1"/>
      <w:numFmt w:val="ideographTraditional"/>
      <w:lvlText w:val="%2、"/>
      <w:lvlJc w:val="left"/>
      <w:pPr>
        <w:ind w:left="960" w:hanging="480"/>
      </w:pPr>
    </w:lvl>
    <w:lvl w:ilvl="2" w:tplc="5942CA7E" w:tentative="1">
      <w:start w:val="1"/>
      <w:numFmt w:val="lowerRoman"/>
      <w:lvlText w:val="%3."/>
      <w:lvlJc w:val="right"/>
      <w:pPr>
        <w:ind w:left="1440" w:hanging="480"/>
      </w:pPr>
    </w:lvl>
    <w:lvl w:ilvl="3" w:tplc="F9607BA6" w:tentative="1">
      <w:start w:val="1"/>
      <w:numFmt w:val="decimal"/>
      <w:lvlText w:val="%4."/>
      <w:lvlJc w:val="left"/>
      <w:pPr>
        <w:ind w:left="1920" w:hanging="480"/>
      </w:pPr>
    </w:lvl>
    <w:lvl w:ilvl="4" w:tplc="14347096" w:tentative="1">
      <w:start w:val="1"/>
      <w:numFmt w:val="ideographTraditional"/>
      <w:lvlText w:val="%5、"/>
      <w:lvlJc w:val="left"/>
      <w:pPr>
        <w:ind w:left="2400" w:hanging="480"/>
      </w:pPr>
    </w:lvl>
    <w:lvl w:ilvl="5" w:tplc="ACCCA1C8" w:tentative="1">
      <w:start w:val="1"/>
      <w:numFmt w:val="lowerRoman"/>
      <w:lvlText w:val="%6."/>
      <w:lvlJc w:val="right"/>
      <w:pPr>
        <w:ind w:left="2880" w:hanging="480"/>
      </w:pPr>
    </w:lvl>
    <w:lvl w:ilvl="6" w:tplc="DD9662C4" w:tentative="1">
      <w:start w:val="1"/>
      <w:numFmt w:val="decimal"/>
      <w:lvlText w:val="%7."/>
      <w:lvlJc w:val="left"/>
      <w:pPr>
        <w:ind w:left="3360" w:hanging="480"/>
      </w:pPr>
    </w:lvl>
    <w:lvl w:ilvl="7" w:tplc="8398F3A6" w:tentative="1">
      <w:start w:val="1"/>
      <w:numFmt w:val="ideographTraditional"/>
      <w:lvlText w:val="%8、"/>
      <w:lvlJc w:val="left"/>
      <w:pPr>
        <w:ind w:left="3840" w:hanging="480"/>
      </w:pPr>
    </w:lvl>
    <w:lvl w:ilvl="8" w:tplc="E0304A06" w:tentative="1">
      <w:start w:val="1"/>
      <w:numFmt w:val="lowerRoman"/>
      <w:lvlText w:val="%9."/>
      <w:lvlJc w:val="right"/>
      <w:pPr>
        <w:ind w:left="4320" w:hanging="480"/>
      </w:pPr>
    </w:lvl>
  </w:abstractNum>
  <w:abstractNum w:abstractNumId="90" w15:restartNumberingAfterBreak="0">
    <w:nsid w:val="629662A5"/>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1" w15:restartNumberingAfterBreak="0">
    <w:nsid w:val="66017A2E"/>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2" w15:restartNumberingAfterBreak="0">
    <w:nsid w:val="666D3460"/>
    <w:multiLevelType w:val="hybridMultilevel"/>
    <w:tmpl w:val="F8B83168"/>
    <w:lvl w:ilvl="0" w:tplc="D3064AA2">
      <w:start w:val="1"/>
      <w:numFmt w:val="decimal"/>
      <w:lvlText w:val="%1."/>
      <w:lvlJc w:val="left"/>
      <w:pPr>
        <w:ind w:left="480" w:hanging="480"/>
      </w:pPr>
      <w:rPr>
        <w:rFonts w:hint="eastAsia"/>
      </w:rPr>
    </w:lvl>
    <w:lvl w:ilvl="1" w:tplc="ADC29270" w:tentative="1">
      <w:start w:val="1"/>
      <w:numFmt w:val="ideographTraditional"/>
      <w:lvlText w:val="%2、"/>
      <w:lvlJc w:val="left"/>
      <w:pPr>
        <w:ind w:left="960" w:hanging="480"/>
      </w:pPr>
    </w:lvl>
    <w:lvl w:ilvl="2" w:tplc="5BF68364" w:tentative="1">
      <w:start w:val="1"/>
      <w:numFmt w:val="lowerRoman"/>
      <w:lvlText w:val="%3."/>
      <w:lvlJc w:val="right"/>
      <w:pPr>
        <w:ind w:left="1440" w:hanging="480"/>
      </w:pPr>
    </w:lvl>
    <w:lvl w:ilvl="3" w:tplc="31DE7322" w:tentative="1">
      <w:start w:val="1"/>
      <w:numFmt w:val="decimal"/>
      <w:lvlText w:val="%4."/>
      <w:lvlJc w:val="left"/>
      <w:pPr>
        <w:ind w:left="1920" w:hanging="480"/>
      </w:pPr>
    </w:lvl>
    <w:lvl w:ilvl="4" w:tplc="6E2C0A48" w:tentative="1">
      <w:start w:val="1"/>
      <w:numFmt w:val="ideographTraditional"/>
      <w:lvlText w:val="%5、"/>
      <w:lvlJc w:val="left"/>
      <w:pPr>
        <w:ind w:left="2400" w:hanging="480"/>
      </w:pPr>
    </w:lvl>
    <w:lvl w:ilvl="5" w:tplc="EF6C9CC2" w:tentative="1">
      <w:start w:val="1"/>
      <w:numFmt w:val="lowerRoman"/>
      <w:lvlText w:val="%6."/>
      <w:lvlJc w:val="right"/>
      <w:pPr>
        <w:ind w:left="2880" w:hanging="480"/>
      </w:pPr>
    </w:lvl>
    <w:lvl w:ilvl="6" w:tplc="33B87638" w:tentative="1">
      <w:start w:val="1"/>
      <w:numFmt w:val="decimal"/>
      <w:lvlText w:val="%7."/>
      <w:lvlJc w:val="left"/>
      <w:pPr>
        <w:ind w:left="3360" w:hanging="480"/>
      </w:pPr>
    </w:lvl>
    <w:lvl w:ilvl="7" w:tplc="C5BEBAB4" w:tentative="1">
      <w:start w:val="1"/>
      <w:numFmt w:val="ideographTraditional"/>
      <w:lvlText w:val="%8、"/>
      <w:lvlJc w:val="left"/>
      <w:pPr>
        <w:ind w:left="3840" w:hanging="480"/>
      </w:pPr>
    </w:lvl>
    <w:lvl w:ilvl="8" w:tplc="29A623EE" w:tentative="1">
      <w:start w:val="1"/>
      <w:numFmt w:val="lowerRoman"/>
      <w:lvlText w:val="%9."/>
      <w:lvlJc w:val="right"/>
      <w:pPr>
        <w:ind w:left="4320" w:hanging="480"/>
      </w:pPr>
    </w:lvl>
  </w:abstractNum>
  <w:abstractNum w:abstractNumId="93" w15:restartNumberingAfterBreak="0">
    <w:nsid w:val="66994FCA"/>
    <w:multiLevelType w:val="multilevel"/>
    <w:tmpl w:val="B47C9F88"/>
    <w:styleLink w:val="1ai"/>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94" w15:restartNumberingAfterBreak="0">
    <w:nsid w:val="685D79AA"/>
    <w:multiLevelType w:val="multilevel"/>
    <w:tmpl w:val="481497F6"/>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pStyle w:val="a6"/>
      <w:suff w:val="space"/>
      <w:lvlText w:val="第%3節"/>
      <w:lvlJc w:val="left"/>
      <w:pPr>
        <w:ind w:left="136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5" w15:restartNumberingAfterBreak="0">
    <w:nsid w:val="687523D7"/>
    <w:multiLevelType w:val="hybridMultilevel"/>
    <w:tmpl w:val="6EBE0BB2"/>
    <w:lvl w:ilvl="0" w:tplc="8CDC5A62">
      <w:start w:val="1"/>
      <w:numFmt w:val="decimal"/>
      <w:lvlText w:val="(%1)"/>
      <w:lvlJc w:val="left"/>
      <w:pPr>
        <w:ind w:left="1983" w:hanging="480"/>
      </w:pPr>
      <w:rPr>
        <w:rFonts w:ascii="Times New Roman" w:hAnsi="Times New Roman" w:hint="default"/>
        <w:b w:val="0"/>
        <w:i w:val="0"/>
        <w:sz w:val="24"/>
      </w:rPr>
    </w:lvl>
    <w:lvl w:ilvl="1" w:tplc="FF343954" w:tentative="1">
      <w:start w:val="1"/>
      <w:numFmt w:val="ideographTraditional"/>
      <w:lvlText w:val="%2、"/>
      <w:lvlJc w:val="left"/>
      <w:pPr>
        <w:ind w:left="2463" w:hanging="480"/>
      </w:pPr>
    </w:lvl>
    <w:lvl w:ilvl="2" w:tplc="D9424E4A" w:tentative="1">
      <w:start w:val="1"/>
      <w:numFmt w:val="lowerRoman"/>
      <w:lvlText w:val="%3."/>
      <w:lvlJc w:val="right"/>
      <w:pPr>
        <w:ind w:left="2943" w:hanging="480"/>
      </w:pPr>
    </w:lvl>
    <w:lvl w:ilvl="3" w:tplc="DCF09DFC" w:tentative="1">
      <w:start w:val="1"/>
      <w:numFmt w:val="decimal"/>
      <w:lvlText w:val="%4."/>
      <w:lvlJc w:val="left"/>
      <w:pPr>
        <w:ind w:left="3423" w:hanging="480"/>
      </w:pPr>
    </w:lvl>
    <w:lvl w:ilvl="4" w:tplc="5E487E38" w:tentative="1">
      <w:start w:val="1"/>
      <w:numFmt w:val="ideographTraditional"/>
      <w:lvlText w:val="%5、"/>
      <w:lvlJc w:val="left"/>
      <w:pPr>
        <w:ind w:left="3903" w:hanging="480"/>
      </w:pPr>
    </w:lvl>
    <w:lvl w:ilvl="5" w:tplc="A82C2DC6" w:tentative="1">
      <w:start w:val="1"/>
      <w:numFmt w:val="lowerRoman"/>
      <w:lvlText w:val="%6."/>
      <w:lvlJc w:val="right"/>
      <w:pPr>
        <w:ind w:left="4383" w:hanging="480"/>
      </w:pPr>
    </w:lvl>
    <w:lvl w:ilvl="6" w:tplc="637AC2A2" w:tentative="1">
      <w:start w:val="1"/>
      <w:numFmt w:val="decimal"/>
      <w:lvlText w:val="%7."/>
      <w:lvlJc w:val="left"/>
      <w:pPr>
        <w:ind w:left="4863" w:hanging="480"/>
      </w:pPr>
    </w:lvl>
    <w:lvl w:ilvl="7" w:tplc="6236261C" w:tentative="1">
      <w:start w:val="1"/>
      <w:numFmt w:val="ideographTraditional"/>
      <w:lvlText w:val="%8、"/>
      <w:lvlJc w:val="left"/>
      <w:pPr>
        <w:ind w:left="5343" w:hanging="480"/>
      </w:pPr>
    </w:lvl>
    <w:lvl w:ilvl="8" w:tplc="71508238" w:tentative="1">
      <w:start w:val="1"/>
      <w:numFmt w:val="lowerRoman"/>
      <w:lvlText w:val="%9."/>
      <w:lvlJc w:val="right"/>
      <w:pPr>
        <w:ind w:left="5823" w:hanging="480"/>
      </w:pPr>
    </w:lvl>
  </w:abstractNum>
  <w:abstractNum w:abstractNumId="96" w15:restartNumberingAfterBreak="0">
    <w:nsid w:val="6F7F2B13"/>
    <w:multiLevelType w:val="hybridMultilevel"/>
    <w:tmpl w:val="801EA4E2"/>
    <w:lvl w:ilvl="0" w:tplc="0409000F">
      <w:start w:val="1"/>
      <w:numFmt w:val="decimal"/>
      <w:lvlText w:val="%1."/>
      <w:lvlJc w:val="left"/>
      <w:pPr>
        <w:ind w:left="4522" w:hanging="480"/>
      </w:pPr>
    </w:lvl>
    <w:lvl w:ilvl="1" w:tplc="04090019" w:tentative="1">
      <w:start w:val="1"/>
      <w:numFmt w:val="ideographTraditional"/>
      <w:lvlText w:val="%2、"/>
      <w:lvlJc w:val="left"/>
      <w:pPr>
        <w:ind w:left="5002" w:hanging="480"/>
      </w:pPr>
    </w:lvl>
    <w:lvl w:ilvl="2" w:tplc="0409001B" w:tentative="1">
      <w:start w:val="1"/>
      <w:numFmt w:val="lowerRoman"/>
      <w:lvlText w:val="%3."/>
      <w:lvlJc w:val="right"/>
      <w:pPr>
        <w:ind w:left="5482" w:hanging="480"/>
      </w:pPr>
    </w:lvl>
    <w:lvl w:ilvl="3" w:tplc="0409000F" w:tentative="1">
      <w:start w:val="1"/>
      <w:numFmt w:val="decimal"/>
      <w:lvlText w:val="%4."/>
      <w:lvlJc w:val="left"/>
      <w:pPr>
        <w:ind w:left="5962" w:hanging="480"/>
      </w:pPr>
    </w:lvl>
    <w:lvl w:ilvl="4" w:tplc="04090019" w:tentative="1">
      <w:start w:val="1"/>
      <w:numFmt w:val="ideographTraditional"/>
      <w:lvlText w:val="%5、"/>
      <w:lvlJc w:val="left"/>
      <w:pPr>
        <w:ind w:left="6442" w:hanging="480"/>
      </w:pPr>
    </w:lvl>
    <w:lvl w:ilvl="5" w:tplc="0409001B" w:tentative="1">
      <w:start w:val="1"/>
      <w:numFmt w:val="lowerRoman"/>
      <w:lvlText w:val="%6."/>
      <w:lvlJc w:val="right"/>
      <w:pPr>
        <w:ind w:left="6922" w:hanging="480"/>
      </w:pPr>
    </w:lvl>
    <w:lvl w:ilvl="6" w:tplc="0409000F" w:tentative="1">
      <w:start w:val="1"/>
      <w:numFmt w:val="decimal"/>
      <w:lvlText w:val="%7."/>
      <w:lvlJc w:val="left"/>
      <w:pPr>
        <w:ind w:left="7402" w:hanging="480"/>
      </w:pPr>
    </w:lvl>
    <w:lvl w:ilvl="7" w:tplc="04090019" w:tentative="1">
      <w:start w:val="1"/>
      <w:numFmt w:val="ideographTraditional"/>
      <w:lvlText w:val="%8、"/>
      <w:lvlJc w:val="left"/>
      <w:pPr>
        <w:ind w:left="7882" w:hanging="480"/>
      </w:pPr>
    </w:lvl>
    <w:lvl w:ilvl="8" w:tplc="0409001B" w:tentative="1">
      <w:start w:val="1"/>
      <w:numFmt w:val="lowerRoman"/>
      <w:lvlText w:val="%9."/>
      <w:lvlJc w:val="right"/>
      <w:pPr>
        <w:ind w:left="8362" w:hanging="480"/>
      </w:pPr>
    </w:lvl>
  </w:abstractNum>
  <w:abstractNum w:abstractNumId="97" w15:restartNumberingAfterBreak="0">
    <w:nsid w:val="704C5B56"/>
    <w:multiLevelType w:val="hybridMultilevel"/>
    <w:tmpl w:val="99724DE2"/>
    <w:lvl w:ilvl="0" w:tplc="A754E4E4">
      <w:start w:val="1"/>
      <w:numFmt w:val="decimal"/>
      <w:lvlText w:val="%1."/>
      <w:lvlJc w:val="left"/>
      <w:pPr>
        <w:ind w:left="480" w:hanging="480"/>
      </w:pPr>
      <w:rPr>
        <w:rFonts w:hint="eastAsia"/>
      </w:rPr>
    </w:lvl>
    <w:lvl w:ilvl="1" w:tplc="7F50A818" w:tentative="1">
      <w:start w:val="1"/>
      <w:numFmt w:val="ideographTraditional"/>
      <w:lvlText w:val="%2、"/>
      <w:lvlJc w:val="left"/>
      <w:pPr>
        <w:ind w:left="960" w:hanging="480"/>
      </w:pPr>
    </w:lvl>
    <w:lvl w:ilvl="2" w:tplc="3BFA6E58" w:tentative="1">
      <w:start w:val="1"/>
      <w:numFmt w:val="lowerRoman"/>
      <w:lvlText w:val="%3."/>
      <w:lvlJc w:val="right"/>
      <w:pPr>
        <w:ind w:left="1440" w:hanging="480"/>
      </w:pPr>
    </w:lvl>
    <w:lvl w:ilvl="3" w:tplc="7E502694" w:tentative="1">
      <w:start w:val="1"/>
      <w:numFmt w:val="decimal"/>
      <w:lvlText w:val="%4."/>
      <w:lvlJc w:val="left"/>
      <w:pPr>
        <w:ind w:left="1920" w:hanging="480"/>
      </w:pPr>
    </w:lvl>
    <w:lvl w:ilvl="4" w:tplc="3F948794" w:tentative="1">
      <w:start w:val="1"/>
      <w:numFmt w:val="ideographTraditional"/>
      <w:lvlText w:val="%5、"/>
      <w:lvlJc w:val="left"/>
      <w:pPr>
        <w:ind w:left="2400" w:hanging="480"/>
      </w:pPr>
    </w:lvl>
    <w:lvl w:ilvl="5" w:tplc="DB0E3ED6" w:tentative="1">
      <w:start w:val="1"/>
      <w:numFmt w:val="lowerRoman"/>
      <w:lvlText w:val="%6."/>
      <w:lvlJc w:val="right"/>
      <w:pPr>
        <w:ind w:left="2880" w:hanging="480"/>
      </w:pPr>
    </w:lvl>
    <w:lvl w:ilvl="6" w:tplc="1910F4A6" w:tentative="1">
      <w:start w:val="1"/>
      <w:numFmt w:val="decimal"/>
      <w:lvlText w:val="%7."/>
      <w:lvlJc w:val="left"/>
      <w:pPr>
        <w:ind w:left="3360" w:hanging="480"/>
      </w:pPr>
    </w:lvl>
    <w:lvl w:ilvl="7" w:tplc="03C2A918" w:tentative="1">
      <w:start w:val="1"/>
      <w:numFmt w:val="ideographTraditional"/>
      <w:lvlText w:val="%8、"/>
      <w:lvlJc w:val="left"/>
      <w:pPr>
        <w:ind w:left="3840" w:hanging="480"/>
      </w:pPr>
    </w:lvl>
    <w:lvl w:ilvl="8" w:tplc="87624666" w:tentative="1">
      <w:start w:val="1"/>
      <w:numFmt w:val="lowerRoman"/>
      <w:lvlText w:val="%9."/>
      <w:lvlJc w:val="right"/>
      <w:pPr>
        <w:ind w:left="4320" w:hanging="480"/>
      </w:pPr>
    </w:lvl>
  </w:abstractNum>
  <w:abstractNum w:abstractNumId="98" w15:restartNumberingAfterBreak="0">
    <w:nsid w:val="70856415"/>
    <w:multiLevelType w:val="hybridMultilevel"/>
    <w:tmpl w:val="7A045E26"/>
    <w:lvl w:ilvl="0" w:tplc="F8BCD5F4">
      <w:start w:val="1"/>
      <w:numFmt w:val="decimal"/>
      <w:lvlText w:val="%1."/>
      <w:lvlJc w:val="left"/>
      <w:pPr>
        <w:ind w:left="480" w:hanging="480"/>
      </w:pPr>
      <w:rPr>
        <w:rFonts w:hint="eastAsia"/>
      </w:rPr>
    </w:lvl>
    <w:lvl w:ilvl="1" w:tplc="A15E0798" w:tentative="1">
      <w:start w:val="1"/>
      <w:numFmt w:val="ideographTraditional"/>
      <w:lvlText w:val="%2、"/>
      <w:lvlJc w:val="left"/>
      <w:pPr>
        <w:ind w:left="960" w:hanging="480"/>
      </w:pPr>
    </w:lvl>
    <w:lvl w:ilvl="2" w:tplc="CE8EA752" w:tentative="1">
      <w:start w:val="1"/>
      <w:numFmt w:val="lowerRoman"/>
      <w:lvlText w:val="%3."/>
      <w:lvlJc w:val="right"/>
      <w:pPr>
        <w:ind w:left="1440" w:hanging="480"/>
      </w:pPr>
    </w:lvl>
    <w:lvl w:ilvl="3" w:tplc="83C47F70" w:tentative="1">
      <w:start w:val="1"/>
      <w:numFmt w:val="decimal"/>
      <w:lvlText w:val="%4."/>
      <w:lvlJc w:val="left"/>
      <w:pPr>
        <w:ind w:left="1920" w:hanging="480"/>
      </w:pPr>
    </w:lvl>
    <w:lvl w:ilvl="4" w:tplc="571A0ABC" w:tentative="1">
      <w:start w:val="1"/>
      <w:numFmt w:val="ideographTraditional"/>
      <w:lvlText w:val="%5、"/>
      <w:lvlJc w:val="left"/>
      <w:pPr>
        <w:ind w:left="2400" w:hanging="480"/>
      </w:pPr>
    </w:lvl>
    <w:lvl w:ilvl="5" w:tplc="100E5AA6" w:tentative="1">
      <w:start w:val="1"/>
      <w:numFmt w:val="lowerRoman"/>
      <w:lvlText w:val="%6."/>
      <w:lvlJc w:val="right"/>
      <w:pPr>
        <w:ind w:left="2880" w:hanging="480"/>
      </w:pPr>
    </w:lvl>
    <w:lvl w:ilvl="6" w:tplc="EC16C518" w:tentative="1">
      <w:start w:val="1"/>
      <w:numFmt w:val="decimal"/>
      <w:lvlText w:val="%7."/>
      <w:lvlJc w:val="left"/>
      <w:pPr>
        <w:ind w:left="3360" w:hanging="480"/>
      </w:pPr>
    </w:lvl>
    <w:lvl w:ilvl="7" w:tplc="B2B2CA1C" w:tentative="1">
      <w:start w:val="1"/>
      <w:numFmt w:val="ideographTraditional"/>
      <w:lvlText w:val="%8、"/>
      <w:lvlJc w:val="left"/>
      <w:pPr>
        <w:ind w:left="3840" w:hanging="480"/>
      </w:pPr>
    </w:lvl>
    <w:lvl w:ilvl="8" w:tplc="46E64EFC" w:tentative="1">
      <w:start w:val="1"/>
      <w:numFmt w:val="lowerRoman"/>
      <w:lvlText w:val="%9."/>
      <w:lvlJc w:val="right"/>
      <w:pPr>
        <w:ind w:left="4320" w:hanging="480"/>
      </w:pPr>
    </w:lvl>
  </w:abstractNum>
  <w:abstractNum w:abstractNumId="99" w15:restartNumberingAfterBreak="0">
    <w:nsid w:val="71824F36"/>
    <w:multiLevelType w:val="hybridMultilevel"/>
    <w:tmpl w:val="187CA832"/>
    <w:lvl w:ilvl="0" w:tplc="1CFC60B8">
      <w:start w:val="1"/>
      <w:numFmt w:val="decimal"/>
      <w:lvlText w:val="(%1)"/>
      <w:lvlJc w:val="left"/>
      <w:pPr>
        <w:ind w:left="1983" w:hanging="480"/>
      </w:pPr>
      <w:rPr>
        <w:rFonts w:ascii="Times New Roman" w:hAnsi="Times New Roman" w:hint="default"/>
        <w:b w:val="0"/>
        <w:i w:val="0"/>
        <w:sz w:val="24"/>
      </w:rPr>
    </w:lvl>
    <w:lvl w:ilvl="1" w:tplc="CF9E6C36" w:tentative="1">
      <w:start w:val="1"/>
      <w:numFmt w:val="ideographTraditional"/>
      <w:lvlText w:val="%2、"/>
      <w:lvlJc w:val="left"/>
      <w:pPr>
        <w:ind w:left="2463" w:hanging="480"/>
      </w:pPr>
    </w:lvl>
    <w:lvl w:ilvl="2" w:tplc="C3DC4144" w:tentative="1">
      <w:start w:val="1"/>
      <w:numFmt w:val="lowerRoman"/>
      <w:lvlText w:val="%3."/>
      <w:lvlJc w:val="right"/>
      <w:pPr>
        <w:ind w:left="2943" w:hanging="480"/>
      </w:pPr>
    </w:lvl>
    <w:lvl w:ilvl="3" w:tplc="48E28B86" w:tentative="1">
      <w:start w:val="1"/>
      <w:numFmt w:val="decimal"/>
      <w:lvlText w:val="%4."/>
      <w:lvlJc w:val="left"/>
      <w:pPr>
        <w:ind w:left="3423" w:hanging="480"/>
      </w:pPr>
    </w:lvl>
    <w:lvl w:ilvl="4" w:tplc="094AE0E6" w:tentative="1">
      <w:start w:val="1"/>
      <w:numFmt w:val="ideographTraditional"/>
      <w:lvlText w:val="%5、"/>
      <w:lvlJc w:val="left"/>
      <w:pPr>
        <w:ind w:left="3903" w:hanging="480"/>
      </w:pPr>
    </w:lvl>
    <w:lvl w:ilvl="5" w:tplc="6B60B940" w:tentative="1">
      <w:start w:val="1"/>
      <w:numFmt w:val="lowerRoman"/>
      <w:lvlText w:val="%6."/>
      <w:lvlJc w:val="right"/>
      <w:pPr>
        <w:ind w:left="4383" w:hanging="480"/>
      </w:pPr>
    </w:lvl>
    <w:lvl w:ilvl="6" w:tplc="43F0B9B8" w:tentative="1">
      <w:start w:val="1"/>
      <w:numFmt w:val="decimal"/>
      <w:lvlText w:val="%7."/>
      <w:lvlJc w:val="left"/>
      <w:pPr>
        <w:ind w:left="4863" w:hanging="480"/>
      </w:pPr>
    </w:lvl>
    <w:lvl w:ilvl="7" w:tplc="75408F54" w:tentative="1">
      <w:start w:val="1"/>
      <w:numFmt w:val="ideographTraditional"/>
      <w:lvlText w:val="%8、"/>
      <w:lvlJc w:val="left"/>
      <w:pPr>
        <w:ind w:left="5343" w:hanging="480"/>
      </w:pPr>
    </w:lvl>
    <w:lvl w:ilvl="8" w:tplc="1422ADF4" w:tentative="1">
      <w:start w:val="1"/>
      <w:numFmt w:val="lowerRoman"/>
      <w:lvlText w:val="%9."/>
      <w:lvlJc w:val="right"/>
      <w:pPr>
        <w:ind w:left="5823" w:hanging="480"/>
      </w:pPr>
    </w:lvl>
  </w:abstractNum>
  <w:abstractNum w:abstractNumId="100" w15:restartNumberingAfterBreak="0">
    <w:nsid w:val="727B3348"/>
    <w:multiLevelType w:val="hybridMultilevel"/>
    <w:tmpl w:val="13C4C238"/>
    <w:lvl w:ilvl="0" w:tplc="C0528690">
      <w:start w:val="1"/>
      <w:numFmt w:val="decimal"/>
      <w:lvlText w:val="%1."/>
      <w:lvlJc w:val="left"/>
      <w:pPr>
        <w:ind w:left="480" w:hanging="480"/>
      </w:pPr>
      <w:rPr>
        <w:rFonts w:hint="eastAsia"/>
      </w:rPr>
    </w:lvl>
    <w:lvl w:ilvl="1" w:tplc="B030A498" w:tentative="1">
      <w:start w:val="1"/>
      <w:numFmt w:val="ideographTraditional"/>
      <w:lvlText w:val="%2、"/>
      <w:lvlJc w:val="left"/>
      <w:pPr>
        <w:ind w:left="960" w:hanging="480"/>
      </w:pPr>
    </w:lvl>
    <w:lvl w:ilvl="2" w:tplc="0DE66BEA" w:tentative="1">
      <w:start w:val="1"/>
      <w:numFmt w:val="lowerRoman"/>
      <w:lvlText w:val="%3."/>
      <w:lvlJc w:val="right"/>
      <w:pPr>
        <w:ind w:left="1440" w:hanging="480"/>
      </w:pPr>
    </w:lvl>
    <w:lvl w:ilvl="3" w:tplc="7E32A36A" w:tentative="1">
      <w:start w:val="1"/>
      <w:numFmt w:val="decimal"/>
      <w:lvlText w:val="%4."/>
      <w:lvlJc w:val="left"/>
      <w:pPr>
        <w:ind w:left="1920" w:hanging="480"/>
      </w:pPr>
    </w:lvl>
    <w:lvl w:ilvl="4" w:tplc="ACD02674" w:tentative="1">
      <w:start w:val="1"/>
      <w:numFmt w:val="ideographTraditional"/>
      <w:lvlText w:val="%5、"/>
      <w:lvlJc w:val="left"/>
      <w:pPr>
        <w:ind w:left="2400" w:hanging="480"/>
      </w:pPr>
    </w:lvl>
    <w:lvl w:ilvl="5" w:tplc="9DF4307E" w:tentative="1">
      <w:start w:val="1"/>
      <w:numFmt w:val="lowerRoman"/>
      <w:lvlText w:val="%6."/>
      <w:lvlJc w:val="right"/>
      <w:pPr>
        <w:ind w:left="2880" w:hanging="480"/>
      </w:pPr>
    </w:lvl>
    <w:lvl w:ilvl="6" w:tplc="D3BA040E" w:tentative="1">
      <w:start w:val="1"/>
      <w:numFmt w:val="decimal"/>
      <w:lvlText w:val="%7."/>
      <w:lvlJc w:val="left"/>
      <w:pPr>
        <w:ind w:left="3360" w:hanging="480"/>
      </w:pPr>
    </w:lvl>
    <w:lvl w:ilvl="7" w:tplc="F862708A" w:tentative="1">
      <w:start w:val="1"/>
      <w:numFmt w:val="ideographTraditional"/>
      <w:lvlText w:val="%8、"/>
      <w:lvlJc w:val="left"/>
      <w:pPr>
        <w:ind w:left="3840" w:hanging="480"/>
      </w:pPr>
    </w:lvl>
    <w:lvl w:ilvl="8" w:tplc="D5A0E3CE" w:tentative="1">
      <w:start w:val="1"/>
      <w:numFmt w:val="lowerRoman"/>
      <w:lvlText w:val="%9."/>
      <w:lvlJc w:val="right"/>
      <w:pPr>
        <w:ind w:left="4320" w:hanging="480"/>
      </w:pPr>
    </w:lvl>
  </w:abstractNum>
  <w:abstractNum w:abstractNumId="101" w15:restartNumberingAfterBreak="0">
    <w:nsid w:val="727C3E55"/>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02" w15:restartNumberingAfterBreak="0">
    <w:nsid w:val="73123EAB"/>
    <w:multiLevelType w:val="hybridMultilevel"/>
    <w:tmpl w:val="CC1E59B4"/>
    <w:lvl w:ilvl="0" w:tplc="A46A19FC">
      <w:start w:val="1"/>
      <w:numFmt w:val="decimal"/>
      <w:lvlText w:val="%1."/>
      <w:lvlJc w:val="left"/>
      <w:pPr>
        <w:ind w:left="480" w:hanging="480"/>
      </w:pPr>
      <w:rPr>
        <w:rFonts w:hint="eastAsia"/>
      </w:rPr>
    </w:lvl>
    <w:lvl w:ilvl="1" w:tplc="20222118" w:tentative="1">
      <w:start w:val="1"/>
      <w:numFmt w:val="ideographTraditional"/>
      <w:lvlText w:val="%2、"/>
      <w:lvlJc w:val="left"/>
      <w:pPr>
        <w:ind w:left="960" w:hanging="480"/>
      </w:pPr>
    </w:lvl>
    <w:lvl w:ilvl="2" w:tplc="DADCD2EC" w:tentative="1">
      <w:start w:val="1"/>
      <w:numFmt w:val="lowerRoman"/>
      <w:lvlText w:val="%3."/>
      <w:lvlJc w:val="right"/>
      <w:pPr>
        <w:ind w:left="1440" w:hanging="480"/>
      </w:pPr>
    </w:lvl>
    <w:lvl w:ilvl="3" w:tplc="631827C8" w:tentative="1">
      <w:start w:val="1"/>
      <w:numFmt w:val="decimal"/>
      <w:lvlText w:val="%4."/>
      <w:lvlJc w:val="left"/>
      <w:pPr>
        <w:ind w:left="1920" w:hanging="480"/>
      </w:pPr>
    </w:lvl>
    <w:lvl w:ilvl="4" w:tplc="AEAED190" w:tentative="1">
      <w:start w:val="1"/>
      <w:numFmt w:val="ideographTraditional"/>
      <w:lvlText w:val="%5、"/>
      <w:lvlJc w:val="left"/>
      <w:pPr>
        <w:ind w:left="2400" w:hanging="480"/>
      </w:pPr>
    </w:lvl>
    <w:lvl w:ilvl="5" w:tplc="FFCA716A" w:tentative="1">
      <w:start w:val="1"/>
      <w:numFmt w:val="lowerRoman"/>
      <w:lvlText w:val="%6."/>
      <w:lvlJc w:val="right"/>
      <w:pPr>
        <w:ind w:left="2880" w:hanging="480"/>
      </w:pPr>
    </w:lvl>
    <w:lvl w:ilvl="6" w:tplc="55AE87A6" w:tentative="1">
      <w:start w:val="1"/>
      <w:numFmt w:val="decimal"/>
      <w:lvlText w:val="%7."/>
      <w:lvlJc w:val="left"/>
      <w:pPr>
        <w:ind w:left="3360" w:hanging="480"/>
      </w:pPr>
    </w:lvl>
    <w:lvl w:ilvl="7" w:tplc="91B688C2" w:tentative="1">
      <w:start w:val="1"/>
      <w:numFmt w:val="ideographTraditional"/>
      <w:lvlText w:val="%8、"/>
      <w:lvlJc w:val="left"/>
      <w:pPr>
        <w:ind w:left="3840" w:hanging="480"/>
      </w:pPr>
    </w:lvl>
    <w:lvl w:ilvl="8" w:tplc="FFAAA07E" w:tentative="1">
      <w:start w:val="1"/>
      <w:numFmt w:val="lowerRoman"/>
      <w:lvlText w:val="%9."/>
      <w:lvlJc w:val="right"/>
      <w:pPr>
        <w:ind w:left="4320" w:hanging="480"/>
      </w:pPr>
    </w:lvl>
  </w:abstractNum>
  <w:abstractNum w:abstractNumId="103" w15:restartNumberingAfterBreak="0">
    <w:nsid w:val="73AE38D4"/>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04" w15:restartNumberingAfterBreak="0">
    <w:nsid w:val="75546999"/>
    <w:multiLevelType w:val="hybridMultilevel"/>
    <w:tmpl w:val="BA62D9A4"/>
    <w:lvl w:ilvl="0" w:tplc="14B0FF56">
      <w:start w:val="1"/>
      <w:numFmt w:val="decimal"/>
      <w:lvlText w:val="%1."/>
      <w:lvlJc w:val="left"/>
      <w:pPr>
        <w:ind w:left="480" w:hanging="480"/>
      </w:pPr>
      <w:rPr>
        <w:rFonts w:ascii="Times New Roman" w:eastAsia="標楷體" w:hAnsi="Times New Roman" w:hint="default"/>
        <w:b w:val="0"/>
        <w:i w:val="0"/>
        <w:sz w:val="24"/>
      </w:rPr>
    </w:lvl>
    <w:lvl w:ilvl="1" w:tplc="452E7924" w:tentative="1">
      <w:start w:val="1"/>
      <w:numFmt w:val="ideographTraditional"/>
      <w:lvlText w:val="%2、"/>
      <w:lvlJc w:val="left"/>
      <w:pPr>
        <w:ind w:left="960" w:hanging="480"/>
      </w:pPr>
    </w:lvl>
    <w:lvl w:ilvl="2" w:tplc="BB923E88" w:tentative="1">
      <w:start w:val="1"/>
      <w:numFmt w:val="lowerRoman"/>
      <w:lvlText w:val="%3."/>
      <w:lvlJc w:val="right"/>
      <w:pPr>
        <w:ind w:left="1440" w:hanging="480"/>
      </w:pPr>
    </w:lvl>
    <w:lvl w:ilvl="3" w:tplc="5A363A42" w:tentative="1">
      <w:start w:val="1"/>
      <w:numFmt w:val="decimal"/>
      <w:lvlText w:val="%4."/>
      <w:lvlJc w:val="left"/>
      <w:pPr>
        <w:ind w:left="1920" w:hanging="480"/>
      </w:pPr>
    </w:lvl>
    <w:lvl w:ilvl="4" w:tplc="60CE4502" w:tentative="1">
      <w:start w:val="1"/>
      <w:numFmt w:val="ideographTraditional"/>
      <w:lvlText w:val="%5、"/>
      <w:lvlJc w:val="left"/>
      <w:pPr>
        <w:ind w:left="2400" w:hanging="480"/>
      </w:pPr>
    </w:lvl>
    <w:lvl w:ilvl="5" w:tplc="EF702456" w:tentative="1">
      <w:start w:val="1"/>
      <w:numFmt w:val="lowerRoman"/>
      <w:lvlText w:val="%6."/>
      <w:lvlJc w:val="right"/>
      <w:pPr>
        <w:ind w:left="2880" w:hanging="480"/>
      </w:pPr>
    </w:lvl>
    <w:lvl w:ilvl="6" w:tplc="5C20A2FC" w:tentative="1">
      <w:start w:val="1"/>
      <w:numFmt w:val="decimal"/>
      <w:lvlText w:val="%7."/>
      <w:lvlJc w:val="left"/>
      <w:pPr>
        <w:ind w:left="3360" w:hanging="480"/>
      </w:pPr>
    </w:lvl>
    <w:lvl w:ilvl="7" w:tplc="05E20B62" w:tentative="1">
      <w:start w:val="1"/>
      <w:numFmt w:val="ideographTraditional"/>
      <w:lvlText w:val="%8、"/>
      <w:lvlJc w:val="left"/>
      <w:pPr>
        <w:ind w:left="3840" w:hanging="480"/>
      </w:pPr>
    </w:lvl>
    <w:lvl w:ilvl="8" w:tplc="2638BAE6" w:tentative="1">
      <w:start w:val="1"/>
      <w:numFmt w:val="lowerRoman"/>
      <w:lvlText w:val="%9."/>
      <w:lvlJc w:val="right"/>
      <w:pPr>
        <w:ind w:left="4320" w:hanging="480"/>
      </w:pPr>
    </w:lvl>
  </w:abstractNum>
  <w:abstractNum w:abstractNumId="105" w15:restartNumberingAfterBreak="0">
    <w:nsid w:val="76DD4EAC"/>
    <w:multiLevelType w:val="hybridMultilevel"/>
    <w:tmpl w:val="D6C4DFBE"/>
    <w:lvl w:ilvl="0" w:tplc="168A08CC">
      <w:start w:val="1"/>
      <w:numFmt w:val="decimal"/>
      <w:lvlText w:val="(%1)"/>
      <w:lvlJc w:val="left"/>
      <w:pPr>
        <w:ind w:left="1983" w:hanging="480"/>
      </w:pPr>
      <w:rPr>
        <w:rFonts w:ascii="Times New Roman" w:hAnsi="Times New Roman" w:hint="default"/>
        <w:b w:val="0"/>
        <w:i w:val="0"/>
        <w:sz w:val="24"/>
      </w:rPr>
    </w:lvl>
    <w:lvl w:ilvl="1" w:tplc="EC4EF896" w:tentative="1">
      <w:start w:val="1"/>
      <w:numFmt w:val="ideographTraditional"/>
      <w:lvlText w:val="%2、"/>
      <w:lvlJc w:val="left"/>
      <w:pPr>
        <w:ind w:left="2463" w:hanging="480"/>
      </w:pPr>
    </w:lvl>
    <w:lvl w:ilvl="2" w:tplc="5420D636" w:tentative="1">
      <w:start w:val="1"/>
      <w:numFmt w:val="lowerRoman"/>
      <w:lvlText w:val="%3."/>
      <w:lvlJc w:val="right"/>
      <w:pPr>
        <w:ind w:left="2943" w:hanging="480"/>
      </w:pPr>
    </w:lvl>
    <w:lvl w:ilvl="3" w:tplc="80CCAA0C" w:tentative="1">
      <w:start w:val="1"/>
      <w:numFmt w:val="decimal"/>
      <w:lvlText w:val="%4."/>
      <w:lvlJc w:val="left"/>
      <w:pPr>
        <w:ind w:left="3423" w:hanging="480"/>
      </w:pPr>
    </w:lvl>
    <w:lvl w:ilvl="4" w:tplc="FFA88416" w:tentative="1">
      <w:start w:val="1"/>
      <w:numFmt w:val="ideographTraditional"/>
      <w:lvlText w:val="%5、"/>
      <w:lvlJc w:val="left"/>
      <w:pPr>
        <w:ind w:left="3903" w:hanging="480"/>
      </w:pPr>
    </w:lvl>
    <w:lvl w:ilvl="5" w:tplc="9F5C0A82" w:tentative="1">
      <w:start w:val="1"/>
      <w:numFmt w:val="lowerRoman"/>
      <w:lvlText w:val="%6."/>
      <w:lvlJc w:val="right"/>
      <w:pPr>
        <w:ind w:left="4383" w:hanging="480"/>
      </w:pPr>
    </w:lvl>
    <w:lvl w:ilvl="6" w:tplc="7C765038" w:tentative="1">
      <w:start w:val="1"/>
      <w:numFmt w:val="decimal"/>
      <w:lvlText w:val="%7."/>
      <w:lvlJc w:val="left"/>
      <w:pPr>
        <w:ind w:left="4863" w:hanging="480"/>
      </w:pPr>
    </w:lvl>
    <w:lvl w:ilvl="7" w:tplc="FF30A3B4" w:tentative="1">
      <w:start w:val="1"/>
      <w:numFmt w:val="ideographTraditional"/>
      <w:lvlText w:val="%8、"/>
      <w:lvlJc w:val="left"/>
      <w:pPr>
        <w:ind w:left="5343" w:hanging="480"/>
      </w:pPr>
    </w:lvl>
    <w:lvl w:ilvl="8" w:tplc="B6BE1D3E" w:tentative="1">
      <w:start w:val="1"/>
      <w:numFmt w:val="lowerRoman"/>
      <w:lvlText w:val="%9."/>
      <w:lvlJc w:val="right"/>
      <w:pPr>
        <w:ind w:left="5823" w:hanging="480"/>
      </w:pPr>
    </w:lvl>
  </w:abstractNum>
  <w:abstractNum w:abstractNumId="106" w15:restartNumberingAfterBreak="0">
    <w:nsid w:val="7751229B"/>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07" w15:restartNumberingAfterBreak="0">
    <w:nsid w:val="78BF13B0"/>
    <w:multiLevelType w:val="hybridMultilevel"/>
    <w:tmpl w:val="DEB42124"/>
    <w:lvl w:ilvl="0" w:tplc="4FE6B86E">
      <w:start w:val="1"/>
      <w:numFmt w:val="decimal"/>
      <w:lvlText w:val="(%1)"/>
      <w:lvlJc w:val="left"/>
      <w:pPr>
        <w:ind w:left="1983" w:hanging="480"/>
      </w:pPr>
      <w:rPr>
        <w:rFonts w:ascii="Times New Roman" w:hAnsi="Times New Roman" w:hint="default"/>
        <w:b w:val="0"/>
        <w:i w:val="0"/>
        <w:sz w:val="24"/>
      </w:rPr>
    </w:lvl>
    <w:lvl w:ilvl="1" w:tplc="D8B673A8" w:tentative="1">
      <w:start w:val="1"/>
      <w:numFmt w:val="ideographTraditional"/>
      <w:lvlText w:val="%2、"/>
      <w:lvlJc w:val="left"/>
      <w:pPr>
        <w:ind w:left="2463" w:hanging="480"/>
      </w:pPr>
    </w:lvl>
    <w:lvl w:ilvl="2" w:tplc="5C16488C" w:tentative="1">
      <w:start w:val="1"/>
      <w:numFmt w:val="lowerRoman"/>
      <w:lvlText w:val="%3."/>
      <w:lvlJc w:val="right"/>
      <w:pPr>
        <w:ind w:left="2943" w:hanging="480"/>
      </w:pPr>
    </w:lvl>
    <w:lvl w:ilvl="3" w:tplc="843A102A" w:tentative="1">
      <w:start w:val="1"/>
      <w:numFmt w:val="decimal"/>
      <w:lvlText w:val="%4."/>
      <w:lvlJc w:val="left"/>
      <w:pPr>
        <w:ind w:left="3423" w:hanging="480"/>
      </w:pPr>
    </w:lvl>
    <w:lvl w:ilvl="4" w:tplc="800EF664" w:tentative="1">
      <w:start w:val="1"/>
      <w:numFmt w:val="ideographTraditional"/>
      <w:lvlText w:val="%5、"/>
      <w:lvlJc w:val="left"/>
      <w:pPr>
        <w:ind w:left="3903" w:hanging="480"/>
      </w:pPr>
    </w:lvl>
    <w:lvl w:ilvl="5" w:tplc="268E63F2" w:tentative="1">
      <w:start w:val="1"/>
      <w:numFmt w:val="lowerRoman"/>
      <w:lvlText w:val="%6."/>
      <w:lvlJc w:val="right"/>
      <w:pPr>
        <w:ind w:left="4383" w:hanging="480"/>
      </w:pPr>
    </w:lvl>
    <w:lvl w:ilvl="6" w:tplc="9E62A224" w:tentative="1">
      <w:start w:val="1"/>
      <w:numFmt w:val="decimal"/>
      <w:lvlText w:val="%7."/>
      <w:lvlJc w:val="left"/>
      <w:pPr>
        <w:ind w:left="4863" w:hanging="480"/>
      </w:pPr>
    </w:lvl>
    <w:lvl w:ilvl="7" w:tplc="D05AC158" w:tentative="1">
      <w:start w:val="1"/>
      <w:numFmt w:val="ideographTraditional"/>
      <w:lvlText w:val="%8、"/>
      <w:lvlJc w:val="left"/>
      <w:pPr>
        <w:ind w:left="5343" w:hanging="480"/>
      </w:pPr>
    </w:lvl>
    <w:lvl w:ilvl="8" w:tplc="F81CF7C6" w:tentative="1">
      <w:start w:val="1"/>
      <w:numFmt w:val="lowerRoman"/>
      <w:lvlText w:val="%9."/>
      <w:lvlJc w:val="right"/>
      <w:pPr>
        <w:ind w:left="5823" w:hanging="480"/>
      </w:pPr>
    </w:lvl>
  </w:abstractNum>
  <w:abstractNum w:abstractNumId="108" w15:restartNumberingAfterBreak="0">
    <w:nsid w:val="7970083E"/>
    <w:multiLevelType w:val="hybridMultilevel"/>
    <w:tmpl w:val="EDA6C1C8"/>
    <w:lvl w:ilvl="0" w:tplc="87BA63B4">
      <w:start w:val="1"/>
      <w:numFmt w:val="decimal"/>
      <w:lvlText w:val="%1."/>
      <w:lvlJc w:val="left"/>
      <w:pPr>
        <w:ind w:left="480" w:hanging="480"/>
      </w:pPr>
      <w:rPr>
        <w:rFonts w:ascii="Times New Roman" w:eastAsia="標楷體" w:hAnsi="Times New Roman" w:hint="default"/>
        <w:b w:val="0"/>
        <w:i w:val="0"/>
        <w:sz w:val="24"/>
      </w:rPr>
    </w:lvl>
    <w:lvl w:ilvl="1" w:tplc="71AA0086" w:tentative="1">
      <w:start w:val="1"/>
      <w:numFmt w:val="ideographTraditional"/>
      <w:lvlText w:val="%2、"/>
      <w:lvlJc w:val="left"/>
      <w:pPr>
        <w:ind w:left="960" w:hanging="480"/>
      </w:pPr>
    </w:lvl>
    <w:lvl w:ilvl="2" w:tplc="5942CA7E" w:tentative="1">
      <w:start w:val="1"/>
      <w:numFmt w:val="lowerRoman"/>
      <w:lvlText w:val="%3."/>
      <w:lvlJc w:val="right"/>
      <w:pPr>
        <w:ind w:left="1440" w:hanging="480"/>
      </w:pPr>
    </w:lvl>
    <w:lvl w:ilvl="3" w:tplc="F9607BA6" w:tentative="1">
      <w:start w:val="1"/>
      <w:numFmt w:val="decimal"/>
      <w:lvlText w:val="%4."/>
      <w:lvlJc w:val="left"/>
      <w:pPr>
        <w:ind w:left="1920" w:hanging="480"/>
      </w:pPr>
    </w:lvl>
    <w:lvl w:ilvl="4" w:tplc="14347096" w:tentative="1">
      <w:start w:val="1"/>
      <w:numFmt w:val="ideographTraditional"/>
      <w:lvlText w:val="%5、"/>
      <w:lvlJc w:val="left"/>
      <w:pPr>
        <w:ind w:left="2400" w:hanging="480"/>
      </w:pPr>
    </w:lvl>
    <w:lvl w:ilvl="5" w:tplc="ACCCA1C8" w:tentative="1">
      <w:start w:val="1"/>
      <w:numFmt w:val="lowerRoman"/>
      <w:lvlText w:val="%6."/>
      <w:lvlJc w:val="right"/>
      <w:pPr>
        <w:ind w:left="2880" w:hanging="480"/>
      </w:pPr>
    </w:lvl>
    <w:lvl w:ilvl="6" w:tplc="DD9662C4" w:tentative="1">
      <w:start w:val="1"/>
      <w:numFmt w:val="decimal"/>
      <w:lvlText w:val="%7."/>
      <w:lvlJc w:val="left"/>
      <w:pPr>
        <w:ind w:left="3360" w:hanging="480"/>
      </w:pPr>
    </w:lvl>
    <w:lvl w:ilvl="7" w:tplc="8398F3A6" w:tentative="1">
      <w:start w:val="1"/>
      <w:numFmt w:val="ideographTraditional"/>
      <w:lvlText w:val="%8、"/>
      <w:lvlJc w:val="left"/>
      <w:pPr>
        <w:ind w:left="3840" w:hanging="480"/>
      </w:pPr>
    </w:lvl>
    <w:lvl w:ilvl="8" w:tplc="E0304A06" w:tentative="1">
      <w:start w:val="1"/>
      <w:numFmt w:val="lowerRoman"/>
      <w:lvlText w:val="%9."/>
      <w:lvlJc w:val="right"/>
      <w:pPr>
        <w:ind w:left="4320" w:hanging="480"/>
      </w:pPr>
    </w:lvl>
  </w:abstractNum>
  <w:abstractNum w:abstractNumId="109" w15:restartNumberingAfterBreak="0">
    <w:nsid w:val="79853888"/>
    <w:multiLevelType w:val="hybridMultilevel"/>
    <w:tmpl w:val="CE540860"/>
    <w:lvl w:ilvl="0" w:tplc="6FC8BC7E">
      <w:start w:val="1"/>
      <w:numFmt w:val="decimal"/>
      <w:lvlText w:val="(%1)"/>
      <w:lvlJc w:val="left"/>
      <w:pPr>
        <w:ind w:left="1983" w:hanging="480"/>
      </w:pPr>
      <w:rPr>
        <w:rFonts w:ascii="Times New Roman" w:hAnsi="Times New Roman" w:hint="default"/>
        <w:b w:val="0"/>
        <w:i w:val="0"/>
        <w:sz w:val="24"/>
      </w:rPr>
    </w:lvl>
    <w:lvl w:ilvl="1" w:tplc="C100B1DA" w:tentative="1">
      <w:start w:val="1"/>
      <w:numFmt w:val="ideographTraditional"/>
      <w:lvlText w:val="%2、"/>
      <w:lvlJc w:val="left"/>
      <w:pPr>
        <w:ind w:left="2463" w:hanging="480"/>
      </w:pPr>
    </w:lvl>
    <w:lvl w:ilvl="2" w:tplc="7A6A9336" w:tentative="1">
      <w:start w:val="1"/>
      <w:numFmt w:val="lowerRoman"/>
      <w:lvlText w:val="%3."/>
      <w:lvlJc w:val="right"/>
      <w:pPr>
        <w:ind w:left="2943" w:hanging="480"/>
      </w:pPr>
    </w:lvl>
    <w:lvl w:ilvl="3" w:tplc="241EE48E" w:tentative="1">
      <w:start w:val="1"/>
      <w:numFmt w:val="decimal"/>
      <w:lvlText w:val="%4."/>
      <w:lvlJc w:val="left"/>
      <w:pPr>
        <w:ind w:left="3423" w:hanging="480"/>
      </w:pPr>
    </w:lvl>
    <w:lvl w:ilvl="4" w:tplc="96C81DC2" w:tentative="1">
      <w:start w:val="1"/>
      <w:numFmt w:val="ideographTraditional"/>
      <w:lvlText w:val="%5、"/>
      <w:lvlJc w:val="left"/>
      <w:pPr>
        <w:ind w:left="3903" w:hanging="480"/>
      </w:pPr>
    </w:lvl>
    <w:lvl w:ilvl="5" w:tplc="1DD26588" w:tentative="1">
      <w:start w:val="1"/>
      <w:numFmt w:val="lowerRoman"/>
      <w:lvlText w:val="%6."/>
      <w:lvlJc w:val="right"/>
      <w:pPr>
        <w:ind w:left="4383" w:hanging="480"/>
      </w:pPr>
    </w:lvl>
    <w:lvl w:ilvl="6" w:tplc="7F18375E" w:tentative="1">
      <w:start w:val="1"/>
      <w:numFmt w:val="decimal"/>
      <w:lvlText w:val="%7."/>
      <w:lvlJc w:val="left"/>
      <w:pPr>
        <w:ind w:left="4863" w:hanging="480"/>
      </w:pPr>
    </w:lvl>
    <w:lvl w:ilvl="7" w:tplc="657A8588" w:tentative="1">
      <w:start w:val="1"/>
      <w:numFmt w:val="ideographTraditional"/>
      <w:lvlText w:val="%8、"/>
      <w:lvlJc w:val="left"/>
      <w:pPr>
        <w:ind w:left="5343" w:hanging="480"/>
      </w:pPr>
    </w:lvl>
    <w:lvl w:ilvl="8" w:tplc="55D08E1E" w:tentative="1">
      <w:start w:val="1"/>
      <w:numFmt w:val="lowerRoman"/>
      <w:lvlText w:val="%9."/>
      <w:lvlJc w:val="right"/>
      <w:pPr>
        <w:ind w:left="5823" w:hanging="480"/>
      </w:pPr>
    </w:lvl>
  </w:abstractNum>
  <w:abstractNum w:abstractNumId="110" w15:restartNumberingAfterBreak="0">
    <w:nsid w:val="7A1670B1"/>
    <w:multiLevelType w:val="hybridMultilevel"/>
    <w:tmpl w:val="51906D1E"/>
    <w:lvl w:ilvl="0" w:tplc="3AE49F1E">
      <w:start w:val="1"/>
      <w:numFmt w:val="lowerLetter"/>
      <w:pStyle w:val="a7"/>
      <w:lvlText w:val="(%1)"/>
      <w:lvlJc w:val="left"/>
      <w:pPr>
        <w:ind w:left="2181" w:hanging="480"/>
      </w:pPr>
      <w:rPr>
        <w:rFonts w:ascii="Times New Roman" w:hAnsi="Times New Roman" w:hint="default"/>
        <w:b w:val="0"/>
        <w:i w:val="0"/>
        <w:sz w:val="24"/>
      </w:rPr>
    </w:lvl>
    <w:lvl w:ilvl="1" w:tplc="FFFFFFFF" w:tentative="1">
      <w:start w:val="1"/>
      <w:numFmt w:val="ideographTraditional"/>
      <w:lvlText w:val="%2、"/>
      <w:lvlJc w:val="left"/>
      <w:pPr>
        <w:ind w:left="2661" w:hanging="480"/>
      </w:pPr>
    </w:lvl>
    <w:lvl w:ilvl="2" w:tplc="FFFFFFFF" w:tentative="1">
      <w:start w:val="1"/>
      <w:numFmt w:val="lowerRoman"/>
      <w:lvlText w:val="%3."/>
      <w:lvlJc w:val="right"/>
      <w:pPr>
        <w:ind w:left="3141" w:hanging="480"/>
      </w:pPr>
    </w:lvl>
    <w:lvl w:ilvl="3" w:tplc="FFFFFFFF">
      <w:start w:val="1"/>
      <w:numFmt w:val="decimal"/>
      <w:lvlText w:val="%4."/>
      <w:lvlJc w:val="left"/>
      <w:pPr>
        <w:ind w:left="3621" w:hanging="480"/>
      </w:pPr>
    </w:lvl>
    <w:lvl w:ilvl="4" w:tplc="FFFFFFFF" w:tentative="1">
      <w:start w:val="1"/>
      <w:numFmt w:val="ideographTraditional"/>
      <w:lvlText w:val="%5、"/>
      <w:lvlJc w:val="left"/>
      <w:pPr>
        <w:ind w:left="4101" w:hanging="480"/>
      </w:pPr>
    </w:lvl>
    <w:lvl w:ilvl="5" w:tplc="FFFFFFFF" w:tentative="1">
      <w:start w:val="1"/>
      <w:numFmt w:val="lowerRoman"/>
      <w:lvlText w:val="%6."/>
      <w:lvlJc w:val="right"/>
      <w:pPr>
        <w:ind w:left="4581" w:hanging="480"/>
      </w:pPr>
    </w:lvl>
    <w:lvl w:ilvl="6" w:tplc="FFFFFFFF" w:tentative="1">
      <w:start w:val="1"/>
      <w:numFmt w:val="decimal"/>
      <w:lvlText w:val="%7."/>
      <w:lvlJc w:val="left"/>
      <w:pPr>
        <w:ind w:left="5061" w:hanging="480"/>
      </w:pPr>
    </w:lvl>
    <w:lvl w:ilvl="7" w:tplc="FFFFFFFF" w:tentative="1">
      <w:start w:val="1"/>
      <w:numFmt w:val="ideographTraditional"/>
      <w:lvlText w:val="%8、"/>
      <w:lvlJc w:val="left"/>
      <w:pPr>
        <w:ind w:left="5541" w:hanging="480"/>
      </w:pPr>
    </w:lvl>
    <w:lvl w:ilvl="8" w:tplc="FFFFFFFF" w:tentative="1">
      <w:start w:val="1"/>
      <w:numFmt w:val="lowerRoman"/>
      <w:lvlText w:val="%9."/>
      <w:lvlJc w:val="right"/>
      <w:pPr>
        <w:ind w:left="6021" w:hanging="480"/>
      </w:pPr>
    </w:lvl>
  </w:abstractNum>
  <w:abstractNum w:abstractNumId="111" w15:restartNumberingAfterBreak="0">
    <w:nsid w:val="7B4A1050"/>
    <w:multiLevelType w:val="multilevel"/>
    <w:tmpl w:val="10B2F856"/>
    <w:lvl w:ilvl="0">
      <w:start w:val="2"/>
      <w:numFmt w:val="taiwaneseCountingThousand"/>
      <w:suff w:val="nothing"/>
      <w:lvlText w:val="第%1編　"/>
      <w:lvlJc w:val="center"/>
      <w:pPr>
        <w:ind w:left="0" w:firstLine="0"/>
      </w:pPr>
      <w:rPr>
        <w:rFonts w:ascii="Times New Roman" w:eastAsia="標楷體" w:hAnsi="Times New Roman" w:hint="default"/>
        <w:b/>
        <w:i w:val="0"/>
        <w:sz w:val="36"/>
      </w:rPr>
    </w:lvl>
    <w:lvl w:ilvl="1">
      <w:start w:val="1"/>
      <w:numFmt w:val="taiwaneseCountingThousand"/>
      <w:pStyle w:val="2"/>
      <w:lvlText w:val="%2."/>
      <w:lvlJc w:val="left"/>
      <w:pPr>
        <w:tabs>
          <w:tab w:val="num" w:pos="1080"/>
        </w:tabs>
        <w:ind w:left="0" w:firstLine="0"/>
      </w:pPr>
      <w:rPr>
        <w:rFonts w:ascii="標楷體" w:eastAsia="標楷體" w:hAnsi="標楷體" w:hint="eastAsia"/>
        <w:b w:val="0"/>
        <w:i w:val="0"/>
        <w:color w:val="FF0000"/>
        <w:sz w:val="24"/>
        <w:szCs w:val="24"/>
      </w:rPr>
    </w:lvl>
    <w:lvl w:ilvl="2">
      <w:start w:val="1"/>
      <w:numFmt w:val="taiwaneseCountingThousand"/>
      <w:pStyle w:val="3"/>
      <w:lvlText w:val="%3、"/>
      <w:lvlJc w:val="left"/>
      <w:pPr>
        <w:tabs>
          <w:tab w:val="num" w:pos="181"/>
        </w:tabs>
        <w:ind w:left="170" w:firstLine="10"/>
      </w:pPr>
      <w:rPr>
        <w:rFonts w:hint="default"/>
        <w:b w:val="0"/>
        <w:i w:val="0"/>
        <w:color w:val="FF0000"/>
        <w:sz w:val="24"/>
        <w:szCs w:val="24"/>
      </w:rPr>
    </w:lvl>
    <w:lvl w:ilvl="3">
      <w:start w:val="1"/>
      <w:numFmt w:val="decimal"/>
      <w:pStyle w:val="4"/>
      <w:lvlText w:val="%4."/>
      <w:lvlJc w:val="left"/>
      <w:pPr>
        <w:tabs>
          <w:tab w:val="num" w:pos="757"/>
        </w:tabs>
        <w:ind w:left="340" w:firstLine="20"/>
      </w:pPr>
      <w:rPr>
        <w:rFonts w:hint="default"/>
        <w:b w:val="0"/>
        <w:i w:val="0"/>
        <w:sz w:val="28"/>
        <w:szCs w:val="28"/>
      </w:rPr>
    </w:lvl>
    <w:lvl w:ilvl="4">
      <w:start w:val="1"/>
      <w:numFmt w:val="taiwaneseCountingThousand"/>
      <w:lvlText w:val="%5."/>
      <w:lvlJc w:val="left"/>
      <w:pPr>
        <w:tabs>
          <w:tab w:val="num" w:pos="360"/>
        </w:tabs>
        <w:ind w:left="340" w:hanging="340"/>
      </w:pPr>
      <w:rPr>
        <w:rFonts w:ascii="Times New Roman" w:eastAsia="標楷體" w:hAnsi="Times New Roman" w:hint="default"/>
        <w:b/>
        <w:i w:val="0"/>
        <w:sz w:val="24"/>
        <w:lang w:val="en-US"/>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2" w15:restartNumberingAfterBreak="0">
    <w:nsid w:val="7D950869"/>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13" w15:restartNumberingAfterBreak="0">
    <w:nsid w:val="7EFA11D3"/>
    <w:multiLevelType w:val="multilevel"/>
    <w:tmpl w:val="FB8E4332"/>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pStyle w:val="a8"/>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14" w15:restartNumberingAfterBreak="0">
    <w:nsid w:val="7F332651"/>
    <w:multiLevelType w:val="hybridMultilevel"/>
    <w:tmpl w:val="69266726"/>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0F">
      <w:start w:val="1"/>
      <w:numFmt w:val="decim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15" w15:restartNumberingAfterBreak="0">
    <w:nsid w:val="7FD55331"/>
    <w:multiLevelType w:val="multilevel"/>
    <w:tmpl w:val="3DA427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num w:numId="1" w16cid:durableId="1249147955">
    <w:abstractNumId w:val="111"/>
  </w:num>
  <w:num w:numId="2" w16cid:durableId="1600016945">
    <w:abstractNumId w:val="70"/>
  </w:num>
  <w:num w:numId="3" w16cid:durableId="1491753842">
    <w:abstractNumId w:val="0"/>
  </w:num>
  <w:num w:numId="4" w16cid:durableId="130439918">
    <w:abstractNumId w:val="6"/>
  </w:num>
  <w:num w:numId="5" w16cid:durableId="1611356085">
    <w:abstractNumId w:val="93"/>
  </w:num>
  <w:num w:numId="6" w16cid:durableId="1131809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2770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84386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11084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18766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75054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0629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51725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8524426">
    <w:abstractNumId w:val="5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8585337">
    <w:abstractNumId w:val="58"/>
  </w:num>
  <w:num w:numId="16" w16cid:durableId="396244033">
    <w:abstractNumId w:val="5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27843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616340">
    <w:abstractNumId w:val="47"/>
  </w:num>
  <w:num w:numId="19" w16cid:durableId="17205914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4661700">
    <w:abstractNumId w:val="72"/>
  </w:num>
  <w:num w:numId="21" w16cid:durableId="639265058">
    <w:abstractNumId w:val="84"/>
  </w:num>
  <w:num w:numId="22" w16cid:durableId="224296024">
    <w:abstractNumId w:val="21"/>
  </w:num>
  <w:num w:numId="23" w16cid:durableId="2087998006">
    <w:abstractNumId w:val="85"/>
  </w:num>
  <w:num w:numId="24" w16cid:durableId="1082531184">
    <w:abstractNumId w:val="104"/>
  </w:num>
  <w:num w:numId="25" w16cid:durableId="1722436673">
    <w:abstractNumId w:val="5"/>
  </w:num>
  <w:num w:numId="26" w16cid:durableId="2133134897">
    <w:abstractNumId w:val="89"/>
  </w:num>
  <w:num w:numId="27" w16cid:durableId="859929831">
    <w:abstractNumId w:val="64"/>
  </w:num>
  <w:num w:numId="28" w16cid:durableId="1679313045">
    <w:abstractNumId w:val="41"/>
  </w:num>
  <w:num w:numId="29" w16cid:durableId="2090613749">
    <w:abstractNumId w:val="39"/>
  </w:num>
  <w:num w:numId="30" w16cid:durableId="2067871044">
    <w:abstractNumId w:val="63"/>
  </w:num>
  <w:num w:numId="31" w16cid:durableId="1287158355">
    <w:abstractNumId w:val="12"/>
  </w:num>
  <w:num w:numId="32" w16cid:durableId="671221055">
    <w:abstractNumId w:val="30"/>
  </w:num>
  <w:num w:numId="33" w16cid:durableId="783692410">
    <w:abstractNumId w:val="62"/>
  </w:num>
  <w:num w:numId="34" w16cid:durableId="803697853">
    <w:abstractNumId w:val="95"/>
  </w:num>
  <w:num w:numId="35" w16cid:durableId="1436749637">
    <w:abstractNumId w:val="50"/>
  </w:num>
  <w:num w:numId="36" w16cid:durableId="1280651242">
    <w:abstractNumId w:val="16"/>
  </w:num>
  <w:num w:numId="37" w16cid:durableId="655039555">
    <w:abstractNumId w:val="107"/>
  </w:num>
  <w:num w:numId="38" w16cid:durableId="1341467684">
    <w:abstractNumId w:val="45"/>
  </w:num>
  <w:num w:numId="39" w16cid:durableId="503086571">
    <w:abstractNumId w:val="44"/>
  </w:num>
  <w:num w:numId="40" w16cid:durableId="21443478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9680966">
    <w:abstractNumId w:val="36"/>
  </w:num>
  <w:num w:numId="42" w16cid:durableId="977034585">
    <w:abstractNumId w:val="73"/>
  </w:num>
  <w:num w:numId="43" w16cid:durableId="339894890">
    <w:abstractNumId w:val="105"/>
  </w:num>
  <w:num w:numId="44" w16cid:durableId="493838170">
    <w:abstractNumId w:val="27"/>
  </w:num>
  <w:num w:numId="45" w16cid:durableId="1388919594">
    <w:abstractNumId w:val="99"/>
  </w:num>
  <w:num w:numId="46" w16cid:durableId="854228664">
    <w:abstractNumId w:val="109"/>
  </w:num>
  <w:num w:numId="47" w16cid:durableId="174927986">
    <w:abstractNumId w:val="74"/>
  </w:num>
  <w:num w:numId="48" w16cid:durableId="188760700">
    <w:abstractNumId w:val="77"/>
  </w:num>
  <w:num w:numId="49" w16cid:durableId="1948193925">
    <w:abstractNumId w:val="59"/>
  </w:num>
  <w:num w:numId="50" w16cid:durableId="3633615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458186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66695581">
    <w:abstractNumId w:val="57"/>
  </w:num>
  <w:num w:numId="53" w16cid:durableId="1108237459">
    <w:abstractNumId w:val="79"/>
  </w:num>
  <w:num w:numId="54" w16cid:durableId="871578151">
    <w:abstractNumId w:val="86"/>
  </w:num>
  <w:num w:numId="55" w16cid:durableId="1483618026">
    <w:abstractNumId w:val="10"/>
  </w:num>
  <w:num w:numId="56" w16cid:durableId="942299556">
    <w:abstractNumId w:val="29"/>
  </w:num>
  <w:num w:numId="57" w16cid:durableId="895045228">
    <w:abstractNumId w:val="17"/>
  </w:num>
  <w:num w:numId="58" w16cid:durableId="3689901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809227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8782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8039680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65496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06131750">
    <w:abstractNumId w:val="75"/>
  </w:num>
  <w:num w:numId="64" w16cid:durableId="383142599">
    <w:abstractNumId w:val="113"/>
  </w:num>
  <w:num w:numId="65" w16cid:durableId="77466737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1225393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65587386">
    <w:abstractNumId w:val="8"/>
  </w:num>
  <w:num w:numId="68" w16cid:durableId="10346908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66602221">
    <w:abstractNumId w:val="40"/>
  </w:num>
  <w:num w:numId="70" w16cid:durableId="745108343">
    <w:abstractNumId w:val="101"/>
  </w:num>
  <w:num w:numId="71" w16cid:durableId="134678443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45058615">
    <w:abstractNumId w:val="31"/>
  </w:num>
  <w:num w:numId="73" w16cid:durableId="25523842">
    <w:abstractNumId w:val="52"/>
  </w:num>
  <w:num w:numId="74" w16cid:durableId="169569903">
    <w:abstractNumId w:val="22"/>
  </w:num>
  <w:num w:numId="75" w16cid:durableId="41007901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32048920">
    <w:abstractNumId w:val="106"/>
  </w:num>
  <w:num w:numId="77" w16cid:durableId="45987920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5382033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39583625">
    <w:abstractNumId w:val="112"/>
  </w:num>
  <w:num w:numId="80" w16cid:durableId="892666542">
    <w:abstractNumId w:val="51"/>
  </w:num>
  <w:num w:numId="81" w16cid:durableId="53084859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4819986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95185909">
    <w:abstractNumId w:val="71"/>
  </w:num>
  <w:num w:numId="84" w16cid:durableId="159817629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66167375">
    <w:abstractNumId w:val="43"/>
  </w:num>
  <w:num w:numId="86" w16cid:durableId="382145609">
    <w:abstractNumId w:val="80"/>
  </w:num>
  <w:num w:numId="87" w16cid:durableId="50463020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32635076">
    <w:abstractNumId w:val="23"/>
  </w:num>
  <w:num w:numId="89" w16cid:durableId="156008811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90254087">
    <w:abstractNumId w:val="18"/>
  </w:num>
  <w:num w:numId="91" w16cid:durableId="1586183696">
    <w:abstractNumId w:val="33"/>
  </w:num>
  <w:num w:numId="92" w16cid:durableId="523136798">
    <w:abstractNumId w:val="3"/>
  </w:num>
  <w:num w:numId="93" w16cid:durableId="554196558">
    <w:abstractNumId w:val="88"/>
  </w:num>
  <w:num w:numId="94" w16cid:durableId="436292899">
    <w:abstractNumId w:val="60"/>
  </w:num>
  <w:num w:numId="95" w16cid:durableId="558444758">
    <w:abstractNumId w:val="68"/>
  </w:num>
  <w:num w:numId="96" w16cid:durableId="988241365">
    <w:abstractNumId w:val="49"/>
  </w:num>
  <w:num w:numId="97" w16cid:durableId="983850525">
    <w:abstractNumId w:val="54"/>
  </w:num>
  <w:num w:numId="98" w16cid:durableId="218133541">
    <w:abstractNumId w:val="20"/>
  </w:num>
  <w:num w:numId="99" w16cid:durableId="1667247083">
    <w:abstractNumId w:val="115"/>
  </w:num>
  <w:num w:numId="100" w16cid:durableId="1577745436">
    <w:abstractNumId w:val="19"/>
  </w:num>
  <w:num w:numId="101" w16cid:durableId="1995571355">
    <w:abstractNumId w:val="48"/>
  </w:num>
  <w:num w:numId="102" w16cid:durableId="1235581491">
    <w:abstractNumId w:val="53"/>
  </w:num>
  <w:num w:numId="103" w16cid:durableId="2755272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87330565">
    <w:abstractNumId w:val="55"/>
  </w:num>
  <w:num w:numId="105" w16cid:durableId="467941445">
    <w:abstractNumId w:val="9"/>
  </w:num>
  <w:num w:numId="106" w16cid:durableId="1816221680">
    <w:abstractNumId w:val="2"/>
  </w:num>
  <w:num w:numId="107" w16cid:durableId="2066103894">
    <w:abstractNumId w:val="91"/>
  </w:num>
  <w:num w:numId="108" w16cid:durableId="105076115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65504214">
    <w:abstractNumId w:val="103"/>
  </w:num>
  <w:num w:numId="110" w16cid:durableId="708994172">
    <w:abstractNumId w:val="56"/>
  </w:num>
  <w:num w:numId="111" w16cid:durableId="1628585078">
    <w:abstractNumId w:val="15"/>
  </w:num>
  <w:num w:numId="112" w16cid:durableId="9654336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33058826">
    <w:abstractNumId w:val="42"/>
  </w:num>
  <w:num w:numId="114" w16cid:durableId="457646369">
    <w:abstractNumId w:val="69"/>
  </w:num>
  <w:num w:numId="115" w16cid:durableId="94931917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558874">
    <w:abstractNumId w:val="90"/>
  </w:num>
  <w:num w:numId="117" w16cid:durableId="683482610">
    <w:abstractNumId w:val="32"/>
  </w:num>
  <w:num w:numId="118" w16cid:durableId="204918508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5901223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3366837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765220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6628495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8110243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782501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9567934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34755912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058811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53240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3403510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6314087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2191744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87041348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5523515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9800396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49626422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4872086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0545010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19611823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4548355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18621139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372622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8917699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969534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849783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21132825">
    <w:abstractNumId w:val="58"/>
  </w:num>
  <w:num w:numId="146" w16cid:durableId="1221635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5006323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98569868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071635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9194896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09879618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15519987">
    <w:abstractNumId w:val="26"/>
  </w:num>
  <w:num w:numId="153" w16cid:durableId="9041002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75847764">
    <w:abstractNumId w:val="94"/>
  </w:num>
  <w:num w:numId="155" w16cid:durableId="97224599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8927509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69700574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4732096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888561838">
    <w:abstractNumId w:val="24"/>
  </w:num>
  <w:num w:numId="160" w16cid:durableId="16361373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20923797">
    <w:abstractNumId w:val="65"/>
  </w:num>
  <w:num w:numId="162" w16cid:durableId="269357405">
    <w:abstractNumId w:val="87"/>
  </w:num>
  <w:num w:numId="163" w16cid:durableId="1069690139">
    <w:abstractNumId w:val="13"/>
  </w:num>
  <w:num w:numId="164" w16cid:durableId="5637990">
    <w:abstractNumId w:val="102"/>
  </w:num>
  <w:num w:numId="165" w16cid:durableId="1779787504">
    <w:abstractNumId w:val="38"/>
  </w:num>
  <w:num w:numId="166" w16cid:durableId="243733673">
    <w:abstractNumId w:val="28"/>
  </w:num>
  <w:num w:numId="167" w16cid:durableId="1506240489">
    <w:abstractNumId w:val="76"/>
  </w:num>
  <w:num w:numId="168" w16cid:durableId="2048144848">
    <w:abstractNumId w:val="78"/>
  </w:num>
  <w:num w:numId="169" w16cid:durableId="1988242438">
    <w:abstractNumId w:val="67"/>
  </w:num>
  <w:num w:numId="170" w16cid:durableId="1979797134">
    <w:abstractNumId w:val="97"/>
  </w:num>
  <w:num w:numId="171" w16cid:durableId="31348743">
    <w:abstractNumId w:val="7"/>
  </w:num>
  <w:num w:numId="172" w16cid:durableId="230772478">
    <w:abstractNumId w:val="100"/>
  </w:num>
  <w:num w:numId="173" w16cid:durableId="235631832">
    <w:abstractNumId w:val="35"/>
  </w:num>
  <w:num w:numId="174" w16cid:durableId="1962880895">
    <w:abstractNumId w:val="81"/>
  </w:num>
  <w:num w:numId="175" w16cid:durableId="1535773877">
    <w:abstractNumId w:val="98"/>
  </w:num>
  <w:num w:numId="176" w16cid:durableId="90205730">
    <w:abstractNumId w:val="92"/>
  </w:num>
  <w:num w:numId="177" w16cid:durableId="404185850">
    <w:abstractNumId w:val="11"/>
  </w:num>
  <w:num w:numId="178" w16cid:durableId="1432312531">
    <w:abstractNumId w:val="37"/>
  </w:num>
  <w:num w:numId="179" w16cid:durableId="875503809">
    <w:abstractNumId w:val="25"/>
  </w:num>
  <w:num w:numId="180" w16cid:durableId="1750039054">
    <w:abstractNumId w:val="34"/>
  </w:num>
  <w:num w:numId="181" w16cid:durableId="1242328712">
    <w:abstractNumId w:val="108"/>
  </w:num>
  <w:num w:numId="182" w16cid:durableId="643780971">
    <w:abstractNumId w:val="110"/>
  </w:num>
  <w:num w:numId="183" w16cid:durableId="250937537">
    <w:abstractNumId w:val="113"/>
  </w:num>
  <w:num w:numId="184" w16cid:durableId="19573241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074887501">
    <w:abstractNumId w:val="61"/>
  </w:num>
  <w:num w:numId="186" w16cid:durableId="570702796">
    <w:abstractNumId w:val="114"/>
  </w:num>
  <w:num w:numId="187" w16cid:durableId="376701422">
    <w:abstractNumId w:val="66"/>
  </w:num>
  <w:num w:numId="188" w16cid:durableId="994453725">
    <w:abstractNumId w:val="94"/>
  </w:num>
  <w:num w:numId="189" w16cid:durableId="703482958">
    <w:abstractNumId w:val="82"/>
  </w:num>
  <w:num w:numId="190" w16cid:durableId="1219127035">
    <w:abstractNumId w:val="14"/>
  </w:num>
  <w:num w:numId="191" w16cid:durableId="894050780">
    <w:abstractNumId w:val="46"/>
  </w:num>
  <w:num w:numId="192" w16cid:durableId="914703473">
    <w:abstractNumId w:val="4"/>
  </w:num>
  <w:num w:numId="193" w16cid:durableId="2023818340">
    <w:abstractNumId w:val="83"/>
  </w:num>
  <w:num w:numId="194" w16cid:durableId="1129125612">
    <w:abstractNumId w:val="83"/>
    <w:lvlOverride w:ilvl="0">
      <w:startOverride w:val="1"/>
    </w:lvlOverride>
  </w:num>
  <w:num w:numId="195" w16cid:durableId="236091316">
    <w:abstractNumId w:val="96"/>
  </w:num>
  <w:num w:numId="196" w16cid:durableId="14733317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7219500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7877016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4235019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59829307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9323507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305628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4231143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6258177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637240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5106743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498303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20485278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8750001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61566114">
    <w:abstractNumId w:val="1"/>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attachedTemplate r:id="rId1"/>
  <w:defaultTabStop w:val="480"/>
  <w:drawingGridHorizontalSpacing w:val="120"/>
  <w:displayHorizontalDrawingGridEvery w:val="0"/>
  <w:displayVerticalDrawingGridEvery w:val="2"/>
  <w:characterSpacingControl w:val="compressPunctuation"/>
  <w:hdrShapeDefaults>
    <o:shapedefaults v:ext="edit" spidmax="240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566"/>
    <w:rsid w:val="000017CC"/>
    <w:rsid w:val="000031D2"/>
    <w:rsid w:val="00004464"/>
    <w:rsid w:val="00004B60"/>
    <w:rsid w:val="00005008"/>
    <w:rsid w:val="00005504"/>
    <w:rsid w:val="00005DA2"/>
    <w:rsid w:val="00006522"/>
    <w:rsid w:val="00006A22"/>
    <w:rsid w:val="00012C33"/>
    <w:rsid w:val="00014474"/>
    <w:rsid w:val="000152BD"/>
    <w:rsid w:val="00015884"/>
    <w:rsid w:val="000222AB"/>
    <w:rsid w:val="00022725"/>
    <w:rsid w:val="0002300A"/>
    <w:rsid w:val="000243F1"/>
    <w:rsid w:val="000272B3"/>
    <w:rsid w:val="00027D58"/>
    <w:rsid w:val="00033FCB"/>
    <w:rsid w:val="00034FA6"/>
    <w:rsid w:val="0004100B"/>
    <w:rsid w:val="00045519"/>
    <w:rsid w:val="0004728F"/>
    <w:rsid w:val="00050618"/>
    <w:rsid w:val="00052380"/>
    <w:rsid w:val="00053D68"/>
    <w:rsid w:val="00056CC0"/>
    <w:rsid w:val="00056D53"/>
    <w:rsid w:val="00057C67"/>
    <w:rsid w:val="00060354"/>
    <w:rsid w:val="00061078"/>
    <w:rsid w:val="000619B0"/>
    <w:rsid w:val="00061D14"/>
    <w:rsid w:val="00064B3D"/>
    <w:rsid w:val="00065685"/>
    <w:rsid w:val="00066CCF"/>
    <w:rsid w:val="00067579"/>
    <w:rsid w:val="00070369"/>
    <w:rsid w:val="00070B32"/>
    <w:rsid w:val="00071F9E"/>
    <w:rsid w:val="00072026"/>
    <w:rsid w:val="000727F7"/>
    <w:rsid w:val="00075FB7"/>
    <w:rsid w:val="00077C6D"/>
    <w:rsid w:val="00091785"/>
    <w:rsid w:val="00094EFC"/>
    <w:rsid w:val="000A0C8E"/>
    <w:rsid w:val="000A1139"/>
    <w:rsid w:val="000A2421"/>
    <w:rsid w:val="000A64DE"/>
    <w:rsid w:val="000A77A3"/>
    <w:rsid w:val="000B2D85"/>
    <w:rsid w:val="000B7D15"/>
    <w:rsid w:val="000C3445"/>
    <w:rsid w:val="000C4288"/>
    <w:rsid w:val="000C5A81"/>
    <w:rsid w:val="000C5B58"/>
    <w:rsid w:val="000C5DF4"/>
    <w:rsid w:val="000C6A42"/>
    <w:rsid w:val="000C7DF6"/>
    <w:rsid w:val="000D09BE"/>
    <w:rsid w:val="000D2789"/>
    <w:rsid w:val="000D2A95"/>
    <w:rsid w:val="000D3758"/>
    <w:rsid w:val="000D4591"/>
    <w:rsid w:val="000D4934"/>
    <w:rsid w:val="000D4C03"/>
    <w:rsid w:val="000D5A4F"/>
    <w:rsid w:val="000D7392"/>
    <w:rsid w:val="000E314E"/>
    <w:rsid w:val="000E46A1"/>
    <w:rsid w:val="000F1B4C"/>
    <w:rsid w:val="000F22BD"/>
    <w:rsid w:val="000F61A6"/>
    <w:rsid w:val="000F6DC4"/>
    <w:rsid w:val="001064F8"/>
    <w:rsid w:val="00110157"/>
    <w:rsid w:val="0011130C"/>
    <w:rsid w:val="00111E69"/>
    <w:rsid w:val="0011335F"/>
    <w:rsid w:val="00113849"/>
    <w:rsid w:val="00113E06"/>
    <w:rsid w:val="00120BDA"/>
    <w:rsid w:val="001219E4"/>
    <w:rsid w:val="001244E7"/>
    <w:rsid w:val="001256D7"/>
    <w:rsid w:val="001258F3"/>
    <w:rsid w:val="00125D51"/>
    <w:rsid w:val="001300C4"/>
    <w:rsid w:val="00130BA5"/>
    <w:rsid w:val="001313DE"/>
    <w:rsid w:val="001332F4"/>
    <w:rsid w:val="00133E1D"/>
    <w:rsid w:val="00137896"/>
    <w:rsid w:val="00137D64"/>
    <w:rsid w:val="00141F66"/>
    <w:rsid w:val="00143528"/>
    <w:rsid w:val="001442D4"/>
    <w:rsid w:val="00144C3D"/>
    <w:rsid w:val="00144F2D"/>
    <w:rsid w:val="00146033"/>
    <w:rsid w:val="00150E05"/>
    <w:rsid w:val="0015408A"/>
    <w:rsid w:val="00154198"/>
    <w:rsid w:val="00163FCB"/>
    <w:rsid w:val="0016515D"/>
    <w:rsid w:val="00166CAB"/>
    <w:rsid w:val="00170309"/>
    <w:rsid w:val="00171006"/>
    <w:rsid w:val="00171139"/>
    <w:rsid w:val="001720C0"/>
    <w:rsid w:val="001729AE"/>
    <w:rsid w:val="00180FE8"/>
    <w:rsid w:val="00181C85"/>
    <w:rsid w:val="0018473A"/>
    <w:rsid w:val="00184E74"/>
    <w:rsid w:val="00190D9B"/>
    <w:rsid w:val="00191FAB"/>
    <w:rsid w:val="0019232D"/>
    <w:rsid w:val="00193FC2"/>
    <w:rsid w:val="0019621C"/>
    <w:rsid w:val="0019656D"/>
    <w:rsid w:val="001A049C"/>
    <w:rsid w:val="001A0ADA"/>
    <w:rsid w:val="001A5023"/>
    <w:rsid w:val="001A536D"/>
    <w:rsid w:val="001A7033"/>
    <w:rsid w:val="001B0B6E"/>
    <w:rsid w:val="001B0CC7"/>
    <w:rsid w:val="001B260E"/>
    <w:rsid w:val="001B2D39"/>
    <w:rsid w:val="001B367C"/>
    <w:rsid w:val="001B57EA"/>
    <w:rsid w:val="001B6517"/>
    <w:rsid w:val="001B6858"/>
    <w:rsid w:val="001B68E5"/>
    <w:rsid w:val="001C49DD"/>
    <w:rsid w:val="001C72FC"/>
    <w:rsid w:val="001C75BE"/>
    <w:rsid w:val="001C7DE7"/>
    <w:rsid w:val="001D0785"/>
    <w:rsid w:val="001D0E3B"/>
    <w:rsid w:val="001D2AA5"/>
    <w:rsid w:val="001D4A73"/>
    <w:rsid w:val="001D4E3A"/>
    <w:rsid w:val="001D662E"/>
    <w:rsid w:val="001D6D5B"/>
    <w:rsid w:val="001D767C"/>
    <w:rsid w:val="001E00D7"/>
    <w:rsid w:val="001E0A3E"/>
    <w:rsid w:val="001E0C7D"/>
    <w:rsid w:val="001E3085"/>
    <w:rsid w:val="001E43DC"/>
    <w:rsid w:val="001E7807"/>
    <w:rsid w:val="001E797C"/>
    <w:rsid w:val="001F075C"/>
    <w:rsid w:val="001F2FD1"/>
    <w:rsid w:val="001F3A49"/>
    <w:rsid w:val="001F3C8B"/>
    <w:rsid w:val="00202945"/>
    <w:rsid w:val="00203DA5"/>
    <w:rsid w:val="00203E5D"/>
    <w:rsid w:val="00207E67"/>
    <w:rsid w:val="00215C8B"/>
    <w:rsid w:val="00216D55"/>
    <w:rsid w:val="00217197"/>
    <w:rsid w:val="00222E1C"/>
    <w:rsid w:val="00222FDA"/>
    <w:rsid w:val="002309A2"/>
    <w:rsid w:val="002328F3"/>
    <w:rsid w:val="00234D14"/>
    <w:rsid w:val="002356E8"/>
    <w:rsid w:val="002362F7"/>
    <w:rsid w:val="00236ED7"/>
    <w:rsid w:val="00242183"/>
    <w:rsid w:val="00243821"/>
    <w:rsid w:val="0024530D"/>
    <w:rsid w:val="00245DB9"/>
    <w:rsid w:val="002470F7"/>
    <w:rsid w:val="0025026F"/>
    <w:rsid w:val="00252349"/>
    <w:rsid w:val="00252745"/>
    <w:rsid w:val="00252DAC"/>
    <w:rsid w:val="00253485"/>
    <w:rsid w:val="002544E7"/>
    <w:rsid w:val="00255909"/>
    <w:rsid w:val="00256B6C"/>
    <w:rsid w:val="00270632"/>
    <w:rsid w:val="00271BF3"/>
    <w:rsid w:val="00271D2C"/>
    <w:rsid w:val="00273889"/>
    <w:rsid w:val="00274816"/>
    <w:rsid w:val="00281667"/>
    <w:rsid w:val="00283253"/>
    <w:rsid w:val="00284A1C"/>
    <w:rsid w:val="00295251"/>
    <w:rsid w:val="0029695B"/>
    <w:rsid w:val="002A1848"/>
    <w:rsid w:val="002A4190"/>
    <w:rsid w:val="002A7866"/>
    <w:rsid w:val="002B0FA9"/>
    <w:rsid w:val="002B3F3F"/>
    <w:rsid w:val="002B5531"/>
    <w:rsid w:val="002C0A74"/>
    <w:rsid w:val="002C2642"/>
    <w:rsid w:val="002C3586"/>
    <w:rsid w:val="002C435E"/>
    <w:rsid w:val="002C7697"/>
    <w:rsid w:val="002D08D4"/>
    <w:rsid w:val="002D47A0"/>
    <w:rsid w:val="002D72E4"/>
    <w:rsid w:val="002E2B23"/>
    <w:rsid w:val="002E2D13"/>
    <w:rsid w:val="002E2E41"/>
    <w:rsid w:val="002E317E"/>
    <w:rsid w:val="002E5012"/>
    <w:rsid w:val="002F2E47"/>
    <w:rsid w:val="002F38C9"/>
    <w:rsid w:val="002F596A"/>
    <w:rsid w:val="002F72D7"/>
    <w:rsid w:val="002F7BDE"/>
    <w:rsid w:val="003008A7"/>
    <w:rsid w:val="003012AC"/>
    <w:rsid w:val="00304DBA"/>
    <w:rsid w:val="00305EBA"/>
    <w:rsid w:val="0031084F"/>
    <w:rsid w:val="00311A0B"/>
    <w:rsid w:val="003136BA"/>
    <w:rsid w:val="00315413"/>
    <w:rsid w:val="00315B3E"/>
    <w:rsid w:val="00316A2A"/>
    <w:rsid w:val="00321EAB"/>
    <w:rsid w:val="003220E9"/>
    <w:rsid w:val="00323345"/>
    <w:rsid w:val="00325CB2"/>
    <w:rsid w:val="00326081"/>
    <w:rsid w:val="00327545"/>
    <w:rsid w:val="00330C5F"/>
    <w:rsid w:val="00332954"/>
    <w:rsid w:val="003342F9"/>
    <w:rsid w:val="00335B27"/>
    <w:rsid w:val="00340574"/>
    <w:rsid w:val="00342B28"/>
    <w:rsid w:val="00344276"/>
    <w:rsid w:val="00347425"/>
    <w:rsid w:val="00352CAE"/>
    <w:rsid w:val="00355756"/>
    <w:rsid w:val="00355804"/>
    <w:rsid w:val="00355BCB"/>
    <w:rsid w:val="00355FC9"/>
    <w:rsid w:val="00356187"/>
    <w:rsid w:val="00356AEE"/>
    <w:rsid w:val="00357B96"/>
    <w:rsid w:val="00361263"/>
    <w:rsid w:val="0036310C"/>
    <w:rsid w:val="00365B75"/>
    <w:rsid w:val="00365C95"/>
    <w:rsid w:val="00370CE7"/>
    <w:rsid w:val="00371A9A"/>
    <w:rsid w:val="00374604"/>
    <w:rsid w:val="00380717"/>
    <w:rsid w:val="00380B3F"/>
    <w:rsid w:val="003825EC"/>
    <w:rsid w:val="00383757"/>
    <w:rsid w:val="00385BF0"/>
    <w:rsid w:val="00387011"/>
    <w:rsid w:val="00387EC7"/>
    <w:rsid w:val="00392864"/>
    <w:rsid w:val="0039340F"/>
    <w:rsid w:val="00396126"/>
    <w:rsid w:val="00397A99"/>
    <w:rsid w:val="003A22FB"/>
    <w:rsid w:val="003A60C4"/>
    <w:rsid w:val="003A6393"/>
    <w:rsid w:val="003A731F"/>
    <w:rsid w:val="003A790B"/>
    <w:rsid w:val="003C27BC"/>
    <w:rsid w:val="003C3257"/>
    <w:rsid w:val="003C3DA4"/>
    <w:rsid w:val="003C3DAB"/>
    <w:rsid w:val="003C5DC6"/>
    <w:rsid w:val="003C6F2D"/>
    <w:rsid w:val="003D1E9D"/>
    <w:rsid w:val="003D31BE"/>
    <w:rsid w:val="003D396F"/>
    <w:rsid w:val="003D7572"/>
    <w:rsid w:val="003D76D5"/>
    <w:rsid w:val="003E21D3"/>
    <w:rsid w:val="003E600A"/>
    <w:rsid w:val="003E7DAA"/>
    <w:rsid w:val="003F0A63"/>
    <w:rsid w:val="003F1D89"/>
    <w:rsid w:val="003F2764"/>
    <w:rsid w:val="003F4E28"/>
    <w:rsid w:val="00400D46"/>
    <w:rsid w:val="004059CB"/>
    <w:rsid w:val="004104EA"/>
    <w:rsid w:val="00412443"/>
    <w:rsid w:val="00414366"/>
    <w:rsid w:val="00415A2B"/>
    <w:rsid w:val="00420FF8"/>
    <w:rsid w:val="00427A58"/>
    <w:rsid w:val="004308B5"/>
    <w:rsid w:val="00430B23"/>
    <w:rsid w:val="00431FD1"/>
    <w:rsid w:val="00435468"/>
    <w:rsid w:val="00442191"/>
    <w:rsid w:val="00443795"/>
    <w:rsid w:val="00445033"/>
    <w:rsid w:val="004504D4"/>
    <w:rsid w:val="0045271D"/>
    <w:rsid w:val="00455186"/>
    <w:rsid w:val="00457220"/>
    <w:rsid w:val="004578B9"/>
    <w:rsid w:val="00462090"/>
    <w:rsid w:val="004646DF"/>
    <w:rsid w:val="00464B79"/>
    <w:rsid w:val="00464BD6"/>
    <w:rsid w:val="00465CD2"/>
    <w:rsid w:val="00470122"/>
    <w:rsid w:val="004728E5"/>
    <w:rsid w:val="0047646A"/>
    <w:rsid w:val="00476708"/>
    <w:rsid w:val="00477248"/>
    <w:rsid w:val="00480330"/>
    <w:rsid w:val="004808BF"/>
    <w:rsid w:val="004810C0"/>
    <w:rsid w:val="0048327C"/>
    <w:rsid w:val="004846AF"/>
    <w:rsid w:val="0049483D"/>
    <w:rsid w:val="00494E33"/>
    <w:rsid w:val="004A2054"/>
    <w:rsid w:val="004A3E53"/>
    <w:rsid w:val="004A41A2"/>
    <w:rsid w:val="004A53D2"/>
    <w:rsid w:val="004A57F5"/>
    <w:rsid w:val="004A79F5"/>
    <w:rsid w:val="004B2727"/>
    <w:rsid w:val="004B30D2"/>
    <w:rsid w:val="004B4189"/>
    <w:rsid w:val="004B4201"/>
    <w:rsid w:val="004B492C"/>
    <w:rsid w:val="004B564E"/>
    <w:rsid w:val="004C0579"/>
    <w:rsid w:val="004C3976"/>
    <w:rsid w:val="004C439B"/>
    <w:rsid w:val="004C5C46"/>
    <w:rsid w:val="004C6FCB"/>
    <w:rsid w:val="004D07C8"/>
    <w:rsid w:val="004D4637"/>
    <w:rsid w:val="004D531D"/>
    <w:rsid w:val="004E0149"/>
    <w:rsid w:val="004E1FF5"/>
    <w:rsid w:val="004F20EA"/>
    <w:rsid w:val="004F3687"/>
    <w:rsid w:val="004F7AC4"/>
    <w:rsid w:val="0050048F"/>
    <w:rsid w:val="00502C30"/>
    <w:rsid w:val="005062FE"/>
    <w:rsid w:val="00510377"/>
    <w:rsid w:val="00510ADA"/>
    <w:rsid w:val="00510F6D"/>
    <w:rsid w:val="00512F55"/>
    <w:rsid w:val="005130DF"/>
    <w:rsid w:val="005133A7"/>
    <w:rsid w:val="00514594"/>
    <w:rsid w:val="0051548E"/>
    <w:rsid w:val="00515978"/>
    <w:rsid w:val="00520BC4"/>
    <w:rsid w:val="005224EC"/>
    <w:rsid w:val="005258EA"/>
    <w:rsid w:val="00526697"/>
    <w:rsid w:val="00527EA4"/>
    <w:rsid w:val="00532C00"/>
    <w:rsid w:val="00541046"/>
    <w:rsid w:val="00541362"/>
    <w:rsid w:val="00541C2D"/>
    <w:rsid w:val="00544931"/>
    <w:rsid w:val="005523B2"/>
    <w:rsid w:val="005529DF"/>
    <w:rsid w:val="00552A7F"/>
    <w:rsid w:val="00552C0C"/>
    <w:rsid w:val="005537DB"/>
    <w:rsid w:val="005549CF"/>
    <w:rsid w:val="00556C0E"/>
    <w:rsid w:val="0055705D"/>
    <w:rsid w:val="0056210A"/>
    <w:rsid w:val="00564D44"/>
    <w:rsid w:val="00570801"/>
    <w:rsid w:val="00572CCA"/>
    <w:rsid w:val="0057361F"/>
    <w:rsid w:val="00577B23"/>
    <w:rsid w:val="00583F90"/>
    <w:rsid w:val="00587D19"/>
    <w:rsid w:val="00590E57"/>
    <w:rsid w:val="00595643"/>
    <w:rsid w:val="00595F62"/>
    <w:rsid w:val="005962E7"/>
    <w:rsid w:val="00596CC6"/>
    <w:rsid w:val="005A0603"/>
    <w:rsid w:val="005A2642"/>
    <w:rsid w:val="005A451A"/>
    <w:rsid w:val="005A482C"/>
    <w:rsid w:val="005B1BE1"/>
    <w:rsid w:val="005B1CFD"/>
    <w:rsid w:val="005B2B9B"/>
    <w:rsid w:val="005B2F61"/>
    <w:rsid w:val="005B32FB"/>
    <w:rsid w:val="005B3A70"/>
    <w:rsid w:val="005B4BBF"/>
    <w:rsid w:val="005B4DED"/>
    <w:rsid w:val="005C0491"/>
    <w:rsid w:val="005C0BC4"/>
    <w:rsid w:val="005C11FE"/>
    <w:rsid w:val="005C2F64"/>
    <w:rsid w:val="005C409C"/>
    <w:rsid w:val="005C585F"/>
    <w:rsid w:val="005C74EC"/>
    <w:rsid w:val="005D05E2"/>
    <w:rsid w:val="005D26C1"/>
    <w:rsid w:val="005E0757"/>
    <w:rsid w:val="005E0ED1"/>
    <w:rsid w:val="005E1A40"/>
    <w:rsid w:val="005E3082"/>
    <w:rsid w:val="005E3F59"/>
    <w:rsid w:val="005E432C"/>
    <w:rsid w:val="005E4AD0"/>
    <w:rsid w:val="005E581B"/>
    <w:rsid w:val="005F07CB"/>
    <w:rsid w:val="005F47B0"/>
    <w:rsid w:val="005F4DE4"/>
    <w:rsid w:val="005F574A"/>
    <w:rsid w:val="005F6DB5"/>
    <w:rsid w:val="005F7F9E"/>
    <w:rsid w:val="00601BDF"/>
    <w:rsid w:val="00602F0B"/>
    <w:rsid w:val="00605DEC"/>
    <w:rsid w:val="00607326"/>
    <w:rsid w:val="00611CE2"/>
    <w:rsid w:val="0061314F"/>
    <w:rsid w:val="00613DAF"/>
    <w:rsid w:val="00614FBE"/>
    <w:rsid w:val="0062281D"/>
    <w:rsid w:val="00625622"/>
    <w:rsid w:val="00634C1A"/>
    <w:rsid w:val="006372D3"/>
    <w:rsid w:val="006405DB"/>
    <w:rsid w:val="0064305F"/>
    <w:rsid w:val="006437C9"/>
    <w:rsid w:val="006465C0"/>
    <w:rsid w:val="00646998"/>
    <w:rsid w:val="00646D3D"/>
    <w:rsid w:val="00646F99"/>
    <w:rsid w:val="00650566"/>
    <w:rsid w:val="00650F29"/>
    <w:rsid w:val="00650FA6"/>
    <w:rsid w:val="00653398"/>
    <w:rsid w:val="006537D5"/>
    <w:rsid w:val="00657303"/>
    <w:rsid w:val="006616C5"/>
    <w:rsid w:val="006625D2"/>
    <w:rsid w:val="00663032"/>
    <w:rsid w:val="00663C4A"/>
    <w:rsid w:val="00665549"/>
    <w:rsid w:val="00666DE6"/>
    <w:rsid w:val="00667FD5"/>
    <w:rsid w:val="0067460C"/>
    <w:rsid w:val="0067461B"/>
    <w:rsid w:val="00675F81"/>
    <w:rsid w:val="00676195"/>
    <w:rsid w:val="00677996"/>
    <w:rsid w:val="006814A3"/>
    <w:rsid w:val="00681642"/>
    <w:rsid w:val="00681B77"/>
    <w:rsid w:val="00686579"/>
    <w:rsid w:val="00687BB3"/>
    <w:rsid w:val="006924EA"/>
    <w:rsid w:val="0069474C"/>
    <w:rsid w:val="006A354E"/>
    <w:rsid w:val="006A4120"/>
    <w:rsid w:val="006A6865"/>
    <w:rsid w:val="006A7040"/>
    <w:rsid w:val="006B1C56"/>
    <w:rsid w:val="006B3324"/>
    <w:rsid w:val="006B61EC"/>
    <w:rsid w:val="006B6F4E"/>
    <w:rsid w:val="006C1C26"/>
    <w:rsid w:val="006C2047"/>
    <w:rsid w:val="006C34A6"/>
    <w:rsid w:val="006C5552"/>
    <w:rsid w:val="006C63E3"/>
    <w:rsid w:val="006C6FA9"/>
    <w:rsid w:val="006C72F5"/>
    <w:rsid w:val="006D1322"/>
    <w:rsid w:val="006D7E28"/>
    <w:rsid w:val="006E2E98"/>
    <w:rsid w:val="006E33F1"/>
    <w:rsid w:val="006E401D"/>
    <w:rsid w:val="006E409E"/>
    <w:rsid w:val="006E4888"/>
    <w:rsid w:val="006E5133"/>
    <w:rsid w:val="006E5ECF"/>
    <w:rsid w:val="006E6533"/>
    <w:rsid w:val="006E7942"/>
    <w:rsid w:val="006F0608"/>
    <w:rsid w:val="006F3477"/>
    <w:rsid w:val="006F40F3"/>
    <w:rsid w:val="006F65AA"/>
    <w:rsid w:val="00700791"/>
    <w:rsid w:val="00700EB1"/>
    <w:rsid w:val="0070674C"/>
    <w:rsid w:val="00713DDB"/>
    <w:rsid w:val="00720AC2"/>
    <w:rsid w:val="007217C6"/>
    <w:rsid w:val="00722489"/>
    <w:rsid w:val="007317EA"/>
    <w:rsid w:val="007318C5"/>
    <w:rsid w:val="00731D63"/>
    <w:rsid w:val="00733350"/>
    <w:rsid w:val="00734F14"/>
    <w:rsid w:val="00735552"/>
    <w:rsid w:val="007376A5"/>
    <w:rsid w:val="00737CC9"/>
    <w:rsid w:val="00737E8E"/>
    <w:rsid w:val="00741F54"/>
    <w:rsid w:val="00743243"/>
    <w:rsid w:val="00743393"/>
    <w:rsid w:val="00745C1C"/>
    <w:rsid w:val="00751D51"/>
    <w:rsid w:val="00751E91"/>
    <w:rsid w:val="0075267C"/>
    <w:rsid w:val="00752EE3"/>
    <w:rsid w:val="007539C7"/>
    <w:rsid w:val="007576E3"/>
    <w:rsid w:val="00762D2E"/>
    <w:rsid w:val="007642FA"/>
    <w:rsid w:val="00764C70"/>
    <w:rsid w:val="0076693A"/>
    <w:rsid w:val="00771575"/>
    <w:rsid w:val="00773DAB"/>
    <w:rsid w:val="00775A6C"/>
    <w:rsid w:val="007768DC"/>
    <w:rsid w:val="0078225B"/>
    <w:rsid w:val="00782635"/>
    <w:rsid w:val="00783148"/>
    <w:rsid w:val="0078320A"/>
    <w:rsid w:val="00783ADD"/>
    <w:rsid w:val="007847D7"/>
    <w:rsid w:val="0078549B"/>
    <w:rsid w:val="007861E0"/>
    <w:rsid w:val="007922B3"/>
    <w:rsid w:val="00793A6B"/>
    <w:rsid w:val="00794486"/>
    <w:rsid w:val="00795057"/>
    <w:rsid w:val="00796D81"/>
    <w:rsid w:val="007A02BB"/>
    <w:rsid w:val="007A0FCF"/>
    <w:rsid w:val="007A1E2E"/>
    <w:rsid w:val="007A44C7"/>
    <w:rsid w:val="007A58C8"/>
    <w:rsid w:val="007A6E3B"/>
    <w:rsid w:val="007B124E"/>
    <w:rsid w:val="007B29B9"/>
    <w:rsid w:val="007B76BC"/>
    <w:rsid w:val="007B7D6A"/>
    <w:rsid w:val="007C00C8"/>
    <w:rsid w:val="007C0C85"/>
    <w:rsid w:val="007C5C4B"/>
    <w:rsid w:val="007C5FDE"/>
    <w:rsid w:val="007C6318"/>
    <w:rsid w:val="007C6E51"/>
    <w:rsid w:val="007C7F0A"/>
    <w:rsid w:val="007D13DA"/>
    <w:rsid w:val="007D428C"/>
    <w:rsid w:val="007D649D"/>
    <w:rsid w:val="007E0B8E"/>
    <w:rsid w:val="007E0CF0"/>
    <w:rsid w:val="007E325F"/>
    <w:rsid w:val="007E44C8"/>
    <w:rsid w:val="007E5257"/>
    <w:rsid w:val="007E7A14"/>
    <w:rsid w:val="007F30B3"/>
    <w:rsid w:val="007F31B7"/>
    <w:rsid w:val="007F407A"/>
    <w:rsid w:val="007F44B6"/>
    <w:rsid w:val="007F51FE"/>
    <w:rsid w:val="007F63C9"/>
    <w:rsid w:val="007F7B1B"/>
    <w:rsid w:val="00800146"/>
    <w:rsid w:val="00801CBC"/>
    <w:rsid w:val="008028FE"/>
    <w:rsid w:val="008046AC"/>
    <w:rsid w:val="00805843"/>
    <w:rsid w:val="008146FC"/>
    <w:rsid w:val="0081667D"/>
    <w:rsid w:val="00820B58"/>
    <w:rsid w:val="0082155D"/>
    <w:rsid w:val="0082181E"/>
    <w:rsid w:val="00822D34"/>
    <w:rsid w:val="008243E4"/>
    <w:rsid w:val="00827CDF"/>
    <w:rsid w:val="0083140A"/>
    <w:rsid w:val="008315BD"/>
    <w:rsid w:val="00834DB2"/>
    <w:rsid w:val="00834E93"/>
    <w:rsid w:val="008352B6"/>
    <w:rsid w:val="00835EA1"/>
    <w:rsid w:val="00837D6A"/>
    <w:rsid w:val="00840E21"/>
    <w:rsid w:val="00841F86"/>
    <w:rsid w:val="00845B75"/>
    <w:rsid w:val="00845FB8"/>
    <w:rsid w:val="00847235"/>
    <w:rsid w:val="00847863"/>
    <w:rsid w:val="008508FE"/>
    <w:rsid w:val="00852D33"/>
    <w:rsid w:val="00853567"/>
    <w:rsid w:val="0085357A"/>
    <w:rsid w:val="008553C1"/>
    <w:rsid w:val="00857F89"/>
    <w:rsid w:val="00861276"/>
    <w:rsid w:val="00863C99"/>
    <w:rsid w:val="0086404B"/>
    <w:rsid w:val="00866FA6"/>
    <w:rsid w:val="00870A6B"/>
    <w:rsid w:val="00870DE1"/>
    <w:rsid w:val="00873350"/>
    <w:rsid w:val="008745D6"/>
    <w:rsid w:val="008746DA"/>
    <w:rsid w:val="00875945"/>
    <w:rsid w:val="00875D8B"/>
    <w:rsid w:val="008761FF"/>
    <w:rsid w:val="00876E77"/>
    <w:rsid w:val="00877F6E"/>
    <w:rsid w:val="0088058D"/>
    <w:rsid w:val="00881518"/>
    <w:rsid w:val="00881CE9"/>
    <w:rsid w:val="0088711E"/>
    <w:rsid w:val="008871BB"/>
    <w:rsid w:val="008904F2"/>
    <w:rsid w:val="008928CC"/>
    <w:rsid w:val="00897228"/>
    <w:rsid w:val="008A01B8"/>
    <w:rsid w:val="008A054B"/>
    <w:rsid w:val="008A0C2A"/>
    <w:rsid w:val="008A4161"/>
    <w:rsid w:val="008A4C63"/>
    <w:rsid w:val="008A66CC"/>
    <w:rsid w:val="008B042E"/>
    <w:rsid w:val="008B2560"/>
    <w:rsid w:val="008B3D14"/>
    <w:rsid w:val="008B4629"/>
    <w:rsid w:val="008B4DA8"/>
    <w:rsid w:val="008B532E"/>
    <w:rsid w:val="008B5381"/>
    <w:rsid w:val="008B72F2"/>
    <w:rsid w:val="008B74BF"/>
    <w:rsid w:val="008B7A80"/>
    <w:rsid w:val="008D03DE"/>
    <w:rsid w:val="008D1472"/>
    <w:rsid w:val="008D3173"/>
    <w:rsid w:val="008D7974"/>
    <w:rsid w:val="008E35FE"/>
    <w:rsid w:val="008E6E6A"/>
    <w:rsid w:val="008F1193"/>
    <w:rsid w:val="008F660E"/>
    <w:rsid w:val="008F74A8"/>
    <w:rsid w:val="008F7554"/>
    <w:rsid w:val="00901324"/>
    <w:rsid w:val="00901F7D"/>
    <w:rsid w:val="009076D0"/>
    <w:rsid w:val="009077E2"/>
    <w:rsid w:val="00914478"/>
    <w:rsid w:val="00920E2F"/>
    <w:rsid w:val="00921EA2"/>
    <w:rsid w:val="009230A4"/>
    <w:rsid w:val="009232B2"/>
    <w:rsid w:val="00924FD8"/>
    <w:rsid w:val="00925BFE"/>
    <w:rsid w:val="00931F7B"/>
    <w:rsid w:val="00933E0D"/>
    <w:rsid w:val="009343FC"/>
    <w:rsid w:val="009351D2"/>
    <w:rsid w:val="00935714"/>
    <w:rsid w:val="009360AD"/>
    <w:rsid w:val="00936A32"/>
    <w:rsid w:val="00937D72"/>
    <w:rsid w:val="00942249"/>
    <w:rsid w:val="00946401"/>
    <w:rsid w:val="0094692D"/>
    <w:rsid w:val="009526B1"/>
    <w:rsid w:val="0095425B"/>
    <w:rsid w:val="00955B47"/>
    <w:rsid w:val="00956714"/>
    <w:rsid w:val="00956D67"/>
    <w:rsid w:val="00956E8F"/>
    <w:rsid w:val="00957837"/>
    <w:rsid w:val="00961A98"/>
    <w:rsid w:val="009624A3"/>
    <w:rsid w:val="00965A5A"/>
    <w:rsid w:val="009715D1"/>
    <w:rsid w:val="00971725"/>
    <w:rsid w:val="00971920"/>
    <w:rsid w:val="00972BFE"/>
    <w:rsid w:val="00976CA5"/>
    <w:rsid w:val="00981176"/>
    <w:rsid w:val="0098183B"/>
    <w:rsid w:val="00984007"/>
    <w:rsid w:val="00987620"/>
    <w:rsid w:val="00990A60"/>
    <w:rsid w:val="009920D7"/>
    <w:rsid w:val="00993EFB"/>
    <w:rsid w:val="00995361"/>
    <w:rsid w:val="00996653"/>
    <w:rsid w:val="009975D8"/>
    <w:rsid w:val="009A38D2"/>
    <w:rsid w:val="009A3E3F"/>
    <w:rsid w:val="009B0299"/>
    <w:rsid w:val="009B0725"/>
    <w:rsid w:val="009B2A95"/>
    <w:rsid w:val="009B5878"/>
    <w:rsid w:val="009B6956"/>
    <w:rsid w:val="009C10F0"/>
    <w:rsid w:val="009C375A"/>
    <w:rsid w:val="009C3CF3"/>
    <w:rsid w:val="009C4057"/>
    <w:rsid w:val="009C5FA8"/>
    <w:rsid w:val="009C6542"/>
    <w:rsid w:val="009D101E"/>
    <w:rsid w:val="009D66CA"/>
    <w:rsid w:val="009D7872"/>
    <w:rsid w:val="009E0B73"/>
    <w:rsid w:val="009E0C44"/>
    <w:rsid w:val="009E13D6"/>
    <w:rsid w:val="009E19B1"/>
    <w:rsid w:val="009E4302"/>
    <w:rsid w:val="009E45E0"/>
    <w:rsid w:val="009E52BD"/>
    <w:rsid w:val="009E5E12"/>
    <w:rsid w:val="009F09B3"/>
    <w:rsid w:val="009F1909"/>
    <w:rsid w:val="009F432D"/>
    <w:rsid w:val="009F4BB5"/>
    <w:rsid w:val="009F558C"/>
    <w:rsid w:val="009F5A22"/>
    <w:rsid w:val="009F7932"/>
    <w:rsid w:val="009F7C19"/>
    <w:rsid w:val="00A000F6"/>
    <w:rsid w:val="00A01D62"/>
    <w:rsid w:val="00A031A7"/>
    <w:rsid w:val="00A03670"/>
    <w:rsid w:val="00A0418E"/>
    <w:rsid w:val="00A04560"/>
    <w:rsid w:val="00A121EC"/>
    <w:rsid w:val="00A14291"/>
    <w:rsid w:val="00A144C1"/>
    <w:rsid w:val="00A147B1"/>
    <w:rsid w:val="00A14DC5"/>
    <w:rsid w:val="00A17A3E"/>
    <w:rsid w:val="00A204E1"/>
    <w:rsid w:val="00A220D5"/>
    <w:rsid w:val="00A25785"/>
    <w:rsid w:val="00A25C44"/>
    <w:rsid w:val="00A27C0F"/>
    <w:rsid w:val="00A32705"/>
    <w:rsid w:val="00A359A1"/>
    <w:rsid w:val="00A41510"/>
    <w:rsid w:val="00A43075"/>
    <w:rsid w:val="00A44084"/>
    <w:rsid w:val="00A4425B"/>
    <w:rsid w:val="00A54B58"/>
    <w:rsid w:val="00A573E2"/>
    <w:rsid w:val="00A57651"/>
    <w:rsid w:val="00A60345"/>
    <w:rsid w:val="00A60779"/>
    <w:rsid w:val="00A60B68"/>
    <w:rsid w:val="00A60E61"/>
    <w:rsid w:val="00A61BF5"/>
    <w:rsid w:val="00A65BA3"/>
    <w:rsid w:val="00A7001C"/>
    <w:rsid w:val="00A71338"/>
    <w:rsid w:val="00A71B86"/>
    <w:rsid w:val="00A74140"/>
    <w:rsid w:val="00A741ED"/>
    <w:rsid w:val="00A753E2"/>
    <w:rsid w:val="00A75618"/>
    <w:rsid w:val="00A770A3"/>
    <w:rsid w:val="00A83A3D"/>
    <w:rsid w:val="00A876EB"/>
    <w:rsid w:val="00A91CCD"/>
    <w:rsid w:val="00A92936"/>
    <w:rsid w:val="00A92EA9"/>
    <w:rsid w:val="00A94252"/>
    <w:rsid w:val="00A96F92"/>
    <w:rsid w:val="00A97CFA"/>
    <w:rsid w:val="00AA1617"/>
    <w:rsid w:val="00AA251E"/>
    <w:rsid w:val="00AA5B03"/>
    <w:rsid w:val="00AA6C72"/>
    <w:rsid w:val="00AA7D98"/>
    <w:rsid w:val="00AB1054"/>
    <w:rsid w:val="00AB2F19"/>
    <w:rsid w:val="00AB4F15"/>
    <w:rsid w:val="00AB5E58"/>
    <w:rsid w:val="00AD0452"/>
    <w:rsid w:val="00AD1669"/>
    <w:rsid w:val="00AD2A72"/>
    <w:rsid w:val="00AD4284"/>
    <w:rsid w:val="00AD5826"/>
    <w:rsid w:val="00AD5D29"/>
    <w:rsid w:val="00AE3267"/>
    <w:rsid w:val="00AE43C7"/>
    <w:rsid w:val="00AE7139"/>
    <w:rsid w:val="00AF15D4"/>
    <w:rsid w:val="00AF2A13"/>
    <w:rsid w:val="00AF2C24"/>
    <w:rsid w:val="00AF35D6"/>
    <w:rsid w:val="00AF73FC"/>
    <w:rsid w:val="00B04452"/>
    <w:rsid w:val="00B05A27"/>
    <w:rsid w:val="00B07CDF"/>
    <w:rsid w:val="00B10AC7"/>
    <w:rsid w:val="00B1234A"/>
    <w:rsid w:val="00B1239A"/>
    <w:rsid w:val="00B14128"/>
    <w:rsid w:val="00B179D0"/>
    <w:rsid w:val="00B2242E"/>
    <w:rsid w:val="00B23FDE"/>
    <w:rsid w:val="00B24415"/>
    <w:rsid w:val="00B25355"/>
    <w:rsid w:val="00B25B8B"/>
    <w:rsid w:val="00B27064"/>
    <w:rsid w:val="00B31FD8"/>
    <w:rsid w:val="00B356F8"/>
    <w:rsid w:val="00B35E65"/>
    <w:rsid w:val="00B372C3"/>
    <w:rsid w:val="00B3766B"/>
    <w:rsid w:val="00B41368"/>
    <w:rsid w:val="00B45FEC"/>
    <w:rsid w:val="00B51712"/>
    <w:rsid w:val="00B52697"/>
    <w:rsid w:val="00B5596B"/>
    <w:rsid w:val="00B55A0D"/>
    <w:rsid w:val="00B57C04"/>
    <w:rsid w:val="00B57C3F"/>
    <w:rsid w:val="00B63EE3"/>
    <w:rsid w:val="00B7064F"/>
    <w:rsid w:val="00B70946"/>
    <w:rsid w:val="00B71621"/>
    <w:rsid w:val="00B71713"/>
    <w:rsid w:val="00B71910"/>
    <w:rsid w:val="00B72208"/>
    <w:rsid w:val="00B72293"/>
    <w:rsid w:val="00B72980"/>
    <w:rsid w:val="00B72CB4"/>
    <w:rsid w:val="00B8312F"/>
    <w:rsid w:val="00B90647"/>
    <w:rsid w:val="00B93B0E"/>
    <w:rsid w:val="00B95093"/>
    <w:rsid w:val="00B95620"/>
    <w:rsid w:val="00B96C5D"/>
    <w:rsid w:val="00BA17CC"/>
    <w:rsid w:val="00BA1EFF"/>
    <w:rsid w:val="00BA68A2"/>
    <w:rsid w:val="00BB116A"/>
    <w:rsid w:val="00BB1DBC"/>
    <w:rsid w:val="00BB6453"/>
    <w:rsid w:val="00BC00E5"/>
    <w:rsid w:val="00BC041E"/>
    <w:rsid w:val="00BC43C7"/>
    <w:rsid w:val="00BD2D33"/>
    <w:rsid w:val="00BD3A0F"/>
    <w:rsid w:val="00BD430C"/>
    <w:rsid w:val="00BD66A5"/>
    <w:rsid w:val="00BD7304"/>
    <w:rsid w:val="00BD7A1A"/>
    <w:rsid w:val="00BE1466"/>
    <w:rsid w:val="00BE322F"/>
    <w:rsid w:val="00BE7E44"/>
    <w:rsid w:val="00BF19FE"/>
    <w:rsid w:val="00BF2937"/>
    <w:rsid w:val="00BF2A75"/>
    <w:rsid w:val="00BF4136"/>
    <w:rsid w:val="00BF57AC"/>
    <w:rsid w:val="00C012D9"/>
    <w:rsid w:val="00C01A10"/>
    <w:rsid w:val="00C0507D"/>
    <w:rsid w:val="00C05F2C"/>
    <w:rsid w:val="00C1190B"/>
    <w:rsid w:val="00C171A6"/>
    <w:rsid w:val="00C274FC"/>
    <w:rsid w:val="00C314F4"/>
    <w:rsid w:val="00C315A4"/>
    <w:rsid w:val="00C3340F"/>
    <w:rsid w:val="00C33632"/>
    <w:rsid w:val="00C34FB9"/>
    <w:rsid w:val="00C35859"/>
    <w:rsid w:val="00C364D4"/>
    <w:rsid w:val="00C37C8C"/>
    <w:rsid w:val="00C4053C"/>
    <w:rsid w:val="00C408E4"/>
    <w:rsid w:val="00C40C05"/>
    <w:rsid w:val="00C42462"/>
    <w:rsid w:val="00C431D2"/>
    <w:rsid w:val="00C433D2"/>
    <w:rsid w:val="00C43EFF"/>
    <w:rsid w:val="00C44D63"/>
    <w:rsid w:val="00C44F70"/>
    <w:rsid w:val="00C46C10"/>
    <w:rsid w:val="00C47858"/>
    <w:rsid w:val="00C50478"/>
    <w:rsid w:val="00C50AB5"/>
    <w:rsid w:val="00C51AC9"/>
    <w:rsid w:val="00C51BCA"/>
    <w:rsid w:val="00C55717"/>
    <w:rsid w:val="00C57A3E"/>
    <w:rsid w:val="00C6074A"/>
    <w:rsid w:val="00C634DA"/>
    <w:rsid w:val="00C66524"/>
    <w:rsid w:val="00C7113A"/>
    <w:rsid w:val="00C75214"/>
    <w:rsid w:val="00C76A89"/>
    <w:rsid w:val="00C777E2"/>
    <w:rsid w:val="00C810B5"/>
    <w:rsid w:val="00C8196A"/>
    <w:rsid w:val="00C81D34"/>
    <w:rsid w:val="00C82566"/>
    <w:rsid w:val="00C83715"/>
    <w:rsid w:val="00C83DAF"/>
    <w:rsid w:val="00C9040E"/>
    <w:rsid w:val="00C9244A"/>
    <w:rsid w:val="00C92EA0"/>
    <w:rsid w:val="00C94941"/>
    <w:rsid w:val="00C94EA9"/>
    <w:rsid w:val="00C94F9B"/>
    <w:rsid w:val="00C97017"/>
    <w:rsid w:val="00CA01F9"/>
    <w:rsid w:val="00CA0DA8"/>
    <w:rsid w:val="00CA1AA8"/>
    <w:rsid w:val="00CA2BB9"/>
    <w:rsid w:val="00CA3323"/>
    <w:rsid w:val="00CA63D3"/>
    <w:rsid w:val="00CA6828"/>
    <w:rsid w:val="00CA6B86"/>
    <w:rsid w:val="00CB0405"/>
    <w:rsid w:val="00CB178E"/>
    <w:rsid w:val="00CB39FC"/>
    <w:rsid w:val="00CB49D1"/>
    <w:rsid w:val="00CC0071"/>
    <w:rsid w:val="00CC4862"/>
    <w:rsid w:val="00CD1385"/>
    <w:rsid w:val="00CD31EC"/>
    <w:rsid w:val="00CD6B61"/>
    <w:rsid w:val="00CD7771"/>
    <w:rsid w:val="00CE1551"/>
    <w:rsid w:val="00CE531A"/>
    <w:rsid w:val="00CE5913"/>
    <w:rsid w:val="00CE5D40"/>
    <w:rsid w:val="00CE6496"/>
    <w:rsid w:val="00CE654D"/>
    <w:rsid w:val="00CE7C9F"/>
    <w:rsid w:val="00CF1429"/>
    <w:rsid w:val="00CF258A"/>
    <w:rsid w:val="00CF29C4"/>
    <w:rsid w:val="00CF2F09"/>
    <w:rsid w:val="00CF2F70"/>
    <w:rsid w:val="00CF3D74"/>
    <w:rsid w:val="00CF5DA2"/>
    <w:rsid w:val="00D0070C"/>
    <w:rsid w:val="00D04D35"/>
    <w:rsid w:val="00D0502E"/>
    <w:rsid w:val="00D06DCD"/>
    <w:rsid w:val="00D11271"/>
    <w:rsid w:val="00D120CD"/>
    <w:rsid w:val="00D12114"/>
    <w:rsid w:val="00D128E3"/>
    <w:rsid w:val="00D12E2F"/>
    <w:rsid w:val="00D138C2"/>
    <w:rsid w:val="00D144DA"/>
    <w:rsid w:val="00D145CA"/>
    <w:rsid w:val="00D16645"/>
    <w:rsid w:val="00D175E6"/>
    <w:rsid w:val="00D177F2"/>
    <w:rsid w:val="00D20855"/>
    <w:rsid w:val="00D26329"/>
    <w:rsid w:val="00D265CE"/>
    <w:rsid w:val="00D31113"/>
    <w:rsid w:val="00D3134C"/>
    <w:rsid w:val="00D31526"/>
    <w:rsid w:val="00D342C4"/>
    <w:rsid w:val="00D343EF"/>
    <w:rsid w:val="00D35651"/>
    <w:rsid w:val="00D362BD"/>
    <w:rsid w:val="00D36E6A"/>
    <w:rsid w:val="00D373C9"/>
    <w:rsid w:val="00D4039A"/>
    <w:rsid w:val="00D42655"/>
    <w:rsid w:val="00D439F1"/>
    <w:rsid w:val="00D451AA"/>
    <w:rsid w:val="00D5521A"/>
    <w:rsid w:val="00D561BA"/>
    <w:rsid w:val="00D60E51"/>
    <w:rsid w:val="00D61CB5"/>
    <w:rsid w:val="00D64002"/>
    <w:rsid w:val="00D669EA"/>
    <w:rsid w:val="00D713A6"/>
    <w:rsid w:val="00D71DC2"/>
    <w:rsid w:val="00D7319C"/>
    <w:rsid w:val="00D76EB9"/>
    <w:rsid w:val="00D81CC7"/>
    <w:rsid w:val="00D87888"/>
    <w:rsid w:val="00D87969"/>
    <w:rsid w:val="00D90192"/>
    <w:rsid w:val="00D90304"/>
    <w:rsid w:val="00D92858"/>
    <w:rsid w:val="00D92A73"/>
    <w:rsid w:val="00D9382B"/>
    <w:rsid w:val="00D945D5"/>
    <w:rsid w:val="00D94719"/>
    <w:rsid w:val="00D97ACA"/>
    <w:rsid w:val="00DA1589"/>
    <w:rsid w:val="00DA17E4"/>
    <w:rsid w:val="00DA5BE4"/>
    <w:rsid w:val="00DA5E63"/>
    <w:rsid w:val="00DA6892"/>
    <w:rsid w:val="00DA68C9"/>
    <w:rsid w:val="00DB2492"/>
    <w:rsid w:val="00DC0E3F"/>
    <w:rsid w:val="00DC61E7"/>
    <w:rsid w:val="00DC7008"/>
    <w:rsid w:val="00DC7499"/>
    <w:rsid w:val="00DD0C03"/>
    <w:rsid w:val="00DD2033"/>
    <w:rsid w:val="00DD279D"/>
    <w:rsid w:val="00DD3E51"/>
    <w:rsid w:val="00DD7306"/>
    <w:rsid w:val="00DE135F"/>
    <w:rsid w:val="00DF0EBC"/>
    <w:rsid w:val="00DF20EF"/>
    <w:rsid w:val="00DF3368"/>
    <w:rsid w:val="00DF507A"/>
    <w:rsid w:val="00DF6206"/>
    <w:rsid w:val="00DF67C1"/>
    <w:rsid w:val="00E0267F"/>
    <w:rsid w:val="00E07AF7"/>
    <w:rsid w:val="00E12869"/>
    <w:rsid w:val="00E1354C"/>
    <w:rsid w:val="00E16935"/>
    <w:rsid w:val="00E17118"/>
    <w:rsid w:val="00E207D0"/>
    <w:rsid w:val="00E22946"/>
    <w:rsid w:val="00E23293"/>
    <w:rsid w:val="00E24CA0"/>
    <w:rsid w:val="00E253F3"/>
    <w:rsid w:val="00E306D8"/>
    <w:rsid w:val="00E34471"/>
    <w:rsid w:val="00E351A7"/>
    <w:rsid w:val="00E41374"/>
    <w:rsid w:val="00E4269B"/>
    <w:rsid w:val="00E43E4B"/>
    <w:rsid w:val="00E4512C"/>
    <w:rsid w:val="00E46A15"/>
    <w:rsid w:val="00E501E4"/>
    <w:rsid w:val="00E50DB1"/>
    <w:rsid w:val="00E52851"/>
    <w:rsid w:val="00E54C92"/>
    <w:rsid w:val="00E56579"/>
    <w:rsid w:val="00E57BEE"/>
    <w:rsid w:val="00E60C61"/>
    <w:rsid w:val="00E60EA0"/>
    <w:rsid w:val="00E6577D"/>
    <w:rsid w:val="00E6660E"/>
    <w:rsid w:val="00E67B2C"/>
    <w:rsid w:val="00E722EE"/>
    <w:rsid w:val="00E73A00"/>
    <w:rsid w:val="00E74C40"/>
    <w:rsid w:val="00E75067"/>
    <w:rsid w:val="00E81223"/>
    <w:rsid w:val="00E82E91"/>
    <w:rsid w:val="00E8452F"/>
    <w:rsid w:val="00E85125"/>
    <w:rsid w:val="00E90269"/>
    <w:rsid w:val="00E934CB"/>
    <w:rsid w:val="00E937F8"/>
    <w:rsid w:val="00E94B71"/>
    <w:rsid w:val="00E95883"/>
    <w:rsid w:val="00E97204"/>
    <w:rsid w:val="00E97A83"/>
    <w:rsid w:val="00EA0036"/>
    <w:rsid w:val="00EA042B"/>
    <w:rsid w:val="00EA07A7"/>
    <w:rsid w:val="00EA0E85"/>
    <w:rsid w:val="00EA1E0F"/>
    <w:rsid w:val="00EA4F0C"/>
    <w:rsid w:val="00EA5CDD"/>
    <w:rsid w:val="00EA6EA5"/>
    <w:rsid w:val="00EB0DF1"/>
    <w:rsid w:val="00EB1816"/>
    <w:rsid w:val="00EB349D"/>
    <w:rsid w:val="00EB4FC8"/>
    <w:rsid w:val="00EC0452"/>
    <w:rsid w:val="00EC0F77"/>
    <w:rsid w:val="00EC2D14"/>
    <w:rsid w:val="00EC2F10"/>
    <w:rsid w:val="00EC374A"/>
    <w:rsid w:val="00EC43EC"/>
    <w:rsid w:val="00ED4D6E"/>
    <w:rsid w:val="00ED76A5"/>
    <w:rsid w:val="00EE75E8"/>
    <w:rsid w:val="00EE7A3E"/>
    <w:rsid w:val="00EF4725"/>
    <w:rsid w:val="00EF4DC6"/>
    <w:rsid w:val="00EF4FCE"/>
    <w:rsid w:val="00EF6958"/>
    <w:rsid w:val="00F00B95"/>
    <w:rsid w:val="00F03DCC"/>
    <w:rsid w:val="00F053E6"/>
    <w:rsid w:val="00F068FB"/>
    <w:rsid w:val="00F073FE"/>
    <w:rsid w:val="00F07C16"/>
    <w:rsid w:val="00F11E5E"/>
    <w:rsid w:val="00F14CB7"/>
    <w:rsid w:val="00F15583"/>
    <w:rsid w:val="00F17B49"/>
    <w:rsid w:val="00F22E4E"/>
    <w:rsid w:val="00F24908"/>
    <w:rsid w:val="00F26129"/>
    <w:rsid w:val="00F2651D"/>
    <w:rsid w:val="00F32596"/>
    <w:rsid w:val="00F33256"/>
    <w:rsid w:val="00F336AB"/>
    <w:rsid w:val="00F347D0"/>
    <w:rsid w:val="00F36B29"/>
    <w:rsid w:val="00F36BD9"/>
    <w:rsid w:val="00F36FAA"/>
    <w:rsid w:val="00F37CC5"/>
    <w:rsid w:val="00F43CF1"/>
    <w:rsid w:val="00F45CEE"/>
    <w:rsid w:val="00F504B0"/>
    <w:rsid w:val="00F53057"/>
    <w:rsid w:val="00F55FA2"/>
    <w:rsid w:val="00F62E4B"/>
    <w:rsid w:val="00F64D71"/>
    <w:rsid w:val="00F65930"/>
    <w:rsid w:val="00F67D0A"/>
    <w:rsid w:val="00F71B79"/>
    <w:rsid w:val="00F75339"/>
    <w:rsid w:val="00F76CF2"/>
    <w:rsid w:val="00FA727B"/>
    <w:rsid w:val="00FA72E1"/>
    <w:rsid w:val="00FA7976"/>
    <w:rsid w:val="00FB56CD"/>
    <w:rsid w:val="00FB586E"/>
    <w:rsid w:val="00FB651D"/>
    <w:rsid w:val="00FB6730"/>
    <w:rsid w:val="00FC017C"/>
    <w:rsid w:val="00FC02CD"/>
    <w:rsid w:val="00FC163B"/>
    <w:rsid w:val="00FC3CEA"/>
    <w:rsid w:val="00FC412D"/>
    <w:rsid w:val="00FD0078"/>
    <w:rsid w:val="00FD2B1A"/>
    <w:rsid w:val="00FD775A"/>
    <w:rsid w:val="00FE02C7"/>
    <w:rsid w:val="00FE2107"/>
    <w:rsid w:val="00FE2FEB"/>
    <w:rsid w:val="00FE3463"/>
    <w:rsid w:val="00FF2461"/>
    <w:rsid w:val="00FF36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07"/>
    <o:shapelayout v:ext="edit">
      <o:idmap v:ext="edit" data="2"/>
      <o:rules v:ext="edit">
        <o:r id="V:Rule1" type="connector" idref="#AutoShape 116"/>
        <o:r id="V:Rule2" type="connector" idref="#AutoShape 16">
          <o:proxy start="" idref="#Rectangle 6" connectloc="2"/>
          <o:proxy end="" idref="#Rectangle 7" connectloc="0"/>
        </o:r>
        <o:r id="V:Rule3" type="connector" idref="#AutoShape 251"/>
        <o:r id="V:Rule4" type="connector" idref="#AutoShape 231"/>
        <o:r id="V:Rule5" type="connector" idref="#AutoShape 283"/>
        <o:r id="V:Rule6" type="connector" idref="#AutoShape 354"/>
        <o:r id="V:Rule7" type="connector" idref="#AutoShape 24">
          <o:proxy start="" idref="#Rectangle 11" connectloc="2"/>
          <o:proxy end="" idref="#Rectangle 13" connectloc="0"/>
        </o:r>
        <o:r id="V:Rule8" type="connector" idref="#AutoShape 341"/>
        <o:r id="V:Rule9" type="connector" idref="#AutoShape 15">
          <o:proxy end="" idref="#Rectangle 6" connectloc="0"/>
        </o:r>
        <o:r id="V:Rule10" type="connector" idref="#AutoShape 115"/>
        <o:r id="V:Rule11" type="connector" idref="#AutoShape 338"/>
        <o:r id="V:Rule12" type="connector" idref="#AutoShape 211"/>
        <o:r id="V:Rule13" type="connector" idref="#AutoShape 344"/>
        <o:r id="V:Rule14" type="connector" idref="#AutoShape 202"/>
        <o:r id="V:Rule15" type="connector" idref="#AutoShape 89"/>
        <o:r id="V:Rule16" type="connector" idref="#AutoShape 260"/>
        <o:r id="V:Rule17" type="connector" idref="#AutoShape 359"/>
        <o:r id="V:Rule18" type="connector" idref="#AutoShape 358"/>
        <o:r id="V:Rule19" type="connector" idref="#AutoShape 282"/>
        <o:r id="V:Rule20" type="connector" idref="#AutoShape 36">
          <o:proxy start="" idref="#Rectangle 31" connectloc="3"/>
          <o:proxy end="" idref="#Rectangle 30" connectloc="1"/>
        </o:r>
        <o:r id="V:Rule21" type="connector" idref="#AutoShape 293"/>
        <o:r id="V:Rule22" type="connector" idref="#AutoShape 235"/>
        <o:r id="V:Rule23" type="connector" idref="#AutoShape 156"/>
        <o:r id="V:Rule24" type="connector" idref="#AutoShape 262"/>
        <o:r id="V:Rule25" type="connector" idref="#AutoShape 84"/>
        <o:r id="V:Rule26" type="connector" idref="#AutoShape 312"/>
        <o:r id="V:Rule27" type="connector" idref="#AutoShape 289"/>
        <o:r id="V:Rule28" type="connector" idref="#AutoShape 17">
          <o:proxy start="" idref="#Rectangle 7" connectloc="2"/>
          <o:proxy end="" idref="#Rectangle 8" connectloc="0"/>
        </o:r>
        <o:r id="V:Rule29" type="connector" idref="#AutoShape 173"/>
        <o:r id="V:Rule30" type="connector" idref="#AutoShape 204"/>
        <o:r id="V:Rule31" type="connector" idref="#AutoShape 350"/>
        <o:r id="V:Rule32" type="connector" idref="#AutoShape 180"/>
        <o:r id="V:Rule33" type="connector" idref="#AutoShape 233"/>
        <o:r id="V:Rule34" type="connector" idref="#AutoShape 206"/>
        <o:r id="V:Rule35" type="connector" idref="#AutoShape 265"/>
        <o:r id="V:Rule36" type="connector" idref="#AutoShape 249"/>
        <o:r id="V:Rule37" type="connector" idref="#AutoShape 91"/>
        <o:r id="V:Rule38" type="connector" idref="#AutoShape 316"/>
        <o:r id="V:Rule39" type="connector" idref="#AutoShape 225"/>
        <o:r id="V:Rule40" type="connector" idref="#AutoShape 264"/>
        <o:r id="V:Rule41" type="connector" idref="#AutoShape 294"/>
        <o:r id="V:Rule42" type="connector" idref="#AutoShape 92"/>
        <o:r id="V:Rule43" type="connector" idref="#AutoShape 179"/>
        <o:r id="V:Rule44" type="connector" idref="#AutoShape 361"/>
        <o:r id="V:Rule45" type="connector" idref="#AutoShape 145"/>
        <o:r id="V:Rule46" type="connector" idref="#AutoShape 228"/>
        <o:r id="V:Rule47" type="connector" idref="#AutoShape 22">
          <o:proxy start="" idref="#Rectangle 13" connectloc="2"/>
          <o:proxy end="" idref="#Rectangle 14" connectloc="0"/>
        </o:r>
        <o:r id="V:Rule48" type="connector" idref="#AutoShape 171"/>
        <o:r id="V:Rule49" type="connector" idref="#AutoShape 38">
          <o:proxy start="" idref="#Rectangle 31" connectloc="2"/>
          <o:proxy end="" idref="#Rectangle 33" connectloc="1"/>
        </o:r>
        <o:r id="V:Rule50" type="connector" idref="#AutoShape 343"/>
        <o:r id="V:Rule51" type="connector" idref="#AutoShape 111"/>
        <o:r id="V:Rule52" type="connector" idref="#AutoShape 114"/>
        <o:r id="V:Rule53" type="connector" idref="#AutoShape 261"/>
        <o:r id="V:Rule54" type="connector" idref="#AutoShape 178"/>
        <o:r id="V:Rule55" type="connector" idref="#AutoShape 285"/>
        <o:r id="V:Rule56" type="connector" idref="#AutoShape 121"/>
        <o:r id="V:Rule57" type="connector" idref="#AutoShape 348"/>
        <o:r id="V:Rule58" type="connector" idref="#AutoShape 34">
          <o:proxy start="" idref="#Rectangle 29" connectloc="2"/>
          <o:proxy end="" idref="#Rectangle 30" connectloc="0"/>
        </o:r>
        <o:r id="V:Rule59" type="connector" idref="#AutoShape 337"/>
        <o:r id="V:Rule60" type="connector" idref="#AutoShape 226"/>
        <o:r id="V:Rule61" type="connector" idref="#AutoShape 154"/>
        <o:r id="V:Rule62" type="connector" idref="#AutoShape 268"/>
        <o:r id="V:Rule63" type="connector" idref="#AutoShape 351"/>
        <o:r id="V:Rule64" type="connector" idref="#AutoShape 212"/>
        <o:r id="V:Rule65" type="connector" idref="#AutoShape 255"/>
        <o:r id="V:Rule66" type="connector" idref="#AutoShape 174"/>
        <o:r id="V:Rule67" type="connector" idref="#AutoShape 139"/>
        <o:r id="V:Rule68" type="connector" idref="#AutoShape 347"/>
        <o:r id="V:Rule69" type="connector" idref="#AutoShape 150"/>
        <o:r id="V:Rule70" type="connector" idref="#AutoShape 43">
          <o:proxy start="" idref="#Rectangle 45" connectloc="2"/>
          <o:proxy end="" idref="#Rectangle 46" connectloc="0"/>
        </o:r>
        <o:r id="V:Rule71" type="connector" idref="#AutoShape 118"/>
        <o:r id="V:Rule72" type="connector" idref="#AutoShape 259"/>
        <o:r id="V:Rule73" type="connector" idref="#AutoShape 148"/>
        <o:r id="V:Rule74" type="connector" idref="#AutoShape 263"/>
        <o:r id="V:Rule75" type="connector" idref="#AutoShape 203"/>
        <o:r id="V:Rule76" type="connector" idref="#AutoShape 120"/>
        <o:r id="V:Rule77" type="connector" idref="#AutoShape 83"/>
        <o:r id="V:Rule78" type="connector" idref="#AutoShape 113"/>
        <o:r id="V:Rule79" type="connector" idref="#AutoShape 190"/>
        <o:r id="V:Rule80" type="connector" idref="#AutoShape 314"/>
        <o:r id="V:Rule81" type="connector" idref="#AutoShape 357"/>
        <o:r id="V:Rule82" type="connector" idref="#AutoShape 349"/>
        <o:r id="V:Rule83" type="connector" idref="#AutoShape 340"/>
        <o:r id="V:Rule84" type="connector" idref="#AutoShape 256"/>
        <o:r id="V:Rule85" type="connector" idref="#AutoShape 175"/>
        <o:r id="V:Rule86" type="connector" idref="#AutoShape 181"/>
        <o:r id="V:Rule87" type="connector" idref="#AutoShape 88"/>
        <o:r id="V:Rule88" type="connector" idref="#AutoShape 296"/>
        <o:r id="V:Rule89" type="connector" idref="#AutoShape 90"/>
        <o:r id="V:Rule90" type="connector" idref="#AutoShape 205"/>
        <o:r id="V:Rule91" type="connector" idref="#AutoShape 234"/>
        <o:r id="V:Rule92" type="connector" idref="#AutoShape 72"/>
        <o:r id="V:Rule93" type="connector" idref="#AutoShape 227"/>
        <o:r id="V:Rule94" type="connector" idref="#AutoShape 95"/>
        <o:r id="V:Rule95" type="connector" idref="#AutoShape 336"/>
        <o:r id="V:Rule96" type="connector" idref="#AutoShape 295"/>
        <o:r id="V:Rule97" type="connector" idref="#AutoShape 170"/>
        <o:r id="V:Rule98" type="connector" idref="#AutoShape 71"/>
        <o:r id="V:Rule99" type="connector" idref="#AutoShape 172"/>
        <o:r id="V:Rule100" type="connector" idref="#AutoShape 97"/>
        <o:r id="V:Rule101" type="connector" idref="#AutoShape 87"/>
        <o:r id="V:Rule102" type="connector" idref="#AutoShape 236"/>
        <o:r id="V:Rule103" type="connector" idref="#AutoShape 313"/>
        <o:r id="V:Rule104" type="connector" idref="#AutoShape 137"/>
        <o:r id="V:Rule105" type="connector" idref="#AutoShape 201"/>
        <o:r id="V:Rule106" type="connector" idref="#AutoShape 153"/>
        <o:r id="V:Rule107" type="connector" idref="#AutoShape 355"/>
        <o:r id="V:Rule108" type="connector" idref="#AutoShape 143"/>
        <o:r id="V:Rule109" type="connector" idref="#AutoShape 112"/>
        <o:r id="V:Rule110" type="connector" idref="#AutoShape 169"/>
        <o:r id="V:Rule111" type="connector" idref="#AutoShape 98"/>
        <o:r id="V:Rule112" type="connector" idref="#AutoShape 284"/>
        <o:r id="V:Rule113" type="connector" idref="#AutoShape 210"/>
        <o:r id="V:Rule114" type="connector" idref="#AutoShape 318"/>
        <o:r id="V:Rule115" type="connector" idref="#AutoShape 209"/>
        <o:r id="V:Rule116" type="connector" idref="#AutoShape 291"/>
        <o:r id="V:Rule117" type="connector" idref="#AutoShape 342"/>
        <o:r id="V:Rule118" type="connector" idref="#AutoShape 356"/>
        <o:r id="V:Rule119" type="connector" idref="#AutoShape 61"/>
        <o:r id="V:Rule120" type="connector" idref="#AutoShape 353"/>
        <o:r id="V:Rule121" type="connector" idref="#AutoShape 286"/>
        <o:r id="V:Rule122" type="connector" idref="#AutoShape 35">
          <o:proxy start="" idref="#Rectangle 29" connectloc="2"/>
          <o:proxy end="" idref="#Rectangle 31" connectloc="0"/>
        </o:r>
        <o:r id="V:Rule123" type="connector" idref="#AutoShape 62"/>
        <o:r id="V:Rule124" type="connector" idref="#AutoShape 177"/>
        <o:r id="V:Rule125" type="connector" idref="#AutoShape 140"/>
        <o:r id="V:Rule126" type="connector" idref="#AutoShape 155"/>
        <o:r id="V:Rule127" type="connector" idref="#AutoShape 85"/>
        <o:r id="V:Rule128" type="connector" idref="#AutoShape 287"/>
        <o:r id="V:Rule129" type="connector" idref="#AutoShape 19">
          <o:proxy start="" idref="#Rectangle 9" connectloc="2"/>
          <o:proxy end="" idref="#Rectangle 10" connectloc="0"/>
        </o:r>
        <o:r id="V:Rule130" type="connector" idref="#AutoShape 23">
          <o:proxy start="" idref="#Rectangle 12" connectloc="2"/>
          <o:proxy end="" idref="#Rectangle 13" connectloc="0"/>
        </o:r>
        <o:r id="V:Rule131" type="connector" idref="#AutoShape 308"/>
        <o:r id="V:Rule132" type="connector" idref="#AutoShape 352"/>
        <o:r id="V:Rule133" type="connector" idref="#AutoShape 117"/>
        <o:r id="V:Rule134" type="connector" idref="#AutoShape 311"/>
        <o:r id="V:Rule135" type="connector" idref="#AutoShape 21">
          <o:proxy start="" idref="#Rectangle 10" connectloc="2"/>
          <o:proxy end="" idref="#Rectangle 11" connectloc="0"/>
        </o:r>
        <o:r id="V:Rule136" type="connector" idref="#AutoShape 224"/>
        <o:r id="V:Rule137" type="connector" idref="#AutoShape 288"/>
        <o:r id="V:Rule138" type="connector" idref="#AutoShape 309"/>
        <o:r id="V:Rule139" type="connector" idref="#AutoShape 100"/>
        <o:r id="V:Rule140" type="connector" idref="#AutoShape 93"/>
        <o:r id="V:Rule141" type="connector" idref="#AutoShape 176"/>
        <o:r id="V:Rule142" type="connector" idref="#AutoShape 290"/>
        <o:r id="V:Rule143" type="connector" idref="#AutoShape 232"/>
        <o:r id="V:Rule144" type="connector" idref="#AutoShape 257"/>
        <o:r id="V:Rule145" type="connector" idref="#AutoShape 207"/>
        <o:r id="V:Rule146" type="connector" idref="#AutoShape 58"/>
        <o:r id="V:Rule147" type="connector" idref="#AutoShape 37">
          <o:proxy start="" idref="#Rectangle 31" connectloc="2"/>
          <o:proxy end="" idref="#Rectangle 32" connectloc="1"/>
        </o:r>
        <o:r id="V:Rule148" type="connector" idref="#AutoShape 339"/>
        <o:r id="V:Rule149" type="connector" idref="#AutoShape 18">
          <o:proxy start="" idref="#Rectangle 8" connectloc="2"/>
          <o:proxy end="" idref="#Rectangle 9" connectloc="0"/>
        </o:r>
        <o:r id="V:Rule150" type="connector" idref="#AutoShape 346"/>
        <o:r id="V:Rule151" type="connector" idref="#AutoShape 317"/>
        <o:r id="V:Rule152" type="connector" idref="#AutoShape 310"/>
        <o:r id="V:Rule153" type="connector" idref="#AutoShape 152"/>
        <o:r id="V:Rule154" type="connector" idref="#AutoShape 345"/>
        <o:r id="V:Rule155" type="connector" idref="#_x0000_s2323"/>
        <o:r id="V:Rule156" type="connector" idref="#AutoShape 252"/>
        <o:r id="V:Rule157" type="connector" idref="#AutoShape 269"/>
        <o:r id="V:Rule158" type="connector" idref="#AutoShape 50"/>
        <o:r id="V:Rule159" type="connector" idref="#AutoShape 60"/>
        <o:r id="V:Rule160" type="connector" idref="#AutoShape 315"/>
        <o:r id="V:Rule161" type="connector" idref="#AutoShape 230"/>
        <o:r id="V:Rule162" type="connector" idref="#AutoShape 141"/>
        <o:r id="V:Rule163" type="connector" idref="#AutoShape 254"/>
        <o:r id="V:Rule164" type="connector" idref="#AutoShape 292"/>
        <o:r id="V:Rule165" type="connector" idref="#AutoShape 258"/>
        <o:r id="V:Rule166" type="connector" idref="#AutoShape 20">
          <o:proxy start="" idref="#Rectangle 10" connectloc="2"/>
          <o:proxy end="" idref="#Rectangle 12" connectloc="0"/>
        </o:r>
        <o:r id="V:Rule167" type="connector" idref="#AutoShape 229"/>
        <o:r id="V:Rule168" type="connector" idref="#AutoShape 126"/>
        <o:r id="V:Rule169" type="connector" idref="#AutoShape 142"/>
        <o:r id="V:Rule170" type="connector" idref="#AutoShape 360"/>
        <o:r id="V:Rule171" type="connector" idref="#AutoShape 63"/>
        <o:r id="V:Rule172" type="connector" idref="#AutoShape 49">
          <o:proxy start="" idref="#Rectangle 46" connectloc="2"/>
          <o:proxy end="" idref="#Rectangle 47" connectloc="0"/>
        </o:r>
        <o:r id="V:Rule173" type="connector" idref="#AutoShape 267"/>
        <o:r id="V:Rule174" type="connector" idref="#AutoShape 122"/>
        <o:r id="V:Rule175" type="connector" idref="#AutoShape 94"/>
        <o:r id="V:Rule176" type="connector" idref="#AutoShape 151"/>
        <o:r id="V:Rule177" type="connector" idref="#AutoShape 149"/>
        <o:r id="V:Rule178" type="connector" idref="#AutoShape 253"/>
        <o:r id="V:Rule179" type="connector" idref="#AutoShape 208"/>
        <o:r id="V:Rule180" type="connector" idref="#AutoShape 59"/>
        <o:r id="V:Rule181" type="connector" idref="#AutoShape 250"/>
        <o:r id="V:Rule182" type="connector" idref="#AutoShape 119"/>
      </o:rules>
    </o:shapelayout>
  </w:shapeDefaults>
  <w:decimalSymbol w:val="."/>
  <w:listSeparator w:val=","/>
  <w14:docId w14:val="1AF5E90A"/>
  <w15:docId w15:val="{85F9E529-03EC-47C4-88E6-6F3C48DF2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374604"/>
    <w:pPr>
      <w:widowControl w:val="0"/>
    </w:pPr>
    <w:rPr>
      <w:rFonts w:ascii="Times New Roman" w:eastAsia="標楷體" w:hAnsi="Times New Roman"/>
      <w:kern w:val="2"/>
      <w:sz w:val="24"/>
      <w:szCs w:val="22"/>
    </w:rPr>
  </w:style>
  <w:style w:type="paragraph" w:styleId="11">
    <w:name w:val="heading 1"/>
    <w:aliases w:val="(篇),ISO標題 1,章,第一章"/>
    <w:basedOn w:val="a9"/>
    <w:next w:val="a9"/>
    <w:link w:val="13"/>
    <w:rsid w:val="00E22946"/>
    <w:pPr>
      <w:keepNext/>
      <w:numPr>
        <w:ilvl w:val="6"/>
        <w:numId w:val="53"/>
      </w:numPr>
      <w:adjustRightInd w:val="0"/>
      <w:snapToGrid w:val="0"/>
      <w:spacing w:before="240" w:after="360"/>
      <w:jc w:val="center"/>
      <w:outlineLvl w:val="0"/>
    </w:pPr>
    <w:rPr>
      <w:b/>
      <w:bCs/>
      <w:kern w:val="52"/>
      <w:sz w:val="36"/>
      <w:szCs w:val="52"/>
    </w:rPr>
  </w:style>
  <w:style w:type="paragraph" w:styleId="2">
    <w:name w:val="heading 2"/>
    <w:aliases w:val="(章)"/>
    <w:next w:val="a9"/>
    <w:link w:val="20"/>
    <w:rsid w:val="00E22946"/>
    <w:pPr>
      <w:keepNext/>
      <w:numPr>
        <w:ilvl w:val="1"/>
        <w:numId w:val="1"/>
      </w:numPr>
      <w:adjustRightInd w:val="0"/>
      <w:snapToGrid w:val="0"/>
      <w:spacing w:after="120" w:line="360" w:lineRule="auto"/>
      <w:outlineLvl w:val="1"/>
    </w:pPr>
    <w:rPr>
      <w:rFonts w:ascii="Times New Roman" w:eastAsia="標楷體" w:hAnsi="Times New Roman"/>
      <w:b/>
      <w:bCs/>
      <w:sz w:val="32"/>
      <w:szCs w:val="48"/>
    </w:rPr>
  </w:style>
  <w:style w:type="paragraph" w:styleId="3">
    <w:name w:val="heading 3"/>
    <w:aliases w:val="( 2-1-1 ),(一、)"/>
    <w:next w:val="a9"/>
    <w:link w:val="30"/>
    <w:rsid w:val="00E22946"/>
    <w:pPr>
      <w:keepNext/>
      <w:numPr>
        <w:ilvl w:val="2"/>
        <w:numId w:val="1"/>
      </w:numPr>
      <w:adjustRightInd w:val="0"/>
      <w:snapToGrid w:val="0"/>
      <w:spacing w:after="120" w:line="360" w:lineRule="auto"/>
      <w:outlineLvl w:val="2"/>
    </w:pPr>
    <w:rPr>
      <w:rFonts w:ascii="Times New Roman" w:eastAsia="標楷體" w:hAnsi="Times New Roman"/>
      <w:b/>
      <w:bCs/>
      <w:sz w:val="28"/>
      <w:szCs w:val="36"/>
    </w:rPr>
  </w:style>
  <w:style w:type="paragraph" w:styleId="4">
    <w:name w:val="heading 4"/>
    <w:aliases w:val="(1.),一、."/>
    <w:basedOn w:val="a9"/>
    <w:next w:val="a9"/>
    <w:link w:val="40"/>
    <w:rsid w:val="00E22946"/>
    <w:pPr>
      <w:keepNext/>
      <w:numPr>
        <w:ilvl w:val="3"/>
        <w:numId w:val="1"/>
      </w:numPr>
      <w:adjustRightInd w:val="0"/>
      <w:snapToGrid w:val="0"/>
      <w:spacing w:after="240"/>
      <w:jc w:val="both"/>
      <w:outlineLvl w:val="3"/>
    </w:pPr>
    <w:rPr>
      <w:b/>
      <w:sz w:val="28"/>
      <w:szCs w:val="36"/>
    </w:rPr>
  </w:style>
  <w:style w:type="paragraph" w:styleId="5">
    <w:name w:val="heading 5"/>
    <w:aliases w:val="(一)."/>
    <w:basedOn w:val="a9"/>
    <w:next w:val="a9"/>
    <w:link w:val="50"/>
    <w:rsid w:val="00F14CB7"/>
    <w:pPr>
      <w:keepNext/>
      <w:spacing w:line="720" w:lineRule="auto"/>
      <w:ind w:leftChars="200" w:left="2551" w:hanging="850"/>
      <w:outlineLvl w:val="4"/>
    </w:pPr>
    <w:rPr>
      <w:rFonts w:ascii="Cambria" w:eastAsia="新細明體" w:hAnsi="Cambria"/>
      <w:b/>
      <w:bCs/>
      <w:sz w:val="36"/>
      <w:szCs w:val="36"/>
    </w:rPr>
  </w:style>
  <w:style w:type="paragraph" w:styleId="6">
    <w:name w:val="heading 6"/>
    <w:basedOn w:val="a9"/>
    <w:next w:val="a9"/>
    <w:link w:val="60"/>
    <w:qFormat/>
    <w:rsid w:val="00F14CB7"/>
    <w:pPr>
      <w:keepNext/>
      <w:spacing w:line="720" w:lineRule="auto"/>
      <w:ind w:leftChars="200" w:left="3260" w:hanging="1134"/>
      <w:outlineLvl w:val="5"/>
    </w:pPr>
    <w:rPr>
      <w:rFonts w:ascii="Cambria" w:hAnsi="Cambria"/>
      <w:sz w:val="36"/>
      <w:szCs w:val="36"/>
    </w:rPr>
  </w:style>
  <w:style w:type="paragraph" w:styleId="7">
    <w:name w:val="heading 7"/>
    <w:basedOn w:val="a9"/>
    <w:next w:val="a9"/>
    <w:link w:val="70"/>
    <w:uiPriority w:val="9"/>
    <w:unhideWhenUsed/>
    <w:rsid w:val="00CF1429"/>
    <w:pPr>
      <w:keepNext/>
      <w:spacing w:line="720" w:lineRule="auto"/>
      <w:ind w:left="851"/>
      <w:outlineLvl w:val="6"/>
    </w:pPr>
    <w:rPr>
      <w:rFonts w:ascii="Calibri Light" w:eastAsia="新細明體" w:hAnsi="Calibri Light"/>
      <w:b/>
      <w:bCs/>
      <w:sz w:val="36"/>
      <w:szCs w:val="36"/>
    </w:rPr>
  </w:style>
  <w:style w:type="paragraph" w:styleId="8">
    <w:name w:val="heading 8"/>
    <w:basedOn w:val="a9"/>
    <w:next w:val="a9"/>
    <w:link w:val="80"/>
    <w:uiPriority w:val="9"/>
    <w:rsid w:val="00F14CB7"/>
    <w:pPr>
      <w:keepNext/>
      <w:spacing w:line="720" w:lineRule="auto"/>
      <w:ind w:left="4394" w:hanging="1418"/>
      <w:outlineLvl w:val="7"/>
    </w:pPr>
    <w:rPr>
      <w:rFonts w:ascii="Cambria" w:eastAsia="新細明體" w:hAnsi="Cambria"/>
      <w:sz w:val="36"/>
      <w:szCs w:val="36"/>
    </w:rPr>
  </w:style>
  <w:style w:type="paragraph" w:styleId="9">
    <w:name w:val="heading 9"/>
    <w:basedOn w:val="a9"/>
    <w:next w:val="a9"/>
    <w:link w:val="90"/>
    <w:uiPriority w:val="9"/>
    <w:rsid w:val="006A6865"/>
    <w:pPr>
      <w:keepNext/>
      <w:numPr>
        <w:numId w:val="2"/>
      </w:numPr>
      <w:tabs>
        <w:tab w:val="clear" w:pos="480"/>
      </w:tabs>
      <w:snapToGrid w:val="0"/>
      <w:spacing w:before="120" w:line="360" w:lineRule="auto"/>
      <w:ind w:firstLine="572"/>
      <w:jc w:val="both"/>
      <w:outlineLvl w:val="8"/>
    </w:pPr>
    <w:rPr>
      <w:rFonts w:ascii="Arial" w:hAnsi="Arial"/>
      <w:sz w:val="28"/>
      <w:szCs w:val="24"/>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1">
    <w:name w:val="標題 章"/>
    <w:basedOn w:val="a9"/>
    <w:link w:val="ad"/>
    <w:autoRedefine/>
    <w:qFormat/>
    <w:rsid w:val="00C777E2"/>
    <w:pPr>
      <w:pageBreakBefore/>
      <w:numPr>
        <w:ilvl w:val="1"/>
        <w:numId w:val="111"/>
      </w:numPr>
      <w:spacing w:before="120" w:after="120"/>
      <w:ind w:left="1248"/>
      <w:jc w:val="center"/>
      <w:outlineLvl w:val="1"/>
    </w:pPr>
    <w:rPr>
      <w:b/>
      <w:sz w:val="40"/>
    </w:rPr>
  </w:style>
  <w:style w:type="paragraph" w:customStyle="1" w:styleId="a6">
    <w:name w:val="標題 節"/>
    <w:basedOn w:val="a9"/>
    <w:next w:val="ae"/>
    <w:link w:val="af"/>
    <w:autoRedefine/>
    <w:qFormat/>
    <w:rsid w:val="001E3085"/>
    <w:pPr>
      <w:numPr>
        <w:ilvl w:val="2"/>
        <w:numId w:val="154"/>
      </w:numPr>
      <w:spacing w:before="120" w:after="120"/>
      <w:ind w:left="993"/>
      <w:outlineLvl w:val="2"/>
    </w:pPr>
    <w:rPr>
      <w:b/>
      <w:sz w:val="28"/>
    </w:rPr>
  </w:style>
  <w:style w:type="character" w:customStyle="1" w:styleId="ad">
    <w:name w:val="標題 章 字元"/>
    <w:link w:val="a1"/>
    <w:rsid w:val="00C777E2"/>
    <w:rPr>
      <w:rFonts w:ascii="Times New Roman" w:eastAsia="標楷體" w:hAnsi="Times New Roman"/>
      <w:b/>
      <w:kern w:val="2"/>
      <w:sz w:val="40"/>
      <w:szCs w:val="22"/>
    </w:rPr>
  </w:style>
  <w:style w:type="paragraph" w:customStyle="1" w:styleId="a8">
    <w:name w:val="標題 壹"/>
    <w:basedOn w:val="a6"/>
    <w:next w:val="af0"/>
    <w:link w:val="af1"/>
    <w:autoRedefine/>
    <w:qFormat/>
    <w:rsid w:val="001729AE"/>
    <w:pPr>
      <w:numPr>
        <w:ilvl w:val="3"/>
        <w:numId w:val="64"/>
      </w:numPr>
      <w:snapToGrid w:val="0"/>
      <w:outlineLvl w:val="3"/>
    </w:pPr>
    <w:rPr>
      <w:rFonts w:cstheme="minorBidi"/>
      <w:color w:val="000000"/>
      <w:sz w:val="24"/>
      <w:szCs w:val="28"/>
    </w:rPr>
  </w:style>
  <w:style w:type="character" w:customStyle="1" w:styleId="af">
    <w:name w:val="標題 節 字元"/>
    <w:link w:val="a6"/>
    <w:rsid w:val="001E3085"/>
    <w:rPr>
      <w:rFonts w:ascii="Times New Roman" w:eastAsia="標楷體" w:hAnsi="Times New Roman"/>
      <w:b/>
      <w:kern w:val="2"/>
      <w:sz w:val="28"/>
      <w:szCs w:val="22"/>
    </w:rPr>
  </w:style>
  <w:style w:type="paragraph" w:customStyle="1" w:styleId="a4">
    <w:name w:val="標題 一"/>
    <w:basedOn w:val="a9"/>
    <w:next w:val="af2"/>
    <w:link w:val="af3"/>
    <w:autoRedefine/>
    <w:qFormat/>
    <w:rsid w:val="000F6DC4"/>
    <w:pPr>
      <w:numPr>
        <w:ilvl w:val="4"/>
        <w:numId w:val="145"/>
      </w:numPr>
      <w:spacing w:before="120" w:after="120"/>
      <w:outlineLvl w:val="4"/>
    </w:pPr>
    <w:rPr>
      <w:rFonts w:ascii="標楷體" w:hAnsi="標楷體"/>
      <w:b/>
    </w:rPr>
  </w:style>
  <w:style w:type="character" w:customStyle="1" w:styleId="af1">
    <w:name w:val="標題 壹 字元"/>
    <w:link w:val="a8"/>
    <w:rsid w:val="001729AE"/>
    <w:rPr>
      <w:rFonts w:ascii="Times New Roman" w:eastAsia="標楷體" w:hAnsi="Times New Roman" w:cstheme="minorBidi"/>
      <w:b/>
      <w:color w:val="000000"/>
      <w:kern w:val="2"/>
      <w:sz w:val="24"/>
      <w:szCs w:val="28"/>
    </w:rPr>
  </w:style>
  <w:style w:type="paragraph" w:customStyle="1" w:styleId="a3">
    <w:name w:val="標題 (一)"/>
    <w:basedOn w:val="a9"/>
    <w:link w:val="af4"/>
    <w:qFormat/>
    <w:rsid w:val="005B4DED"/>
    <w:pPr>
      <w:numPr>
        <w:ilvl w:val="5"/>
        <w:numId w:val="52"/>
      </w:numPr>
      <w:spacing w:before="120" w:after="120"/>
      <w:outlineLvl w:val="5"/>
    </w:pPr>
    <w:rPr>
      <w:b/>
    </w:rPr>
  </w:style>
  <w:style w:type="character" w:customStyle="1" w:styleId="af3">
    <w:name w:val="標題 一 字元"/>
    <w:link w:val="a4"/>
    <w:rsid w:val="000F6DC4"/>
    <w:rPr>
      <w:rFonts w:ascii="標楷體" w:eastAsia="標楷體" w:hAnsi="標楷體"/>
      <w:b/>
      <w:kern w:val="2"/>
      <w:sz w:val="24"/>
      <w:szCs w:val="22"/>
    </w:rPr>
  </w:style>
  <w:style w:type="paragraph" w:customStyle="1" w:styleId="1">
    <w:name w:val="標題 1."/>
    <w:basedOn w:val="a9"/>
    <w:link w:val="14"/>
    <w:qFormat/>
    <w:rsid w:val="005B4DED"/>
    <w:pPr>
      <w:numPr>
        <w:ilvl w:val="6"/>
        <w:numId w:val="52"/>
      </w:numPr>
      <w:spacing w:before="120" w:after="120"/>
      <w:outlineLvl w:val="6"/>
    </w:pPr>
    <w:rPr>
      <w:b/>
    </w:rPr>
  </w:style>
  <w:style w:type="character" w:customStyle="1" w:styleId="af4">
    <w:name w:val="標題 (一) 字元"/>
    <w:link w:val="a3"/>
    <w:rsid w:val="005B4DED"/>
    <w:rPr>
      <w:rFonts w:ascii="Times New Roman" w:eastAsia="標楷體" w:hAnsi="Times New Roman"/>
      <w:b/>
      <w:kern w:val="2"/>
      <w:sz w:val="24"/>
      <w:szCs w:val="22"/>
    </w:rPr>
  </w:style>
  <w:style w:type="paragraph" w:customStyle="1" w:styleId="10">
    <w:name w:val="標題 (1)"/>
    <w:basedOn w:val="a9"/>
    <w:link w:val="15"/>
    <w:qFormat/>
    <w:rsid w:val="005B4DED"/>
    <w:pPr>
      <w:numPr>
        <w:ilvl w:val="7"/>
        <w:numId w:val="52"/>
      </w:numPr>
      <w:spacing w:before="120" w:after="120"/>
      <w:outlineLvl w:val="7"/>
    </w:pPr>
    <w:rPr>
      <w:b/>
    </w:rPr>
  </w:style>
  <w:style w:type="character" w:customStyle="1" w:styleId="14">
    <w:name w:val="標題 1. 字元"/>
    <w:link w:val="1"/>
    <w:rsid w:val="005B4DED"/>
    <w:rPr>
      <w:rFonts w:ascii="Times New Roman" w:eastAsia="標楷體" w:hAnsi="Times New Roman"/>
      <w:b/>
      <w:kern w:val="2"/>
      <w:sz w:val="24"/>
      <w:szCs w:val="22"/>
    </w:rPr>
  </w:style>
  <w:style w:type="character" w:customStyle="1" w:styleId="15">
    <w:name w:val="標題 (1) 字元"/>
    <w:link w:val="10"/>
    <w:rsid w:val="005B4DED"/>
    <w:rPr>
      <w:rFonts w:ascii="Times New Roman" w:eastAsia="標楷體" w:hAnsi="Times New Roman"/>
      <w:b/>
      <w:kern w:val="2"/>
      <w:sz w:val="24"/>
      <w:szCs w:val="22"/>
    </w:rPr>
  </w:style>
  <w:style w:type="paragraph" w:customStyle="1" w:styleId="ae">
    <w:name w:val="內文 節"/>
    <w:basedOn w:val="a9"/>
    <w:link w:val="af5"/>
    <w:autoRedefine/>
    <w:qFormat/>
    <w:rsid w:val="004C3976"/>
    <w:pPr>
      <w:spacing w:line="288" w:lineRule="auto"/>
      <w:ind w:left="340" w:firstLine="482"/>
    </w:pPr>
  </w:style>
  <w:style w:type="paragraph" w:customStyle="1" w:styleId="af2">
    <w:name w:val="內文 一"/>
    <w:basedOn w:val="a9"/>
    <w:link w:val="af6"/>
    <w:autoRedefine/>
    <w:qFormat/>
    <w:rsid w:val="006616C5"/>
    <w:pPr>
      <w:spacing w:after="120" w:line="288" w:lineRule="auto"/>
      <w:ind w:left="680" w:firstLine="482"/>
      <w:jc w:val="both"/>
    </w:pPr>
  </w:style>
  <w:style w:type="character" w:customStyle="1" w:styleId="af5">
    <w:name w:val="內文 節 字元"/>
    <w:link w:val="ae"/>
    <w:rsid w:val="004C3976"/>
    <w:rPr>
      <w:rFonts w:ascii="Times New Roman" w:eastAsia="標楷體" w:hAnsi="Times New Roman"/>
      <w:kern w:val="2"/>
      <w:sz w:val="24"/>
      <w:szCs w:val="22"/>
    </w:rPr>
  </w:style>
  <w:style w:type="paragraph" w:customStyle="1" w:styleId="af0">
    <w:name w:val="內文 壹"/>
    <w:basedOn w:val="a9"/>
    <w:link w:val="af7"/>
    <w:autoRedefine/>
    <w:qFormat/>
    <w:rsid w:val="002D72E4"/>
    <w:pPr>
      <w:spacing w:after="120" w:line="288" w:lineRule="auto"/>
      <w:ind w:left="992" w:firstLineChars="200" w:firstLine="200"/>
    </w:pPr>
    <w:rPr>
      <w:rFonts w:cstheme="minorBidi"/>
      <w:color w:val="000000" w:themeColor="text1"/>
      <w:lang w:eastAsia="zh-HK"/>
    </w:rPr>
  </w:style>
  <w:style w:type="character" w:customStyle="1" w:styleId="af6">
    <w:name w:val="內文 一 字元"/>
    <w:link w:val="af2"/>
    <w:rsid w:val="006616C5"/>
    <w:rPr>
      <w:rFonts w:ascii="Times New Roman" w:eastAsia="標楷體" w:hAnsi="Times New Roman"/>
      <w:kern w:val="2"/>
      <w:sz w:val="24"/>
      <w:szCs w:val="22"/>
    </w:rPr>
  </w:style>
  <w:style w:type="character" w:customStyle="1" w:styleId="af7">
    <w:name w:val="內文 壹 字元"/>
    <w:link w:val="af0"/>
    <w:rsid w:val="002D72E4"/>
    <w:rPr>
      <w:rFonts w:ascii="Times New Roman" w:eastAsia="標楷體" w:hAnsi="Times New Roman" w:cstheme="minorBidi"/>
      <w:color w:val="000000" w:themeColor="text1"/>
      <w:kern w:val="2"/>
      <w:sz w:val="24"/>
      <w:szCs w:val="22"/>
      <w:lang w:eastAsia="zh-HK"/>
    </w:rPr>
  </w:style>
  <w:style w:type="paragraph" w:customStyle="1" w:styleId="af8">
    <w:name w:val="內文 (一)"/>
    <w:basedOn w:val="a9"/>
    <w:link w:val="af9"/>
    <w:autoRedefine/>
    <w:qFormat/>
    <w:rsid w:val="004B4189"/>
    <w:pPr>
      <w:spacing w:after="120" w:line="288" w:lineRule="auto"/>
      <w:ind w:left="851" w:firstLine="482"/>
    </w:pPr>
  </w:style>
  <w:style w:type="character" w:customStyle="1" w:styleId="13">
    <w:name w:val="標題 1 字元"/>
    <w:aliases w:val="(篇) 字元,ISO標題 1 字元,章 字元,第一章 字元"/>
    <w:link w:val="11"/>
    <w:rsid w:val="00E22946"/>
    <w:rPr>
      <w:rFonts w:ascii="Times New Roman" w:eastAsia="標楷體" w:hAnsi="Times New Roman"/>
      <w:b/>
      <w:bCs/>
      <w:kern w:val="52"/>
      <w:sz w:val="36"/>
      <w:szCs w:val="52"/>
    </w:rPr>
  </w:style>
  <w:style w:type="character" w:customStyle="1" w:styleId="af9">
    <w:name w:val="內文 (一) 字元"/>
    <w:link w:val="af8"/>
    <w:rsid w:val="004B4189"/>
    <w:rPr>
      <w:rFonts w:ascii="Times New Roman" w:eastAsia="標楷體" w:hAnsi="Times New Roman"/>
      <w:kern w:val="2"/>
      <w:sz w:val="24"/>
      <w:szCs w:val="22"/>
    </w:rPr>
  </w:style>
  <w:style w:type="character" w:customStyle="1" w:styleId="20">
    <w:name w:val="標題 2 字元"/>
    <w:aliases w:val="(章) 字元"/>
    <w:link w:val="2"/>
    <w:rsid w:val="00E22946"/>
    <w:rPr>
      <w:rFonts w:ascii="Times New Roman" w:eastAsia="標楷體" w:hAnsi="Times New Roman"/>
      <w:b/>
      <w:bCs/>
      <w:sz w:val="32"/>
      <w:szCs w:val="48"/>
    </w:rPr>
  </w:style>
  <w:style w:type="character" w:customStyle="1" w:styleId="30">
    <w:name w:val="標題 3 字元"/>
    <w:aliases w:val="( 2-1-1 ) 字元,(一、) 字元"/>
    <w:link w:val="3"/>
    <w:rsid w:val="00E22946"/>
    <w:rPr>
      <w:rFonts w:ascii="Times New Roman" w:eastAsia="標楷體" w:hAnsi="Times New Roman"/>
      <w:b/>
      <w:bCs/>
      <w:sz w:val="28"/>
      <w:szCs w:val="36"/>
    </w:rPr>
  </w:style>
  <w:style w:type="character" w:customStyle="1" w:styleId="40">
    <w:name w:val="標題 4 字元"/>
    <w:aliases w:val="(1.) 字元,一、. 字元"/>
    <w:link w:val="4"/>
    <w:rsid w:val="00E22946"/>
    <w:rPr>
      <w:rFonts w:ascii="Times New Roman" w:eastAsia="標楷體" w:hAnsi="Times New Roman"/>
      <w:b/>
      <w:kern w:val="2"/>
      <w:sz w:val="28"/>
      <w:szCs w:val="36"/>
    </w:rPr>
  </w:style>
  <w:style w:type="paragraph" w:styleId="afa">
    <w:name w:val="caption"/>
    <w:aliases w:val="s標號,標號 字元11,標號1,標號–(圖),表標號 字元 字元 字元 字元 字元 字元 字元 字元 字,表標號 字元 字元 字元 字元 字元 字元 字元 字元 字元 字元 字元 字元 字元 字元 字元 字元 字元 字元 字元 字元 字元 字元 字元11,表標號 字元 字元 字元 字元 字元 字元 字元 字元 字元 字元 字元 字元 字元 字元 字元 字元 字元 字元 字元 字元 字元 字元11,表標號 字元 字元 字元 字元 字元 字元 字元 字元11,表標號 字元 字元11,表頭"/>
    <w:basedOn w:val="a9"/>
    <w:next w:val="a9"/>
    <w:link w:val="afb"/>
    <w:unhideWhenUsed/>
    <w:qFormat/>
    <w:rsid w:val="00215C8B"/>
    <w:rPr>
      <w:sz w:val="20"/>
      <w:szCs w:val="20"/>
    </w:rPr>
  </w:style>
  <w:style w:type="paragraph" w:styleId="afc">
    <w:name w:val="header"/>
    <w:basedOn w:val="a9"/>
    <w:link w:val="afd"/>
    <w:uiPriority w:val="99"/>
    <w:unhideWhenUsed/>
    <w:rsid w:val="004578B9"/>
    <w:pPr>
      <w:tabs>
        <w:tab w:val="center" w:pos="4153"/>
        <w:tab w:val="right" w:pos="8306"/>
      </w:tabs>
      <w:snapToGrid w:val="0"/>
    </w:pPr>
    <w:rPr>
      <w:sz w:val="20"/>
      <w:szCs w:val="20"/>
    </w:rPr>
  </w:style>
  <w:style w:type="character" w:customStyle="1" w:styleId="afd">
    <w:name w:val="頁首 字元"/>
    <w:link w:val="afc"/>
    <w:uiPriority w:val="99"/>
    <w:rsid w:val="004578B9"/>
    <w:rPr>
      <w:rFonts w:eastAsia="標楷體"/>
      <w:sz w:val="20"/>
      <w:szCs w:val="20"/>
    </w:rPr>
  </w:style>
  <w:style w:type="paragraph" w:styleId="afe">
    <w:name w:val="footer"/>
    <w:basedOn w:val="a9"/>
    <w:link w:val="aff"/>
    <w:uiPriority w:val="99"/>
    <w:unhideWhenUsed/>
    <w:rsid w:val="004578B9"/>
    <w:pPr>
      <w:tabs>
        <w:tab w:val="center" w:pos="4153"/>
        <w:tab w:val="right" w:pos="8306"/>
      </w:tabs>
      <w:snapToGrid w:val="0"/>
    </w:pPr>
    <w:rPr>
      <w:sz w:val="20"/>
      <w:szCs w:val="20"/>
    </w:rPr>
  </w:style>
  <w:style w:type="character" w:customStyle="1" w:styleId="aff">
    <w:name w:val="頁尾 字元"/>
    <w:link w:val="afe"/>
    <w:uiPriority w:val="99"/>
    <w:rsid w:val="004578B9"/>
    <w:rPr>
      <w:rFonts w:eastAsia="標楷體"/>
      <w:sz w:val="20"/>
      <w:szCs w:val="20"/>
    </w:rPr>
  </w:style>
  <w:style w:type="character" w:customStyle="1" w:styleId="90">
    <w:name w:val="標題 9 字元"/>
    <w:link w:val="9"/>
    <w:uiPriority w:val="9"/>
    <w:rsid w:val="006A6865"/>
    <w:rPr>
      <w:rFonts w:ascii="Arial" w:eastAsia="標楷體" w:hAnsi="Arial"/>
      <w:kern w:val="2"/>
      <w:sz w:val="28"/>
      <w:szCs w:val="24"/>
    </w:rPr>
  </w:style>
  <w:style w:type="paragraph" w:customStyle="1" w:styleId="aff0">
    <w:name w:val="圖片"/>
    <w:basedOn w:val="a9"/>
    <w:next w:val="aff1"/>
    <w:link w:val="aff2"/>
    <w:autoRedefine/>
    <w:qFormat/>
    <w:rsid w:val="005130DF"/>
    <w:pPr>
      <w:autoSpaceDE w:val="0"/>
      <w:autoSpaceDN w:val="0"/>
      <w:snapToGrid w:val="0"/>
      <w:jc w:val="center"/>
    </w:pPr>
    <w:rPr>
      <w:rFonts w:cs="標楷體"/>
      <w:noProof/>
      <w:color w:val="000000"/>
      <w:spacing w:val="-10"/>
      <w:kern w:val="0"/>
      <w:szCs w:val="24"/>
      <w:lang w:val="zh-TW" w:bidi="zh-TW"/>
    </w:rPr>
  </w:style>
  <w:style w:type="character" w:customStyle="1" w:styleId="aff2">
    <w:name w:val="圖片 字元"/>
    <w:link w:val="aff0"/>
    <w:rsid w:val="005130DF"/>
    <w:rPr>
      <w:rFonts w:ascii="Times New Roman" w:eastAsia="標楷體" w:hAnsi="Times New Roman" w:cs="標楷體"/>
      <w:noProof/>
      <w:color w:val="000000"/>
      <w:spacing w:val="-10"/>
      <w:kern w:val="0"/>
      <w:szCs w:val="24"/>
      <w:lang w:val="zh-TW" w:bidi="zh-TW"/>
    </w:rPr>
  </w:style>
  <w:style w:type="paragraph" w:customStyle="1" w:styleId="aff3">
    <w:name w:val="表名"/>
    <w:basedOn w:val="afa"/>
    <w:next w:val="aff4"/>
    <w:link w:val="aff5"/>
    <w:autoRedefine/>
    <w:qFormat/>
    <w:rsid w:val="000727F7"/>
    <w:pPr>
      <w:autoSpaceDE w:val="0"/>
      <w:autoSpaceDN w:val="0"/>
      <w:spacing w:beforeLines="50"/>
      <w:jc w:val="center"/>
    </w:pPr>
    <w:rPr>
      <w:b/>
      <w:kern w:val="0"/>
      <w:sz w:val="24"/>
      <w:lang w:val="zh-TW" w:bidi="zh-TW"/>
    </w:rPr>
  </w:style>
  <w:style w:type="character" w:customStyle="1" w:styleId="aff5">
    <w:name w:val="表名 字元"/>
    <w:link w:val="aff3"/>
    <w:rsid w:val="000727F7"/>
    <w:rPr>
      <w:rFonts w:ascii="Times New Roman" w:eastAsia="標楷體" w:hAnsi="Times New Roman"/>
      <w:b/>
      <w:sz w:val="24"/>
      <w:lang w:val="zh-TW" w:bidi="zh-TW"/>
    </w:rPr>
  </w:style>
  <w:style w:type="paragraph" w:styleId="Web">
    <w:name w:val="Normal (Web)"/>
    <w:basedOn w:val="a9"/>
    <w:uiPriority w:val="99"/>
    <w:rsid w:val="009C6542"/>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f1">
    <w:name w:val="圖名"/>
    <w:next w:val="aff4"/>
    <w:link w:val="aff6"/>
    <w:autoRedefine/>
    <w:qFormat/>
    <w:rsid w:val="004A79F5"/>
    <w:pPr>
      <w:jc w:val="center"/>
    </w:pPr>
    <w:rPr>
      <w:rFonts w:ascii="Times New Roman" w:eastAsia="標楷體" w:hAnsi="Times New Roman"/>
      <w:b/>
      <w:sz w:val="24"/>
      <w:lang w:val="zh-TW" w:bidi="zh-TW"/>
    </w:rPr>
  </w:style>
  <w:style w:type="paragraph" w:styleId="21">
    <w:name w:val="Body Text Indent 2"/>
    <w:basedOn w:val="a9"/>
    <w:link w:val="22"/>
    <w:rsid w:val="00056D53"/>
    <w:pPr>
      <w:ind w:leftChars="6" w:left="14" w:firstLineChars="200" w:firstLine="200"/>
    </w:pPr>
    <w:rPr>
      <w:kern w:val="0"/>
      <w:sz w:val="20"/>
      <w:szCs w:val="20"/>
    </w:rPr>
  </w:style>
  <w:style w:type="character" w:customStyle="1" w:styleId="aff6">
    <w:name w:val="圖名 字元"/>
    <w:link w:val="aff1"/>
    <w:rsid w:val="004A79F5"/>
    <w:rPr>
      <w:rFonts w:ascii="Times New Roman" w:eastAsia="標楷體" w:hAnsi="Times New Roman" w:cs="Times New Roman"/>
      <w:b/>
      <w:kern w:val="0"/>
      <w:szCs w:val="20"/>
      <w:lang w:val="zh-TW" w:bidi="zh-TW"/>
    </w:rPr>
  </w:style>
  <w:style w:type="character" w:customStyle="1" w:styleId="22">
    <w:name w:val="本文縮排 2 字元"/>
    <w:link w:val="21"/>
    <w:rsid w:val="00056D53"/>
    <w:rPr>
      <w:rFonts w:ascii="Times New Roman" w:eastAsia="標楷體" w:hAnsi="Times New Roman" w:cs="Times New Roman"/>
      <w:kern w:val="0"/>
      <w:sz w:val="20"/>
      <w:szCs w:val="20"/>
    </w:rPr>
  </w:style>
  <w:style w:type="paragraph" w:styleId="a">
    <w:name w:val="List Bullet"/>
    <w:basedOn w:val="a9"/>
    <w:uiPriority w:val="99"/>
    <w:unhideWhenUsed/>
    <w:rsid w:val="008A4161"/>
    <w:pPr>
      <w:numPr>
        <w:numId w:val="3"/>
      </w:numPr>
      <w:contextualSpacing/>
    </w:pPr>
  </w:style>
  <w:style w:type="paragraph" w:styleId="aff7">
    <w:name w:val="List Paragraph"/>
    <w:aliases w:val="List Paragraph1,List Paragraph_0,編號 1.,表標題,清單段落1"/>
    <w:next w:val="a9"/>
    <w:link w:val="aff8"/>
    <w:uiPriority w:val="34"/>
    <w:qFormat/>
    <w:rsid w:val="00347425"/>
    <w:pPr>
      <w:widowControl w:val="0"/>
      <w:suppressAutoHyphens/>
      <w:autoSpaceDN w:val="0"/>
      <w:snapToGrid w:val="0"/>
      <w:spacing w:beforeLines="50" w:afterLines="50"/>
      <w:jc w:val="center"/>
      <w:textAlignment w:val="baseline"/>
    </w:pPr>
    <w:rPr>
      <w:rFonts w:ascii="Times New Roman" w:eastAsia="標楷體" w:hAnsi="Times New Roman"/>
      <w:b/>
      <w:kern w:val="3"/>
      <w:sz w:val="28"/>
      <w:szCs w:val="22"/>
    </w:rPr>
  </w:style>
  <w:style w:type="table" w:styleId="aff9">
    <w:name w:val="Table Grid"/>
    <w:aliases w:val="Table,回覆(1)"/>
    <w:basedOn w:val="ab"/>
    <w:uiPriority w:val="39"/>
    <w:rsid w:val="00347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清單段落 字元"/>
    <w:aliases w:val="List Paragraph1 字元,List Paragraph_0 字元,編號 1. 字元,表標題 字元,清單段落1 字元"/>
    <w:link w:val="aff7"/>
    <w:uiPriority w:val="34"/>
    <w:rsid w:val="00347425"/>
    <w:rPr>
      <w:rFonts w:ascii="Times New Roman" w:eastAsia="標楷體" w:hAnsi="Times New Roman" w:cs="Times New Roman"/>
      <w:b/>
      <w:kern w:val="3"/>
      <w:sz w:val="28"/>
    </w:rPr>
  </w:style>
  <w:style w:type="character" w:customStyle="1" w:styleId="70">
    <w:name w:val="標題 7 字元"/>
    <w:link w:val="7"/>
    <w:uiPriority w:val="9"/>
    <w:semiHidden/>
    <w:rsid w:val="00CF1429"/>
    <w:rPr>
      <w:rFonts w:ascii="Calibri Light" w:eastAsia="新細明體" w:hAnsi="Calibri Light" w:cs="Times New Roman"/>
      <w:b/>
      <w:bCs/>
      <w:sz w:val="36"/>
      <w:szCs w:val="36"/>
    </w:rPr>
  </w:style>
  <w:style w:type="paragraph" w:customStyle="1" w:styleId="affa">
    <w:name w:val="內文１"/>
    <w:basedOn w:val="a9"/>
    <w:link w:val="affb"/>
    <w:qFormat/>
    <w:rsid w:val="004B4189"/>
    <w:pPr>
      <w:spacing w:line="288" w:lineRule="auto"/>
      <w:ind w:left="1021" w:firstLine="482"/>
    </w:pPr>
  </w:style>
  <w:style w:type="character" w:customStyle="1" w:styleId="affb">
    <w:name w:val="內文１ 字元"/>
    <w:link w:val="affa"/>
    <w:rsid w:val="004B4189"/>
    <w:rPr>
      <w:rFonts w:ascii="Times New Roman" w:eastAsia="標楷體" w:hAnsi="Times New Roman"/>
      <w:kern w:val="2"/>
      <w:sz w:val="24"/>
      <w:szCs w:val="22"/>
    </w:rPr>
  </w:style>
  <w:style w:type="paragraph" w:styleId="affc">
    <w:name w:val="Body Text"/>
    <w:basedOn w:val="a9"/>
    <w:link w:val="affd"/>
    <w:unhideWhenUsed/>
    <w:rsid w:val="00494E33"/>
    <w:pPr>
      <w:spacing w:after="120"/>
    </w:pPr>
  </w:style>
  <w:style w:type="character" w:customStyle="1" w:styleId="affd">
    <w:name w:val="本文 字元"/>
    <w:link w:val="affc"/>
    <w:rsid w:val="00494E33"/>
    <w:rPr>
      <w:rFonts w:ascii="Times New Roman" w:eastAsia="標楷體" w:hAnsi="Times New Roman"/>
    </w:rPr>
  </w:style>
  <w:style w:type="numbering" w:styleId="a0">
    <w:name w:val="Outline List 3"/>
    <w:basedOn w:val="ac"/>
    <w:uiPriority w:val="99"/>
    <w:semiHidden/>
    <w:unhideWhenUsed/>
    <w:rsid w:val="009E5E12"/>
    <w:pPr>
      <w:numPr>
        <w:numId w:val="4"/>
      </w:numPr>
    </w:pPr>
  </w:style>
  <w:style w:type="numbering" w:styleId="1ai">
    <w:name w:val="Outline List 1"/>
    <w:basedOn w:val="ac"/>
    <w:uiPriority w:val="99"/>
    <w:semiHidden/>
    <w:unhideWhenUsed/>
    <w:rsid w:val="009E5E12"/>
    <w:pPr>
      <w:numPr>
        <w:numId w:val="5"/>
      </w:numPr>
    </w:pPr>
  </w:style>
  <w:style w:type="paragraph" w:customStyle="1" w:styleId="16">
    <w:name w:val="內文 (1)"/>
    <w:basedOn w:val="affa"/>
    <w:link w:val="17"/>
    <w:autoRedefine/>
    <w:qFormat/>
    <w:rsid w:val="00F55FA2"/>
    <w:pPr>
      <w:ind w:left="1191"/>
      <w:jc w:val="both"/>
    </w:pPr>
  </w:style>
  <w:style w:type="character" w:customStyle="1" w:styleId="17">
    <w:name w:val="內文 (1) 字元"/>
    <w:link w:val="16"/>
    <w:rsid w:val="00F55FA2"/>
    <w:rPr>
      <w:rFonts w:ascii="Times New Roman" w:eastAsia="標楷體" w:hAnsi="Times New Roman"/>
      <w:kern w:val="2"/>
      <w:sz w:val="24"/>
      <w:szCs w:val="22"/>
    </w:rPr>
  </w:style>
  <w:style w:type="paragraph" w:styleId="23">
    <w:name w:val="toc 2"/>
    <w:basedOn w:val="a9"/>
    <w:next w:val="a9"/>
    <w:autoRedefine/>
    <w:uiPriority w:val="39"/>
    <w:unhideWhenUsed/>
    <w:rsid w:val="005F6DB5"/>
    <w:pPr>
      <w:ind w:left="480"/>
    </w:pPr>
  </w:style>
  <w:style w:type="paragraph" w:styleId="18">
    <w:name w:val="toc 1"/>
    <w:basedOn w:val="a9"/>
    <w:next w:val="a9"/>
    <w:autoRedefine/>
    <w:uiPriority w:val="39"/>
    <w:unhideWhenUsed/>
    <w:rsid w:val="005F6DB5"/>
    <w:pPr>
      <w:tabs>
        <w:tab w:val="right" w:leader="dot" w:pos="8296"/>
      </w:tabs>
      <w:jc w:val="center"/>
    </w:pPr>
    <w:rPr>
      <w:b/>
      <w:sz w:val="40"/>
    </w:rPr>
  </w:style>
  <w:style w:type="paragraph" w:styleId="31">
    <w:name w:val="toc 3"/>
    <w:basedOn w:val="a9"/>
    <w:next w:val="a9"/>
    <w:autoRedefine/>
    <w:uiPriority w:val="39"/>
    <w:unhideWhenUsed/>
    <w:rsid w:val="005F6DB5"/>
    <w:pPr>
      <w:ind w:left="960"/>
    </w:pPr>
  </w:style>
  <w:style w:type="paragraph" w:styleId="affe">
    <w:name w:val="table of figures"/>
    <w:basedOn w:val="a9"/>
    <w:next w:val="a9"/>
    <w:uiPriority w:val="99"/>
    <w:unhideWhenUsed/>
    <w:rsid w:val="005F6DB5"/>
  </w:style>
  <w:style w:type="character" w:styleId="afff">
    <w:name w:val="Hyperlink"/>
    <w:uiPriority w:val="99"/>
    <w:unhideWhenUsed/>
    <w:rsid w:val="005F6DB5"/>
    <w:rPr>
      <w:color w:val="0563C1"/>
      <w:u w:val="single"/>
    </w:rPr>
  </w:style>
  <w:style w:type="character" w:styleId="afff0">
    <w:name w:val="annotation reference"/>
    <w:uiPriority w:val="99"/>
    <w:semiHidden/>
    <w:unhideWhenUsed/>
    <w:rsid w:val="00F43CF1"/>
    <w:rPr>
      <w:sz w:val="18"/>
      <w:szCs w:val="18"/>
    </w:rPr>
  </w:style>
  <w:style w:type="paragraph" w:styleId="afff1">
    <w:name w:val="annotation text"/>
    <w:basedOn w:val="a9"/>
    <w:link w:val="afff2"/>
    <w:uiPriority w:val="99"/>
    <w:semiHidden/>
    <w:unhideWhenUsed/>
    <w:rsid w:val="00F43CF1"/>
  </w:style>
  <w:style w:type="character" w:customStyle="1" w:styleId="afff2">
    <w:name w:val="註解文字 字元"/>
    <w:link w:val="afff1"/>
    <w:uiPriority w:val="99"/>
    <w:semiHidden/>
    <w:rsid w:val="00F43CF1"/>
    <w:rPr>
      <w:rFonts w:ascii="Times New Roman" w:eastAsia="標楷體" w:hAnsi="Times New Roman"/>
    </w:rPr>
  </w:style>
  <w:style w:type="paragraph" w:styleId="afff3">
    <w:name w:val="annotation subject"/>
    <w:basedOn w:val="afff1"/>
    <w:next w:val="afff1"/>
    <w:link w:val="afff4"/>
    <w:uiPriority w:val="99"/>
    <w:semiHidden/>
    <w:unhideWhenUsed/>
    <w:rsid w:val="00F43CF1"/>
    <w:rPr>
      <w:b/>
      <w:bCs/>
    </w:rPr>
  </w:style>
  <w:style w:type="character" w:customStyle="1" w:styleId="afff4">
    <w:name w:val="註解主旨 字元"/>
    <w:link w:val="afff3"/>
    <w:uiPriority w:val="99"/>
    <w:semiHidden/>
    <w:rsid w:val="00F43CF1"/>
    <w:rPr>
      <w:rFonts w:ascii="Times New Roman" w:eastAsia="標楷體" w:hAnsi="Times New Roman"/>
      <w:b/>
      <w:bCs/>
    </w:rPr>
  </w:style>
  <w:style w:type="paragraph" w:styleId="afff5">
    <w:name w:val="Balloon Text"/>
    <w:basedOn w:val="a9"/>
    <w:link w:val="afff6"/>
    <w:uiPriority w:val="99"/>
    <w:semiHidden/>
    <w:unhideWhenUsed/>
    <w:rsid w:val="00F43CF1"/>
    <w:rPr>
      <w:rFonts w:ascii="Calibri Light" w:eastAsia="新細明體" w:hAnsi="Calibri Light"/>
      <w:sz w:val="18"/>
      <w:szCs w:val="18"/>
    </w:rPr>
  </w:style>
  <w:style w:type="character" w:customStyle="1" w:styleId="afff6">
    <w:name w:val="註解方塊文字 字元"/>
    <w:link w:val="afff5"/>
    <w:uiPriority w:val="99"/>
    <w:semiHidden/>
    <w:rsid w:val="00F43CF1"/>
    <w:rPr>
      <w:rFonts w:ascii="Calibri Light" w:eastAsia="新細明體" w:hAnsi="Calibri Light" w:cs="Times New Roman"/>
      <w:sz w:val="18"/>
      <w:szCs w:val="18"/>
    </w:rPr>
  </w:style>
  <w:style w:type="paragraph" w:customStyle="1" w:styleId="afff7">
    <w:name w:val="表格"/>
    <w:basedOn w:val="aff3"/>
    <w:link w:val="afff8"/>
    <w:qFormat/>
    <w:rsid w:val="00BA17CC"/>
    <w:pPr>
      <w:snapToGrid w:val="0"/>
      <w:spacing w:beforeLines="0"/>
      <w:jc w:val="left"/>
    </w:pPr>
    <w:rPr>
      <w:b w:val="0"/>
      <w:lang w:val="en-US"/>
    </w:rPr>
  </w:style>
  <w:style w:type="character" w:customStyle="1" w:styleId="afff8">
    <w:name w:val="表格 字元"/>
    <w:link w:val="afff7"/>
    <w:rsid w:val="00BA17CC"/>
    <w:rPr>
      <w:rFonts w:ascii="Times New Roman" w:eastAsia="標楷體" w:hAnsi="Times New Roman"/>
      <w:sz w:val="24"/>
      <w:lang w:bidi="zh-TW"/>
    </w:rPr>
  </w:style>
  <w:style w:type="paragraph" w:customStyle="1" w:styleId="a2">
    <w:name w:val="編修歷程"/>
    <w:basedOn w:val="aff7"/>
    <w:link w:val="afff9"/>
    <w:qFormat/>
    <w:rsid w:val="00B55A0D"/>
    <w:pPr>
      <w:numPr>
        <w:numId w:val="18"/>
      </w:numPr>
      <w:spacing w:beforeLines="0"/>
      <w:ind w:left="482" w:hanging="482"/>
      <w:jc w:val="left"/>
    </w:pPr>
    <w:rPr>
      <w:b w:val="0"/>
    </w:rPr>
  </w:style>
  <w:style w:type="paragraph" w:customStyle="1" w:styleId="aff4">
    <w:name w:val="來源"/>
    <w:basedOn w:val="a9"/>
    <w:link w:val="afffa"/>
    <w:autoRedefine/>
    <w:qFormat/>
    <w:rsid w:val="008315BD"/>
    <w:rPr>
      <w:lang w:val="zh-TW" w:bidi="zh-TW"/>
    </w:rPr>
  </w:style>
  <w:style w:type="character" w:customStyle="1" w:styleId="afff9">
    <w:name w:val="編修歷程 字元"/>
    <w:link w:val="a2"/>
    <w:rsid w:val="00B55A0D"/>
    <w:rPr>
      <w:rFonts w:ascii="Times New Roman" w:eastAsia="標楷體" w:hAnsi="Times New Roman"/>
      <w:kern w:val="3"/>
      <w:sz w:val="28"/>
      <w:szCs w:val="22"/>
    </w:rPr>
  </w:style>
  <w:style w:type="character" w:customStyle="1" w:styleId="afffa">
    <w:name w:val="來源 字元"/>
    <w:link w:val="aff4"/>
    <w:rsid w:val="008315BD"/>
    <w:rPr>
      <w:rFonts w:ascii="Times New Roman" w:eastAsia="標楷體" w:hAnsi="Times New Roman"/>
      <w:kern w:val="2"/>
      <w:sz w:val="24"/>
      <w:szCs w:val="22"/>
      <w:lang w:val="zh-TW" w:bidi="zh-TW"/>
    </w:rPr>
  </w:style>
  <w:style w:type="character" w:customStyle="1" w:styleId="50">
    <w:name w:val="標題 5 字元"/>
    <w:aliases w:val="(一). 字元"/>
    <w:basedOn w:val="aa"/>
    <w:link w:val="5"/>
    <w:rsid w:val="00F14CB7"/>
    <w:rPr>
      <w:rFonts w:ascii="Cambria" w:hAnsi="Cambria"/>
      <w:b/>
      <w:bCs/>
      <w:kern w:val="2"/>
      <w:sz w:val="36"/>
      <w:szCs w:val="36"/>
    </w:rPr>
  </w:style>
  <w:style w:type="character" w:customStyle="1" w:styleId="60">
    <w:name w:val="標題 6 字元"/>
    <w:basedOn w:val="aa"/>
    <w:link w:val="6"/>
    <w:rsid w:val="00F14CB7"/>
    <w:rPr>
      <w:rFonts w:ascii="Cambria" w:eastAsia="標楷體" w:hAnsi="Cambria"/>
      <w:kern w:val="2"/>
      <w:sz w:val="36"/>
      <w:szCs w:val="36"/>
    </w:rPr>
  </w:style>
  <w:style w:type="character" w:customStyle="1" w:styleId="80">
    <w:name w:val="標題 8 字元"/>
    <w:basedOn w:val="aa"/>
    <w:link w:val="8"/>
    <w:uiPriority w:val="9"/>
    <w:rsid w:val="00F14CB7"/>
    <w:rPr>
      <w:rFonts w:ascii="Cambria" w:hAnsi="Cambria"/>
      <w:kern w:val="2"/>
      <w:sz w:val="36"/>
      <w:szCs w:val="36"/>
    </w:rPr>
  </w:style>
  <w:style w:type="character" w:customStyle="1" w:styleId="afb">
    <w:name w:val="標號 字元"/>
    <w:aliases w:val="s標號 字元,標號 字元11 字元,標號1 字元,標號–(圖) 字元,表標號 字元 字元 字元 字元 字元 字元 字元 字元 字 字元,表標號 字元 字元 字元 字元 字元 字元 字元 字元 字元 字元 字元 字元 字元 字元 字元 字元 字元 字元 字元 字元 字元 字元 字元11 字元,表標號 字元 字元 字元 字元 字元 字元 字元 字元 字元 字元 字元 字元 字元 字元 字元 字元 字元 字元 字元 字元 字元 字元11 字元,表標號 字元 字元11 字元,表頭 字元"/>
    <w:link w:val="afa"/>
    <w:locked/>
    <w:rsid w:val="00D12114"/>
    <w:rPr>
      <w:rFonts w:ascii="Times New Roman" w:eastAsia="標楷體" w:hAnsi="Times New Roman"/>
      <w:kern w:val="2"/>
    </w:rPr>
  </w:style>
  <w:style w:type="character" w:styleId="afffb">
    <w:name w:val="footnote reference"/>
    <w:unhideWhenUsed/>
    <w:rsid w:val="00067579"/>
    <w:rPr>
      <w:vertAlign w:val="superscript"/>
    </w:rPr>
  </w:style>
  <w:style w:type="character" w:styleId="afffc">
    <w:name w:val="FollowedHyperlink"/>
    <w:rsid w:val="009B0299"/>
    <w:rPr>
      <w:color w:val="800080"/>
      <w:u w:val="single"/>
    </w:rPr>
  </w:style>
  <w:style w:type="paragraph" w:styleId="afffd">
    <w:name w:val="Salutation"/>
    <w:basedOn w:val="a9"/>
    <w:next w:val="a9"/>
    <w:link w:val="afffe"/>
    <w:uiPriority w:val="99"/>
    <w:unhideWhenUsed/>
    <w:rsid w:val="009B0299"/>
    <w:rPr>
      <w:rFonts w:ascii="標楷體" w:hAnsi="標楷體"/>
    </w:rPr>
  </w:style>
  <w:style w:type="character" w:customStyle="1" w:styleId="afffe">
    <w:name w:val="問候 字元"/>
    <w:basedOn w:val="aa"/>
    <w:link w:val="afffd"/>
    <w:uiPriority w:val="99"/>
    <w:rsid w:val="009B0299"/>
    <w:rPr>
      <w:rFonts w:ascii="標楷體" w:eastAsia="標楷體" w:hAnsi="標楷體"/>
      <w:kern w:val="2"/>
      <w:sz w:val="24"/>
      <w:szCs w:val="22"/>
    </w:rPr>
  </w:style>
  <w:style w:type="paragraph" w:styleId="affff">
    <w:name w:val="Closing"/>
    <w:basedOn w:val="a9"/>
    <w:link w:val="affff0"/>
    <w:uiPriority w:val="99"/>
    <w:unhideWhenUsed/>
    <w:rsid w:val="009B0299"/>
    <w:pPr>
      <w:ind w:leftChars="1800" w:left="100"/>
    </w:pPr>
    <w:rPr>
      <w:rFonts w:ascii="標楷體" w:hAnsi="標楷體"/>
    </w:rPr>
  </w:style>
  <w:style w:type="character" w:customStyle="1" w:styleId="affff0">
    <w:name w:val="結語 字元"/>
    <w:basedOn w:val="aa"/>
    <w:link w:val="affff"/>
    <w:uiPriority w:val="99"/>
    <w:rsid w:val="009B0299"/>
    <w:rPr>
      <w:rFonts w:ascii="標楷體" w:eastAsia="標楷體" w:hAnsi="標楷體"/>
      <w:kern w:val="2"/>
      <w:sz w:val="24"/>
      <w:szCs w:val="22"/>
    </w:rPr>
  </w:style>
  <w:style w:type="paragraph" w:customStyle="1" w:styleId="a5">
    <w:name w:val="標題１"/>
    <w:basedOn w:val="1"/>
    <w:link w:val="affff1"/>
    <w:autoRedefine/>
    <w:qFormat/>
    <w:rsid w:val="00D20855"/>
    <w:pPr>
      <w:numPr>
        <w:numId w:val="145"/>
      </w:numPr>
      <w:jc w:val="both"/>
    </w:pPr>
  </w:style>
  <w:style w:type="character" w:customStyle="1" w:styleId="affff1">
    <w:name w:val="標題１ 字元"/>
    <w:basedOn w:val="14"/>
    <w:link w:val="a5"/>
    <w:rsid w:val="00D20855"/>
    <w:rPr>
      <w:rFonts w:ascii="Times New Roman" w:eastAsia="標楷體" w:hAnsi="Times New Roman"/>
      <w:b/>
      <w:kern w:val="2"/>
      <w:sz w:val="24"/>
      <w:szCs w:val="22"/>
    </w:rPr>
  </w:style>
  <w:style w:type="paragraph" w:customStyle="1" w:styleId="a7">
    <w:name w:val="項目(a)"/>
    <w:basedOn w:val="a9"/>
    <w:rsid w:val="00E4512C"/>
    <w:pPr>
      <w:numPr>
        <w:numId w:val="182"/>
      </w:numPr>
      <w:spacing w:line="288" w:lineRule="auto"/>
      <w:ind w:left="1247" w:hanging="1247"/>
    </w:pPr>
  </w:style>
  <w:style w:type="paragraph" w:customStyle="1" w:styleId="affff2">
    <w:name w:val="標題 篇"/>
    <w:basedOn w:val="a9"/>
    <w:autoRedefine/>
    <w:rsid w:val="006616C5"/>
    <w:pPr>
      <w:spacing w:before="120" w:after="120"/>
      <w:ind w:left="1247" w:hanging="1247"/>
      <w:outlineLvl w:val="0"/>
    </w:pPr>
    <w:rPr>
      <w:rFonts w:cstheme="minorBidi"/>
      <w:b/>
      <w:sz w:val="36"/>
    </w:rPr>
  </w:style>
  <w:style w:type="paragraph" w:customStyle="1" w:styleId="12">
    <w:name w:val="項目(1) 一"/>
    <w:basedOn w:val="a9"/>
    <w:autoRedefine/>
    <w:rsid w:val="006616C5"/>
    <w:pPr>
      <w:numPr>
        <w:numId w:val="193"/>
      </w:numPr>
      <w:spacing w:line="288" w:lineRule="auto"/>
    </w:pPr>
    <w:rPr>
      <w:rFonts w:cstheme="minorBidi"/>
    </w:rPr>
  </w:style>
  <w:style w:type="paragraph" w:customStyle="1" w:styleId="affff3">
    <w:name w:val="附件"/>
    <w:basedOn w:val="a9"/>
    <w:link w:val="affff4"/>
    <w:qFormat/>
    <w:rsid w:val="00BF57AC"/>
    <w:pPr>
      <w:overflowPunct w:val="0"/>
    </w:pPr>
    <w:rPr>
      <w:rFonts w:ascii="標楷體" w:hAnsi="標楷體"/>
      <w:kern w:val="0"/>
      <w:sz w:val="40"/>
      <w:szCs w:val="40"/>
    </w:rPr>
  </w:style>
  <w:style w:type="character" w:customStyle="1" w:styleId="affff4">
    <w:name w:val="附件 字元"/>
    <w:link w:val="affff3"/>
    <w:rsid w:val="00BF57AC"/>
    <w:rPr>
      <w:rFonts w:ascii="標楷體" w:eastAsia="標楷體" w:hAnsi="標楷體"/>
      <w:sz w:val="40"/>
      <w:szCs w:val="40"/>
    </w:rPr>
  </w:style>
  <w:style w:type="paragraph" w:customStyle="1" w:styleId="24">
    <w:name w:val="2標內"/>
    <w:basedOn w:val="a9"/>
    <w:next w:val="a9"/>
    <w:rsid w:val="00BF57AC"/>
    <w:pPr>
      <w:adjustRightInd w:val="0"/>
      <w:snapToGrid w:val="0"/>
      <w:spacing w:line="360" w:lineRule="auto"/>
      <w:ind w:leftChars="100" w:left="10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8251;111&#24180;&#20462;&#27491;&#21335;&#25237;&#32291;&#40575;&#35895;&#37129;&#22320;&#21312;&#28797;&#23475;&#38450;&#25937;&#35336;&#30059;&#32232;&#20462;&#29256;.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595BD-B3DE-470F-8E42-604411FD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※111年修正南投縣鹿谷鄉地區災害防救計畫編修版.dot</Template>
  <TotalTime>79</TotalTime>
  <Pages>106</Pages>
  <Words>6496</Words>
  <Characters>37031</Characters>
  <Application>Microsoft Office Word</Application>
  <DocSecurity>0</DocSecurity>
  <Lines>308</Lines>
  <Paragraphs>86</Paragraphs>
  <ScaleCrop>false</ScaleCrop>
  <Company>EverSuper</Company>
  <LinksUpToDate>false</LinksUpToDate>
  <CharactersWithSpaces>43441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2026-07-07T05:59:00Z</cp:lastPrinted>
  <dcterms:created xsi:type="dcterms:W3CDTF">2026-06-04T07:55:00Z</dcterms:created>
  <dcterms:modified xsi:type="dcterms:W3CDTF">2026-07-07T06:23:00Z</dcterms:modified>
</cp:coreProperties>
</file>